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B480F" w14:textId="77777777" w:rsidR="00EB04E9" w:rsidRDefault="00EB04E9" w:rsidP="00EB04E9">
      <w:pPr>
        <w:pStyle w:val="Problemtext"/>
        <w:rPr>
          <w:sz w:val="52"/>
          <w:szCs w:val="52"/>
        </w:rPr>
      </w:pPr>
      <w:r w:rsidRPr="00A9311C">
        <w:rPr>
          <w:noProof/>
          <w:sz w:val="52"/>
          <w:szCs w:val="52"/>
        </w:rPr>
        <w:drawing>
          <wp:anchor distT="0" distB="0" distL="114300" distR="114300" simplePos="0" relativeHeight="251779072" behindDoc="0" locked="1" layoutInCell="1" allowOverlap="1" wp14:anchorId="6F30142B" wp14:editId="1AA2008E">
            <wp:simplePos x="0" y="0"/>
            <wp:positionH relativeFrom="margin">
              <wp:posOffset>0</wp:posOffset>
            </wp:positionH>
            <wp:positionV relativeFrom="paragraph">
              <wp:posOffset>0</wp:posOffset>
            </wp:positionV>
            <wp:extent cx="2599200" cy="2887200"/>
            <wp:effectExtent l="0" t="0" r="0" b="8890"/>
            <wp:wrapSquare wrapText="r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9200" cy="2887200"/>
                    </a:xfrm>
                    <a:prstGeom prst="rect">
                      <a:avLst/>
                    </a:prstGeom>
                  </pic:spPr>
                </pic:pic>
              </a:graphicData>
            </a:graphic>
            <wp14:sizeRelH relativeFrom="margin">
              <wp14:pctWidth>0</wp14:pctWidth>
            </wp14:sizeRelH>
            <wp14:sizeRelV relativeFrom="margin">
              <wp14:pctHeight>0</wp14:pctHeight>
            </wp14:sizeRelV>
          </wp:anchor>
        </w:drawing>
      </w:r>
    </w:p>
    <w:p w14:paraId="70A841CF" w14:textId="77777777" w:rsidR="00EB04E9" w:rsidRDefault="00EB04E9" w:rsidP="00EB04E9">
      <w:pPr>
        <w:pStyle w:val="Problemtext"/>
        <w:rPr>
          <w:sz w:val="52"/>
          <w:szCs w:val="52"/>
        </w:rPr>
      </w:pPr>
    </w:p>
    <w:p w14:paraId="01F1A4A7" w14:textId="77777777" w:rsidR="00EB04E9" w:rsidRDefault="00EB04E9" w:rsidP="00EB04E9">
      <w:pPr>
        <w:pStyle w:val="Problemtext"/>
        <w:rPr>
          <w:sz w:val="52"/>
          <w:szCs w:val="52"/>
        </w:rPr>
      </w:pPr>
      <w:r w:rsidRPr="00A9311C">
        <w:rPr>
          <w:sz w:val="52"/>
          <w:szCs w:val="52"/>
        </w:rPr>
        <w:t>48</w:t>
      </w:r>
      <w:r w:rsidRPr="00A9311C">
        <w:rPr>
          <w:sz w:val="52"/>
          <w:szCs w:val="52"/>
          <w:vertAlign w:val="superscript"/>
        </w:rPr>
        <w:t>th</w:t>
      </w:r>
      <w:r w:rsidRPr="00A9311C">
        <w:rPr>
          <w:sz w:val="52"/>
          <w:szCs w:val="52"/>
        </w:rPr>
        <w:t xml:space="preserve"> International Chemistry Olympiad</w:t>
      </w:r>
    </w:p>
    <w:p w14:paraId="2E465749" w14:textId="77777777" w:rsidR="00EB04E9" w:rsidRDefault="00EB04E9" w:rsidP="00EB04E9">
      <w:pPr>
        <w:pStyle w:val="Problemtext"/>
        <w:rPr>
          <w:sz w:val="52"/>
          <w:szCs w:val="52"/>
        </w:rPr>
      </w:pPr>
    </w:p>
    <w:p w14:paraId="5B8F6356" w14:textId="77777777" w:rsidR="00EB04E9" w:rsidRDefault="00EB04E9" w:rsidP="00EB04E9">
      <w:pPr>
        <w:pStyle w:val="Problemtext"/>
        <w:rPr>
          <w:sz w:val="52"/>
          <w:szCs w:val="52"/>
        </w:rPr>
      </w:pPr>
    </w:p>
    <w:p w14:paraId="26E2C697" w14:textId="77777777" w:rsidR="00EB04E9" w:rsidRDefault="00EB04E9" w:rsidP="00EB04E9">
      <w:pPr>
        <w:pStyle w:val="Problemtext"/>
        <w:rPr>
          <w:sz w:val="52"/>
          <w:szCs w:val="52"/>
        </w:rPr>
      </w:pPr>
    </w:p>
    <w:p w14:paraId="64E95B5B" w14:textId="77777777" w:rsidR="00EB04E9" w:rsidRDefault="00EB04E9" w:rsidP="00EB04E9">
      <w:pPr>
        <w:pStyle w:val="Problemtext"/>
        <w:rPr>
          <w:sz w:val="52"/>
          <w:szCs w:val="52"/>
        </w:rPr>
      </w:pPr>
    </w:p>
    <w:p w14:paraId="67629D5B" w14:textId="77777777" w:rsidR="00EB04E9" w:rsidRDefault="00EB04E9" w:rsidP="00EB04E9">
      <w:pPr>
        <w:pStyle w:val="Problemtext"/>
        <w:rPr>
          <w:sz w:val="52"/>
          <w:szCs w:val="52"/>
        </w:rPr>
      </w:pPr>
    </w:p>
    <w:p w14:paraId="4D3B8A18" w14:textId="77777777" w:rsidR="00EB04E9" w:rsidRPr="00A9311C" w:rsidRDefault="00EB04E9" w:rsidP="00EB04E9">
      <w:pPr>
        <w:pStyle w:val="Problemtext"/>
        <w:rPr>
          <w:sz w:val="96"/>
          <w:szCs w:val="96"/>
        </w:rPr>
      </w:pPr>
      <w:r w:rsidRPr="00A9311C">
        <w:rPr>
          <w:sz w:val="96"/>
          <w:szCs w:val="96"/>
        </w:rPr>
        <w:t>Theoretical Problems</w:t>
      </w:r>
    </w:p>
    <w:p w14:paraId="002D92FD" w14:textId="77777777" w:rsidR="00EB04E9" w:rsidRDefault="00EB04E9" w:rsidP="00EB04E9">
      <w:pPr>
        <w:pStyle w:val="Problemtext"/>
        <w:rPr>
          <w:sz w:val="52"/>
          <w:szCs w:val="52"/>
        </w:rPr>
      </w:pPr>
    </w:p>
    <w:p w14:paraId="6F6CA656" w14:textId="77777777" w:rsidR="00EB04E9" w:rsidRDefault="00EB04E9" w:rsidP="00EB04E9">
      <w:pPr>
        <w:pStyle w:val="Problemtext"/>
        <w:rPr>
          <w:sz w:val="52"/>
          <w:szCs w:val="52"/>
        </w:rPr>
      </w:pPr>
    </w:p>
    <w:p w14:paraId="36361473" w14:textId="77777777" w:rsidR="00EB04E9" w:rsidRDefault="00EB04E9" w:rsidP="00EB04E9">
      <w:pPr>
        <w:pStyle w:val="Problemtext"/>
        <w:rPr>
          <w:sz w:val="52"/>
          <w:szCs w:val="52"/>
        </w:rPr>
      </w:pPr>
    </w:p>
    <w:p w14:paraId="53BB5485" w14:textId="77777777" w:rsidR="00EB04E9" w:rsidRDefault="00EB04E9" w:rsidP="00EB04E9">
      <w:pPr>
        <w:pStyle w:val="Problemtext"/>
        <w:rPr>
          <w:sz w:val="52"/>
          <w:szCs w:val="52"/>
        </w:rPr>
      </w:pPr>
    </w:p>
    <w:p w14:paraId="54A65CDD" w14:textId="1034C0D6" w:rsidR="00EB04E9" w:rsidRDefault="00EB04E9" w:rsidP="00EB04E9">
      <w:pPr>
        <w:pStyle w:val="Problemtext"/>
        <w:jc w:val="right"/>
        <w:rPr>
          <w:sz w:val="52"/>
          <w:szCs w:val="52"/>
        </w:rPr>
      </w:pPr>
      <w:r>
        <w:rPr>
          <w:sz w:val="52"/>
          <w:szCs w:val="52"/>
        </w:rPr>
        <w:t>2</w:t>
      </w:r>
      <w:r w:rsidR="00243E5C">
        <w:rPr>
          <w:sz w:val="52"/>
          <w:szCs w:val="52"/>
        </w:rPr>
        <w:t>8</w:t>
      </w:r>
      <w:r>
        <w:rPr>
          <w:sz w:val="52"/>
          <w:szCs w:val="52"/>
        </w:rPr>
        <w:t xml:space="preserve"> July 2016</w:t>
      </w:r>
    </w:p>
    <w:p w14:paraId="0D456F5E" w14:textId="77777777" w:rsidR="00EB04E9" w:rsidRPr="00A9311C" w:rsidRDefault="00EB04E9" w:rsidP="00EB04E9">
      <w:pPr>
        <w:pStyle w:val="Problemtext"/>
        <w:jc w:val="right"/>
        <w:rPr>
          <w:sz w:val="52"/>
          <w:szCs w:val="52"/>
        </w:rPr>
      </w:pPr>
      <w:r>
        <w:rPr>
          <w:sz w:val="52"/>
          <w:szCs w:val="52"/>
        </w:rPr>
        <w:t>Tbilisi, Georgia</w:t>
      </w:r>
    </w:p>
    <w:p w14:paraId="3BCE1DE6" w14:textId="77777777" w:rsidR="00EB04E9" w:rsidRPr="00F02D44" w:rsidRDefault="00EB04E9" w:rsidP="00EB04E9">
      <w:pPr>
        <w:pStyle w:val="Heading1"/>
      </w:pPr>
      <w:r>
        <w:lastRenderedPageBreak/>
        <w:t>Instructions</w:t>
      </w:r>
    </w:p>
    <w:p w14:paraId="6D5DD599" w14:textId="77777777" w:rsidR="00EB04E9" w:rsidRDefault="00EB04E9" w:rsidP="00EB04E9">
      <w:pPr>
        <w:pStyle w:val="Problemtext"/>
        <w:numPr>
          <w:ilvl w:val="0"/>
          <w:numId w:val="12"/>
        </w:numPr>
        <w:rPr>
          <w:lang w:val="en-GB"/>
        </w:rPr>
      </w:pPr>
      <w:r w:rsidRPr="007F1FB1">
        <w:rPr>
          <w:lang w:val="en-GB"/>
        </w:rPr>
        <w:t>Begin only when the START command is given.</w:t>
      </w:r>
      <w:r>
        <w:rPr>
          <w:lang w:val="en-GB"/>
        </w:rPr>
        <w:t xml:space="preserve"> </w:t>
      </w:r>
      <w:r w:rsidRPr="007F1FB1">
        <w:rPr>
          <w:lang w:val="en-GB"/>
        </w:rPr>
        <w:t xml:space="preserve">You have </w:t>
      </w:r>
      <w:r w:rsidRPr="006E7564">
        <w:t>5 hours</w:t>
      </w:r>
      <w:r w:rsidRPr="007F1FB1">
        <w:rPr>
          <w:lang w:val="en-GB"/>
        </w:rPr>
        <w:t xml:space="preserve"> to work on the problems.</w:t>
      </w:r>
    </w:p>
    <w:p w14:paraId="43D82EA4" w14:textId="77777777" w:rsidR="00EB04E9" w:rsidRDefault="00EB04E9" w:rsidP="00EB04E9">
      <w:pPr>
        <w:pStyle w:val="Problemtext"/>
        <w:numPr>
          <w:ilvl w:val="0"/>
          <w:numId w:val="12"/>
        </w:numPr>
        <w:rPr>
          <w:rFonts w:eastAsia="Gulim"/>
        </w:rPr>
      </w:pPr>
      <w:r w:rsidRPr="00E1289A">
        <w:rPr>
          <w:rFonts w:eastAsia="Gulim"/>
        </w:rPr>
        <w:t>Use only the pen and calculator provided.</w:t>
      </w:r>
    </w:p>
    <w:p w14:paraId="57821E52" w14:textId="39ABA3BE" w:rsidR="00EB04E9" w:rsidRDefault="00EB04E9" w:rsidP="00EB04E9">
      <w:pPr>
        <w:pStyle w:val="Problemtext"/>
        <w:numPr>
          <w:ilvl w:val="0"/>
          <w:numId w:val="12"/>
        </w:numPr>
        <w:rPr>
          <w:lang w:val="en-GB"/>
        </w:rPr>
      </w:pPr>
      <w:r>
        <w:rPr>
          <w:rFonts w:eastAsia="Gulim"/>
        </w:rPr>
        <w:t xml:space="preserve">The problem booklet has </w:t>
      </w:r>
      <w:r w:rsidRPr="00F33779">
        <w:rPr>
          <w:rFonts w:eastAsia="Gulim"/>
          <w:highlight w:val="yellow"/>
        </w:rPr>
        <w:t>25</w:t>
      </w:r>
      <w:r>
        <w:rPr>
          <w:rFonts w:eastAsia="Gulim"/>
        </w:rPr>
        <w:t xml:space="preserve"> pages, the answer sheet </w:t>
      </w:r>
      <w:r w:rsidR="006A1973">
        <w:rPr>
          <w:rFonts w:eastAsia="Gulim"/>
        </w:rPr>
        <w:t>is</w:t>
      </w:r>
      <w:r>
        <w:rPr>
          <w:rFonts w:eastAsia="Gulim"/>
        </w:rPr>
        <w:t xml:space="preserve"> </w:t>
      </w:r>
      <w:r w:rsidRPr="00F33779">
        <w:rPr>
          <w:rFonts w:eastAsia="Gulim"/>
          <w:highlight w:val="yellow"/>
        </w:rPr>
        <w:t>29</w:t>
      </w:r>
      <w:r>
        <w:rPr>
          <w:rFonts w:eastAsia="Gulim"/>
        </w:rPr>
        <w:t xml:space="preserve"> pages.</w:t>
      </w:r>
    </w:p>
    <w:p w14:paraId="35D21A57" w14:textId="08B5709E" w:rsidR="00EB04E9" w:rsidRDefault="00EB04E9" w:rsidP="00EB04E9">
      <w:pPr>
        <w:pStyle w:val="Problemtext"/>
        <w:numPr>
          <w:ilvl w:val="0"/>
          <w:numId w:val="12"/>
        </w:numPr>
        <w:rPr>
          <w:lang w:val="en-GB"/>
        </w:rPr>
      </w:pPr>
      <w:r>
        <w:rPr>
          <w:lang w:val="en-GB"/>
        </w:rPr>
        <w:t xml:space="preserve">Make sure that your code is on every </w:t>
      </w:r>
      <w:r w:rsidR="006A1973">
        <w:rPr>
          <w:lang w:val="en-GB"/>
        </w:rPr>
        <w:t xml:space="preserve">page of the </w:t>
      </w:r>
      <w:r>
        <w:rPr>
          <w:lang w:val="en-GB"/>
        </w:rPr>
        <w:t>answer sheet.</w:t>
      </w:r>
    </w:p>
    <w:p w14:paraId="6548B833" w14:textId="17555216" w:rsidR="00624883" w:rsidRDefault="00624883" w:rsidP="00EB04E9">
      <w:pPr>
        <w:pStyle w:val="Problemtext"/>
        <w:numPr>
          <w:ilvl w:val="0"/>
          <w:numId w:val="12"/>
        </w:numPr>
        <w:rPr>
          <w:lang w:val="en-GB"/>
        </w:rPr>
      </w:pPr>
      <w:r>
        <w:rPr>
          <w:lang w:val="en-GB"/>
        </w:rPr>
        <w:t xml:space="preserve">Questions are identical in the </w:t>
      </w:r>
      <w:r w:rsidR="009A436A">
        <w:rPr>
          <w:lang w:val="en-GB"/>
        </w:rPr>
        <w:t xml:space="preserve">problem </w:t>
      </w:r>
      <w:r>
        <w:rPr>
          <w:lang w:val="en-GB"/>
        </w:rPr>
        <w:t>text an</w:t>
      </w:r>
      <w:r w:rsidR="009A436A">
        <w:rPr>
          <w:lang w:val="en-GB"/>
        </w:rPr>
        <w:t>d</w:t>
      </w:r>
      <w:r>
        <w:rPr>
          <w:lang w:val="en-GB"/>
        </w:rPr>
        <w:t xml:space="preserve"> on the answer sheets.</w:t>
      </w:r>
    </w:p>
    <w:p w14:paraId="58493A52" w14:textId="77777777" w:rsidR="00EB04E9" w:rsidRDefault="00EB04E9" w:rsidP="00EB04E9">
      <w:pPr>
        <w:pStyle w:val="Problemtext"/>
        <w:numPr>
          <w:ilvl w:val="0"/>
          <w:numId w:val="12"/>
        </w:numPr>
        <w:rPr>
          <w:lang w:val="en-GB"/>
        </w:rPr>
      </w:pPr>
      <w:r w:rsidRPr="007F1FB1">
        <w:rPr>
          <w:lang w:val="en-GB"/>
        </w:rPr>
        <w:t>All results must be written in the appropriate boxes</w:t>
      </w:r>
      <w:r>
        <w:rPr>
          <w:lang w:val="en-GB"/>
        </w:rPr>
        <w:t xml:space="preserve"> on the answer sheets</w:t>
      </w:r>
      <w:r w:rsidRPr="007F1FB1">
        <w:rPr>
          <w:lang w:val="en-GB"/>
        </w:rPr>
        <w:t xml:space="preserve">. Anything written elsewhere will not be graded. </w:t>
      </w:r>
      <w:r>
        <w:rPr>
          <w:lang w:val="en-GB"/>
        </w:rPr>
        <w:t>Use the reverse of the problem pages</w:t>
      </w:r>
      <w:r w:rsidRPr="007F1FB1">
        <w:rPr>
          <w:lang w:val="en-GB"/>
        </w:rPr>
        <w:t xml:space="preserve"> if you need scratch paper.</w:t>
      </w:r>
    </w:p>
    <w:p w14:paraId="0C4F36E8" w14:textId="77777777" w:rsidR="00EB04E9" w:rsidRDefault="00EB04E9" w:rsidP="00EB04E9">
      <w:pPr>
        <w:pStyle w:val="Problemtext"/>
        <w:numPr>
          <w:ilvl w:val="0"/>
          <w:numId w:val="12"/>
        </w:numPr>
        <w:rPr>
          <w:lang w:val="en-GB"/>
        </w:rPr>
      </w:pPr>
      <w:r w:rsidRPr="007F1FB1">
        <w:rPr>
          <w:lang w:val="en-GB"/>
        </w:rPr>
        <w:t xml:space="preserve">Write relevant calculations in the appropriate boxes when necessary. If you provide only correct end results for complicated </w:t>
      </w:r>
      <w:r>
        <w:rPr>
          <w:lang w:val="en-GB"/>
        </w:rPr>
        <w:t>questions</w:t>
      </w:r>
      <w:r w:rsidRPr="007F1FB1">
        <w:rPr>
          <w:lang w:val="en-GB"/>
        </w:rPr>
        <w:t xml:space="preserve">, you </w:t>
      </w:r>
      <w:r>
        <w:rPr>
          <w:lang w:val="en-GB"/>
        </w:rPr>
        <w:t xml:space="preserve">will </w:t>
      </w:r>
      <w:r w:rsidRPr="007F1FB1">
        <w:rPr>
          <w:lang w:val="en-GB"/>
        </w:rPr>
        <w:t>receive no score</w:t>
      </w:r>
      <w:r>
        <w:rPr>
          <w:lang w:val="en-GB"/>
        </w:rPr>
        <w:t>.</w:t>
      </w:r>
    </w:p>
    <w:p w14:paraId="55FA10F6" w14:textId="77777777" w:rsidR="00EB04E9" w:rsidRDefault="00EB04E9" w:rsidP="00EB04E9">
      <w:pPr>
        <w:pStyle w:val="Problemtext"/>
        <w:numPr>
          <w:ilvl w:val="0"/>
          <w:numId w:val="12"/>
        </w:numPr>
        <w:rPr>
          <w:lang w:val="en-GB"/>
        </w:rPr>
      </w:pPr>
      <w:r>
        <w:rPr>
          <w:lang w:val="en-GB"/>
        </w:rPr>
        <w:t>Raise your hand if you need a restroom break.</w:t>
      </w:r>
    </w:p>
    <w:p w14:paraId="75698D6C" w14:textId="30D53D08" w:rsidR="00EB04E9" w:rsidRDefault="00EB04E9" w:rsidP="00EB04E9">
      <w:pPr>
        <w:pStyle w:val="Problemtext"/>
        <w:numPr>
          <w:ilvl w:val="0"/>
          <w:numId w:val="12"/>
        </w:numPr>
        <w:rPr>
          <w:lang w:val="en-GB"/>
        </w:rPr>
      </w:pPr>
      <w:r w:rsidRPr="007F1FB1">
        <w:rPr>
          <w:lang w:val="en-GB"/>
        </w:rPr>
        <w:t xml:space="preserve">When you have finished the examination, put your </w:t>
      </w:r>
      <w:r>
        <w:rPr>
          <w:lang w:val="en-GB"/>
        </w:rPr>
        <w:t>answer sheets</w:t>
      </w:r>
      <w:r w:rsidRPr="007F1FB1">
        <w:rPr>
          <w:lang w:val="en-GB"/>
        </w:rPr>
        <w:t xml:space="preserve"> into the envelope provided. Do not seal the envelope.</w:t>
      </w:r>
    </w:p>
    <w:p w14:paraId="6D636330" w14:textId="77777777" w:rsidR="00EB04E9" w:rsidRDefault="00EB04E9" w:rsidP="00EB04E9">
      <w:pPr>
        <w:pStyle w:val="Problemtext"/>
        <w:numPr>
          <w:ilvl w:val="0"/>
          <w:numId w:val="12"/>
        </w:numPr>
        <w:rPr>
          <w:lang w:val="en-GB"/>
        </w:rPr>
      </w:pPr>
      <w:r>
        <w:rPr>
          <w:lang w:val="en-GB"/>
        </w:rPr>
        <w:t>You can keep the problem booklet.</w:t>
      </w:r>
    </w:p>
    <w:p w14:paraId="18E12B7D" w14:textId="77777777" w:rsidR="00EB04E9" w:rsidRDefault="00EB04E9" w:rsidP="00EB04E9">
      <w:pPr>
        <w:pStyle w:val="Problemtext"/>
        <w:numPr>
          <w:ilvl w:val="0"/>
          <w:numId w:val="12"/>
        </w:numPr>
        <w:rPr>
          <w:lang w:val="en-GB"/>
        </w:rPr>
      </w:pPr>
      <w:r w:rsidRPr="007F1FB1">
        <w:rPr>
          <w:lang w:val="en-GB"/>
        </w:rPr>
        <w:t>You must stop your work immediately when the STOP command is given. A delay in doing this may lead to cancellation of your exam.</w:t>
      </w:r>
    </w:p>
    <w:p w14:paraId="114E286A" w14:textId="77777777" w:rsidR="00EB04E9" w:rsidRDefault="00EB04E9" w:rsidP="00EB04E9">
      <w:pPr>
        <w:pStyle w:val="Problemtext"/>
        <w:numPr>
          <w:ilvl w:val="0"/>
          <w:numId w:val="12"/>
        </w:numPr>
        <w:rPr>
          <w:lang w:val="en-GB"/>
        </w:rPr>
      </w:pPr>
      <w:r w:rsidRPr="007F1FB1">
        <w:rPr>
          <w:lang w:val="en-GB"/>
        </w:rPr>
        <w:t>Do not leave your seat until permitted by the supervisors.</w:t>
      </w:r>
    </w:p>
    <w:p w14:paraId="7E71215A" w14:textId="77777777" w:rsidR="00EB04E9" w:rsidRDefault="00EB04E9" w:rsidP="00EB04E9">
      <w:pPr>
        <w:pStyle w:val="Problemtext"/>
        <w:numPr>
          <w:ilvl w:val="0"/>
          <w:numId w:val="12"/>
        </w:numPr>
        <w:rPr>
          <w:lang w:val="en-GB"/>
        </w:rPr>
      </w:pPr>
      <w:r w:rsidRPr="007F1FB1">
        <w:rPr>
          <w:lang w:val="en-GB"/>
        </w:rPr>
        <w:t>The official English version of this examination is available on request only for clarification.</w:t>
      </w:r>
    </w:p>
    <w:p w14:paraId="55197866" w14:textId="77777777" w:rsidR="00EB04E9" w:rsidRDefault="00EB04E9" w:rsidP="00EB04E9">
      <w:pPr>
        <w:pStyle w:val="Heading1"/>
      </w:pPr>
      <w:r>
        <w:lastRenderedPageBreak/>
        <w:t>Constants and formulae</w:t>
      </w:r>
    </w:p>
    <w:p w14:paraId="4D2CC0E3" w14:textId="77777777" w:rsidR="00EB04E9" w:rsidRDefault="00EB04E9" w:rsidP="00EB04E9">
      <w:pPr>
        <w:pStyle w:val="Problemtext"/>
      </w:pPr>
    </w:p>
    <w:tbl>
      <w:tblPr>
        <w:tblStyle w:val="TableGrid"/>
        <w:tblW w:w="9639" w:type="dxa"/>
        <w:tblLayout w:type="fixed"/>
        <w:tblCellMar>
          <w:left w:w="0" w:type="dxa"/>
        </w:tblCellMar>
        <w:tblLook w:val="01E0" w:firstRow="1" w:lastRow="1" w:firstColumn="1" w:lastColumn="1" w:noHBand="0" w:noVBand="0"/>
      </w:tblPr>
      <w:tblGrid>
        <w:gridCol w:w="2268"/>
        <w:gridCol w:w="2552"/>
        <w:gridCol w:w="2410"/>
        <w:gridCol w:w="2409"/>
      </w:tblGrid>
      <w:tr w:rsidR="00EB04E9" w:rsidRPr="007F1FB1" w14:paraId="75A00F85" w14:textId="77777777" w:rsidTr="003E5946">
        <w:trPr>
          <w:trHeight w:val="680"/>
        </w:trPr>
        <w:tc>
          <w:tcPr>
            <w:tcW w:w="2268" w:type="dxa"/>
            <w:vAlign w:val="center"/>
          </w:tcPr>
          <w:p w14:paraId="48F0AA84" w14:textId="77777777" w:rsidR="00EB04E9" w:rsidRPr="007F1FB1" w:rsidRDefault="00EB04E9" w:rsidP="006A1973">
            <w:pPr>
              <w:pStyle w:val="Problemtext"/>
              <w:rPr>
                <w:lang w:val="en-GB"/>
              </w:rPr>
            </w:pPr>
            <w:r w:rsidRPr="007F1FB1">
              <w:rPr>
                <w:lang w:val="en-GB"/>
              </w:rPr>
              <w:t>Avogadro constant:</w:t>
            </w:r>
          </w:p>
        </w:tc>
        <w:tc>
          <w:tcPr>
            <w:tcW w:w="2552" w:type="dxa"/>
            <w:vAlign w:val="center"/>
          </w:tcPr>
          <w:p w14:paraId="53CA72ED" w14:textId="77777777" w:rsidR="00EB04E9" w:rsidRPr="007F1FB1" w:rsidRDefault="00EB04E9" w:rsidP="006A1973">
            <w:pPr>
              <w:pStyle w:val="Problemtext"/>
              <w:rPr>
                <w:lang w:val="en-GB"/>
              </w:rPr>
            </w:pPr>
            <w:r w:rsidRPr="007F1FB1">
              <w:rPr>
                <w:rStyle w:val="Variable"/>
                <w:lang w:val="en-GB"/>
              </w:rPr>
              <w:t>N</w:t>
            </w:r>
            <w:r w:rsidRPr="007F1FB1">
              <w:rPr>
                <w:vertAlign w:val="subscript"/>
                <w:lang w:val="en-GB"/>
              </w:rPr>
              <w:t>A</w:t>
            </w:r>
            <w:r w:rsidRPr="007F1FB1">
              <w:rPr>
                <w:lang w:val="en-GB"/>
              </w:rPr>
              <w:t xml:space="preserve"> = 6.022·10</w:t>
            </w:r>
            <w:r w:rsidRPr="007F1FB1">
              <w:rPr>
                <w:vertAlign w:val="superscript"/>
                <w:lang w:val="en-GB"/>
              </w:rPr>
              <w:t>23</w:t>
            </w:r>
            <w:r w:rsidRPr="007F1FB1">
              <w:rPr>
                <w:lang w:val="en-GB"/>
              </w:rPr>
              <w:t xml:space="preserve"> mol</w:t>
            </w:r>
            <w:r w:rsidRPr="007F1FB1">
              <w:rPr>
                <w:vertAlign w:val="superscript"/>
                <w:lang w:val="en-GB"/>
              </w:rPr>
              <w:t>–1</w:t>
            </w:r>
          </w:p>
        </w:tc>
        <w:tc>
          <w:tcPr>
            <w:tcW w:w="2410" w:type="dxa"/>
            <w:vAlign w:val="center"/>
          </w:tcPr>
          <w:p w14:paraId="18A7DA4C" w14:textId="77777777" w:rsidR="00EB04E9" w:rsidRPr="007F1FB1" w:rsidRDefault="00EB04E9" w:rsidP="006A1973">
            <w:pPr>
              <w:pStyle w:val="Problemtext"/>
              <w:rPr>
                <w:lang w:val="en-GB"/>
              </w:rPr>
            </w:pPr>
            <w:r w:rsidRPr="007F1FB1">
              <w:rPr>
                <w:lang w:val="en-GB" w:eastAsia="hu-HU"/>
              </w:rPr>
              <w:t>Zero of the Celsius scale:</w:t>
            </w:r>
          </w:p>
        </w:tc>
        <w:tc>
          <w:tcPr>
            <w:tcW w:w="2409" w:type="dxa"/>
            <w:vAlign w:val="center"/>
          </w:tcPr>
          <w:p w14:paraId="7A6E542C" w14:textId="77777777" w:rsidR="00EB04E9" w:rsidRPr="007F1FB1" w:rsidRDefault="00EB04E9" w:rsidP="006A1973">
            <w:pPr>
              <w:pStyle w:val="Problemtext"/>
              <w:rPr>
                <w:lang w:val="en-GB"/>
              </w:rPr>
            </w:pPr>
            <w:r w:rsidRPr="007F1FB1">
              <w:rPr>
                <w:lang w:val="en-GB"/>
              </w:rPr>
              <w:t>273.15 K</w:t>
            </w:r>
          </w:p>
        </w:tc>
      </w:tr>
      <w:tr w:rsidR="00EB04E9" w:rsidRPr="007F1FB1" w14:paraId="74F52131" w14:textId="77777777" w:rsidTr="003E5946">
        <w:trPr>
          <w:trHeight w:val="680"/>
        </w:trPr>
        <w:tc>
          <w:tcPr>
            <w:tcW w:w="2268" w:type="dxa"/>
            <w:vAlign w:val="center"/>
          </w:tcPr>
          <w:p w14:paraId="1880651E" w14:textId="77777777" w:rsidR="00EB04E9" w:rsidRPr="007F1FB1" w:rsidRDefault="00EB04E9" w:rsidP="006A1973">
            <w:pPr>
              <w:pStyle w:val="Problemtext"/>
              <w:rPr>
                <w:lang w:val="en-GB"/>
              </w:rPr>
            </w:pPr>
            <w:r w:rsidRPr="007F1FB1">
              <w:rPr>
                <w:lang w:val="en-GB"/>
              </w:rPr>
              <w:t>Gas constant:</w:t>
            </w:r>
          </w:p>
        </w:tc>
        <w:tc>
          <w:tcPr>
            <w:tcW w:w="2552" w:type="dxa"/>
            <w:vAlign w:val="center"/>
          </w:tcPr>
          <w:p w14:paraId="10B3F6DC" w14:textId="77777777" w:rsidR="00EB04E9" w:rsidRPr="007F1FB1" w:rsidRDefault="00EB04E9" w:rsidP="006A1973">
            <w:pPr>
              <w:pStyle w:val="Problemtext"/>
              <w:rPr>
                <w:vertAlign w:val="superscript"/>
                <w:lang w:val="en-GB"/>
              </w:rPr>
            </w:pPr>
            <w:r w:rsidRPr="00157B14">
              <w:rPr>
                <w:rStyle w:val="Variable"/>
                <w:lang w:val="en-GB"/>
              </w:rPr>
              <w:t>R</w:t>
            </w:r>
            <w:r w:rsidRPr="00157B14">
              <w:rPr>
                <w:lang w:val="en-GB"/>
              </w:rPr>
              <w:t xml:space="preserve"> = 8.314 J K</w:t>
            </w:r>
            <w:r w:rsidRPr="00157B14">
              <w:rPr>
                <w:vertAlign w:val="superscript"/>
                <w:lang w:val="en-GB"/>
              </w:rPr>
              <w:t>–1</w:t>
            </w:r>
            <w:r w:rsidRPr="00157B14">
              <w:rPr>
                <w:lang w:val="en-GB"/>
              </w:rPr>
              <w:t xml:space="preserve"> mol</w:t>
            </w:r>
            <w:r w:rsidRPr="00157B14">
              <w:rPr>
                <w:vertAlign w:val="superscript"/>
                <w:lang w:val="en-GB"/>
              </w:rPr>
              <w:t>–1</w:t>
            </w:r>
          </w:p>
        </w:tc>
        <w:tc>
          <w:tcPr>
            <w:tcW w:w="2410" w:type="dxa"/>
            <w:vAlign w:val="center"/>
          </w:tcPr>
          <w:p w14:paraId="631209EC" w14:textId="77777777" w:rsidR="00EB04E9" w:rsidRPr="007F1FB1" w:rsidRDefault="00EB04E9" w:rsidP="006A1973">
            <w:pPr>
              <w:pStyle w:val="Problemtext"/>
              <w:rPr>
                <w:lang w:val="en-GB"/>
              </w:rPr>
            </w:pPr>
            <w:r w:rsidRPr="007F1FB1">
              <w:rPr>
                <w:lang w:val="en-GB"/>
              </w:rPr>
              <w:t>Faraday constant:</w:t>
            </w:r>
          </w:p>
        </w:tc>
        <w:tc>
          <w:tcPr>
            <w:tcW w:w="2409" w:type="dxa"/>
            <w:vAlign w:val="center"/>
          </w:tcPr>
          <w:p w14:paraId="46137ED2" w14:textId="77777777" w:rsidR="00EB04E9" w:rsidRPr="007F1FB1" w:rsidRDefault="00EB04E9" w:rsidP="006A1973">
            <w:pPr>
              <w:pStyle w:val="Problemtext"/>
              <w:rPr>
                <w:lang w:val="en-GB"/>
              </w:rPr>
            </w:pPr>
            <w:r w:rsidRPr="007F1FB1">
              <w:rPr>
                <w:rStyle w:val="Variable"/>
                <w:lang w:val="en-GB"/>
              </w:rPr>
              <w:t>F</w:t>
            </w:r>
            <w:r w:rsidRPr="007F1FB1">
              <w:rPr>
                <w:lang w:val="en-GB"/>
              </w:rPr>
              <w:t xml:space="preserve"> = </w:t>
            </w:r>
            <w:smartTag w:uri="urn:schemas-microsoft-com:office:smarttags" w:element="metricconverter">
              <w:smartTagPr>
                <w:attr w:name="ProductID" w:val="96485 C"/>
              </w:smartTagPr>
              <w:r w:rsidRPr="007F1FB1">
                <w:rPr>
                  <w:lang w:val="en-GB"/>
                </w:rPr>
                <w:t>96485 C</w:t>
              </w:r>
            </w:smartTag>
            <w:r w:rsidRPr="007F1FB1">
              <w:rPr>
                <w:lang w:val="en-GB"/>
              </w:rPr>
              <w:t xml:space="preserve"> mol</w:t>
            </w:r>
            <w:r w:rsidRPr="007F1FB1">
              <w:rPr>
                <w:vertAlign w:val="superscript"/>
                <w:lang w:val="en-GB"/>
              </w:rPr>
              <w:t>–1</w:t>
            </w:r>
          </w:p>
        </w:tc>
      </w:tr>
      <w:tr w:rsidR="00EB04E9" w:rsidRPr="007F1FB1" w14:paraId="1351E155" w14:textId="77777777" w:rsidTr="003E5946">
        <w:trPr>
          <w:trHeight w:val="680"/>
        </w:trPr>
        <w:tc>
          <w:tcPr>
            <w:tcW w:w="2268" w:type="dxa"/>
            <w:vAlign w:val="center"/>
          </w:tcPr>
          <w:p w14:paraId="7B074C02" w14:textId="77777777" w:rsidR="00EB04E9" w:rsidRPr="007F1FB1" w:rsidRDefault="00EB04E9" w:rsidP="006A1973">
            <w:pPr>
              <w:pStyle w:val="Problemtext"/>
              <w:rPr>
                <w:lang w:val="en-GB"/>
              </w:rPr>
            </w:pPr>
            <w:r w:rsidRPr="007F1FB1">
              <w:rPr>
                <w:lang w:val="en-GB"/>
              </w:rPr>
              <w:t>Ideal gas equation:</w:t>
            </w:r>
          </w:p>
        </w:tc>
        <w:tc>
          <w:tcPr>
            <w:tcW w:w="2552" w:type="dxa"/>
            <w:vAlign w:val="center"/>
          </w:tcPr>
          <w:p w14:paraId="61FBE8A1" w14:textId="77777777" w:rsidR="00EB04E9" w:rsidRPr="007F1FB1" w:rsidRDefault="00EB04E9" w:rsidP="006A1973">
            <w:pPr>
              <w:pStyle w:val="Problemtext"/>
              <w:rPr>
                <w:lang w:val="en-GB"/>
              </w:rPr>
            </w:pPr>
            <w:r w:rsidRPr="0055659D">
              <w:rPr>
                <w:rStyle w:val="Variable"/>
              </w:rPr>
              <w:t>pV</w:t>
            </w:r>
            <w:r w:rsidRPr="007F1FB1">
              <w:rPr>
                <w:lang w:val="en-GB"/>
              </w:rPr>
              <w:t xml:space="preserve"> = </w:t>
            </w:r>
            <w:r w:rsidRPr="0055659D">
              <w:rPr>
                <w:rStyle w:val="Variable"/>
              </w:rPr>
              <w:t>nRT</w:t>
            </w:r>
          </w:p>
        </w:tc>
        <w:tc>
          <w:tcPr>
            <w:tcW w:w="2410" w:type="dxa"/>
            <w:vAlign w:val="center"/>
          </w:tcPr>
          <w:p w14:paraId="181844BA" w14:textId="77777777" w:rsidR="00EB04E9" w:rsidRPr="007F1FB1" w:rsidRDefault="00EB04E9" w:rsidP="006A1973">
            <w:pPr>
              <w:pStyle w:val="Problemtext"/>
              <w:rPr>
                <w:lang w:val="en-GB"/>
              </w:rPr>
            </w:pPr>
            <w:r w:rsidRPr="007F1FB1">
              <w:rPr>
                <w:lang w:val="en-GB"/>
              </w:rPr>
              <w:t>Gibbs energy:</w:t>
            </w:r>
          </w:p>
        </w:tc>
        <w:tc>
          <w:tcPr>
            <w:tcW w:w="2409" w:type="dxa"/>
            <w:vAlign w:val="center"/>
          </w:tcPr>
          <w:p w14:paraId="76115E0C" w14:textId="77777777" w:rsidR="00EB04E9" w:rsidRPr="007F1FB1" w:rsidRDefault="00EB04E9" w:rsidP="006A1973">
            <w:pPr>
              <w:pStyle w:val="Problemtext"/>
              <w:rPr>
                <w:lang w:val="en-GB"/>
              </w:rPr>
            </w:pPr>
            <w:r w:rsidRPr="007F1FB1">
              <w:rPr>
                <w:rStyle w:val="Variable"/>
                <w:lang w:val="en-GB"/>
              </w:rPr>
              <w:t>G</w:t>
            </w:r>
            <w:r w:rsidRPr="007F1FB1">
              <w:rPr>
                <w:lang w:val="en-GB"/>
              </w:rPr>
              <w:t xml:space="preserve"> = </w:t>
            </w:r>
            <w:r w:rsidRPr="007F1FB1">
              <w:rPr>
                <w:rStyle w:val="Variable"/>
                <w:lang w:val="en-GB"/>
              </w:rPr>
              <w:t>H</w:t>
            </w:r>
            <w:r w:rsidRPr="007F1FB1">
              <w:rPr>
                <w:lang w:val="en-GB"/>
              </w:rPr>
              <w:t xml:space="preserve"> – </w:t>
            </w:r>
            <w:r w:rsidRPr="007F1FB1">
              <w:rPr>
                <w:rStyle w:val="Variable"/>
                <w:lang w:val="en-GB"/>
              </w:rPr>
              <w:t>TS</w:t>
            </w:r>
          </w:p>
        </w:tc>
      </w:tr>
      <w:tr w:rsidR="00EB04E9" w:rsidRPr="007F1FB1" w14:paraId="079E1799" w14:textId="77777777" w:rsidTr="003E5946">
        <w:trPr>
          <w:trHeight w:val="680"/>
        </w:trPr>
        <w:tc>
          <w:tcPr>
            <w:tcW w:w="4820" w:type="dxa"/>
            <w:gridSpan w:val="2"/>
            <w:vAlign w:val="center"/>
          </w:tcPr>
          <w:p w14:paraId="473E2DCE" w14:textId="77777777" w:rsidR="00EB04E9" w:rsidRPr="007E2167" w:rsidRDefault="00CD0132" w:rsidP="006A1973">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r</m:t>
                    </m:r>
                  </m:sub>
                </m:sSub>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o</m:t>
                    </m:r>
                  </m:sup>
                </m:sSup>
                <m:r>
                  <w:rPr>
                    <w:rFonts w:ascii="Cambria Math" w:hAnsi="Cambria Math"/>
                    <w:lang w:val="en-GB"/>
                  </w:rPr>
                  <m:t>=-RTlnK=-nF</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cell</m:t>
                    </m:r>
                  </m:sub>
                  <m:sup>
                    <m:r>
                      <w:rPr>
                        <w:rFonts w:ascii="Cambria Math" w:hAnsi="Cambria Math"/>
                        <w:lang w:val="en-GB"/>
                      </w:rPr>
                      <m:t>o</m:t>
                    </m:r>
                  </m:sup>
                </m:sSubSup>
              </m:oMath>
            </m:oMathPara>
          </w:p>
        </w:tc>
        <w:tc>
          <w:tcPr>
            <w:tcW w:w="2410" w:type="dxa"/>
            <w:vAlign w:val="center"/>
          </w:tcPr>
          <w:p w14:paraId="37700CF5" w14:textId="0B6F9A45" w:rsidR="00EB04E9" w:rsidRPr="007F1FB1" w:rsidRDefault="00E500C5" w:rsidP="006A1973">
            <w:pPr>
              <w:pStyle w:val="Problemtext"/>
              <w:rPr>
                <w:lang w:val="en-GB"/>
              </w:rPr>
            </w:pPr>
            <w:r>
              <w:rPr>
                <w:lang w:val="en-GB"/>
              </w:rPr>
              <w:t>Ionic product of water</w:t>
            </w:r>
            <w:r w:rsidR="00FB7CE8">
              <w:rPr>
                <w:lang w:val="en-GB"/>
              </w:rPr>
              <w:t xml:space="preserve"> at 298.15K :</w:t>
            </w:r>
          </w:p>
        </w:tc>
        <w:tc>
          <w:tcPr>
            <w:tcW w:w="2409" w:type="dxa"/>
            <w:vAlign w:val="center"/>
          </w:tcPr>
          <w:p w14:paraId="60ADD3AA" w14:textId="6900AB57" w:rsidR="00EB04E9" w:rsidRPr="00381F81" w:rsidRDefault="00CD0132" w:rsidP="00E500C5">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w</m:t>
                    </m:r>
                  </m:sub>
                </m:sSub>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oMath>
            </m:oMathPara>
          </w:p>
        </w:tc>
      </w:tr>
      <w:tr w:rsidR="00F33779" w:rsidRPr="007F1FB1" w14:paraId="5BDFC45D" w14:textId="77777777" w:rsidTr="003E5946">
        <w:trPr>
          <w:trHeight w:val="680"/>
        </w:trPr>
        <w:tc>
          <w:tcPr>
            <w:tcW w:w="2268" w:type="dxa"/>
            <w:vAlign w:val="center"/>
          </w:tcPr>
          <w:p w14:paraId="561802A5" w14:textId="557771EB" w:rsidR="00F33779" w:rsidRPr="00F33779" w:rsidRDefault="00F33779" w:rsidP="00F33779">
            <w:pPr>
              <w:pStyle w:val="Problemtext"/>
              <w:rPr>
                <w:lang w:val="en-GB"/>
              </w:rPr>
            </w:pPr>
            <w:r w:rsidRPr="00F33779">
              <w:rPr>
                <w:lang w:val="en-GB"/>
              </w:rPr>
              <w:t>Nernst equation:</w:t>
            </w:r>
          </w:p>
        </w:tc>
        <w:tc>
          <w:tcPr>
            <w:tcW w:w="7371" w:type="dxa"/>
            <w:gridSpan w:val="3"/>
            <w:vAlign w:val="center"/>
          </w:tcPr>
          <w:p w14:paraId="1393453C" w14:textId="42E1A1EB" w:rsidR="00890D6F" w:rsidRPr="00890D6F" w:rsidRDefault="00890D6F" w:rsidP="00F33779">
            <w:pPr>
              <w:pStyle w:val="Problemtext"/>
              <w:rPr>
                <w:lang w:val="en-GB"/>
              </w:rPr>
            </w:pPr>
            <m:oMathPara>
              <m:oMathParaPr>
                <m:jc m:val="left"/>
              </m:oMathParaPr>
              <m:oMath>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oMath>
            </m:oMathPara>
          </w:p>
          <w:p w14:paraId="4BBCE287" w14:textId="77777777" w:rsidR="00890D6F" w:rsidRPr="00890D6F" w:rsidRDefault="00890D6F" w:rsidP="00F33779">
            <w:pPr>
              <w:pStyle w:val="Problemtext"/>
              <w:rPr>
                <w:lang w:val="en-GB"/>
              </w:rPr>
            </w:pPr>
          </w:p>
          <w:p w14:paraId="722A4D2E" w14:textId="3A117B88" w:rsidR="00F33779" w:rsidRPr="00F33779" w:rsidRDefault="00890D6F" w:rsidP="00F33779">
            <w:pPr>
              <w:pStyle w:val="Problemtext"/>
              <w:rPr>
                <w:lang w:val="en-GB"/>
              </w:rPr>
            </w:pPr>
            <m:oMathPara>
              <m:oMathParaPr>
                <m:jc m:val="left"/>
              </m:oMathParaPr>
              <m:oMath>
                <m:r>
                  <m:rPr>
                    <m:nor/>
                  </m:rPr>
                  <w:rPr>
                    <w:rFonts w:ascii="Cambria Math" w:hAnsi="Cambria Math"/>
                    <w:lang w:val="en-GB"/>
                  </w:rPr>
                  <m:t xml:space="preserve">or </m:t>
                </m:r>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Q</m:t>
                    </m:r>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rFonts w:ascii="Cambria Math" w:hAnsi="Cambria Math"/>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Q</m:t>
                    </m:r>
                  </m:e>
                </m:func>
              </m:oMath>
            </m:oMathPara>
          </w:p>
        </w:tc>
      </w:tr>
      <w:tr w:rsidR="00F33779" w:rsidRPr="007F1FB1" w14:paraId="1C82E710" w14:textId="77777777" w:rsidTr="003E5946">
        <w:trPr>
          <w:trHeight w:val="680"/>
        </w:trPr>
        <w:tc>
          <w:tcPr>
            <w:tcW w:w="2268" w:type="dxa"/>
            <w:vAlign w:val="center"/>
          </w:tcPr>
          <w:p w14:paraId="56FBFF34" w14:textId="5552A0B9" w:rsidR="00F33779" w:rsidRPr="007F1FB1" w:rsidRDefault="00890D6F" w:rsidP="00F33779">
            <w:pPr>
              <w:pStyle w:val="Problemtext"/>
              <w:rPr>
                <w:lang w:val="en-GB"/>
              </w:rPr>
            </w:pPr>
            <w:r>
              <w:rPr>
                <w:lang w:val="en-GB"/>
              </w:rPr>
              <w:t>Beer-Lambert law</w:t>
            </w:r>
            <w:r w:rsidR="00F33779" w:rsidRPr="00F33779">
              <w:rPr>
                <w:lang w:val="en-GB"/>
              </w:rPr>
              <w:t>:</w:t>
            </w:r>
          </w:p>
        </w:tc>
        <w:tc>
          <w:tcPr>
            <w:tcW w:w="7371" w:type="dxa"/>
            <w:gridSpan w:val="3"/>
            <w:vAlign w:val="center"/>
          </w:tcPr>
          <w:p w14:paraId="1C7A57B1" w14:textId="4C7A1681" w:rsidR="00F33779" w:rsidRPr="007E2167" w:rsidRDefault="00890D6F" w:rsidP="00F33779">
            <w:pPr>
              <w:pStyle w:val="Problemtext"/>
              <w:rPr>
                <w:lang w:val="en-GB"/>
              </w:rPr>
            </w:pPr>
            <m:oMathPara>
              <m:oMathParaPr>
                <m:jc m:val="left"/>
              </m:oMathParaPr>
              <m:oMath>
                <m:r>
                  <w:rPr>
                    <w:rFonts w:ascii="Cambria Math" w:hAnsi="Cambria Math"/>
                    <w:lang w:val="en-GB"/>
                  </w:rPr>
                  <m:t>A=</m:t>
                </m:r>
                <m:func>
                  <m:funcPr>
                    <m:ctrlPr>
                      <w:rPr>
                        <w:rFonts w:ascii="Cambria Math" w:hAnsi="Cambria Math"/>
                        <w:i/>
                        <w:szCs w:val="24"/>
                        <w:lang w:val="en-GB"/>
                      </w:rPr>
                    </m:ctrlPr>
                  </m:funcPr>
                  <m:fName>
                    <m:r>
                      <m:rPr>
                        <m:sty m:val="p"/>
                      </m:rPr>
                      <w:rPr>
                        <w:rFonts w:ascii="Cambria Math" w:hAnsi="Cambria Math"/>
                        <w:lang w:val="en-GB"/>
                      </w:rPr>
                      <m:t>log</m:t>
                    </m:r>
                  </m:fName>
                  <m:e>
                    <m:f>
                      <m:fPr>
                        <m:ctrlPr>
                          <w:rPr>
                            <w:rFonts w:ascii="Cambria Math" w:hAnsi="Cambria Math"/>
                            <w:i/>
                            <w:szCs w:val="24"/>
                            <w:lang w:val="en-GB"/>
                          </w:rPr>
                        </m:ctrlPr>
                      </m:fPr>
                      <m:num>
                        <m:sSub>
                          <m:sSubPr>
                            <m:ctrlPr>
                              <w:rPr>
                                <w:rFonts w:ascii="Cambria Math" w:hAnsi="Cambria Math"/>
                                <w:i/>
                                <w:szCs w:val="24"/>
                                <w:lang w:val="en-GB"/>
                              </w:rPr>
                            </m:ctrlPr>
                          </m:sSubPr>
                          <m:e>
                            <m:r>
                              <w:rPr>
                                <w:rFonts w:ascii="Cambria Math" w:hAnsi="Cambria Math"/>
                                <w:lang w:val="en-GB"/>
                              </w:rPr>
                              <m:t>I</m:t>
                            </m:r>
                          </m:e>
                          <m:sub>
                            <m:r>
                              <w:rPr>
                                <w:rFonts w:ascii="Cambria Math" w:hAnsi="Cambria Math"/>
                                <w:lang w:val="en-GB"/>
                              </w:rPr>
                              <m:t>0</m:t>
                            </m:r>
                          </m:sub>
                        </m:sSub>
                      </m:num>
                      <m:den>
                        <m:r>
                          <w:rPr>
                            <w:rFonts w:ascii="Cambria Math" w:hAnsi="Cambria Math"/>
                            <w:lang w:val="en-GB"/>
                          </w:rPr>
                          <m:t>I</m:t>
                        </m:r>
                      </m:den>
                    </m:f>
                  </m:e>
                </m:func>
                <m:r>
                  <w:rPr>
                    <w:rFonts w:ascii="Cambria Math" w:hAnsi="Cambria Math"/>
                    <w:lang w:val="en-GB"/>
                  </w:rPr>
                  <m:t>=εcl</m:t>
                </m:r>
              </m:oMath>
            </m:oMathPara>
          </w:p>
        </w:tc>
      </w:tr>
    </w:tbl>
    <w:p w14:paraId="0E3A7572" w14:textId="2CD23F3A" w:rsidR="00EB04E9" w:rsidRDefault="00EB04E9" w:rsidP="00EB04E9">
      <w:pPr>
        <w:pStyle w:val="Problemtext"/>
        <w:rPr>
          <w:lang w:val="en-GB"/>
        </w:rPr>
      </w:pPr>
      <w:r>
        <w:rPr>
          <w:lang w:val="en-GB"/>
        </w:rPr>
        <w:t>Consider all gases ideal throughout the exam.</w:t>
      </w:r>
      <w:r w:rsidR="00E500C5">
        <w:rPr>
          <w:lang w:val="en-GB"/>
        </w:rPr>
        <w:t xml:space="preserve"> </w:t>
      </w:r>
    </w:p>
    <w:p w14:paraId="006D5C34" w14:textId="77777777" w:rsidR="00EB04E9" w:rsidRDefault="00EB04E9" w:rsidP="00EB04E9">
      <w:pPr>
        <w:pStyle w:val="Problemtext"/>
        <w:jc w:val="center"/>
        <w:rPr>
          <w:lang w:val="en-GB"/>
        </w:rPr>
      </w:pPr>
      <w:r w:rsidRPr="007F1FB1">
        <w:rPr>
          <w:b/>
          <w:lang w:val="en-GB"/>
        </w:rPr>
        <w:t>Periodic table with relative atomic masses</w:t>
      </w:r>
    </w:p>
    <w:tbl>
      <w:tblPr>
        <w:tblW w:w="5000" w:type="pct"/>
        <w:jc w:val="center"/>
        <w:tblCellSpacing w:w="0" w:type="dxa"/>
        <w:tblCellMar>
          <w:top w:w="30" w:type="dxa"/>
          <w:left w:w="30" w:type="dxa"/>
          <w:bottom w:w="30" w:type="dxa"/>
          <w:right w:w="30" w:type="dxa"/>
        </w:tblCellMar>
        <w:tblLook w:val="0000" w:firstRow="0" w:lastRow="0" w:firstColumn="0" w:lastColumn="0" w:noHBand="0" w:noVBand="0"/>
      </w:tblPr>
      <w:tblGrid>
        <w:gridCol w:w="510"/>
        <w:gridCol w:w="510"/>
        <w:gridCol w:w="434"/>
        <w:gridCol w:w="508"/>
        <w:gridCol w:w="508"/>
        <w:gridCol w:w="508"/>
        <w:gridCol w:w="508"/>
        <w:gridCol w:w="508"/>
        <w:gridCol w:w="508"/>
        <w:gridCol w:w="508"/>
        <w:gridCol w:w="508"/>
        <w:gridCol w:w="508"/>
        <w:gridCol w:w="508"/>
        <w:gridCol w:w="508"/>
        <w:gridCol w:w="508"/>
        <w:gridCol w:w="508"/>
        <w:gridCol w:w="508"/>
        <w:gridCol w:w="506"/>
      </w:tblGrid>
      <w:tr w:rsidR="00EB04E9" w:rsidRPr="007F1FB1" w14:paraId="510909F9" w14:textId="77777777" w:rsidTr="006A1973">
        <w:trPr>
          <w:trHeight w:val="195"/>
          <w:tblCellSpacing w:w="0" w:type="dxa"/>
          <w:jc w:val="center"/>
        </w:trPr>
        <w:tc>
          <w:tcPr>
            <w:tcW w:w="281" w:type="pct"/>
            <w:shd w:val="clear" w:color="auto" w:fill="auto"/>
            <w:vAlign w:val="bottom"/>
          </w:tcPr>
          <w:p w14:paraId="7E76DA7A" w14:textId="77777777" w:rsidR="00EB04E9" w:rsidRPr="007F1FB1" w:rsidRDefault="00EB04E9" w:rsidP="006A1973">
            <w:pPr>
              <w:pStyle w:val="Text"/>
              <w:jc w:val="center"/>
              <w:rPr>
                <w:sz w:val="18"/>
                <w:szCs w:val="18"/>
                <w:lang w:val="en-GB"/>
              </w:rPr>
            </w:pPr>
            <w:r w:rsidRPr="007F1FB1">
              <w:rPr>
                <w:sz w:val="18"/>
                <w:szCs w:val="18"/>
                <w:lang w:val="en-GB"/>
              </w:rPr>
              <w:t>1</w:t>
            </w:r>
          </w:p>
        </w:tc>
        <w:tc>
          <w:tcPr>
            <w:tcW w:w="281" w:type="pct"/>
            <w:shd w:val="clear" w:color="auto" w:fill="auto"/>
            <w:vAlign w:val="bottom"/>
          </w:tcPr>
          <w:p w14:paraId="30A8853D" w14:textId="77777777" w:rsidR="00EB04E9" w:rsidRPr="007F1FB1" w:rsidRDefault="00EB04E9" w:rsidP="006A1973">
            <w:pPr>
              <w:pStyle w:val="Text"/>
              <w:rPr>
                <w:lang w:val="en-GB"/>
              </w:rPr>
            </w:pPr>
            <w:r w:rsidRPr="007F1FB1">
              <w:rPr>
                <w:lang w:val="en-GB"/>
              </w:rPr>
              <w:t> </w:t>
            </w:r>
          </w:p>
        </w:tc>
        <w:tc>
          <w:tcPr>
            <w:tcW w:w="239" w:type="pct"/>
            <w:shd w:val="clear" w:color="auto" w:fill="auto"/>
            <w:vAlign w:val="center"/>
          </w:tcPr>
          <w:p w14:paraId="4C0C5165"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0F9B8089"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5B9ED060"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76ACCD16"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5E44B981"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0D8D7517"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06D1A410"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338FAFD6"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2A597D29"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46234E42"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537E14F0"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26F628A9"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4C829D55"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49DA99B9"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624831DC" w14:textId="77777777" w:rsidR="00EB04E9" w:rsidRPr="007F1FB1" w:rsidRDefault="00EB04E9" w:rsidP="006A1973">
            <w:pPr>
              <w:pStyle w:val="Text"/>
              <w:rPr>
                <w:sz w:val="18"/>
                <w:szCs w:val="18"/>
                <w:lang w:val="en-GB"/>
              </w:rPr>
            </w:pPr>
          </w:p>
        </w:tc>
        <w:tc>
          <w:tcPr>
            <w:tcW w:w="279" w:type="pct"/>
            <w:shd w:val="clear" w:color="auto" w:fill="auto"/>
            <w:vAlign w:val="bottom"/>
          </w:tcPr>
          <w:p w14:paraId="06ADB518" w14:textId="77777777" w:rsidR="00EB04E9" w:rsidRPr="007F1FB1" w:rsidRDefault="00EB04E9" w:rsidP="006A1973">
            <w:pPr>
              <w:pStyle w:val="Text"/>
              <w:jc w:val="center"/>
              <w:rPr>
                <w:sz w:val="18"/>
                <w:szCs w:val="18"/>
                <w:lang w:val="en-GB"/>
              </w:rPr>
            </w:pPr>
            <w:r w:rsidRPr="007F1FB1">
              <w:rPr>
                <w:sz w:val="18"/>
                <w:szCs w:val="18"/>
                <w:lang w:val="en-GB"/>
              </w:rPr>
              <w:t>18</w:t>
            </w:r>
          </w:p>
        </w:tc>
      </w:tr>
      <w:tr w:rsidR="00EB04E9" w:rsidRPr="007F1FB1" w14:paraId="2A04F73D"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2D06E6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w:t>
            </w:r>
            <w:r w:rsidRPr="00B51159">
              <w:rPr>
                <w:rStyle w:val="TextChar"/>
                <w:rFonts w:cs="Arial"/>
                <w:sz w:val="13"/>
                <w:szCs w:val="13"/>
                <w:lang w:val="en-GB"/>
              </w:rPr>
              <w:br/>
            </w:r>
            <w:r w:rsidRPr="007F1FB1">
              <w:rPr>
                <w:rFonts w:cs="Arial"/>
                <w:lang w:val="en-GB"/>
              </w:rPr>
              <w:t>H</w:t>
            </w:r>
            <w:r w:rsidRPr="00B51159">
              <w:rPr>
                <w:rStyle w:val="TextChar"/>
                <w:rFonts w:cs="Arial"/>
                <w:sz w:val="13"/>
                <w:szCs w:val="13"/>
                <w:lang w:val="en-GB"/>
              </w:rPr>
              <w:br/>
              <w:t>1.008</w:t>
            </w:r>
          </w:p>
        </w:tc>
        <w:tc>
          <w:tcPr>
            <w:tcW w:w="281" w:type="pct"/>
            <w:shd w:val="clear" w:color="auto" w:fill="auto"/>
            <w:vAlign w:val="bottom"/>
          </w:tcPr>
          <w:p w14:paraId="712809D5" w14:textId="77777777" w:rsidR="00EB04E9" w:rsidRPr="007F1FB1" w:rsidRDefault="00EB04E9" w:rsidP="006A1973">
            <w:pPr>
              <w:pStyle w:val="Text"/>
              <w:jc w:val="center"/>
              <w:rPr>
                <w:sz w:val="18"/>
                <w:szCs w:val="18"/>
                <w:lang w:val="en-GB"/>
              </w:rPr>
            </w:pPr>
            <w:r w:rsidRPr="007F1FB1">
              <w:rPr>
                <w:sz w:val="18"/>
                <w:szCs w:val="18"/>
                <w:lang w:val="en-GB"/>
              </w:rPr>
              <w:t>2</w:t>
            </w:r>
          </w:p>
        </w:tc>
        <w:tc>
          <w:tcPr>
            <w:tcW w:w="2759" w:type="pct"/>
            <w:gridSpan w:val="10"/>
            <w:vMerge w:val="restart"/>
            <w:shd w:val="clear" w:color="auto" w:fill="auto"/>
            <w:vAlign w:val="center"/>
          </w:tcPr>
          <w:p w14:paraId="280E14DC" w14:textId="77777777" w:rsidR="00EB04E9" w:rsidRPr="007F1FB1" w:rsidRDefault="00EB04E9" w:rsidP="006A1973">
            <w:pPr>
              <w:pStyle w:val="Text"/>
              <w:rPr>
                <w:lang w:val="en-GB"/>
              </w:rPr>
            </w:pPr>
            <w:r w:rsidRPr="007F1FB1">
              <w:rPr>
                <w:lang w:val="en-GB"/>
              </w:rPr>
              <w:t> </w:t>
            </w:r>
          </w:p>
        </w:tc>
        <w:tc>
          <w:tcPr>
            <w:tcW w:w="280" w:type="pct"/>
            <w:shd w:val="clear" w:color="auto" w:fill="auto"/>
            <w:vAlign w:val="bottom"/>
          </w:tcPr>
          <w:p w14:paraId="3F4305BA" w14:textId="77777777" w:rsidR="00EB04E9" w:rsidRPr="007F1FB1" w:rsidRDefault="00EB04E9" w:rsidP="006A1973">
            <w:pPr>
              <w:pStyle w:val="Text"/>
              <w:jc w:val="center"/>
              <w:rPr>
                <w:sz w:val="18"/>
                <w:szCs w:val="18"/>
                <w:lang w:val="en-GB"/>
              </w:rPr>
            </w:pPr>
            <w:r w:rsidRPr="007F1FB1">
              <w:rPr>
                <w:sz w:val="18"/>
                <w:szCs w:val="18"/>
                <w:lang w:val="en-GB"/>
              </w:rPr>
              <w:t>13</w:t>
            </w:r>
          </w:p>
        </w:tc>
        <w:tc>
          <w:tcPr>
            <w:tcW w:w="280" w:type="pct"/>
            <w:shd w:val="clear" w:color="auto" w:fill="auto"/>
            <w:vAlign w:val="bottom"/>
          </w:tcPr>
          <w:p w14:paraId="093F8731" w14:textId="77777777" w:rsidR="00EB04E9" w:rsidRPr="007F1FB1" w:rsidRDefault="00EB04E9" w:rsidP="006A1973">
            <w:pPr>
              <w:pStyle w:val="Text"/>
              <w:jc w:val="center"/>
              <w:rPr>
                <w:sz w:val="18"/>
                <w:szCs w:val="18"/>
                <w:lang w:val="en-GB"/>
              </w:rPr>
            </w:pPr>
            <w:r w:rsidRPr="007F1FB1">
              <w:rPr>
                <w:sz w:val="18"/>
                <w:szCs w:val="18"/>
                <w:lang w:val="en-GB"/>
              </w:rPr>
              <w:t>14</w:t>
            </w:r>
          </w:p>
        </w:tc>
        <w:tc>
          <w:tcPr>
            <w:tcW w:w="280" w:type="pct"/>
            <w:shd w:val="clear" w:color="auto" w:fill="auto"/>
            <w:vAlign w:val="bottom"/>
          </w:tcPr>
          <w:p w14:paraId="65321560" w14:textId="77777777" w:rsidR="00EB04E9" w:rsidRPr="007F1FB1" w:rsidRDefault="00EB04E9" w:rsidP="006A1973">
            <w:pPr>
              <w:pStyle w:val="Text"/>
              <w:jc w:val="center"/>
              <w:rPr>
                <w:sz w:val="18"/>
                <w:szCs w:val="18"/>
                <w:lang w:val="en-GB"/>
              </w:rPr>
            </w:pPr>
            <w:r w:rsidRPr="007F1FB1">
              <w:rPr>
                <w:sz w:val="18"/>
                <w:szCs w:val="18"/>
                <w:lang w:val="en-GB"/>
              </w:rPr>
              <w:t>15</w:t>
            </w:r>
          </w:p>
        </w:tc>
        <w:tc>
          <w:tcPr>
            <w:tcW w:w="280" w:type="pct"/>
            <w:shd w:val="clear" w:color="auto" w:fill="auto"/>
            <w:vAlign w:val="bottom"/>
          </w:tcPr>
          <w:p w14:paraId="4D6AF504" w14:textId="77777777" w:rsidR="00EB04E9" w:rsidRPr="007F1FB1" w:rsidRDefault="00EB04E9" w:rsidP="006A1973">
            <w:pPr>
              <w:pStyle w:val="Text"/>
              <w:jc w:val="center"/>
              <w:rPr>
                <w:sz w:val="18"/>
                <w:szCs w:val="18"/>
                <w:lang w:val="en-GB"/>
              </w:rPr>
            </w:pPr>
            <w:r w:rsidRPr="007F1FB1">
              <w:rPr>
                <w:sz w:val="18"/>
                <w:szCs w:val="18"/>
                <w:lang w:val="en-GB"/>
              </w:rPr>
              <w:t>16</w:t>
            </w:r>
          </w:p>
        </w:tc>
        <w:tc>
          <w:tcPr>
            <w:tcW w:w="280" w:type="pct"/>
            <w:shd w:val="clear" w:color="auto" w:fill="auto"/>
            <w:vAlign w:val="bottom"/>
          </w:tcPr>
          <w:p w14:paraId="1B467EEF" w14:textId="77777777" w:rsidR="00EB04E9" w:rsidRPr="007F1FB1" w:rsidRDefault="00EB04E9" w:rsidP="006A1973">
            <w:pPr>
              <w:pStyle w:val="Text"/>
              <w:jc w:val="center"/>
              <w:rPr>
                <w:sz w:val="18"/>
                <w:szCs w:val="18"/>
                <w:lang w:val="en-GB"/>
              </w:rPr>
            </w:pPr>
            <w:r w:rsidRPr="007F1FB1">
              <w:rPr>
                <w:sz w:val="18"/>
                <w:szCs w:val="18"/>
                <w:lang w:val="en-GB"/>
              </w:rPr>
              <w:t>17</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7A80608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w:t>
            </w:r>
            <w:r w:rsidRPr="00B51159">
              <w:rPr>
                <w:rStyle w:val="TextChar"/>
                <w:rFonts w:cs="Arial"/>
                <w:sz w:val="13"/>
                <w:szCs w:val="13"/>
                <w:lang w:val="en-GB"/>
              </w:rPr>
              <w:br/>
            </w:r>
            <w:r w:rsidRPr="007F1FB1">
              <w:rPr>
                <w:rFonts w:cs="Arial"/>
                <w:lang w:val="en-GB"/>
              </w:rPr>
              <w:t>He</w:t>
            </w:r>
            <w:r w:rsidRPr="00B51159">
              <w:rPr>
                <w:rStyle w:val="TextChar"/>
                <w:rFonts w:cs="Arial"/>
                <w:sz w:val="13"/>
                <w:szCs w:val="13"/>
                <w:lang w:val="en-GB"/>
              </w:rPr>
              <w:br/>
              <w:t>4.003</w:t>
            </w:r>
          </w:p>
        </w:tc>
      </w:tr>
      <w:tr w:rsidR="00EB04E9" w:rsidRPr="007F1FB1" w14:paraId="6D57DB2E"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1B8D95E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w:t>
            </w:r>
            <w:r w:rsidRPr="00B51159">
              <w:rPr>
                <w:rStyle w:val="TextChar"/>
                <w:rFonts w:cs="Arial"/>
                <w:sz w:val="13"/>
                <w:szCs w:val="13"/>
                <w:lang w:val="en-GB"/>
              </w:rPr>
              <w:br/>
            </w:r>
            <w:r w:rsidRPr="007F1FB1">
              <w:rPr>
                <w:rFonts w:cs="Arial"/>
                <w:lang w:val="en-GB"/>
              </w:rPr>
              <w:t>Li</w:t>
            </w:r>
            <w:r w:rsidRPr="00B51159">
              <w:rPr>
                <w:rStyle w:val="TextChar"/>
                <w:rFonts w:cs="Arial"/>
                <w:sz w:val="13"/>
                <w:szCs w:val="13"/>
                <w:lang w:val="en-GB"/>
              </w:rPr>
              <w:br/>
              <w:t>6.94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21BDC33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w:t>
            </w:r>
            <w:r w:rsidRPr="00B51159">
              <w:rPr>
                <w:rStyle w:val="TextChar"/>
                <w:rFonts w:cs="Arial"/>
                <w:sz w:val="13"/>
                <w:szCs w:val="13"/>
                <w:lang w:val="en-GB"/>
              </w:rPr>
              <w:br/>
            </w:r>
            <w:r w:rsidRPr="007F1FB1">
              <w:rPr>
                <w:rFonts w:cs="Arial"/>
                <w:lang w:val="en-GB"/>
              </w:rPr>
              <w:t>Be</w:t>
            </w:r>
            <w:r w:rsidRPr="00B51159">
              <w:rPr>
                <w:rStyle w:val="TextChar"/>
                <w:rFonts w:cs="Arial"/>
                <w:sz w:val="13"/>
                <w:szCs w:val="13"/>
                <w:lang w:val="en-GB"/>
              </w:rPr>
              <w:br/>
              <w:t>9.01</w:t>
            </w:r>
          </w:p>
        </w:tc>
        <w:tc>
          <w:tcPr>
            <w:tcW w:w="2759" w:type="pct"/>
            <w:gridSpan w:val="10"/>
            <w:vMerge/>
            <w:shd w:val="clear" w:color="auto" w:fill="auto"/>
            <w:vAlign w:val="center"/>
          </w:tcPr>
          <w:p w14:paraId="07F6390C" w14:textId="77777777" w:rsidR="00EB04E9" w:rsidRPr="007F1FB1" w:rsidRDefault="00EB04E9" w:rsidP="006A1973">
            <w:pP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BF739B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w:t>
            </w:r>
            <w:r w:rsidRPr="00B51159">
              <w:rPr>
                <w:rStyle w:val="TextChar"/>
                <w:rFonts w:cs="Arial"/>
                <w:sz w:val="13"/>
                <w:szCs w:val="13"/>
                <w:lang w:val="en-GB"/>
              </w:rPr>
              <w:br/>
            </w:r>
            <w:r w:rsidRPr="007F1FB1">
              <w:rPr>
                <w:rFonts w:cs="Arial"/>
                <w:lang w:val="en-GB"/>
              </w:rPr>
              <w:t>B</w:t>
            </w:r>
            <w:r w:rsidRPr="00B51159">
              <w:rPr>
                <w:rStyle w:val="TextChar"/>
                <w:rFonts w:cs="Arial"/>
                <w:sz w:val="13"/>
                <w:szCs w:val="13"/>
                <w:lang w:val="en-GB"/>
              </w:rPr>
              <w:br/>
              <w:t>10.81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66D9F02"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w:t>
            </w:r>
            <w:r w:rsidRPr="00B51159">
              <w:rPr>
                <w:rStyle w:val="TextChar"/>
                <w:rFonts w:cs="Arial"/>
                <w:sz w:val="13"/>
                <w:szCs w:val="13"/>
                <w:lang w:val="en-GB"/>
              </w:rPr>
              <w:br/>
            </w:r>
            <w:r w:rsidRPr="007F1FB1">
              <w:rPr>
                <w:rFonts w:cs="Arial"/>
                <w:lang w:val="en-GB"/>
              </w:rPr>
              <w:t>C</w:t>
            </w:r>
            <w:r w:rsidRPr="00B51159">
              <w:rPr>
                <w:rStyle w:val="TextChar"/>
                <w:rFonts w:cs="Arial"/>
                <w:sz w:val="13"/>
                <w:szCs w:val="13"/>
                <w:lang w:val="en-GB"/>
              </w:rPr>
              <w:br/>
              <w:t>12.01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79E9C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w:t>
            </w:r>
            <w:r w:rsidRPr="00B51159">
              <w:rPr>
                <w:rStyle w:val="TextChar"/>
                <w:rFonts w:cs="Arial"/>
                <w:sz w:val="13"/>
                <w:szCs w:val="13"/>
                <w:lang w:val="en-GB"/>
              </w:rPr>
              <w:br/>
            </w:r>
            <w:r w:rsidRPr="007F1FB1">
              <w:rPr>
                <w:rFonts w:cs="Arial"/>
                <w:lang w:val="en-GB"/>
              </w:rPr>
              <w:t>N</w:t>
            </w:r>
            <w:r w:rsidRPr="00B51159">
              <w:rPr>
                <w:rStyle w:val="TextChar"/>
                <w:rFonts w:cs="Arial"/>
                <w:sz w:val="13"/>
                <w:szCs w:val="13"/>
                <w:lang w:val="en-GB"/>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E0AD0F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w:t>
            </w:r>
            <w:r w:rsidRPr="00B51159">
              <w:rPr>
                <w:rStyle w:val="TextChar"/>
                <w:rFonts w:cs="Arial"/>
                <w:sz w:val="13"/>
                <w:szCs w:val="13"/>
                <w:lang w:val="en-GB"/>
              </w:rPr>
              <w:br/>
            </w:r>
            <w:r w:rsidRPr="007F1FB1">
              <w:rPr>
                <w:rFonts w:cs="Arial"/>
                <w:lang w:val="en-GB"/>
              </w:rPr>
              <w:t>O</w:t>
            </w:r>
            <w:r w:rsidRPr="00B51159">
              <w:rPr>
                <w:rStyle w:val="TextChar"/>
                <w:rFonts w:cs="Arial"/>
                <w:sz w:val="13"/>
                <w:szCs w:val="13"/>
                <w:lang w:val="en-GB"/>
              </w:rPr>
              <w:br/>
              <w:t>16.00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FF3A6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w:t>
            </w:r>
            <w:r w:rsidRPr="00B51159">
              <w:rPr>
                <w:rStyle w:val="TextChar"/>
                <w:rFonts w:cs="Arial"/>
                <w:sz w:val="13"/>
                <w:szCs w:val="13"/>
                <w:lang w:val="en-GB"/>
              </w:rPr>
              <w:br/>
            </w:r>
            <w:r w:rsidRPr="007F1FB1">
              <w:rPr>
                <w:rFonts w:cs="Arial"/>
                <w:lang w:val="en-GB"/>
              </w:rPr>
              <w:t>F</w:t>
            </w:r>
            <w:r w:rsidRPr="00B51159">
              <w:rPr>
                <w:rStyle w:val="TextChar"/>
                <w:rFonts w:cs="Arial"/>
                <w:sz w:val="13"/>
                <w:szCs w:val="13"/>
                <w:lang w:val="en-GB"/>
              </w:rPr>
              <w:br/>
              <w:t>19.00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1D70040B"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10</w:t>
            </w:r>
            <w:r w:rsidRPr="00B51159">
              <w:rPr>
                <w:rStyle w:val="TextChar"/>
                <w:rFonts w:cs="Arial"/>
                <w:sz w:val="13"/>
                <w:szCs w:val="13"/>
                <w:lang w:val="en-GB"/>
              </w:rPr>
              <w:br/>
            </w:r>
            <w:r w:rsidRPr="007F1FB1">
              <w:rPr>
                <w:rFonts w:cs="Arial"/>
                <w:lang w:val="en-GB"/>
              </w:rPr>
              <w:t>Ne</w:t>
            </w:r>
            <w:r w:rsidRPr="00B51159">
              <w:rPr>
                <w:rStyle w:val="TextChar"/>
                <w:rFonts w:cs="Arial"/>
                <w:sz w:val="13"/>
                <w:szCs w:val="13"/>
                <w:lang w:val="en-GB"/>
              </w:rPr>
              <w:br/>
              <w:t>20.18</w:t>
            </w:r>
          </w:p>
        </w:tc>
      </w:tr>
      <w:tr w:rsidR="00EB04E9" w:rsidRPr="007F1FB1" w14:paraId="7F2CFF9C"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5E8074F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11</w:t>
            </w:r>
            <w:r w:rsidRPr="00B51159">
              <w:rPr>
                <w:rStyle w:val="TextChar"/>
                <w:rFonts w:cs="Arial"/>
                <w:sz w:val="13"/>
                <w:szCs w:val="13"/>
                <w:lang w:val="en-GB"/>
              </w:rPr>
              <w:br/>
            </w:r>
            <w:r w:rsidRPr="007F1FB1">
              <w:rPr>
                <w:rFonts w:cs="Arial"/>
                <w:lang w:val="en-GB"/>
              </w:rPr>
              <w:t>Na</w:t>
            </w:r>
            <w:r w:rsidRPr="00B51159">
              <w:rPr>
                <w:rStyle w:val="TextChar"/>
                <w:rFonts w:cs="Arial"/>
                <w:sz w:val="13"/>
                <w:szCs w:val="13"/>
                <w:lang w:val="en-GB"/>
              </w:rPr>
              <w:br/>
              <w:t>22.99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0113E7F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12</w:t>
            </w:r>
            <w:r w:rsidRPr="00B51159">
              <w:rPr>
                <w:rStyle w:val="TextChar"/>
                <w:rFonts w:cs="Arial"/>
                <w:sz w:val="13"/>
                <w:szCs w:val="13"/>
                <w:lang w:val="en-GB"/>
              </w:rPr>
              <w:br/>
            </w:r>
            <w:r w:rsidRPr="007F1FB1">
              <w:rPr>
                <w:rFonts w:cs="Arial"/>
                <w:lang w:val="en-GB"/>
              </w:rPr>
              <w:t>Mg</w:t>
            </w:r>
            <w:r w:rsidRPr="00B51159">
              <w:rPr>
                <w:rStyle w:val="TextChar"/>
                <w:rFonts w:cs="Arial"/>
                <w:sz w:val="13"/>
                <w:szCs w:val="13"/>
                <w:lang w:val="en-GB"/>
              </w:rPr>
              <w:br/>
              <w:t>24.30</w:t>
            </w:r>
          </w:p>
        </w:tc>
        <w:tc>
          <w:tcPr>
            <w:tcW w:w="239" w:type="pct"/>
            <w:shd w:val="clear" w:color="auto" w:fill="auto"/>
            <w:vAlign w:val="bottom"/>
          </w:tcPr>
          <w:p w14:paraId="73B5FBF0" w14:textId="77777777" w:rsidR="00EB04E9" w:rsidRPr="007F1FB1" w:rsidRDefault="00EB04E9" w:rsidP="006A1973">
            <w:pPr>
              <w:pStyle w:val="Text"/>
              <w:jc w:val="center"/>
              <w:rPr>
                <w:sz w:val="18"/>
                <w:szCs w:val="18"/>
                <w:lang w:val="en-GB"/>
              </w:rPr>
            </w:pPr>
            <w:r w:rsidRPr="007F1FB1">
              <w:rPr>
                <w:sz w:val="18"/>
                <w:szCs w:val="18"/>
                <w:lang w:val="en-GB"/>
              </w:rPr>
              <w:t>3</w:t>
            </w:r>
          </w:p>
        </w:tc>
        <w:tc>
          <w:tcPr>
            <w:tcW w:w="280" w:type="pct"/>
            <w:shd w:val="clear" w:color="auto" w:fill="auto"/>
            <w:vAlign w:val="bottom"/>
          </w:tcPr>
          <w:p w14:paraId="278F1BE7" w14:textId="77777777" w:rsidR="00EB04E9" w:rsidRPr="007F1FB1" w:rsidRDefault="00EB04E9" w:rsidP="006A1973">
            <w:pPr>
              <w:pStyle w:val="Text"/>
              <w:jc w:val="center"/>
              <w:rPr>
                <w:sz w:val="18"/>
                <w:szCs w:val="18"/>
                <w:lang w:val="en-GB"/>
              </w:rPr>
            </w:pPr>
            <w:r w:rsidRPr="007F1FB1">
              <w:rPr>
                <w:sz w:val="18"/>
                <w:szCs w:val="18"/>
                <w:lang w:val="en-GB"/>
              </w:rPr>
              <w:t>4</w:t>
            </w:r>
          </w:p>
        </w:tc>
        <w:tc>
          <w:tcPr>
            <w:tcW w:w="280" w:type="pct"/>
            <w:shd w:val="clear" w:color="auto" w:fill="auto"/>
            <w:vAlign w:val="bottom"/>
          </w:tcPr>
          <w:p w14:paraId="382E39B8" w14:textId="77777777" w:rsidR="00EB04E9" w:rsidRPr="007F1FB1" w:rsidRDefault="00EB04E9" w:rsidP="006A1973">
            <w:pPr>
              <w:pStyle w:val="Text"/>
              <w:jc w:val="center"/>
              <w:rPr>
                <w:sz w:val="18"/>
                <w:szCs w:val="18"/>
                <w:lang w:val="en-GB"/>
              </w:rPr>
            </w:pPr>
            <w:r w:rsidRPr="007F1FB1">
              <w:rPr>
                <w:sz w:val="18"/>
                <w:szCs w:val="18"/>
                <w:lang w:val="en-GB"/>
              </w:rPr>
              <w:t>5</w:t>
            </w:r>
          </w:p>
        </w:tc>
        <w:tc>
          <w:tcPr>
            <w:tcW w:w="280" w:type="pct"/>
            <w:shd w:val="clear" w:color="auto" w:fill="auto"/>
            <w:vAlign w:val="bottom"/>
          </w:tcPr>
          <w:p w14:paraId="606928A6" w14:textId="77777777" w:rsidR="00EB04E9" w:rsidRPr="007F1FB1" w:rsidRDefault="00EB04E9" w:rsidP="006A1973">
            <w:pPr>
              <w:pStyle w:val="Text"/>
              <w:jc w:val="center"/>
              <w:rPr>
                <w:sz w:val="18"/>
                <w:szCs w:val="18"/>
                <w:lang w:val="en-GB"/>
              </w:rPr>
            </w:pPr>
            <w:r w:rsidRPr="007F1FB1">
              <w:rPr>
                <w:sz w:val="18"/>
                <w:szCs w:val="18"/>
                <w:lang w:val="en-GB"/>
              </w:rPr>
              <w:t>6</w:t>
            </w:r>
          </w:p>
        </w:tc>
        <w:tc>
          <w:tcPr>
            <w:tcW w:w="280" w:type="pct"/>
            <w:shd w:val="clear" w:color="auto" w:fill="auto"/>
            <w:vAlign w:val="bottom"/>
          </w:tcPr>
          <w:p w14:paraId="3D495C38" w14:textId="77777777" w:rsidR="00EB04E9" w:rsidRPr="007F1FB1" w:rsidRDefault="00EB04E9" w:rsidP="006A1973">
            <w:pPr>
              <w:pStyle w:val="Text"/>
              <w:jc w:val="center"/>
              <w:rPr>
                <w:sz w:val="18"/>
                <w:szCs w:val="18"/>
                <w:lang w:val="en-GB"/>
              </w:rPr>
            </w:pPr>
            <w:r w:rsidRPr="007F1FB1">
              <w:rPr>
                <w:sz w:val="18"/>
                <w:szCs w:val="18"/>
                <w:lang w:val="en-GB"/>
              </w:rPr>
              <w:t>7</w:t>
            </w:r>
          </w:p>
        </w:tc>
        <w:tc>
          <w:tcPr>
            <w:tcW w:w="280" w:type="pct"/>
            <w:shd w:val="clear" w:color="auto" w:fill="auto"/>
            <w:vAlign w:val="bottom"/>
          </w:tcPr>
          <w:p w14:paraId="4263AA1C" w14:textId="77777777" w:rsidR="00EB04E9" w:rsidRPr="007F1FB1" w:rsidRDefault="00EB04E9" w:rsidP="006A1973">
            <w:pPr>
              <w:pStyle w:val="Text"/>
              <w:jc w:val="center"/>
              <w:rPr>
                <w:sz w:val="18"/>
                <w:szCs w:val="18"/>
                <w:lang w:val="en-GB"/>
              </w:rPr>
            </w:pPr>
            <w:r w:rsidRPr="007F1FB1">
              <w:rPr>
                <w:sz w:val="18"/>
                <w:szCs w:val="18"/>
                <w:lang w:val="en-GB"/>
              </w:rPr>
              <w:t>8</w:t>
            </w:r>
          </w:p>
        </w:tc>
        <w:tc>
          <w:tcPr>
            <w:tcW w:w="280" w:type="pct"/>
            <w:shd w:val="clear" w:color="auto" w:fill="auto"/>
            <w:vAlign w:val="bottom"/>
          </w:tcPr>
          <w:p w14:paraId="0481BEE1" w14:textId="77777777" w:rsidR="00EB04E9" w:rsidRPr="007F1FB1" w:rsidRDefault="00EB04E9" w:rsidP="006A1973">
            <w:pPr>
              <w:pStyle w:val="Text"/>
              <w:jc w:val="center"/>
              <w:rPr>
                <w:sz w:val="18"/>
                <w:szCs w:val="18"/>
                <w:lang w:val="en-GB"/>
              </w:rPr>
            </w:pPr>
            <w:r w:rsidRPr="007F1FB1">
              <w:rPr>
                <w:sz w:val="18"/>
                <w:szCs w:val="18"/>
                <w:lang w:val="en-GB"/>
              </w:rPr>
              <w:t>9</w:t>
            </w:r>
          </w:p>
        </w:tc>
        <w:tc>
          <w:tcPr>
            <w:tcW w:w="280" w:type="pct"/>
            <w:shd w:val="clear" w:color="auto" w:fill="auto"/>
            <w:vAlign w:val="bottom"/>
          </w:tcPr>
          <w:p w14:paraId="008474E4" w14:textId="77777777" w:rsidR="00EB04E9" w:rsidRPr="007F1FB1" w:rsidRDefault="00EB04E9" w:rsidP="006A1973">
            <w:pPr>
              <w:pStyle w:val="Text"/>
              <w:jc w:val="center"/>
              <w:rPr>
                <w:sz w:val="18"/>
                <w:szCs w:val="18"/>
                <w:lang w:val="en-GB"/>
              </w:rPr>
            </w:pPr>
            <w:r w:rsidRPr="007F1FB1">
              <w:rPr>
                <w:sz w:val="18"/>
                <w:szCs w:val="18"/>
                <w:lang w:val="en-GB"/>
              </w:rPr>
              <w:t>10</w:t>
            </w:r>
          </w:p>
        </w:tc>
        <w:tc>
          <w:tcPr>
            <w:tcW w:w="280" w:type="pct"/>
            <w:shd w:val="clear" w:color="auto" w:fill="auto"/>
            <w:vAlign w:val="bottom"/>
          </w:tcPr>
          <w:p w14:paraId="7484F650" w14:textId="77777777" w:rsidR="00EB04E9" w:rsidRPr="007F1FB1" w:rsidRDefault="00EB04E9" w:rsidP="006A1973">
            <w:pPr>
              <w:pStyle w:val="Text"/>
              <w:jc w:val="center"/>
              <w:rPr>
                <w:sz w:val="18"/>
                <w:szCs w:val="18"/>
                <w:lang w:val="en-GB"/>
              </w:rPr>
            </w:pPr>
            <w:r w:rsidRPr="007F1FB1">
              <w:rPr>
                <w:sz w:val="18"/>
                <w:szCs w:val="18"/>
                <w:lang w:val="en-GB"/>
              </w:rPr>
              <w:t>11</w:t>
            </w:r>
          </w:p>
        </w:tc>
        <w:tc>
          <w:tcPr>
            <w:tcW w:w="280" w:type="pct"/>
            <w:shd w:val="clear" w:color="auto" w:fill="auto"/>
            <w:vAlign w:val="bottom"/>
          </w:tcPr>
          <w:p w14:paraId="2BEA50B4" w14:textId="77777777" w:rsidR="00EB04E9" w:rsidRPr="007F1FB1" w:rsidRDefault="00EB04E9" w:rsidP="006A1973">
            <w:pPr>
              <w:pStyle w:val="Text"/>
              <w:jc w:val="center"/>
              <w:rPr>
                <w:sz w:val="18"/>
                <w:szCs w:val="18"/>
                <w:lang w:val="en-GB"/>
              </w:rPr>
            </w:pPr>
            <w:r w:rsidRPr="007F1FB1">
              <w:rPr>
                <w:sz w:val="18"/>
                <w:szCs w:val="18"/>
                <w:lang w:val="en-GB"/>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26CF2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13</w:t>
            </w:r>
            <w:r w:rsidRPr="00B51159">
              <w:rPr>
                <w:rStyle w:val="TextChar"/>
                <w:rFonts w:cs="Arial"/>
                <w:sz w:val="13"/>
                <w:szCs w:val="13"/>
                <w:lang w:val="en-GB"/>
              </w:rPr>
              <w:br/>
            </w:r>
            <w:r w:rsidRPr="007F1FB1">
              <w:rPr>
                <w:rFonts w:cs="Arial"/>
                <w:lang w:val="en-GB"/>
              </w:rPr>
              <w:t>Al</w:t>
            </w:r>
            <w:r w:rsidRPr="00B51159">
              <w:rPr>
                <w:rStyle w:val="TextChar"/>
                <w:rFonts w:cs="Arial"/>
                <w:sz w:val="13"/>
                <w:szCs w:val="13"/>
                <w:lang w:val="en-GB"/>
              </w:rPr>
              <w:br/>
              <w:t>26.98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6E5C2C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14</w:t>
            </w:r>
            <w:r w:rsidRPr="00B51159">
              <w:rPr>
                <w:rStyle w:val="TextChar"/>
                <w:rFonts w:cs="Arial"/>
                <w:sz w:val="13"/>
                <w:szCs w:val="13"/>
                <w:lang w:val="en-GB"/>
              </w:rPr>
              <w:br/>
            </w:r>
            <w:r w:rsidRPr="007F1FB1">
              <w:rPr>
                <w:rFonts w:cs="Arial"/>
                <w:lang w:val="en-GB"/>
              </w:rPr>
              <w:t>Si</w:t>
            </w:r>
            <w:r w:rsidRPr="00B51159">
              <w:rPr>
                <w:rStyle w:val="TextChar"/>
                <w:rFonts w:cs="Arial"/>
                <w:sz w:val="13"/>
                <w:szCs w:val="13"/>
                <w:lang w:val="en-GB"/>
              </w:rPr>
              <w:br/>
              <w:t>28.09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76DAA8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15</w:t>
            </w:r>
            <w:r w:rsidRPr="00B51159">
              <w:rPr>
                <w:rStyle w:val="TextChar"/>
                <w:rFonts w:cs="Arial"/>
                <w:sz w:val="13"/>
                <w:szCs w:val="13"/>
                <w:lang w:val="en-GB"/>
              </w:rPr>
              <w:br/>
            </w:r>
            <w:r w:rsidRPr="007F1FB1">
              <w:rPr>
                <w:rFonts w:cs="Arial"/>
                <w:lang w:val="en-GB"/>
              </w:rPr>
              <w:t>P</w:t>
            </w:r>
            <w:r w:rsidRPr="00B51159">
              <w:rPr>
                <w:rStyle w:val="TextChar"/>
                <w:rFonts w:cs="Arial"/>
                <w:sz w:val="13"/>
                <w:szCs w:val="13"/>
                <w:lang w:val="en-GB"/>
              </w:rPr>
              <w:br/>
              <w:t>30.97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532CD6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16</w:t>
            </w:r>
            <w:r w:rsidRPr="00B51159">
              <w:rPr>
                <w:rStyle w:val="TextChar"/>
                <w:rFonts w:cs="Arial"/>
                <w:sz w:val="13"/>
                <w:szCs w:val="13"/>
                <w:lang w:val="en-GB"/>
              </w:rPr>
              <w:br/>
            </w:r>
            <w:r w:rsidRPr="007F1FB1">
              <w:rPr>
                <w:rFonts w:cs="Arial"/>
                <w:lang w:val="en-GB"/>
              </w:rPr>
              <w:t>S</w:t>
            </w:r>
            <w:r w:rsidRPr="00B51159">
              <w:rPr>
                <w:rStyle w:val="TextChar"/>
                <w:rFonts w:cs="Arial"/>
                <w:sz w:val="13"/>
                <w:szCs w:val="13"/>
                <w:lang w:val="en-GB"/>
              </w:rPr>
              <w:br/>
              <w:t>32.06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8FF17FB"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17</w:t>
            </w:r>
            <w:r w:rsidRPr="00B51159">
              <w:rPr>
                <w:rStyle w:val="TextChar"/>
                <w:rFonts w:cs="Arial"/>
                <w:sz w:val="13"/>
                <w:szCs w:val="13"/>
                <w:lang w:val="en-GB"/>
              </w:rPr>
              <w:br/>
            </w:r>
            <w:r w:rsidRPr="007F1FB1">
              <w:rPr>
                <w:rFonts w:cs="Arial"/>
                <w:lang w:val="en-GB"/>
              </w:rPr>
              <w:t>Cl</w:t>
            </w:r>
            <w:r w:rsidRPr="00B51159">
              <w:rPr>
                <w:rStyle w:val="TextChar"/>
                <w:rFonts w:cs="Arial"/>
                <w:sz w:val="13"/>
                <w:szCs w:val="13"/>
                <w:lang w:val="en-GB"/>
              </w:rPr>
              <w:br/>
              <w:t>35.45</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3D479BB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18</w:t>
            </w:r>
            <w:r w:rsidRPr="00B51159">
              <w:rPr>
                <w:rStyle w:val="TextChar"/>
                <w:rFonts w:cs="Arial"/>
                <w:sz w:val="13"/>
                <w:szCs w:val="13"/>
                <w:lang w:val="en-GB"/>
              </w:rPr>
              <w:br/>
            </w:r>
            <w:r w:rsidRPr="007F1FB1">
              <w:rPr>
                <w:rFonts w:cs="Arial"/>
                <w:lang w:val="en-GB"/>
              </w:rPr>
              <w:t>Ar</w:t>
            </w:r>
            <w:r w:rsidRPr="00B51159">
              <w:rPr>
                <w:rStyle w:val="TextChar"/>
                <w:rFonts w:cs="Arial"/>
                <w:sz w:val="13"/>
                <w:szCs w:val="13"/>
                <w:lang w:val="en-GB"/>
              </w:rPr>
              <w:br/>
              <w:t>39.95</w:t>
            </w:r>
          </w:p>
        </w:tc>
      </w:tr>
      <w:tr w:rsidR="00EB04E9" w:rsidRPr="007F1FB1" w14:paraId="0B61F703"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C56FED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19</w:t>
            </w:r>
            <w:r w:rsidRPr="00B51159">
              <w:rPr>
                <w:rStyle w:val="TextChar"/>
                <w:rFonts w:cs="Arial"/>
                <w:sz w:val="13"/>
                <w:szCs w:val="13"/>
                <w:lang w:val="en-GB"/>
              </w:rPr>
              <w:br/>
            </w:r>
            <w:r w:rsidRPr="007F1FB1">
              <w:rPr>
                <w:rFonts w:cs="Arial"/>
                <w:lang w:val="en-GB"/>
              </w:rPr>
              <w:t>K</w:t>
            </w:r>
            <w:r w:rsidRPr="00B51159">
              <w:rPr>
                <w:rStyle w:val="TextChar"/>
                <w:rFonts w:cs="Arial"/>
                <w:sz w:val="13"/>
                <w:szCs w:val="13"/>
                <w:lang w:val="en-GB"/>
              </w:rPr>
              <w:br/>
              <w:t>39.10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07BE2B7"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20</w:t>
            </w:r>
            <w:r w:rsidRPr="00B51159">
              <w:rPr>
                <w:rStyle w:val="TextChar"/>
                <w:rFonts w:cs="Arial"/>
                <w:sz w:val="13"/>
                <w:szCs w:val="13"/>
                <w:lang w:val="en-GB"/>
              </w:rPr>
              <w:br/>
            </w:r>
            <w:r w:rsidRPr="007F1FB1">
              <w:rPr>
                <w:rFonts w:cs="Arial"/>
                <w:lang w:val="en-GB"/>
              </w:rPr>
              <w:t>Ca</w:t>
            </w:r>
            <w:r w:rsidRPr="00B51159">
              <w:rPr>
                <w:rStyle w:val="TextChar"/>
                <w:rFonts w:cs="Arial"/>
                <w:sz w:val="13"/>
                <w:szCs w:val="13"/>
                <w:lang w:val="en-GB"/>
              </w:rPr>
              <w:br/>
              <w:t>40.08</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1BB54127"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21</w:t>
            </w:r>
            <w:r w:rsidRPr="00B51159">
              <w:rPr>
                <w:rStyle w:val="TextChar"/>
                <w:rFonts w:cs="Arial"/>
                <w:sz w:val="13"/>
                <w:szCs w:val="13"/>
                <w:lang w:val="en-GB"/>
              </w:rPr>
              <w:br/>
            </w:r>
            <w:r w:rsidRPr="007F1FB1">
              <w:rPr>
                <w:rFonts w:cs="Arial"/>
                <w:lang w:val="en-GB"/>
              </w:rPr>
              <w:t>Sc</w:t>
            </w:r>
            <w:r w:rsidRPr="00B51159">
              <w:rPr>
                <w:rStyle w:val="TextChar"/>
                <w:rFonts w:cs="Arial"/>
                <w:sz w:val="13"/>
                <w:szCs w:val="13"/>
                <w:lang w:val="en-GB"/>
              </w:rPr>
              <w:br/>
              <w:t>44.96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91314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22</w:t>
            </w:r>
            <w:r w:rsidRPr="00B51159">
              <w:rPr>
                <w:rStyle w:val="TextChar"/>
                <w:rFonts w:cs="Arial"/>
                <w:sz w:val="13"/>
                <w:szCs w:val="13"/>
                <w:lang w:val="en-GB"/>
              </w:rPr>
              <w:br/>
            </w:r>
            <w:r w:rsidRPr="007F1FB1">
              <w:rPr>
                <w:rFonts w:cs="Arial"/>
                <w:lang w:val="en-GB"/>
              </w:rPr>
              <w:t>Ti</w:t>
            </w:r>
            <w:r w:rsidRPr="00B51159">
              <w:rPr>
                <w:rStyle w:val="TextChar"/>
                <w:rFonts w:cs="Arial"/>
                <w:sz w:val="13"/>
                <w:szCs w:val="13"/>
                <w:lang w:val="en-GB"/>
              </w:rPr>
              <w:br/>
              <w:t>47.87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41BA4B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23</w:t>
            </w:r>
            <w:r w:rsidRPr="00B51159">
              <w:rPr>
                <w:rStyle w:val="TextChar"/>
                <w:rFonts w:cs="Arial"/>
                <w:sz w:val="13"/>
                <w:szCs w:val="13"/>
                <w:lang w:val="en-GB"/>
              </w:rPr>
              <w:br/>
            </w:r>
            <w:r w:rsidRPr="007F1FB1">
              <w:rPr>
                <w:rFonts w:cs="Arial"/>
                <w:lang w:val="en-GB"/>
              </w:rPr>
              <w:t>V</w:t>
            </w:r>
            <w:r w:rsidRPr="00B51159">
              <w:rPr>
                <w:rStyle w:val="TextChar"/>
                <w:rFonts w:cs="Arial"/>
                <w:sz w:val="13"/>
                <w:szCs w:val="13"/>
                <w:lang w:val="en-GB"/>
              </w:rPr>
              <w:br/>
              <w:t>50.94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38BD8D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24</w:t>
            </w:r>
            <w:r w:rsidRPr="00B51159">
              <w:rPr>
                <w:rStyle w:val="TextChar"/>
                <w:rFonts w:cs="Arial"/>
                <w:sz w:val="13"/>
                <w:szCs w:val="13"/>
                <w:lang w:val="en-GB"/>
              </w:rPr>
              <w:br/>
            </w:r>
            <w:r w:rsidRPr="007F1FB1">
              <w:rPr>
                <w:rFonts w:cs="Arial"/>
                <w:lang w:val="en-GB"/>
              </w:rPr>
              <w:t>Cr</w:t>
            </w:r>
            <w:r w:rsidRPr="00B51159">
              <w:rPr>
                <w:rStyle w:val="TextChar"/>
                <w:rFonts w:cs="Arial"/>
                <w:sz w:val="13"/>
                <w:szCs w:val="13"/>
                <w:lang w:val="en-GB"/>
              </w:rPr>
              <w:br/>
              <w:t>52.00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0AF624"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25</w:t>
            </w:r>
            <w:r w:rsidRPr="00B51159">
              <w:rPr>
                <w:rStyle w:val="TextChar"/>
                <w:rFonts w:cs="Arial"/>
                <w:sz w:val="13"/>
                <w:szCs w:val="13"/>
                <w:lang w:val="en-GB"/>
              </w:rPr>
              <w:br/>
            </w:r>
            <w:r w:rsidRPr="007F1FB1">
              <w:rPr>
                <w:rFonts w:cs="Arial"/>
                <w:lang w:val="en-GB"/>
              </w:rPr>
              <w:t>Mn</w:t>
            </w:r>
            <w:r w:rsidRPr="00B51159">
              <w:rPr>
                <w:rStyle w:val="TextChar"/>
                <w:rFonts w:cs="Arial"/>
                <w:sz w:val="13"/>
                <w:szCs w:val="13"/>
                <w:lang w:val="en-GB"/>
              </w:rPr>
              <w:br/>
              <w:t>54.94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A919FE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26</w:t>
            </w:r>
            <w:r w:rsidRPr="00B51159">
              <w:rPr>
                <w:rStyle w:val="TextChar"/>
                <w:rFonts w:cs="Arial"/>
                <w:sz w:val="13"/>
                <w:szCs w:val="13"/>
                <w:lang w:val="en-GB"/>
              </w:rPr>
              <w:br/>
            </w:r>
            <w:r w:rsidRPr="007F1FB1">
              <w:rPr>
                <w:rFonts w:cs="Arial"/>
                <w:lang w:val="en-GB"/>
              </w:rPr>
              <w:t>Fe</w:t>
            </w:r>
            <w:r w:rsidRPr="00B51159">
              <w:rPr>
                <w:rStyle w:val="TextChar"/>
                <w:rFonts w:cs="Arial"/>
                <w:sz w:val="13"/>
                <w:szCs w:val="13"/>
                <w:lang w:val="en-GB"/>
              </w:rPr>
              <w:br/>
              <w:t>55.85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B0AFD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27</w:t>
            </w:r>
            <w:r w:rsidRPr="00B51159">
              <w:rPr>
                <w:rStyle w:val="TextChar"/>
                <w:rFonts w:cs="Arial"/>
                <w:sz w:val="13"/>
                <w:szCs w:val="13"/>
                <w:lang w:val="en-GB"/>
              </w:rPr>
              <w:br/>
            </w:r>
            <w:r w:rsidRPr="007F1FB1">
              <w:rPr>
                <w:rFonts w:cs="Arial"/>
                <w:lang w:val="en-GB"/>
              </w:rPr>
              <w:t>Co</w:t>
            </w:r>
            <w:r w:rsidRPr="00B51159">
              <w:rPr>
                <w:rStyle w:val="TextChar"/>
                <w:rFonts w:cs="Arial"/>
                <w:sz w:val="13"/>
                <w:szCs w:val="13"/>
                <w:lang w:val="en-GB"/>
              </w:rPr>
              <w:br/>
              <w:t>58.93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857CC0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28</w:t>
            </w:r>
            <w:r w:rsidRPr="00B51159">
              <w:rPr>
                <w:rStyle w:val="TextChar"/>
                <w:rFonts w:cs="Arial"/>
                <w:sz w:val="13"/>
                <w:szCs w:val="13"/>
                <w:lang w:val="en-GB"/>
              </w:rPr>
              <w:br/>
            </w:r>
            <w:r w:rsidRPr="007F1FB1">
              <w:rPr>
                <w:rFonts w:cs="Arial"/>
                <w:lang w:val="en-GB"/>
              </w:rPr>
              <w:t>Ni</w:t>
            </w:r>
            <w:r w:rsidRPr="00B51159">
              <w:rPr>
                <w:rStyle w:val="TextChar"/>
                <w:rFonts w:cs="Arial"/>
                <w:sz w:val="13"/>
                <w:szCs w:val="13"/>
                <w:lang w:val="en-GB"/>
              </w:rPr>
              <w:br/>
              <w:t>58.69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3A6C4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29</w:t>
            </w:r>
            <w:r w:rsidRPr="00B51159">
              <w:rPr>
                <w:rStyle w:val="TextChar"/>
                <w:rFonts w:cs="Arial"/>
                <w:sz w:val="13"/>
                <w:szCs w:val="13"/>
                <w:lang w:val="en-GB"/>
              </w:rPr>
              <w:br/>
            </w:r>
            <w:r w:rsidRPr="007F1FB1">
              <w:rPr>
                <w:rFonts w:cs="Arial"/>
                <w:lang w:val="en-GB"/>
              </w:rPr>
              <w:t>Cu</w:t>
            </w:r>
            <w:r w:rsidRPr="00B51159">
              <w:rPr>
                <w:rStyle w:val="TextChar"/>
                <w:rFonts w:cs="Arial"/>
                <w:sz w:val="13"/>
                <w:szCs w:val="13"/>
                <w:lang w:val="en-GB"/>
              </w:rPr>
              <w:br/>
              <w:t>63.55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B599E5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30</w:t>
            </w:r>
            <w:r w:rsidRPr="00B51159">
              <w:rPr>
                <w:rStyle w:val="TextChar"/>
                <w:rFonts w:cs="Arial"/>
                <w:sz w:val="13"/>
                <w:szCs w:val="13"/>
                <w:lang w:val="en-GB"/>
              </w:rPr>
              <w:br/>
            </w:r>
            <w:r w:rsidRPr="007F1FB1">
              <w:rPr>
                <w:rFonts w:cs="Arial"/>
                <w:lang w:val="en-GB"/>
              </w:rPr>
              <w:t>Zn</w:t>
            </w:r>
            <w:r w:rsidRPr="00B51159">
              <w:rPr>
                <w:rStyle w:val="TextChar"/>
                <w:rFonts w:cs="Arial"/>
                <w:sz w:val="13"/>
                <w:szCs w:val="13"/>
                <w:lang w:val="en-GB"/>
              </w:rPr>
              <w:br/>
              <w:t>65.38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81B42D2"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31</w:t>
            </w:r>
            <w:r w:rsidRPr="00B51159">
              <w:rPr>
                <w:rStyle w:val="TextChar"/>
                <w:rFonts w:cs="Arial"/>
                <w:sz w:val="13"/>
                <w:szCs w:val="13"/>
                <w:lang w:val="en-GB"/>
              </w:rPr>
              <w:br/>
            </w:r>
            <w:r w:rsidRPr="007F1FB1">
              <w:rPr>
                <w:rFonts w:cs="Arial"/>
                <w:lang w:val="en-GB"/>
              </w:rPr>
              <w:t>Ga</w:t>
            </w:r>
            <w:r w:rsidRPr="00B51159">
              <w:rPr>
                <w:rStyle w:val="TextChar"/>
                <w:rFonts w:cs="Arial"/>
                <w:sz w:val="13"/>
                <w:szCs w:val="13"/>
                <w:lang w:val="en-GB"/>
              </w:rPr>
              <w:br/>
              <w:t>69.72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8DF515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32</w:t>
            </w:r>
            <w:r w:rsidRPr="00B51159">
              <w:rPr>
                <w:rStyle w:val="TextChar"/>
                <w:rFonts w:cs="Arial"/>
                <w:sz w:val="13"/>
                <w:szCs w:val="13"/>
                <w:lang w:val="en-GB"/>
              </w:rPr>
              <w:br/>
            </w:r>
            <w:r w:rsidRPr="007F1FB1">
              <w:rPr>
                <w:rFonts w:cs="Arial"/>
                <w:lang w:val="en-GB"/>
              </w:rPr>
              <w:t>Ge</w:t>
            </w:r>
            <w:r w:rsidRPr="00B51159">
              <w:rPr>
                <w:rStyle w:val="TextChar"/>
                <w:rFonts w:cs="Arial"/>
                <w:sz w:val="13"/>
                <w:szCs w:val="13"/>
                <w:lang w:val="en-GB"/>
              </w:rPr>
              <w:br/>
              <w:t>72.6</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A41969C"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33</w:t>
            </w:r>
            <w:r w:rsidRPr="00B51159">
              <w:rPr>
                <w:rStyle w:val="TextChar"/>
                <w:rFonts w:cs="Arial"/>
                <w:sz w:val="13"/>
                <w:szCs w:val="13"/>
                <w:lang w:val="en-GB"/>
              </w:rPr>
              <w:br/>
            </w:r>
            <w:r w:rsidRPr="007F1FB1">
              <w:rPr>
                <w:rFonts w:cs="Arial"/>
                <w:lang w:val="en-GB"/>
              </w:rPr>
              <w:t>As</w:t>
            </w:r>
            <w:r w:rsidRPr="00B51159">
              <w:rPr>
                <w:rStyle w:val="TextChar"/>
                <w:rFonts w:cs="Arial"/>
                <w:sz w:val="13"/>
                <w:szCs w:val="13"/>
                <w:lang w:val="en-GB"/>
              </w:rPr>
              <w:br/>
              <w:t>74.92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3BA422"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34</w:t>
            </w:r>
            <w:r w:rsidRPr="00B51159">
              <w:rPr>
                <w:rStyle w:val="TextChar"/>
                <w:rFonts w:cs="Arial"/>
                <w:sz w:val="13"/>
                <w:szCs w:val="13"/>
                <w:lang w:val="en-GB"/>
              </w:rPr>
              <w:br/>
            </w:r>
            <w:r w:rsidRPr="007F1FB1">
              <w:rPr>
                <w:rFonts w:cs="Arial"/>
                <w:lang w:val="en-GB"/>
              </w:rPr>
              <w:t>Se</w:t>
            </w:r>
            <w:r w:rsidRPr="00B51159">
              <w:rPr>
                <w:rStyle w:val="TextChar"/>
                <w:rFonts w:cs="Arial"/>
                <w:sz w:val="13"/>
                <w:szCs w:val="13"/>
                <w:lang w:val="en-GB"/>
              </w:rPr>
              <w:br/>
              <w:t>78.9</w:t>
            </w:r>
            <w:r>
              <w:rPr>
                <w:rStyle w:val="TextChar"/>
                <w:rFonts w:cs="Arial"/>
                <w:sz w:val="13"/>
                <w:szCs w:val="13"/>
                <w:lang w:val="en-GB"/>
              </w:rPr>
              <w:t>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146E7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35</w:t>
            </w:r>
            <w:r w:rsidRPr="00B51159">
              <w:rPr>
                <w:rStyle w:val="TextChar"/>
                <w:rFonts w:cs="Arial"/>
                <w:sz w:val="13"/>
                <w:szCs w:val="13"/>
                <w:lang w:val="en-GB"/>
              </w:rPr>
              <w:br/>
            </w:r>
            <w:r w:rsidRPr="007F1FB1">
              <w:rPr>
                <w:rFonts w:cs="Arial"/>
                <w:lang w:val="en-GB"/>
              </w:rPr>
              <w:t>Br</w:t>
            </w:r>
            <w:r w:rsidRPr="00B51159">
              <w:rPr>
                <w:rStyle w:val="TextChar"/>
                <w:rFonts w:cs="Arial"/>
                <w:sz w:val="13"/>
                <w:szCs w:val="13"/>
                <w:lang w:val="en-GB"/>
              </w:rPr>
              <w:br/>
              <w:t>79.90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02DDA07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36</w:t>
            </w:r>
            <w:r w:rsidRPr="00B51159">
              <w:rPr>
                <w:rStyle w:val="TextChar"/>
                <w:rFonts w:cs="Arial"/>
                <w:sz w:val="13"/>
                <w:szCs w:val="13"/>
                <w:lang w:val="en-GB"/>
              </w:rPr>
              <w:br/>
            </w:r>
            <w:r w:rsidRPr="007F1FB1">
              <w:rPr>
                <w:rFonts w:cs="Arial"/>
                <w:lang w:val="en-GB"/>
              </w:rPr>
              <w:t>Kr</w:t>
            </w:r>
            <w:r w:rsidRPr="00B51159">
              <w:rPr>
                <w:rStyle w:val="TextChar"/>
                <w:rFonts w:cs="Arial"/>
                <w:sz w:val="13"/>
                <w:szCs w:val="13"/>
                <w:lang w:val="en-GB"/>
              </w:rPr>
              <w:br/>
              <w:t>83.80</w:t>
            </w:r>
          </w:p>
        </w:tc>
      </w:tr>
      <w:tr w:rsidR="00EB04E9" w:rsidRPr="007F1FB1" w14:paraId="2516B3AD"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84DD248"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37</w:t>
            </w:r>
            <w:r w:rsidRPr="00B51159">
              <w:rPr>
                <w:rStyle w:val="TextChar"/>
                <w:rFonts w:cs="Arial"/>
                <w:sz w:val="13"/>
                <w:szCs w:val="13"/>
                <w:lang w:val="en-GB"/>
              </w:rPr>
              <w:br/>
            </w:r>
            <w:r w:rsidRPr="007F1FB1">
              <w:rPr>
                <w:rFonts w:cs="Arial"/>
                <w:lang w:val="en-GB"/>
              </w:rPr>
              <w:t>Rb</w:t>
            </w:r>
            <w:r w:rsidRPr="00B51159">
              <w:rPr>
                <w:rStyle w:val="TextChar"/>
                <w:rFonts w:cs="Arial"/>
                <w:sz w:val="13"/>
                <w:szCs w:val="13"/>
                <w:lang w:val="en-GB"/>
              </w:rPr>
              <w:br/>
              <w:t>85.47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C88FAB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38</w:t>
            </w:r>
            <w:r w:rsidRPr="00B51159">
              <w:rPr>
                <w:rStyle w:val="TextChar"/>
                <w:rFonts w:cs="Arial"/>
                <w:sz w:val="13"/>
                <w:szCs w:val="13"/>
                <w:lang w:val="en-GB"/>
              </w:rPr>
              <w:br/>
            </w:r>
            <w:r w:rsidRPr="007F1FB1">
              <w:rPr>
                <w:rFonts w:cs="Arial"/>
                <w:lang w:val="en-GB"/>
              </w:rPr>
              <w:t>Sr</w:t>
            </w:r>
            <w:r w:rsidRPr="00B51159">
              <w:rPr>
                <w:rStyle w:val="TextChar"/>
                <w:rFonts w:cs="Arial"/>
                <w:sz w:val="13"/>
                <w:szCs w:val="13"/>
                <w:lang w:val="en-GB"/>
              </w:rPr>
              <w:br/>
              <w:t>87.62</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5E076F4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39</w:t>
            </w:r>
            <w:r w:rsidRPr="00B51159">
              <w:rPr>
                <w:rStyle w:val="TextChar"/>
                <w:rFonts w:cs="Arial"/>
                <w:sz w:val="13"/>
                <w:szCs w:val="13"/>
                <w:lang w:val="en-GB"/>
              </w:rPr>
              <w:br/>
            </w:r>
            <w:r w:rsidRPr="007F1FB1">
              <w:rPr>
                <w:rFonts w:cs="Arial"/>
                <w:lang w:val="en-GB"/>
              </w:rPr>
              <w:t>Y</w:t>
            </w:r>
            <w:r w:rsidRPr="00B51159">
              <w:rPr>
                <w:rStyle w:val="TextChar"/>
                <w:rFonts w:cs="Arial"/>
                <w:sz w:val="13"/>
                <w:szCs w:val="13"/>
                <w:lang w:val="en-GB"/>
              </w:rPr>
              <w:br/>
              <w:t>88.91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461D5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40</w:t>
            </w:r>
            <w:r w:rsidRPr="00B51159">
              <w:rPr>
                <w:rStyle w:val="TextChar"/>
                <w:rFonts w:cs="Arial"/>
                <w:sz w:val="13"/>
                <w:szCs w:val="13"/>
                <w:lang w:val="en-GB"/>
              </w:rPr>
              <w:br/>
            </w:r>
            <w:r w:rsidRPr="007F1FB1">
              <w:rPr>
                <w:rFonts w:cs="Arial"/>
                <w:lang w:val="en-GB"/>
              </w:rPr>
              <w:t>Zr</w:t>
            </w:r>
            <w:r w:rsidRPr="00B51159">
              <w:rPr>
                <w:rStyle w:val="TextChar"/>
                <w:rFonts w:cs="Arial"/>
                <w:sz w:val="13"/>
                <w:szCs w:val="13"/>
                <w:lang w:val="en-GB"/>
              </w:rPr>
              <w:br/>
              <w:t>91.22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2DF6A5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41</w:t>
            </w:r>
            <w:r w:rsidRPr="00B51159">
              <w:rPr>
                <w:rStyle w:val="TextChar"/>
                <w:rFonts w:cs="Arial"/>
                <w:sz w:val="13"/>
                <w:szCs w:val="13"/>
                <w:lang w:val="en-GB"/>
              </w:rPr>
              <w:br/>
            </w:r>
            <w:r w:rsidRPr="007F1FB1">
              <w:rPr>
                <w:rFonts w:cs="Arial"/>
                <w:lang w:val="en-GB"/>
              </w:rPr>
              <w:t>Nb</w:t>
            </w:r>
            <w:r w:rsidRPr="00B51159">
              <w:rPr>
                <w:rStyle w:val="TextChar"/>
                <w:rFonts w:cs="Arial"/>
                <w:sz w:val="13"/>
                <w:szCs w:val="13"/>
                <w:lang w:val="en-GB"/>
              </w:rPr>
              <w:br/>
              <w:t>92.91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FFE809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42</w:t>
            </w:r>
            <w:r w:rsidRPr="00B51159">
              <w:rPr>
                <w:rStyle w:val="TextChar"/>
                <w:rFonts w:cs="Arial"/>
                <w:sz w:val="13"/>
                <w:szCs w:val="13"/>
                <w:lang w:val="en-GB"/>
              </w:rPr>
              <w:br/>
            </w:r>
            <w:r w:rsidRPr="007F1FB1">
              <w:rPr>
                <w:rFonts w:cs="Arial"/>
                <w:lang w:val="en-GB"/>
              </w:rPr>
              <w:t>Mo</w:t>
            </w:r>
            <w:r>
              <w:rPr>
                <w:rStyle w:val="TextChar"/>
                <w:rFonts w:cs="Arial"/>
                <w:sz w:val="13"/>
                <w:szCs w:val="13"/>
                <w:lang w:val="en-GB"/>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198E30C"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43</w:t>
            </w:r>
            <w:r w:rsidRPr="00B51159">
              <w:rPr>
                <w:rStyle w:val="TextChar"/>
                <w:rFonts w:cs="Arial"/>
                <w:sz w:val="13"/>
                <w:szCs w:val="13"/>
                <w:lang w:val="en-GB"/>
              </w:rPr>
              <w:br/>
            </w:r>
            <w:r w:rsidRPr="007F1FB1">
              <w:rPr>
                <w:rFonts w:cs="Arial"/>
                <w:lang w:val="en-GB"/>
              </w:rPr>
              <w:t>Tc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14B1F4C"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44</w:t>
            </w:r>
            <w:r w:rsidRPr="00B51159">
              <w:rPr>
                <w:rStyle w:val="TextChar"/>
                <w:rFonts w:cs="Arial"/>
                <w:sz w:val="13"/>
                <w:szCs w:val="13"/>
                <w:lang w:val="en-GB"/>
              </w:rPr>
              <w:br/>
            </w:r>
            <w:r w:rsidRPr="007F1FB1">
              <w:rPr>
                <w:rFonts w:cs="Arial"/>
                <w:lang w:val="en-GB"/>
              </w:rPr>
              <w:t>Ru</w:t>
            </w:r>
            <w:r>
              <w:rPr>
                <w:rStyle w:val="TextChar"/>
                <w:rFonts w:cs="Arial"/>
                <w:sz w:val="13"/>
                <w:szCs w:val="13"/>
                <w:lang w:val="en-GB"/>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9FC7B94"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45</w:t>
            </w:r>
            <w:r w:rsidRPr="00B51159">
              <w:rPr>
                <w:rStyle w:val="TextChar"/>
                <w:rFonts w:cs="Arial"/>
                <w:sz w:val="13"/>
                <w:szCs w:val="13"/>
                <w:lang w:val="en-GB"/>
              </w:rPr>
              <w:br/>
            </w:r>
            <w:r w:rsidRPr="007F1FB1">
              <w:rPr>
                <w:rFonts w:cs="Arial"/>
                <w:lang w:val="en-GB"/>
              </w:rPr>
              <w:t>Rh</w:t>
            </w:r>
            <w:r w:rsidRPr="00B51159">
              <w:rPr>
                <w:rStyle w:val="TextChar"/>
                <w:rFonts w:cs="Arial"/>
                <w:sz w:val="13"/>
                <w:szCs w:val="13"/>
                <w:lang w:val="en-GB"/>
              </w:rPr>
              <w:br/>
              <w:t>102.9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1DB5D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46</w:t>
            </w:r>
            <w:r w:rsidRPr="00B51159">
              <w:rPr>
                <w:rStyle w:val="TextChar"/>
                <w:rFonts w:cs="Arial"/>
                <w:sz w:val="13"/>
                <w:szCs w:val="13"/>
                <w:lang w:val="en-GB"/>
              </w:rPr>
              <w:br/>
            </w:r>
            <w:r w:rsidRPr="007F1FB1">
              <w:rPr>
                <w:rFonts w:cs="Arial"/>
                <w:lang w:val="en-GB"/>
              </w:rPr>
              <w:t>Pd</w:t>
            </w:r>
            <w:r w:rsidRPr="00B51159">
              <w:rPr>
                <w:rStyle w:val="TextChar"/>
                <w:rFonts w:cs="Arial"/>
                <w:sz w:val="13"/>
                <w:szCs w:val="13"/>
                <w:lang w:val="en-GB"/>
              </w:rPr>
              <w:br/>
              <w:t>106.4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D66B4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47</w:t>
            </w:r>
            <w:r w:rsidRPr="00B51159">
              <w:rPr>
                <w:rStyle w:val="TextChar"/>
                <w:rFonts w:cs="Arial"/>
                <w:sz w:val="13"/>
                <w:szCs w:val="13"/>
                <w:lang w:val="en-GB"/>
              </w:rPr>
              <w:br/>
            </w:r>
            <w:r w:rsidRPr="007F1FB1">
              <w:rPr>
                <w:rFonts w:cs="Arial"/>
                <w:lang w:val="en-GB"/>
              </w:rPr>
              <w:t>Ag</w:t>
            </w:r>
            <w:r w:rsidRPr="00B51159">
              <w:rPr>
                <w:rStyle w:val="TextChar"/>
                <w:rFonts w:cs="Arial"/>
                <w:sz w:val="13"/>
                <w:szCs w:val="13"/>
                <w:lang w:val="en-GB"/>
              </w:rPr>
              <w:br/>
              <w:t>107.</w:t>
            </w:r>
            <w:r>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8DE38A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48</w:t>
            </w:r>
            <w:r w:rsidRPr="00B51159">
              <w:rPr>
                <w:rStyle w:val="TextChar"/>
                <w:rFonts w:cs="Arial"/>
                <w:sz w:val="13"/>
                <w:szCs w:val="13"/>
                <w:lang w:val="en-GB"/>
              </w:rPr>
              <w:br/>
            </w:r>
            <w:r w:rsidRPr="007F1FB1">
              <w:rPr>
                <w:rFonts w:cs="Arial"/>
                <w:lang w:val="en-GB"/>
              </w:rPr>
              <w:t>Cd</w:t>
            </w:r>
            <w:r w:rsidRPr="00B51159">
              <w:rPr>
                <w:rStyle w:val="TextChar"/>
                <w:rFonts w:cs="Arial"/>
                <w:sz w:val="13"/>
                <w:szCs w:val="13"/>
                <w:lang w:val="en-GB"/>
              </w:rPr>
              <w:br/>
              <w:t>112.4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30C2A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49</w:t>
            </w:r>
            <w:r w:rsidRPr="00B51159">
              <w:rPr>
                <w:rStyle w:val="TextChar"/>
                <w:rFonts w:cs="Arial"/>
                <w:sz w:val="13"/>
                <w:szCs w:val="13"/>
                <w:lang w:val="en-GB"/>
              </w:rPr>
              <w:br/>
            </w:r>
            <w:r w:rsidRPr="007F1FB1">
              <w:rPr>
                <w:rFonts w:cs="Arial"/>
                <w:lang w:val="en-GB"/>
              </w:rPr>
              <w:t>In</w:t>
            </w:r>
            <w:r w:rsidRPr="00B51159">
              <w:rPr>
                <w:rStyle w:val="TextChar"/>
                <w:rFonts w:cs="Arial"/>
                <w:sz w:val="13"/>
                <w:szCs w:val="13"/>
                <w:lang w:val="en-GB"/>
              </w:rPr>
              <w:br/>
              <w:t>114.8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9A9367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50</w:t>
            </w:r>
            <w:r w:rsidRPr="00B51159">
              <w:rPr>
                <w:rStyle w:val="TextChar"/>
                <w:rFonts w:cs="Arial"/>
                <w:sz w:val="13"/>
                <w:szCs w:val="13"/>
                <w:lang w:val="en-GB"/>
              </w:rPr>
              <w:br/>
            </w:r>
            <w:r w:rsidRPr="007F1FB1">
              <w:rPr>
                <w:rFonts w:cs="Arial"/>
                <w:lang w:val="en-GB"/>
              </w:rPr>
              <w:t>Sn</w:t>
            </w:r>
            <w:r w:rsidRPr="00B51159">
              <w:rPr>
                <w:rStyle w:val="TextChar"/>
                <w:rFonts w:cs="Arial"/>
                <w:sz w:val="13"/>
                <w:szCs w:val="13"/>
                <w:lang w:val="en-GB"/>
              </w:rPr>
              <w:br/>
              <w:t>118.7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9C8334"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51</w:t>
            </w:r>
            <w:r w:rsidRPr="00B51159">
              <w:rPr>
                <w:rStyle w:val="TextChar"/>
                <w:rFonts w:cs="Arial"/>
                <w:sz w:val="13"/>
                <w:szCs w:val="13"/>
                <w:lang w:val="en-GB"/>
              </w:rPr>
              <w:br/>
            </w:r>
            <w:r w:rsidRPr="007F1FB1">
              <w:rPr>
                <w:rFonts w:cs="Arial"/>
                <w:lang w:val="en-GB"/>
              </w:rPr>
              <w:t>Sb</w:t>
            </w:r>
            <w:r w:rsidRPr="00B51159">
              <w:rPr>
                <w:rStyle w:val="TextChar"/>
                <w:rFonts w:cs="Arial"/>
                <w:sz w:val="13"/>
                <w:szCs w:val="13"/>
                <w:lang w:val="en-GB"/>
              </w:rPr>
              <w:br/>
              <w:t>121.</w:t>
            </w:r>
            <w:r>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62145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52</w:t>
            </w:r>
            <w:r w:rsidRPr="00B51159">
              <w:rPr>
                <w:rStyle w:val="TextChar"/>
                <w:rFonts w:cs="Arial"/>
                <w:sz w:val="13"/>
                <w:szCs w:val="13"/>
                <w:lang w:val="en-GB"/>
              </w:rPr>
              <w:br/>
            </w:r>
            <w:r w:rsidRPr="007F1FB1">
              <w:rPr>
                <w:rFonts w:cs="Arial"/>
                <w:lang w:val="en-GB"/>
              </w:rPr>
              <w:t>Te</w:t>
            </w:r>
            <w:r w:rsidRPr="00B51159">
              <w:rPr>
                <w:rStyle w:val="TextChar"/>
                <w:rFonts w:cs="Arial"/>
                <w:sz w:val="13"/>
                <w:szCs w:val="13"/>
                <w:lang w:val="en-GB"/>
              </w:rPr>
              <w:br/>
              <w:t>127.6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3B24AA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53</w:t>
            </w:r>
            <w:r w:rsidRPr="00B51159">
              <w:rPr>
                <w:rStyle w:val="TextChar"/>
                <w:rFonts w:cs="Arial"/>
                <w:sz w:val="13"/>
                <w:szCs w:val="13"/>
                <w:lang w:val="en-GB"/>
              </w:rPr>
              <w:br/>
            </w:r>
            <w:r w:rsidRPr="007F1FB1">
              <w:rPr>
                <w:rFonts w:cs="Arial"/>
                <w:lang w:val="en-GB"/>
              </w:rPr>
              <w:t>I</w:t>
            </w:r>
            <w:r w:rsidRPr="00B51159">
              <w:rPr>
                <w:rStyle w:val="TextChar"/>
                <w:rFonts w:cs="Arial"/>
                <w:sz w:val="13"/>
                <w:szCs w:val="13"/>
                <w:lang w:val="en-GB"/>
              </w:rPr>
              <w:br/>
              <w:t>126.9</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19E5EF3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54</w:t>
            </w:r>
            <w:r w:rsidRPr="00B51159">
              <w:rPr>
                <w:rStyle w:val="TextChar"/>
                <w:rFonts w:cs="Arial"/>
                <w:sz w:val="13"/>
                <w:szCs w:val="13"/>
                <w:lang w:val="en-GB"/>
              </w:rPr>
              <w:br/>
            </w:r>
            <w:r w:rsidRPr="007F1FB1">
              <w:rPr>
                <w:rFonts w:cs="Arial"/>
                <w:lang w:val="en-GB"/>
              </w:rPr>
              <w:t>Xe</w:t>
            </w:r>
            <w:r w:rsidRPr="00B51159">
              <w:rPr>
                <w:rStyle w:val="TextChar"/>
                <w:rFonts w:cs="Arial"/>
                <w:sz w:val="13"/>
                <w:szCs w:val="13"/>
                <w:lang w:val="en-GB"/>
              </w:rPr>
              <w:br/>
              <w:t>131.</w:t>
            </w:r>
            <w:r>
              <w:rPr>
                <w:rStyle w:val="TextChar"/>
                <w:rFonts w:cs="Arial"/>
                <w:sz w:val="13"/>
                <w:szCs w:val="13"/>
                <w:lang w:val="en-GB"/>
              </w:rPr>
              <w:t>3</w:t>
            </w:r>
          </w:p>
        </w:tc>
      </w:tr>
      <w:tr w:rsidR="00EB04E9" w:rsidRPr="007F1FB1" w14:paraId="5D752B43"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2F7AB24"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55</w:t>
            </w:r>
            <w:r w:rsidRPr="00B51159">
              <w:rPr>
                <w:rStyle w:val="TextChar"/>
                <w:rFonts w:cs="Arial"/>
                <w:sz w:val="13"/>
                <w:szCs w:val="13"/>
                <w:lang w:val="en-GB"/>
              </w:rPr>
              <w:br/>
            </w:r>
            <w:r w:rsidRPr="007F1FB1">
              <w:rPr>
                <w:rFonts w:cs="Arial"/>
                <w:lang w:val="en-GB"/>
              </w:rPr>
              <w:t>Cs</w:t>
            </w:r>
            <w:r w:rsidRPr="00B51159">
              <w:rPr>
                <w:rStyle w:val="TextChar"/>
                <w:rFonts w:cs="Arial"/>
                <w:sz w:val="13"/>
                <w:szCs w:val="13"/>
                <w:lang w:val="en-GB"/>
              </w:rPr>
              <w:br/>
              <w:t>132.9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226D863B"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56</w:t>
            </w:r>
            <w:r w:rsidRPr="00B51159">
              <w:rPr>
                <w:rStyle w:val="TextChar"/>
                <w:rFonts w:cs="Arial"/>
                <w:sz w:val="13"/>
                <w:szCs w:val="13"/>
                <w:lang w:val="en-GB"/>
              </w:rPr>
              <w:br/>
            </w:r>
            <w:r w:rsidRPr="007F1FB1">
              <w:rPr>
                <w:rFonts w:cs="Arial"/>
                <w:lang w:val="en-GB"/>
              </w:rPr>
              <w:t>Ba</w:t>
            </w:r>
            <w:r w:rsidRPr="00B51159">
              <w:rPr>
                <w:rStyle w:val="TextChar"/>
                <w:rFonts w:cs="Arial"/>
                <w:sz w:val="13"/>
                <w:szCs w:val="13"/>
                <w:lang w:val="en-GB"/>
              </w:rPr>
              <w:br/>
              <w:t>137.3</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5EC34C8A" w14:textId="77777777" w:rsidR="00EB04E9" w:rsidRPr="00B51159" w:rsidRDefault="00EB04E9" w:rsidP="006A1973">
            <w:pPr>
              <w:pStyle w:val="Text"/>
              <w:rPr>
                <w:rFonts w:cs="Arial"/>
                <w:sz w:val="13"/>
                <w:szCs w:val="13"/>
                <w:lang w:val="en-GB"/>
              </w:rPr>
            </w:pPr>
            <w:r w:rsidRPr="00B51159">
              <w:rPr>
                <w:rFonts w:cs="Arial"/>
                <w:sz w:val="13"/>
                <w:szCs w:val="13"/>
                <w:lang w:val="en-GB"/>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55C327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72</w:t>
            </w:r>
            <w:r w:rsidRPr="00B51159">
              <w:rPr>
                <w:rStyle w:val="TextChar"/>
                <w:rFonts w:cs="Arial"/>
                <w:sz w:val="13"/>
                <w:szCs w:val="13"/>
                <w:lang w:val="en-GB"/>
              </w:rPr>
              <w:br/>
            </w:r>
            <w:r w:rsidRPr="007F1FB1">
              <w:rPr>
                <w:rFonts w:cs="Arial"/>
                <w:lang w:val="en-GB"/>
              </w:rPr>
              <w:t>Hf</w:t>
            </w:r>
            <w:r w:rsidRPr="00B51159">
              <w:rPr>
                <w:rStyle w:val="TextChar"/>
                <w:rFonts w:cs="Arial"/>
                <w:sz w:val="13"/>
                <w:szCs w:val="13"/>
                <w:lang w:val="en-GB"/>
              </w:rPr>
              <w:br/>
              <w:t>178.</w:t>
            </w:r>
            <w:r>
              <w:rPr>
                <w:rStyle w:val="TextChar"/>
                <w:rFonts w:cs="Arial"/>
                <w:sz w:val="13"/>
                <w:szCs w:val="13"/>
                <w:lang w:val="en-GB"/>
              </w:rPr>
              <w:t>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07A02B"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73</w:t>
            </w:r>
            <w:r w:rsidRPr="00B51159">
              <w:rPr>
                <w:rStyle w:val="TextChar"/>
                <w:rFonts w:cs="Arial"/>
                <w:sz w:val="13"/>
                <w:szCs w:val="13"/>
                <w:lang w:val="en-GB"/>
              </w:rPr>
              <w:br/>
            </w:r>
            <w:r w:rsidRPr="007F1FB1">
              <w:rPr>
                <w:rFonts w:cs="Arial"/>
                <w:lang w:val="en-GB"/>
              </w:rPr>
              <w:t>Ta</w:t>
            </w:r>
            <w:r w:rsidRPr="00B51159">
              <w:rPr>
                <w:rStyle w:val="TextChar"/>
                <w:rFonts w:cs="Arial"/>
                <w:sz w:val="13"/>
                <w:szCs w:val="13"/>
                <w:lang w:val="en-GB"/>
              </w:rPr>
              <w:br/>
              <w:t>180.9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898754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74</w:t>
            </w:r>
            <w:r w:rsidRPr="00B51159">
              <w:rPr>
                <w:rStyle w:val="TextChar"/>
                <w:rFonts w:cs="Arial"/>
                <w:sz w:val="13"/>
                <w:szCs w:val="13"/>
                <w:lang w:val="en-GB"/>
              </w:rPr>
              <w:br/>
            </w:r>
            <w:r w:rsidRPr="007F1FB1">
              <w:rPr>
                <w:rFonts w:cs="Arial"/>
                <w:lang w:val="en-GB"/>
              </w:rPr>
              <w:t>W</w:t>
            </w:r>
            <w:r w:rsidRPr="00B51159">
              <w:rPr>
                <w:rStyle w:val="TextChar"/>
                <w:rFonts w:cs="Arial"/>
                <w:sz w:val="13"/>
                <w:szCs w:val="13"/>
                <w:lang w:val="en-GB"/>
              </w:rPr>
              <w:br/>
              <w:t>183.8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D7EE9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75</w:t>
            </w:r>
            <w:r w:rsidRPr="00B51159">
              <w:rPr>
                <w:rStyle w:val="TextChar"/>
                <w:rFonts w:cs="Arial"/>
                <w:sz w:val="13"/>
                <w:szCs w:val="13"/>
                <w:lang w:val="en-GB"/>
              </w:rPr>
              <w:br/>
            </w:r>
            <w:r w:rsidRPr="007F1FB1">
              <w:rPr>
                <w:rFonts w:cs="Arial"/>
                <w:lang w:val="en-GB"/>
              </w:rPr>
              <w:t>Re</w:t>
            </w:r>
            <w:r w:rsidRPr="00B51159">
              <w:rPr>
                <w:rStyle w:val="TextChar"/>
                <w:rFonts w:cs="Arial"/>
                <w:sz w:val="13"/>
                <w:szCs w:val="13"/>
                <w:lang w:val="en-GB"/>
              </w:rPr>
              <w:br/>
              <w:t>186.2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5E93A32"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76</w:t>
            </w:r>
            <w:r w:rsidRPr="00B51159">
              <w:rPr>
                <w:rStyle w:val="TextChar"/>
                <w:rFonts w:cs="Arial"/>
                <w:sz w:val="13"/>
                <w:szCs w:val="13"/>
                <w:lang w:val="en-GB"/>
              </w:rPr>
              <w:br/>
            </w:r>
            <w:r w:rsidRPr="007F1FB1">
              <w:rPr>
                <w:rFonts w:cs="Arial"/>
                <w:lang w:val="en-GB"/>
              </w:rPr>
              <w:t>Os</w:t>
            </w:r>
            <w:r w:rsidRPr="00B51159">
              <w:rPr>
                <w:rStyle w:val="TextChar"/>
                <w:rFonts w:cs="Arial"/>
                <w:sz w:val="13"/>
                <w:szCs w:val="13"/>
                <w:lang w:val="en-GB"/>
              </w:rPr>
              <w:br/>
              <w:t>190.2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F6A8F78"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77</w:t>
            </w:r>
            <w:r w:rsidRPr="00B51159">
              <w:rPr>
                <w:rStyle w:val="TextChar"/>
                <w:rFonts w:cs="Arial"/>
                <w:sz w:val="13"/>
                <w:szCs w:val="13"/>
                <w:lang w:val="en-GB"/>
              </w:rPr>
              <w:br/>
            </w:r>
            <w:r w:rsidRPr="007F1FB1">
              <w:rPr>
                <w:rFonts w:cs="Arial"/>
                <w:lang w:val="en-GB"/>
              </w:rPr>
              <w:t>Ir</w:t>
            </w:r>
            <w:r w:rsidRPr="00B51159">
              <w:rPr>
                <w:rStyle w:val="TextChar"/>
                <w:rFonts w:cs="Arial"/>
                <w:sz w:val="13"/>
                <w:szCs w:val="13"/>
                <w:lang w:val="en-GB"/>
              </w:rPr>
              <w:br/>
              <w:t>192.2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0EB95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78</w:t>
            </w:r>
            <w:r w:rsidRPr="00B51159">
              <w:rPr>
                <w:rStyle w:val="TextChar"/>
                <w:rFonts w:cs="Arial"/>
                <w:sz w:val="13"/>
                <w:szCs w:val="13"/>
                <w:lang w:val="en-GB"/>
              </w:rPr>
              <w:br/>
            </w:r>
            <w:r w:rsidRPr="007F1FB1">
              <w:rPr>
                <w:rFonts w:cs="Arial"/>
                <w:lang w:val="en-GB"/>
              </w:rPr>
              <w:t>Pt</w:t>
            </w:r>
            <w:r w:rsidRPr="00B51159">
              <w:rPr>
                <w:rStyle w:val="TextChar"/>
                <w:rFonts w:cs="Arial"/>
                <w:sz w:val="13"/>
                <w:szCs w:val="13"/>
                <w:lang w:val="en-GB"/>
              </w:rPr>
              <w:br/>
              <w:t>195.</w:t>
            </w:r>
            <w:r>
              <w:rPr>
                <w:rStyle w:val="TextChar"/>
                <w:rFonts w:cs="Arial"/>
                <w:sz w:val="13"/>
                <w:szCs w:val="13"/>
                <w:lang w:val="en-GB"/>
              </w:rPr>
              <w:t>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DEA55F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79</w:t>
            </w:r>
            <w:r w:rsidRPr="00B51159">
              <w:rPr>
                <w:rStyle w:val="TextChar"/>
                <w:rFonts w:cs="Arial"/>
                <w:sz w:val="13"/>
                <w:szCs w:val="13"/>
                <w:lang w:val="en-GB"/>
              </w:rPr>
              <w:br/>
            </w:r>
            <w:r w:rsidRPr="007F1FB1">
              <w:rPr>
                <w:rFonts w:cs="Arial"/>
                <w:lang w:val="en-GB"/>
              </w:rPr>
              <w:t>Au</w:t>
            </w:r>
            <w:r>
              <w:rPr>
                <w:rStyle w:val="TextChar"/>
                <w:rFonts w:cs="Arial"/>
                <w:sz w:val="13"/>
                <w:szCs w:val="13"/>
                <w:lang w:val="en-GB"/>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F1BB1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80</w:t>
            </w:r>
            <w:r w:rsidRPr="00B51159">
              <w:rPr>
                <w:rStyle w:val="TextChar"/>
                <w:rFonts w:cs="Arial"/>
                <w:sz w:val="13"/>
                <w:szCs w:val="13"/>
                <w:lang w:val="en-GB"/>
              </w:rPr>
              <w:br/>
            </w:r>
            <w:r w:rsidRPr="007F1FB1">
              <w:rPr>
                <w:rFonts w:cs="Arial"/>
                <w:lang w:val="en-GB"/>
              </w:rPr>
              <w:t>Hg</w:t>
            </w:r>
            <w:r>
              <w:rPr>
                <w:rStyle w:val="TextChar"/>
                <w:rFonts w:cs="Arial"/>
                <w:sz w:val="13"/>
                <w:szCs w:val="13"/>
                <w:lang w:val="en-GB"/>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A2C4E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81</w:t>
            </w:r>
            <w:r w:rsidRPr="00B51159">
              <w:rPr>
                <w:rStyle w:val="TextChar"/>
                <w:rFonts w:cs="Arial"/>
                <w:sz w:val="13"/>
                <w:szCs w:val="13"/>
                <w:lang w:val="en-GB"/>
              </w:rPr>
              <w:br/>
            </w:r>
            <w:r w:rsidRPr="007F1FB1">
              <w:rPr>
                <w:rFonts w:cs="Arial"/>
                <w:lang w:val="en-GB"/>
              </w:rPr>
              <w:t>Tl</w:t>
            </w:r>
            <w:r w:rsidRPr="00B51159">
              <w:rPr>
                <w:rStyle w:val="TextChar"/>
                <w:rFonts w:cs="Arial"/>
                <w:sz w:val="13"/>
                <w:szCs w:val="13"/>
                <w:lang w:val="en-GB"/>
              </w:rPr>
              <w:br/>
              <w:t>204.</w:t>
            </w:r>
            <w:r>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C67EB0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82</w:t>
            </w:r>
            <w:r w:rsidRPr="00B51159">
              <w:rPr>
                <w:rStyle w:val="TextChar"/>
                <w:rFonts w:cs="Arial"/>
                <w:sz w:val="13"/>
                <w:szCs w:val="13"/>
                <w:lang w:val="en-GB"/>
              </w:rPr>
              <w:br/>
            </w:r>
            <w:r w:rsidRPr="007F1FB1">
              <w:rPr>
                <w:rFonts w:cs="Arial"/>
                <w:lang w:val="en-GB"/>
              </w:rPr>
              <w:t>Pb</w:t>
            </w:r>
            <w:r w:rsidRPr="00B51159">
              <w:rPr>
                <w:rStyle w:val="TextChar"/>
                <w:rFonts w:cs="Arial"/>
                <w:sz w:val="13"/>
                <w:szCs w:val="13"/>
                <w:lang w:val="en-GB"/>
              </w:rPr>
              <w:br/>
              <w:t>207.2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B0CFC7"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83</w:t>
            </w:r>
            <w:r w:rsidRPr="00B51159">
              <w:rPr>
                <w:rStyle w:val="TextChar"/>
                <w:rFonts w:cs="Arial"/>
                <w:sz w:val="13"/>
                <w:szCs w:val="13"/>
                <w:lang w:val="en-GB"/>
              </w:rPr>
              <w:br/>
            </w:r>
            <w:r w:rsidRPr="007F1FB1">
              <w:rPr>
                <w:rFonts w:cs="Arial"/>
                <w:lang w:val="en-GB"/>
              </w:rPr>
              <w:t>Bi</w:t>
            </w:r>
            <w:r w:rsidRPr="00B51159">
              <w:rPr>
                <w:rStyle w:val="TextChar"/>
                <w:rFonts w:cs="Arial"/>
                <w:sz w:val="13"/>
                <w:szCs w:val="13"/>
                <w:lang w:val="en-GB"/>
              </w:rPr>
              <w:br/>
              <w:t>20</w:t>
            </w:r>
            <w:r>
              <w:rPr>
                <w:rStyle w:val="TextChar"/>
                <w:rFonts w:cs="Arial"/>
                <w:sz w:val="13"/>
                <w:szCs w:val="13"/>
                <w:lang w:val="en-GB"/>
              </w:rPr>
              <w:t>9</w:t>
            </w:r>
            <w:r w:rsidRPr="00B51159">
              <w:rPr>
                <w:rStyle w:val="TextChar"/>
                <w:rFonts w:cs="Arial"/>
                <w:sz w:val="13"/>
                <w:szCs w:val="13"/>
                <w:lang w:val="en-GB"/>
              </w:rPr>
              <w:t>.</w:t>
            </w:r>
            <w:r>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F1FCEE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84</w:t>
            </w:r>
            <w:r w:rsidRPr="00B51159">
              <w:rPr>
                <w:rStyle w:val="TextChar"/>
                <w:rFonts w:cs="Arial"/>
                <w:sz w:val="13"/>
                <w:szCs w:val="13"/>
                <w:lang w:val="en-GB"/>
              </w:rPr>
              <w:br/>
            </w:r>
            <w:r w:rsidRPr="007F1FB1">
              <w:rPr>
                <w:rFonts w:cs="Arial"/>
                <w:lang w:val="en-GB"/>
              </w:rPr>
              <w:t>Po</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250291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85</w:t>
            </w:r>
            <w:r w:rsidRPr="00B51159">
              <w:rPr>
                <w:rStyle w:val="TextChar"/>
                <w:rFonts w:cs="Arial"/>
                <w:sz w:val="13"/>
                <w:szCs w:val="13"/>
                <w:lang w:val="en-GB"/>
              </w:rPr>
              <w:br/>
            </w:r>
            <w:r w:rsidRPr="007F1FB1">
              <w:rPr>
                <w:rFonts w:cs="Arial"/>
                <w:lang w:val="en-GB"/>
              </w:rPr>
              <w:t>At</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0845164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86</w:t>
            </w:r>
            <w:r w:rsidRPr="00B51159">
              <w:rPr>
                <w:rStyle w:val="TextChar"/>
                <w:rFonts w:cs="Arial"/>
                <w:sz w:val="13"/>
                <w:szCs w:val="13"/>
                <w:lang w:val="en-GB"/>
              </w:rPr>
              <w:br/>
            </w:r>
            <w:r w:rsidRPr="007F1FB1">
              <w:rPr>
                <w:rFonts w:cs="Arial"/>
                <w:lang w:val="en-GB"/>
              </w:rPr>
              <w:t>Rn</w:t>
            </w:r>
            <w:r w:rsidRPr="00B51159">
              <w:rPr>
                <w:rStyle w:val="TextChar"/>
                <w:rFonts w:cs="Arial"/>
                <w:sz w:val="13"/>
                <w:szCs w:val="13"/>
                <w:lang w:val="en-GB"/>
              </w:rPr>
              <w:br/>
              <w:t>-</w:t>
            </w:r>
          </w:p>
        </w:tc>
      </w:tr>
      <w:tr w:rsidR="00EB04E9" w:rsidRPr="007F1FB1" w14:paraId="6FD94FAB" w14:textId="77777777" w:rsidTr="006A1973">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3099861" w14:textId="77777777" w:rsidR="00EB04E9" w:rsidRPr="007F1FB1" w:rsidRDefault="00EB04E9" w:rsidP="006A1973">
            <w:pPr>
              <w:pStyle w:val="Text"/>
              <w:jc w:val="center"/>
              <w:rPr>
                <w:rFonts w:cs="Arial"/>
                <w:lang w:val="en-GB"/>
              </w:rPr>
            </w:pPr>
            <w:r w:rsidRPr="00B51159">
              <w:rPr>
                <w:rFonts w:cs="Arial"/>
                <w:sz w:val="13"/>
                <w:szCs w:val="13"/>
                <w:lang w:val="en-GB"/>
              </w:rPr>
              <w:t>87</w:t>
            </w:r>
            <w:r w:rsidRPr="00B51159">
              <w:rPr>
                <w:rFonts w:cs="Arial"/>
                <w:sz w:val="13"/>
                <w:szCs w:val="13"/>
                <w:lang w:val="en-GB"/>
              </w:rPr>
              <w:br/>
            </w:r>
            <w:r w:rsidRPr="007F1FB1">
              <w:rPr>
                <w:rFonts w:cs="Arial"/>
                <w:lang w:val="en-GB"/>
              </w:rPr>
              <w:t>Fr</w:t>
            </w:r>
            <w:r w:rsidRPr="00B51159">
              <w:rPr>
                <w:rFonts w:cs="Arial"/>
                <w:sz w:val="13"/>
                <w:szCs w:val="13"/>
                <w:lang w:val="en-GB"/>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5227C8C8" w14:textId="77777777" w:rsidR="00EB04E9" w:rsidRPr="007F1FB1" w:rsidRDefault="00EB04E9" w:rsidP="006A1973">
            <w:pPr>
              <w:pStyle w:val="Text"/>
              <w:jc w:val="center"/>
              <w:rPr>
                <w:rFonts w:cs="Arial"/>
                <w:lang w:val="en-GB"/>
              </w:rPr>
            </w:pPr>
            <w:r w:rsidRPr="00B51159">
              <w:rPr>
                <w:rFonts w:cs="Arial"/>
                <w:sz w:val="13"/>
                <w:szCs w:val="13"/>
                <w:lang w:val="en-GB"/>
              </w:rPr>
              <w:t>88</w:t>
            </w:r>
            <w:r w:rsidRPr="00B51159">
              <w:rPr>
                <w:rFonts w:cs="Arial"/>
                <w:sz w:val="13"/>
                <w:szCs w:val="13"/>
                <w:lang w:val="en-GB"/>
              </w:rPr>
              <w:br/>
            </w:r>
            <w:r w:rsidRPr="007F1FB1">
              <w:rPr>
                <w:rFonts w:cs="Arial"/>
                <w:lang w:val="en-GB"/>
              </w:rPr>
              <w:t>Ra</w:t>
            </w:r>
            <w:r w:rsidRPr="00B51159">
              <w:rPr>
                <w:rFonts w:cs="Arial"/>
                <w:sz w:val="13"/>
                <w:szCs w:val="13"/>
                <w:lang w:val="en-GB"/>
              </w:rPr>
              <w:br/>
              <w:t>-</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5B4E911F" w14:textId="77777777" w:rsidR="00EB04E9" w:rsidRPr="00B51159" w:rsidRDefault="00EB04E9" w:rsidP="006A1973">
            <w:pPr>
              <w:pStyle w:val="Text"/>
              <w:rPr>
                <w:rFonts w:cs="Arial"/>
                <w:sz w:val="13"/>
                <w:szCs w:val="13"/>
                <w:lang w:val="en-GB"/>
              </w:rPr>
            </w:pPr>
            <w:r w:rsidRPr="00B51159">
              <w:rPr>
                <w:rFonts w:cs="Arial"/>
                <w:sz w:val="13"/>
                <w:szCs w:val="13"/>
                <w:lang w:val="en-GB"/>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2244C0" w14:textId="77777777" w:rsidR="00EB04E9" w:rsidRPr="007F1FB1" w:rsidRDefault="00EB04E9" w:rsidP="006A1973">
            <w:pPr>
              <w:pStyle w:val="Text"/>
              <w:jc w:val="center"/>
              <w:rPr>
                <w:rFonts w:cs="Arial"/>
                <w:lang w:val="en-GB"/>
              </w:rPr>
            </w:pPr>
            <w:r w:rsidRPr="00B51159">
              <w:rPr>
                <w:rFonts w:cs="Arial"/>
                <w:sz w:val="13"/>
                <w:szCs w:val="13"/>
                <w:lang w:val="en-GB"/>
              </w:rPr>
              <w:t>104</w:t>
            </w:r>
            <w:r w:rsidRPr="00B51159">
              <w:rPr>
                <w:rFonts w:cs="Arial"/>
                <w:sz w:val="13"/>
                <w:szCs w:val="13"/>
                <w:lang w:val="en-GB"/>
              </w:rPr>
              <w:br/>
            </w:r>
            <w:r w:rsidRPr="007F1FB1">
              <w:rPr>
                <w:rFonts w:cs="Arial"/>
                <w:lang w:val="en-GB"/>
              </w:rPr>
              <w:t>Rf</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DB46891" w14:textId="77777777" w:rsidR="00EB04E9" w:rsidRPr="007F1FB1" w:rsidRDefault="00EB04E9" w:rsidP="006A1973">
            <w:pPr>
              <w:pStyle w:val="Text"/>
              <w:jc w:val="center"/>
              <w:rPr>
                <w:rFonts w:cs="Arial"/>
                <w:lang w:val="en-GB"/>
              </w:rPr>
            </w:pPr>
            <w:r w:rsidRPr="00B51159">
              <w:rPr>
                <w:rFonts w:cs="Arial"/>
                <w:sz w:val="13"/>
                <w:szCs w:val="13"/>
                <w:lang w:val="en-GB"/>
              </w:rPr>
              <w:t>105</w:t>
            </w:r>
            <w:r w:rsidRPr="00B51159">
              <w:rPr>
                <w:rFonts w:cs="Arial"/>
                <w:sz w:val="13"/>
                <w:szCs w:val="13"/>
                <w:lang w:val="en-GB"/>
              </w:rPr>
              <w:br/>
            </w:r>
            <w:r w:rsidRPr="007F1FB1">
              <w:rPr>
                <w:rFonts w:cs="Arial"/>
                <w:lang w:val="en-GB"/>
              </w:rPr>
              <w:t>Db</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1C7564" w14:textId="77777777" w:rsidR="00EB04E9" w:rsidRPr="007F1FB1" w:rsidRDefault="00EB04E9" w:rsidP="006A1973">
            <w:pPr>
              <w:pStyle w:val="Text"/>
              <w:jc w:val="center"/>
              <w:rPr>
                <w:rFonts w:cs="Arial"/>
                <w:lang w:val="en-GB"/>
              </w:rPr>
            </w:pPr>
            <w:r w:rsidRPr="00B51159">
              <w:rPr>
                <w:rFonts w:cs="Arial"/>
                <w:sz w:val="13"/>
                <w:szCs w:val="13"/>
                <w:lang w:val="en-GB"/>
              </w:rPr>
              <w:t>106</w:t>
            </w:r>
            <w:r w:rsidRPr="00B51159">
              <w:rPr>
                <w:rFonts w:cs="Arial"/>
                <w:sz w:val="13"/>
                <w:szCs w:val="13"/>
                <w:lang w:val="en-GB"/>
              </w:rPr>
              <w:br/>
            </w:r>
            <w:r w:rsidRPr="007F1FB1">
              <w:rPr>
                <w:rFonts w:cs="Arial"/>
                <w:lang w:val="en-GB"/>
              </w:rPr>
              <w:t>Sg</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7D05AC4" w14:textId="77777777" w:rsidR="00EB04E9" w:rsidRPr="007F1FB1" w:rsidRDefault="00EB04E9" w:rsidP="006A1973">
            <w:pPr>
              <w:pStyle w:val="Text"/>
              <w:jc w:val="center"/>
              <w:rPr>
                <w:rFonts w:cs="Arial"/>
                <w:lang w:val="en-GB"/>
              </w:rPr>
            </w:pPr>
            <w:r w:rsidRPr="00B51159">
              <w:rPr>
                <w:rFonts w:cs="Arial"/>
                <w:sz w:val="13"/>
                <w:szCs w:val="13"/>
                <w:lang w:val="en-GB"/>
              </w:rPr>
              <w:t>107</w:t>
            </w:r>
            <w:r w:rsidRPr="00B51159">
              <w:rPr>
                <w:rFonts w:cs="Arial"/>
                <w:sz w:val="13"/>
                <w:szCs w:val="13"/>
                <w:lang w:val="en-GB"/>
              </w:rPr>
              <w:br/>
            </w:r>
            <w:r w:rsidRPr="007F1FB1">
              <w:rPr>
                <w:rFonts w:cs="Arial"/>
                <w:lang w:val="en-GB"/>
              </w:rPr>
              <w:t>Bh</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F36D815" w14:textId="77777777" w:rsidR="00EB04E9" w:rsidRPr="007F1FB1" w:rsidRDefault="00EB04E9" w:rsidP="006A1973">
            <w:pPr>
              <w:pStyle w:val="Text"/>
              <w:jc w:val="center"/>
              <w:rPr>
                <w:rFonts w:cs="Arial"/>
                <w:lang w:val="en-GB"/>
              </w:rPr>
            </w:pPr>
            <w:r w:rsidRPr="00B51159">
              <w:rPr>
                <w:rFonts w:cs="Arial"/>
                <w:sz w:val="13"/>
                <w:szCs w:val="13"/>
                <w:lang w:val="en-GB"/>
              </w:rPr>
              <w:t>108</w:t>
            </w:r>
            <w:r w:rsidRPr="00B51159">
              <w:rPr>
                <w:rFonts w:cs="Arial"/>
                <w:sz w:val="13"/>
                <w:szCs w:val="13"/>
                <w:lang w:val="en-GB"/>
              </w:rPr>
              <w:br/>
            </w:r>
            <w:r w:rsidRPr="007F1FB1">
              <w:rPr>
                <w:rFonts w:cs="Arial"/>
                <w:lang w:val="en-GB"/>
              </w:rPr>
              <w:t>Hs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0C9763" w14:textId="77777777" w:rsidR="00EB04E9" w:rsidRPr="007F1FB1" w:rsidRDefault="00EB04E9" w:rsidP="006A1973">
            <w:pPr>
              <w:pStyle w:val="Text"/>
              <w:jc w:val="center"/>
              <w:rPr>
                <w:rFonts w:cs="Arial"/>
                <w:lang w:val="en-GB"/>
              </w:rPr>
            </w:pPr>
            <w:r w:rsidRPr="00B51159">
              <w:rPr>
                <w:rFonts w:cs="Arial"/>
                <w:sz w:val="13"/>
                <w:szCs w:val="13"/>
                <w:lang w:val="en-GB"/>
              </w:rPr>
              <w:t>109</w:t>
            </w:r>
            <w:r w:rsidRPr="00B51159">
              <w:rPr>
                <w:rFonts w:cs="Arial"/>
                <w:sz w:val="13"/>
                <w:szCs w:val="13"/>
                <w:lang w:val="en-GB"/>
              </w:rPr>
              <w:br/>
            </w:r>
            <w:r w:rsidRPr="007F1FB1">
              <w:rPr>
                <w:rFonts w:cs="Arial"/>
                <w:lang w:val="en-GB"/>
              </w:rPr>
              <w:t>Mt</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C18912C" w14:textId="77777777" w:rsidR="00EB04E9" w:rsidRPr="007F1FB1" w:rsidRDefault="00EB04E9" w:rsidP="006A1973">
            <w:pPr>
              <w:pStyle w:val="Text"/>
              <w:jc w:val="center"/>
              <w:rPr>
                <w:rFonts w:cs="Arial"/>
                <w:lang w:val="en-GB"/>
              </w:rPr>
            </w:pPr>
            <w:r w:rsidRPr="00B51159">
              <w:rPr>
                <w:rFonts w:cs="Arial"/>
                <w:sz w:val="13"/>
                <w:szCs w:val="13"/>
                <w:lang w:val="en-GB"/>
              </w:rPr>
              <w:t>110</w:t>
            </w:r>
            <w:r w:rsidRPr="00B51159">
              <w:rPr>
                <w:rFonts w:cs="Arial"/>
                <w:sz w:val="13"/>
                <w:szCs w:val="13"/>
                <w:lang w:val="en-GB"/>
              </w:rPr>
              <w:br/>
            </w:r>
            <w:r w:rsidRPr="007F1FB1">
              <w:rPr>
                <w:rFonts w:cs="Arial"/>
                <w:lang w:val="en-GB"/>
              </w:rPr>
              <w:t>Ds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5862785" w14:textId="77777777" w:rsidR="00EB04E9" w:rsidRPr="007F1FB1" w:rsidRDefault="00EB04E9" w:rsidP="006A1973">
            <w:pPr>
              <w:pStyle w:val="Text"/>
              <w:jc w:val="center"/>
              <w:rPr>
                <w:rFonts w:cs="Arial"/>
                <w:lang w:val="en-GB"/>
              </w:rPr>
            </w:pPr>
            <w:r w:rsidRPr="00B51159">
              <w:rPr>
                <w:rFonts w:cs="Arial"/>
                <w:sz w:val="13"/>
                <w:szCs w:val="13"/>
                <w:lang w:val="en-GB"/>
              </w:rPr>
              <w:t>111</w:t>
            </w:r>
            <w:r w:rsidRPr="00B51159">
              <w:rPr>
                <w:rFonts w:cs="Arial"/>
                <w:sz w:val="13"/>
                <w:szCs w:val="13"/>
                <w:lang w:val="en-GB"/>
              </w:rPr>
              <w:br/>
            </w:r>
            <w:r w:rsidRPr="007F1FB1">
              <w:rPr>
                <w:rFonts w:cs="Arial"/>
                <w:lang w:val="en-GB"/>
              </w:rPr>
              <w:t>Rg</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A6C752"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2</w:t>
            </w:r>
            <w:r w:rsidRPr="00B51159">
              <w:rPr>
                <w:rFonts w:cs="Arial"/>
                <w:sz w:val="13"/>
                <w:szCs w:val="13"/>
                <w:lang w:val="en-GB"/>
              </w:rPr>
              <w:br/>
            </w:r>
            <w:r>
              <w:rPr>
                <w:rFonts w:cs="Arial"/>
                <w:lang w:val="en-GB"/>
              </w:rPr>
              <w:t>Cn</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3982DC"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3</w:t>
            </w:r>
            <w:r w:rsidRPr="00B51159">
              <w:rPr>
                <w:rFonts w:cs="Arial"/>
                <w:sz w:val="13"/>
                <w:szCs w:val="13"/>
                <w:lang w:val="en-GB"/>
              </w:rPr>
              <w:br/>
            </w:r>
            <w:r>
              <w:rPr>
                <w:rFonts w:cs="Arial"/>
                <w:lang w:val="en-GB"/>
              </w:rPr>
              <w:t>Nh</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45E053E"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4</w:t>
            </w:r>
            <w:r w:rsidRPr="00B51159">
              <w:rPr>
                <w:rFonts w:cs="Arial"/>
                <w:sz w:val="13"/>
                <w:szCs w:val="13"/>
                <w:lang w:val="en-GB"/>
              </w:rPr>
              <w:br/>
            </w:r>
            <w:r>
              <w:rPr>
                <w:rFonts w:cs="Arial"/>
                <w:lang w:val="en-GB"/>
              </w:rPr>
              <w:t>Fl</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5FBF4C4"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5</w:t>
            </w:r>
            <w:r w:rsidRPr="00B51159">
              <w:rPr>
                <w:rFonts w:cs="Arial"/>
                <w:sz w:val="13"/>
                <w:szCs w:val="13"/>
                <w:lang w:val="en-GB"/>
              </w:rPr>
              <w:br/>
            </w:r>
            <w:r>
              <w:rPr>
                <w:rFonts w:cs="Arial"/>
                <w:lang w:val="en-GB"/>
              </w:rPr>
              <w:t>Mc</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DE9C37E"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6</w:t>
            </w:r>
            <w:r w:rsidRPr="00B51159">
              <w:rPr>
                <w:rFonts w:cs="Arial"/>
                <w:sz w:val="13"/>
                <w:szCs w:val="13"/>
                <w:lang w:val="en-GB"/>
              </w:rPr>
              <w:br/>
            </w:r>
            <w:r>
              <w:rPr>
                <w:rFonts w:cs="Arial"/>
                <w:lang w:val="en-GB"/>
              </w:rPr>
              <w:t>Lv</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FD8CC5" w14:textId="77777777" w:rsidR="00EB04E9" w:rsidRPr="007F1FB1" w:rsidRDefault="00EB04E9" w:rsidP="006A1973">
            <w:pPr>
              <w:pStyle w:val="Text"/>
              <w:jc w:val="center"/>
              <w:rPr>
                <w:rFonts w:cs="Arial"/>
                <w:lang w:val="en-GB"/>
              </w:rPr>
            </w:pPr>
            <w:r w:rsidRPr="00B51159">
              <w:rPr>
                <w:rFonts w:cs="Arial"/>
                <w:sz w:val="13"/>
                <w:szCs w:val="13"/>
                <w:lang w:val="en-GB"/>
              </w:rPr>
              <w:t>1</w:t>
            </w:r>
            <w:r>
              <w:rPr>
                <w:rFonts w:cs="Arial"/>
                <w:sz w:val="13"/>
                <w:szCs w:val="13"/>
                <w:lang w:val="en-GB"/>
              </w:rPr>
              <w:t>17</w:t>
            </w:r>
            <w:r w:rsidRPr="00B51159">
              <w:rPr>
                <w:rFonts w:cs="Arial"/>
                <w:sz w:val="13"/>
                <w:szCs w:val="13"/>
                <w:lang w:val="en-GB"/>
              </w:rPr>
              <w:br/>
            </w:r>
            <w:r>
              <w:rPr>
                <w:rFonts w:cs="Arial"/>
                <w:lang w:val="en-GB"/>
              </w:rPr>
              <w:t>Ts</w:t>
            </w:r>
            <w:r w:rsidRPr="00B51159">
              <w:rP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390E2CCC" w14:textId="77777777" w:rsidR="00EB04E9" w:rsidRPr="007F1FB1" w:rsidRDefault="00EB04E9" w:rsidP="006A1973">
            <w:pPr>
              <w:pStyle w:val="Text"/>
              <w:jc w:val="center"/>
              <w:rPr>
                <w:rFonts w:cs="Arial"/>
                <w:lang w:val="en-GB"/>
              </w:rPr>
            </w:pPr>
            <w:r w:rsidRPr="00B51159">
              <w:rPr>
                <w:rFonts w:cs="Arial"/>
                <w:sz w:val="13"/>
                <w:szCs w:val="13"/>
                <w:lang w:val="en-GB"/>
              </w:rPr>
              <w:t>11</w:t>
            </w:r>
            <w:r>
              <w:rPr>
                <w:rFonts w:cs="Arial"/>
                <w:sz w:val="13"/>
                <w:szCs w:val="13"/>
                <w:lang w:val="en-GB"/>
              </w:rPr>
              <w:t>8</w:t>
            </w:r>
            <w:r w:rsidRPr="00B51159">
              <w:rPr>
                <w:rFonts w:cs="Arial"/>
                <w:sz w:val="13"/>
                <w:szCs w:val="13"/>
                <w:lang w:val="en-GB"/>
              </w:rPr>
              <w:br/>
            </w:r>
            <w:r>
              <w:rPr>
                <w:rFonts w:cs="Arial"/>
                <w:lang w:val="en-GB"/>
              </w:rPr>
              <w:t>O</w:t>
            </w:r>
            <w:r w:rsidRPr="007F1FB1">
              <w:rPr>
                <w:rFonts w:cs="Arial"/>
                <w:lang w:val="en-GB"/>
              </w:rPr>
              <w:t>g</w:t>
            </w:r>
            <w:r w:rsidRPr="00B51159">
              <w:rPr>
                <w:rFonts w:cs="Arial"/>
                <w:sz w:val="13"/>
                <w:szCs w:val="13"/>
                <w:lang w:val="en-GB"/>
              </w:rPr>
              <w:br/>
              <w:t>-</w:t>
            </w:r>
          </w:p>
        </w:tc>
      </w:tr>
      <w:tr w:rsidR="00EB04E9" w:rsidRPr="007F1FB1" w14:paraId="1D8EF5C0" w14:textId="77777777" w:rsidTr="006A1973">
        <w:trPr>
          <w:trHeight w:val="225"/>
          <w:tblCellSpacing w:w="0" w:type="dxa"/>
          <w:jc w:val="center"/>
        </w:trPr>
        <w:tc>
          <w:tcPr>
            <w:tcW w:w="281" w:type="pct"/>
            <w:shd w:val="clear" w:color="auto" w:fill="auto"/>
            <w:vAlign w:val="center"/>
          </w:tcPr>
          <w:p w14:paraId="7ED250D9" w14:textId="77777777" w:rsidR="00EB04E9" w:rsidRPr="007F1FB1" w:rsidRDefault="00EB04E9" w:rsidP="006A1973">
            <w:pPr>
              <w:pStyle w:val="Text"/>
              <w:rPr>
                <w:lang w:val="en-GB"/>
              </w:rPr>
            </w:pPr>
            <w:r w:rsidRPr="007F1FB1">
              <w:rPr>
                <w:lang w:val="en-GB"/>
              </w:rPr>
              <w:t> </w:t>
            </w:r>
          </w:p>
        </w:tc>
        <w:tc>
          <w:tcPr>
            <w:tcW w:w="281" w:type="pct"/>
            <w:shd w:val="clear" w:color="auto" w:fill="auto"/>
            <w:vAlign w:val="center"/>
          </w:tcPr>
          <w:p w14:paraId="65748D3D" w14:textId="77777777" w:rsidR="00EB04E9" w:rsidRPr="007F1FB1" w:rsidRDefault="00EB04E9" w:rsidP="006A1973">
            <w:pPr>
              <w:pStyle w:val="Text"/>
              <w:rPr>
                <w:lang w:val="en-GB"/>
              </w:rPr>
            </w:pPr>
            <w:r w:rsidRPr="007F1FB1">
              <w:rPr>
                <w:lang w:val="en-GB"/>
              </w:rPr>
              <w:t> </w:t>
            </w:r>
          </w:p>
        </w:tc>
        <w:tc>
          <w:tcPr>
            <w:tcW w:w="239" w:type="pct"/>
            <w:shd w:val="clear" w:color="auto" w:fill="auto"/>
            <w:vAlign w:val="center"/>
          </w:tcPr>
          <w:p w14:paraId="435B5977"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2284112F"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3F940194"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2C0D6BE0"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19F03370"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2EF218F8"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18B4AE4C"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668F6908"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26BD466D"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46439A5D"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2A85C8AA"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696FE44B"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0495F67A"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081D6903" w14:textId="77777777" w:rsidR="00EB04E9" w:rsidRPr="007F1FB1" w:rsidRDefault="00EB04E9" w:rsidP="006A1973">
            <w:pPr>
              <w:pStyle w:val="Text"/>
              <w:rPr>
                <w:lang w:val="en-GB"/>
              </w:rPr>
            </w:pPr>
            <w:r w:rsidRPr="007F1FB1">
              <w:rPr>
                <w:lang w:val="en-GB"/>
              </w:rPr>
              <w:t> </w:t>
            </w:r>
          </w:p>
        </w:tc>
        <w:tc>
          <w:tcPr>
            <w:tcW w:w="280" w:type="pct"/>
            <w:shd w:val="clear" w:color="auto" w:fill="auto"/>
            <w:vAlign w:val="center"/>
          </w:tcPr>
          <w:p w14:paraId="6B523E87" w14:textId="77777777" w:rsidR="00EB04E9" w:rsidRPr="007F1FB1" w:rsidRDefault="00EB04E9" w:rsidP="006A1973">
            <w:pPr>
              <w:pStyle w:val="Text"/>
              <w:rPr>
                <w:lang w:val="en-GB"/>
              </w:rPr>
            </w:pPr>
            <w:r w:rsidRPr="007F1FB1">
              <w:rPr>
                <w:lang w:val="en-GB"/>
              </w:rPr>
              <w:t> </w:t>
            </w:r>
          </w:p>
        </w:tc>
        <w:tc>
          <w:tcPr>
            <w:tcW w:w="279" w:type="pct"/>
            <w:shd w:val="clear" w:color="auto" w:fill="auto"/>
            <w:vAlign w:val="center"/>
          </w:tcPr>
          <w:p w14:paraId="4D35A1DA" w14:textId="77777777" w:rsidR="00EB04E9" w:rsidRPr="007F1FB1" w:rsidRDefault="00EB04E9" w:rsidP="006A1973">
            <w:pPr>
              <w:pStyle w:val="Text"/>
              <w:rPr>
                <w:lang w:val="en-GB"/>
              </w:rPr>
            </w:pPr>
            <w:r w:rsidRPr="007F1FB1">
              <w:rPr>
                <w:lang w:val="en-GB"/>
              </w:rPr>
              <w:t> </w:t>
            </w:r>
          </w:p>
        </w:tc>
      </w:tr>
      <w:tr w:rsidR="00EB04E9" w:rsidRPr="007F1FB1" w14:paraId="20EE2DDC" w14:textId="77777777" w:rsidTr="006A1973">
        <w:trPr>
          <w:trHeight w:val="450"/>
          <w:tblCellSpacing w:w="0" w:type="dxa"/>
          <w:jc w:val="center"/>
        </w:trPr>
        <w:tc>
          <w:tcPr>
            <w:tcW w:w="281" w:type="pct"/>
            <w:shd w:val="clear" w:color="auto" w:fill="auto"/>
            <w:vAlign w:val="center"/>
          </w:tcPr>
          <w:p w14:paraId="10767A27" w14:textId="77777777" w:rsidR="00EB04E9" w:rsidRPr="007F1FB1" w:rsidRDefault="00EB04E9" w:rsidP="006A1973">
            <w:pPr>
              <w:jc w:val="center"/>
              <w:rPr>
                <w:rFonts w:cs="Arial"/>
                <w:lang w:val="en-GB"/>
              </w:rPr>
            </w:pPr>
          </w:p>
        </w:tc>
        <w:tc>
          <w:tcPr>
            <w:tcW w:w="281" w:type="pct"/>
            <w:shd w:val="clear" w:color="auto" w:fill="auto"/>
            <w:vAlign w:val="center"/>
          </w:tcPr>
          <w:p w14:paraId="2C38F4DF" w14:textId="77777777" w:rsidR="00EB04E9" w:rsidRPr="007F1FB1" w:rsidRDefault="00EB04E9" w:rsidP="006A1973">
            <w:pPr>
              <w:jc w:val="center"/>
              <w:rPr>
                <w:rFonts w:cs="Arial"/>
                <w:lang w:val="en-GB"/>
              </w:rPr>
            </w:pPr>
          </w:p>
        </w:tc>
        <w:tc>
          <w:tcPr>
            <w:tcW w:w="239" w:type="pct"/>
            <w:shd w:val="clear" w:color="auto" w:fill="auto"/>
            <w:vAlign w:val="center"/>
          </w:tcPr>
          <w:p w14:paraId="2016EC86" w14:textId="77777777" w:rsidR="00EB04E9" w:rsidRPr="007F1FB1" w:rsidRDefault="00EB04E9" w:rsidP="006A1973">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7C9E88"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57</w:t>
            </w:r>
            <w:r w:rsidRPr="00B51159">
              <w:rPr>
                <w:rStyle w:val="TextChar"/>
                <w:rFonts w:cs="Arial"/>
                <w:sz w:val="13"/>
                <w:szCs w:val="13"/>
                <w:lang w:val="en-GB"/>
              </w:rPr>
              <w:br/>
            </w:r>
            <w:r w:rsidRPr="007F1FB1">
              <w:rPr>
                <w:rFonts w:cs="Arial"/>
                <w:lang w:val="en-GB"/>
              </w:rPr>
              <w:t>La</w:t>
            </w:r>
            <w:r w:rsidRPr="00B51159">
              <w:rPr>
                <w:rStyle w:val="TextChar"/>
                <w:rFonts w:cs="Arial"/>
                <w:sz w:val="13"/>
                <w:szCs w:val="13"/>
                <w:lang w:val="en-GB"/>
              </w:rPr>
              <w:br/>
              <w:t>138.9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9DA96AF"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58</w:t>
            </w:r>
            <w:r w:rsidRPr="00B51159">
              <w:rPr>
                <w:rStyle w:val="TextChar"/>
                <w:rFonts w:cs="Arial"/>
                <w:sz w:val="13"/>
                <w:szCs w:val="13"/>
                <w:lang w:val="en-GB"/>
              </w:rPr>
              <w:br/>
            </w:r>
            <w:r w:rsidRPr="007F1FB1">
              <w:rPr>
                <w:rFonts w:cs="Arial"/>
                <w:lang w:val="en-GB"/>
              </w:rPr>
              <w:t>Ce</w:t>
            </w:r>
            <w:r w:rsidRPr="00B51159">
              <w:rPr>
                <w:rStyle w:val="TextChar"/>
                <w:rFonts w:cs="Arial"/>
                <w:sz w:val="13"/>
                <w:szCs w:val="13"/>
                <w:lang w:val="en-GB"/>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1D371CC"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59</w:t>
            </w:r>
            <w:r w:rsidRPr="00B51159">
              <w:rPr>
                <w:rStyle w:val="TextChar"/>
                <w:rFonts w:cs="Arial"/>
                <w:sz w:val="13"/>
                <w:szCs w:val="13"/>
                <w:lang w:val="en-GB"/>
              </w:rPr>
              <w:br/>
            </w:r>
            <w:r w:rsidRPr="007F1FB1">
              <w:rPr>
                <w:rFonts w:cs="Arial"/>
                <w:lang w:val="en-GB"/>
              </w:rPr>
              <w:t>Pr</w:t>
            </w:r>
            <w:r w:rsidRPr="00B51159">
              <w:rPr>
                <w:rStyle w:val="TextChar"/>
                <w:rFonts w:cs="Arial"/>
                <w:sz w:val="13"/>
                <w:szCs w:val="13"/>
                <w:lang w:val="en-GB"/>
              </w:rPr>
              <w:br/>
              <w:t>140.9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C157C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60</w:t>
            </w:r>
            <w:r w:rsidRPr="00B51159">
              <w:rPr>
                <w:rStyle w:val="TextChar"/>
                <w:rFonts w:cs="Arial"/>
                <w:sz w:val="13"/>
                <w:szCs w:val="13"/>
                <w:lang w:val="en-GB"/>
              </w:rPr>
              <w:br/>
            </w:r>
            <w:r w:rsidRPr="007F1FB1">
              <w:rPr>
                <w:rFonts w:cs="Arial"/>
                <w:lang w:val="en-GB"/>
              </w:rPr>
              <w:t>Nd</w:t>
            </w:r>
            <w:r w:rsidRPr="00B51159">
              <w:rPr>
                <w:rStyle w:val="TextChar"/>
                <w:rFonts w:cs="Arial"/>
                <w:sz w:val="13"/>
                <w:szCs w:val="13"/>
                <w:lang w:val="en-GB"/>
              </w:rPr>
              <w:br/>
              <w:t>144.2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F506D3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61</w:t>
            </w:r>
            <w:r w:rsidRPr="00B51159">
              <w:rPr>
                <w:rStyle w:val="TextChar"/>
                <w:rFonts w:cs="Arial"/>
                <w:sz w:val="13"/>
                <w:szCs w:val="13"/>
                <w:lang w:val="en-GB"/>
              </w:rPr>
              <w:br/>
            </w:r>
            <w:r w:rsidRPr="007F1FB1">
              <w:rPr>
                <w:rFonts w:cs="Arial"/>
                <w:lang w:val="en-GB"/>
              </w:rPr>
              <w:t>Pm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7BAD1B"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62</w:t>
            </w:r>
            <w:r w:rsidRPr="00B51159">
              <w:rPr>
                <w:rStyle w:val="TextChar"/>
                <w:rFonts w:cs="Arial"/>
                <w:sz w:val="13"/>
                <w:szCs w:val="13"/>
                <w:lang w:val="en-GB"/>
              </w:rPr>
              <w:br/>
            </w:r>
            <w:r w:rsidRPr="007F1FB1">
              <w:rPr>
                <w:rFonts w:cs="Arial"/>
                <w:lang w:val="en-GB"/>
              </w:rPr>
              <w:t>Sm</w:t>
            </w:r>
            <w:r>
              <w:rPr>
                <w:rStyle w:val="TextChar"/>
                <w:rFonts w:cs="Arial"/>
                <w:sz w:val="13"/>
                <w:szCs w:val="13"/>
                <w:lang w:val="en-GB"/>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2ACA685"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63</w:t>
            </w:r>
            <w:r w:rsidRPr="00B51159">
              <w:rPr>
                <w:rStyle w:val="TextChar"/>
                <w:rFonts w:cs="Arial"/>
                <w:sz w:val="13"/>
                <w:szCs w:val="13"/>
                <w:lang w:val="en-GB"/>
              </w:rPr>
              <w:br/>
            </w:r>
            <w:r w:rsidRPr="007F1FB1">
              <w:rPr>
                <w:rFonts w:cs="Arial"/>
                <w:lang w:val="en-GB"/>
              </w:rPr>
              <w:t>Eu</w:t>
            </w:r>
            <w:r>
              <w:rPr>
                <w:rStyle w:val="TextChar"/>
                <w:rFonts w:cs="Arial"/>
                <w:sz w:val="13"/>
                <w:szCs w:val="13"/>
                <w:lang w:val="en-GB"/>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47D219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64</w:t>
            </w:r>
            <w:r w:rsidRPr="00B51159">
              <w:rPr>
                <w:rStyle w:val="TextChar"/>
                <w:rFonts w:cs="Arial"/>
                <w:sz w:val="13"/>
                <w:szCs w:val="13"/>
                <w:lang w:val="en-GB"/>
              </w:rPr>
              <w:br/>
            </w:r>
            <w:r w:rsidRPr="007F1FB1">
              <w:rPr>
                <w:rFonts w:cs="Arial"/>
                <w:lang w:val="en-GB"/>
              </w:rPr>
              <w:t>Gd</w:t>
            </w:r>
            <w:r>
              <w:rPr>
                <w:rStyle w:val="TextChar"/>
                <w:rFonts w:cs="Arial"/>
                <w:sz w:val="13"/>
                <w:szCs w:val="13"/>
                <w:lang w:val="en-GB"/>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F7F9A6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65</w:t>
            </w:r>
            <w:r w:rsidRPr="00B51159">
              <w:rPr>
                <w:rStyle w:val="TextChar"/>
                <w:rFonts w:cs="Arial"/>
                <w:sz w:val="13"/>
                <w:szCs w:val="13"/>
                <w:lang w:val="en-GB"/>
              </w:rPr>
              <w:br/>
            </w:r>
            <w:r w:rsidRPr="007F1FB1">
              <w:rPr>
                <w:rFonts w:cs="Arial"/>
                <w:lang w:val="en-GB"/>
              </w:rPr>
              <w:t>Tb</w:t>
            </w:r>
            <w:r w:rsidRPr="00B51159">
              <w:rPr>
                <w:rStyle w:val="TextChar"/>
                <w:rFonts w:cs="Arial"/>
                <w:sz w:val="13"/>
                <w:szCs w:val="13"/>
                <w:lang w:val="en-GB"/>
              </w:rPr>
              <w:br/>
              <w:t>158.9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D53C3A0"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66</w:t>
            </w:r>
            <w:r w:rsidRPr="00B51159">
              <w:rPr>
                <w:rStyle w:val="TextChar"/>
                <w:rFonts w:cs="Arial"/>
                <w:sz w:val="13"/>
                <w:szCs w:val="13"/>
                <w:lang w:val="en-GB"/>
              </w:rPr>
              <w:br/>
            </w:r>
            <w:r w:rsidRPr="007F1FB1">
              <w:rPr>
                <w:rFonts w:cs="Arial"/>
                <w:lang w:val="en-GB"/>
              </w:rPr>
              <w:t>Dy</w:t>
            </w:r>
            <w:r w:rsidRPr="00B51159">
              <w:rPr>
                <w:rStyle w:val="TextChar"/>
                <w:rFonts w:cs="Arial"/>
                <w:sz w:val="13"/>
                <w:szCs w:val="13"/>
                <w:lang w:val="en-GB"/>
              </w:rPr>
              <w:br/>
              <w:t>162.5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84B95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67</w:t>
            </w:r>
            <w:r w:rsidRPr="00B51159">
              <w:rPr>
                <w:rStyle w:val="TextChar"/>
                <w:rFonts w:cs="Arial"/>
                <w:sz w:val="13"/>
                <w:szCs w:val="13"/>
                <w:lang w:val="en-GB"/>
              </w:rPr>
              <w:br/>
            </w:r>
            <w:r w:rsidRPr="007F1FB1">
              <w:rPr>
                <w:rFonts w:cs="Arial"/>
                <w:lang w:val="en-GB"/>
              </w:rPr>
              <w:t>Ho</w:t>
            </w:r>
            <w:r w:rsidRPr="00B51159">
              <w:rPr>
                <w:rStyle w:val="TextChar"/>
                <w:rFonts w:cs="Arial"/>
                <w:sz w:val="13"/>
                <w:szCs w:val="13"/>
                <w:lang w:val="en-GB"/>
              </w:rPr>
              <w:br/>
              <w:t>164.9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BC77E93"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68</w:t>
            </w:r>
            <w:r w:rsidRPr="00B51159">
              <w:rPr>
                <w:rStyle w:val="TextChar"/>
                <w:rFonts w:cs="Arial"/>
                <w:sz w:val="13"/>
                <w:szCs w:val="13"/>
                <w:lang w:val="en-GB"/>
              </w:rPr>
              <w:br/>
            </w:r>
            <w:r w:rsidRPr="007F1FB1">
              <w:rPr>
                <w:rFonts w:cs="Arial"/>
                <w:lang w:val="en-GB"/>
              </w:rPr>
              <w:t>Er</w:t>
            </w:r>
            <w:r w:rsidRPr="00B51159">
              <w:rPr>
                <w:rStyle w:val="TextChar"/>
                <w:rFonts w:cs="Arial"/>
                <w:sz w:val="13"/>
                <w:szCs w:val="13"/>
                <w:lang w:val="en-GB"/>
              </w:rPr>
              <w:br/>
              <w:t>167.</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F4F8EF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69</w:t>
            </w:r>
            <w:r w:rsidRPr="00B51159">
              <w:rPr>
                <w:rStyle w:val="TextChar"/>
                <w:rFonts w:cs="Arial"/>
                <w:sz w:val="13"/>
                <w:szCs w:val="13"/>
                <w:lang w:val="en-GB"/>
              </w:rPr>
              <w:br/>
            </w:r>
            <w:r w:rsidRPr="007F1FB1">
              <w:rPr>
                <w:rFonts w:cs="Arial"/>
                <w:lang w:val="en-GB"/>
              </w:rPr>
              <w:t>Tm</w:t>
            </w:r>
            <w:r w:rsidRPr="00B51159">
              <w:rPr>
                <w:rStyle w:val="TextChar"/>
                <w:rFonts w:cs="Arial"/>
                <w:sz w:val="13"/>
                <w:szCs w:val="13"/>
                <w:lang w:val="en-GB"/>
              </w:rPr>
              <w:br/>
              <w:t>168.9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2C7119"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70</w:t>
            </w:r>
            <w:r w:rsidRPr="00B51159">
              <w:rPr>
                <w:rStyle w:val="TextChar"/>
                <w:rFonts w:cs="Arial"/>
                <w:sz w:val="13"/>
                <w:szCs w:val="13"/>
                <w:lang w:val="en-GB"/>
              </w:rPr>
              <w:br/>
            </w:r>
            <w:r w:rsidRPr="007F1FB1">
              <w:rPr>
                <w:rFonts w:cs="Arial"/>
                <w:lang w:val="en-GB"/>
              </w:rPr>
              <w:t>Yb</w:t>
            </w:r>
            <w:r w:rsidRPr="00B51159">
              <w:rPr>
                <w:rStyle w:val="TextChar"/>
                <w:rFonts w:cs="Arial"/>
                <w:sz w:val="13"/>
                <w:szCs w:val="13"/>
                <w:lang w:val="en-GB"/>
              </w:rPr>
              <w:br/>
              <w:t>173.0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05FB9E22"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71</w:t>
            </w:r>
            <w:r w:rsidRPr="00B51159">
              <w:rPr>
                <w:rStyle w:val="TextChar"/>
                <w:rFonts w:cs="Arial"/>
                <w:sz w:val="13"/>
                <w:szCs w:val="13"/>
                <w:lang w:val="en-GB"/>
              </w:rPr>
              <w:br/>
            </w:r>
            <w:r w:rsidRPr="007F1FB1">
              <w:rPr>
                <w:rFonts w:cs="Arial"/>
                <w:lang w:val="en-GB"/>
              </w:rPr>
              <w:t>Lu</w:t>
            </w:r>
            <w:r>
              <w:rPr>
                <w:rStyle w:val="TextChar"/>
                <w:rFonts w:cs="Arial"/>
                <w:sz w:val="13"/>
                <w:szCs w:val="13"/>
                <w:lang w:val="en-GB"/>
              </w:rPr>
              <w:br/>
              <w:t>175.0</w:t>
            </w:r>
          </w:p>
        </w:tc>
      </w:tr>
      <w:tr w:rsidR="00EB04E9" w:rsidRPr="007F1FB1" w14:paraId="3F8AE367" w14:textId="77777777" w:rsidTr="006A1973">
        <w:trPr>
          <w:trHeight w:val="450"/>
          <w:tblCellSpacing w:w="0" w:type="dxa"/>
          <w:jc w:val="center"/>
        </w:trPr>
        <w:tc>
          <w:tcPr>
            <w:tcW w:w="281" w:type="pct"/>
            <w:shd w:val="clear" w:color="auto" w:fill="auto"/>
            <w:vAlign w:val="center"/>
          </w:tcPr>
          <w:p w14:paraId="6C620A8A" w14:textId="77777777" w:rsidR="00EB04E9" w:rsidRPr="007F1FB1" w:rsidRDefault="00EB04E9" w:rsidP="006A1973">
            <w:pPr>
              <w:jc w:val="center"/>
              <w:rPr>
                <w:rFonts w:cs="Arial"/>
                <w:lang w:val="en-GB"/>
              </w:rPr>
            </w:pPr>
          </w:p>
        </w:tc>
        <w:tc>
          <w:tcPr>
            <w:tcW w:w="281" w:type="pct"/>
            <w:shd w:val="clear" w:color="auto" w:fill="auto"/>
            <w:vAlign w:val="center"/>
          </w:tcPr>
          <w:p w14:paraId="083B4420" w14:textId="77777777" w:rsidR="00EB04E9" w:rsidRPr="007F1FB1" w:rsidRDefault="00EB04E9" w:rsidP="006A1973">
            <w:pPr>
              <w:jc w:val="center"/>
              <w:rPr>
                <w:rFonts w:cs="Arial"/>
                <w:lang w:val="en-GB"/>
              </w:rPr>
            </w:pPr>
          </w:p>
        </w:tc>
        <w:tc>
          <w:tcPr>
            <w:tcW w:w="239" w:type="pct"/>
            <w:shd w:val="clear" w:color="auto" w:fill="auto"/>
            <w:vAlign w:val="center"/>
          </w:tcPr>
          <w:p w14:paraId="64B139FE" w14:textId="77777777" w:rsidR="00EB04E9" w:rsidRPr="007F1FB1" w:rsidRDefault="00EB04E9" w:rsidP="006A1973">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0AB237"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89</w:t>
            </w:r>
            <w:r w:rsidRPr="00B51159">
              <w:rPr>
                <w:rStyle w:val="TextChar"/>
                <w:rFonts w:cs="Arial"/>
                <w:sz w:val="13"/>
                <w:szCs w:val="13"/>
                <w:lang w:val="en-GB"/>
              </w:rPr>
              <w:br/>
            </w:r>
            <w:r w:rsidRPr="007F1FB1">
              <w:rPr>
                <w:rFonts w:cs="Arial"/>
                <w:lang w:val="en-GB"/>
              </w:rPr>
              <w:t>Ac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B63EC3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90</w:t>
            </w:r>
            <w:r w:rsidRPr="00B51159">
              <w:rPr>
                <w:rStyle w:val="TextChar"/>
                <w:rFonts w:cs="Arial"/>
                <w:sz w:val="13"/>
                <w:szCs w:val="13"/>
                <w:lang w:val="en-GB"/>
              </w:rPr>
              <w:br/>
            </w:r>
            <w:r w:rsidRPr="007F1FB1">
              <w:rPr>
                <w:rFonts w:cs="Arial"/>
                <w:lang w:val="en-GB"/>
              </w:rPr>
              <w:t>Th</w:t>
            </w:r>
            <w:r w:rsidRPr="00B51159">
              <w:rPr>
                <w:rStyle w:val="TextChar"/>
                <w:rFonts w:cs="Arial"/>
                <w:sz w:val="13"/>
                <w:szCs w:val="13"/>
                <w:lang w:val="en-GB"/>
              </w:rPr>
              <w:br/>
              <w:t>232.0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6A5DD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91</w:t>
            </w:r>
            <w:r w:rsidRPr="00B51159">
              <w:rPr>
                <w:rStyle w:val="TextChar"/>
                <w:rFonts w:cs="Arial"/>
                <w:sz w:val="13"/>
                <w:szCs w:val="13"/>
                <w:lang w:val="en-GB"/>
              </w:rPr>
              <w:br/>
            </w:r>
            <w:r w:rsidRPr="007F1FB1">
              <w:rPr>
                <w:rFonts w:cs="Arial"/>
                <w:lang w:val="en-GB"/>
              </w:rPr>
              <w:t>Pa</w:t>
            </w:r>
            <w:r w:rsidRPr="00B51159">
              <w:rPr>
                <w:rStyle w:val="TextChar"/>
                <w:rFonts w:cs="Arial"/>
                <w:sz w:val="13"/>
                <w:szCs w:val="13"/>
                <w:lang w:val="en-GB"/>
              </w:rPr>
              <w:br/>
              <w:t>231.0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29EC2D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92</w:t>
            </w:r>
            <w:r w:rsidRPr="00B51159">
              <w:rPr>
                <w:rStyle w:val="TextChar"/>
                <w:rFonts w:cs="Arial"/>
                <w:sz w:val="13"/>
                <w:szCs w:val="13"/>
                <w:lang w:val="en-GB"/>
              </w:rPr>
              <w:br/>
            </w:r>
            <w:r w:rsidRPr="007F1FB1">
              <w:rPr>
                <w:rFonts w:cs="Arial"/>
                <w:lang w:val="en-GB"/>
              </w:rPr>
              <w:t>U</w:t>
            </w:r>
            <w:r w:rsidRPr="00B51159">
              <w:rPr>
                <w:rStyle w:val="TextChar"/>
                <w:rFonts w:cs="Arial"/>
                <w:sz w:val="13"/>
                <w:szCs w:val="13"/>
                <w:lang w:val="en-GB"/>
              </w:rPr>
              <w:br/>
              <w:t>238.0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FA4B13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93</w:t>
            </w:r>
            <w:r w:rsidRPr="00B51159">
              <w:rPr>
                <w:rStyle w:val="TextChar"/>
                <w:rFonts w:cs="Arial"/>
                <w:sz w:val="13"/>
                <w:szCs w:val="13"/>
                <w:lang w:val="en-GB"/>
              </w:rPr>
              <w:br/>
            </w:r>
            <w:r w:rsidRPr="007F1FB1">
              <w:rPr>
                <w:rFonts w:cs="Arial"/>
                <w:lang w:val="en-GB"/>
              </w:rPr>
              <w:t>Np</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2FEE1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94</w:t>
            </w:r>
            <w:r w:rsidRPr="00B51159">
              <w:rPr>
                <w:rStyle w:val="TextChar"/>
                <w:rFonts w:cs="Arial"/>
                <w:sz w:val="13"/>
                <w:szCs w:val="13"/>
                <w:lang w:val="en-GB"/>
              </w:rPr>
              <w:br/>
            </w:r>
            <w:r w:rsidRPr="007F1FB1">
              <w:rPr>
                <w:rFonts w:cs="Arial"/>
                <w:lang w:val="en-GB"/>
              </w:rPr>
              <w:t>Pu</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5CDB11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95</w:t>
            </w:r>
            <w:r w:rsidRPr="00B51159">
              <w:rPr>
                <w:rStyle w:val="TextChar"/>
                <w:rFonts w:cs="Arial"/>
                <w:sz w:val="13"/>
                <w:szCs w:val="13"/>
                <w:lang w:val="en-GB"/>
              </w:rPr>
              <w:br/>
            </w:r>
            <w:r w:rsidRPr="007F1FB1">
              <w:rPr>
                <w:rFonts w:cs="Arial"/>
                <w:lang w:val="en-GB"/>
              </w:rPr>
              <w:t>Am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F10676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96</w:t>
            </w:r>
            <w:r w:rsidRPr="00B51159">
              <w:rPr>
                <w:rStyle w:val="TextChar"/>
                <w:rFonts w:cs="Arial"/>
                <w:sz w:val="13"/>
                <w:szCs w:val="13"/>
                <w:lang w:val="en-GB"/>
              </w:rPr>
              <w:br/>
            </w:r>
            <w:r w:rsidRPr="007F1FB1">
              <w:rPr>
                <w:rFonts w:cs="Arial"/>
                <w:lang w:val="en-GB"/>
              </w:rPr>
              <w:t>Cm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35B80E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97</w:t>
            </w:r>
            <w:r w:rsidRPr="00B51159">
              <w:rPr>
                <w:rStyle w:val="TextChar"/>
                <w:rFonts w:cs="Arial"/>
                <w:sz w:val="13"/>
                <w:szCs w:val="13"/>
                <w:lang w:val="en-GB"/>
              </w:rPr>
              <w:br/>
            </w:r>
            <w:r w:rsidRPr="007F1FB1">
              <w:rPr>
                <w:rFonts w:cs="Arial"/>
                <w:lang w:val="en-GB"/>
              </w:rPr>
              <w:t>Bk</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86E123D"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98</w:t>
            </w:r>
            <w:r w:rsidRPr="00B51159">
              <w:rPr>
                <w:rStyle w:val="TextChar"/>
                <w:rFonts w:cs="Arial"/>
                <w:sz w:val="13"/>
                <w:szCs w:val="13"/>
                <w:lang w:val="en-GB"/>
              </w:rPr>
              <w:br/>
            </w:r>
            <w:r w:rsidRPr="007F1FB1">
              <w:rPr>
                <w:rFonts w:cs="Arial"/>
                <w:lang w:val="en-GB"/>
              </w:rPr>
              <w:t>Cf</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1BE77AA"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99</w:t>
            </w:r>
            <w:r w:rsidRPr="00B51159">
              <w:rPr>
                <w:rStyle w:val="TextChar"/>
                <w:rFonts w:cs="Arial"/>
                <w:sz w:val="13"/>
                <w:szCs w:val="13"/>
                <w:lang w:val="en-GB"/>
              </w:rPr>
              <w:br/>
            </w:r>
            <w:r w:rsidRPr="007F1FB1">
              <w:rPr>
                <w:rFonts w:cs="Arial"/>
                <w:lang w:val="en-GB"/>
              </w:rPr>
              <w:t>Es</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0195DE"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100</w:t>
            </w:r>
            <w:r w:rsidRPr="00B51159">
              <w:rPr>
                <w:rStyle w:val="TextChar"/>
                <w:rFonts w:cs="Arial"/>
                <w:sz w:val="13"/>
                <w:szCs w:val="13"/>
                <w:lang w:val="en-GB"/>
              </w:rPr>
              <w:br/>
            </w:r>
            <w:r w:rsidRPr="007F1FB1">
              <w:rPr>
                <w:rFonts w:cs="Arial"/>
                <w:lang w:val="en-GB"/>
              </w:rPr>
              <w:t>Fm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EDF28B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101</w:t>
            </w:r>
            <w:r w:rsidRPr="00B51159">
              <w:rPr>
                <w:rStyle w:val="TextChar"/>
                <w:rFonts w:cs="Arial"/>
                <w:sz w:val="13"/>
                <w:szCs w:val="13"/>
                <w:lang w:val="en-GB"/>
              </w:rPr>
              <w:br/>
            </w:r>
            <w:r w:rsidRPr="007F1FB1">
              <w:rPr>
                <w:rFonts w:cs="Arial"/>
                <w:lang w:val="en-GB"/>
              </w:rPr>
              <w:t>Md</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2299766"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102</w:t>
            </w:r>
            <w:r w:rsidRPr="00B51159">
              <w:rPr>
                <w:rStyle w:val="TextChar"/>
                <w:rFonts w:cs="Arial"/>
                <w:sz w:val="13"/>
                <w:szCs w:val="13"/>
                <w:lang w:val="en-GB"/>
              </w:rPr>
              <w:br/>
            </w:r>
            <w:r w:rsidRPr="007F1FB1">
              <w:rPr>
                <w:rFonts w:cs="Arial"/>
                <w:lang w:val="en-GB"/>
              </w:rPr>
              <w:t>No</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0A1F041" w14:textId="77777777" w:rsidR="00EB04E9" w:rsidRPr="007F1FB1" w:rsidRDefault="00EB04E9" w:rsidP="006A1973">
            <w:pPr>
              <w:pStyle w:val="Text"/>
              <w:jc w:val="center"/>
              <w:rPr>
                <w:rFonts w:cs="Arial"/>
                <w:lang w:val="en-GB"/>
              </w:rPr>
            </w:pPr>
            <w:r w:rsidRPr="00B51159">
              <w:rPr>
                <w:rStyle w:val="TextChar"/>
                <w:rFonts w:cs="Arial"/>
                <w:sz w:val="13"/>
                <w:szCs w:val="13"/>
                <w:lang w:val="en-GB"/>
              </w:rPr>
              <w:t>103</w:t>
            </w:r>
            <w:r w:rsidRPr="00B51159">
              <w:rPr>
                <w:rStyle w:val="TextChar"/>
                <w:rFonts w:cs="Arial"/>
                <w:sz w:val="13"/>
                <w:szCs w:val="13"/>
                <w:lang w:val="en-GB"/>
              </w:rPr>
              <w:br/>
            </w:r>
            <w:r w:rsidRPr="007F1FB1">
              <w:rPr>
                <w:rFonts w:cs="Arial"/>
                <w:lang w:val="en-GB"/>
              </w:rPr>
              <w:t>Lr</w:t>
            </w:r>
            <w:r w:rsidRPr="00B51159">
              <w:rPr>
                <w:rStyle w:val="TextChar"/>
                <w:rFonts w:cs="Arial"/>
                <w:sz w:val="13"/>
                <w:szCs w:val="13"/>
                <w:lang w:val="en-GB"/>
              </w:rPr>
              <w:br/>
              <w:t>-</w:t>
            </w:r>
          </w:p>
        </w:tc>
      </w:tr>
    </w:tbl>
    <w:p w14:paraId="4E42AE93" w14:textId="77777777" w:rsidR="00EB04E9" w:rsidRPr="00333107" w:rsidRDefault="00EB04E9" w:rsidP="00EB04E9">
      <w:pPr>
        <w:pStyle w:val="Problemtext"/>
      </w:pPr>
    </w:p>
    <w:p w14:paraId="71FA460A" w14:textId="77777777" w:rsidR="009A436A" w:rsidRPr="00F02D44" w:rsidRDefault="009A436A" w:rsidP="009A436A">
      <w:pPr>
        <w:pStyle w:val="Heading1"/>
      </w:pPr>
      <w:r w:rsidRPr="00C41AC3">
        <w:lastRenderedPageBreak/>
        <w:t>Problem</w:t>
      </w:r>
      <w:r>
        <w:t xml:space="preserve"> 1</w:t>
      </w:r>
      <w:r>
        <w:tab/>
        <w:t>5% of the total</w:t>
      </w:r>
    </w:p>
    <w:p w14:paraId="6CA1F694" w14:textId="0BA5D941" w:rsidR="00961AF2" w:rsidRDefault="004F6302" w:rsidP="00B02577">
      <w:pPr>
        <w:pStyle w:val="Problemtext"/>
      </w:pPr>
      <w:r w:rsidRPr="00DB411B">
        <w:t xml:space="preserve">Nitrogen trifluoride is a surprisingly stable compound that was first prepared in the melt electrolysis of </w:t>
      </w:r>
      <w:r w:rsidR="00AA0EB5">
        <w:t>a</w:t>
      </w:r>
      <w:r w:rsidRPr="00DB411B">
        <w:t xml:space="preserve"> mixture of ammonium fluoride and hydrogen fluoride.</w:t>
      </w:r>
    </w:p>
    <w:p w14:paraId="1C7D8BAC" w14:textId="22B8AB63" w:rsidR="004F6302" w:rsidRDefault="004F6302" w:rsidP="004F6302">
      <w:pPr>
        <w:pStyle w:val="Subquestion"/>
      </w:pPr>
      <w:r w:rsidRPr="00573F84">
        <w:rPr>
          <w:rStyle w:val="Subquestionnumber"/>
        </w:rPr>
        <w:t>1.1.</w:t>
      </w:r>
      <w:r>
        <w:tab/>
      </w:r>
      <w:r w:rsidRPr="007703E3">
        <w:rPr>
          <w:rStyle w:val="Subquestionemphasis"/>
        </w:rPr>
        <w:t>On which electrode</w:t>
      </w:r>
      <w:r w:rsidRPr="007703E3">
        <w:t xml:space="preserve"> does nitrogen trifluoride form? </w:t>
      </w:r>
      <w:r w:rsidR="002C7595" w:rsidRPr="007703E3">
        <w:rPr>
          <w:rStyle w:val="Subquestionemphasis"/>
        </w:rPr>
        <w:t>Write</w:t>
      </w:r>
      <w:r w:rsidR="002C7595" w:rsidRPr="007703E3">
        <w:t xml:space="preserve"> </w:t>
      </w:r>
      <w:r w:rsidR="00E624FF">
        <w:t>a</w:t>
      </w:r>
      <w:r w:rsidRPr="007703E3">
        <w:t xml:space="preserve"> </w:t>
      </w:r>
      <w:r w:rsidR="00E624FF">
        <w:t>balanced chemical equation</w:t>
      </w:r>
      <w:r w:rsidR="0099031A">
        <w:t xml:space="preserve"> for the </w:t>
      </w:r>
      <w:r w:rsidR="001413DD" w:rsidRPr="007703E3">
        <w:t xml:space="preserve">electrode </w:t>
      </w:r>
      <w:r w:rsidR="00AA0EB5" w:rsidRPr="007703E3">
        <w:t xml:space="preserve">half </w:t>
      </w:r>
      <w:r w:rsidR="001413DD" w:rsidRPr="007703E3">
        <w:t>reaction for the formation of NF</w:t>
      </w:r>
      <w:r w:rsidR="001413DD" w:rsidRPr="007703E3">
        <w:rPr>
          <w:vertAlign w:val="subscript"/>
        </w:rPr>
        <w:t>3</w:t>
      </w:r>
      <w:r w:rsidRPr="007703E3">
        <w:t>.</w:t>
      </w:r>
    </w:p>
    <w:p w14:paraId="1763FB5C" w14:textId="6A909511" w:rsidR="004F6302" w:rsidRDefault="004F6302" w:rsidP="00B02577">
      <w:pPr>
        <w:pStyle w:val="Problemtext"/>
      </w:pPr>
      <w:r w:rsidRPr="00DB411B">
        <w:t>Interestingly the related fluoroamine (NH</w:t>
      </w:r>
      <w:r w:rsidRPr="00DB411B">
        <w:rPr>
          <w:vertAlign w:val="subscript"/>
        </w:rPr>
        <w:t>2</w:t>
      </w:r>
      <w:r w:rsidRPr="00DB411B">
        <w:t>F) and difluoroamine (NHF</w:t>
      </w:r>
      <w:r w:rsidRPr="00DB411B">
        <w:rPr>
          <w:vertAlign w:val="subscript"/>
        </w:rPr>
        <w:t>2</w:t>
      </w:r>
      <w:r w:rsidR="00AA0EB5">
        <w:t>) are very unstable materials;</w:t>
      </w:r>
      <w:r w:rsidRPr="00DB411B">
        <w:t xml:space="preserve"> decomposition </w:t>
      </w:r>
      <w:r w:rsidR="00AA0EB5">
        <w:t>of either</w:t>
      </w:r>
      <w:r w:rsidRPr="00DB411B">
        <w:t xml:space="preserve"> pure </w:t>
      </w:r>
      <w:r w:rsidR="00AA0EB5">
        <w:t>substance</w:t>
      </w:r>
      <w:r w:rsidRPr="00DB411B">
        <w:t xml:space="preserve"> </w:t>
      </w:r>
      <w:r w:rsidR="00AA0EB5">
        <w:t>can</w:t>
      </w:r>
      <w:r w:rsidRPr="00DB411B">
        <w:t xml:space="preserve"> even be explosive. This is dangerous as they are formed in the electrolysis as side products.</w:t>
      </w:r>
    </w:p>
    <w:p w14:paraId="71AEC2E6" w14:textId="4BCD6CE0" w:rsidR="00573F84" w:rsidRDefault="00573F84" w:rsidP="00573F84">
      <w:pPr>
        <w:pStyle w:val="Subquestion"/>
      </w:pPr>
      <w:r w:rsidRPr="00573F84">
        <w:rPr>
          <w:rStyle w:val="Subquestionnumber"/>
        </w:rPr>
        <w:t>1.2.</w:t>
      </w:r>
      <w:r>
        <w:tab/>
      </w:r>
      <w:r w:rsidR="00E624FF" w:rsidRPr="00E624FF">
        <w:rPr>
          <w:u w:val="single"/>
        </w:rPr>
        <w:t>Which</w:t>
      </w:r>
      <w:r w:rsidRPr="00E624FF">
        <w:rPr>
          <w:rStyle w:val="Subquestionemphasis"/>
        </w:rPr>
        <w:t xml:space="preserve"> </w:t>
      </w:r>
      <w:r w:rsidR="00E624FF" w:rsidRPr="00E624FF">
        <w:rPr>
          <w:rStyle w:val="Subquestionemphasis"/>
        </w:rPr>
        <w:t xml:space="preserve">of </w:t>
      </w:r>
      <w:r w:rsidR="00E624FF" w:rsidRPr="00E624FF">
        <w:rPr>
          <w:u w:val="single"/>
        </w:rPr>
        <w:t>NF</w:t>
      </w:r>
      <w:r w:rsidR="00E624FF" w:rsidRPr="00E624FF">
        <w:rPr>
          <w:u w:val="single"/>
          <w:vertAlign w:val="subscript"/>
        </w:rPr>
        <w:t>3</w:t>
      </w:r>
      <w:r w:rsidR="00E624FF" w:rsidRPr="00E624FF">
        <w:rPr>
          <w:u w:val="single"/>
        </w:rPr>
        <w:t>, NHF</w:t>
      </w:r>
      <w:r w:rsidR="00E624FF" w:rsidRPr="00E624FF">
        <w:rPr>
          <w:u w:val="single"/>
          <w:vertAlign w:val="subscript"/>
        </w:rPr>
        <w:t>2</w:t>
      </w:r>
      <w:r w:rsidR="00E624FF" w:rsidRPr="00E624FF">
        <w:rPr>
          <w:u w:val="single"/>
        </w:rPr>
        <w:t xml:space="preserve"> or NH</w:t>
      </w:r>
      <w:r w:rsidR="00E624FF" w:rsidRPr="00E624FF">
        <w:rPr>
          <w:u w:val="single"/>
          <w:vertAlign w:val="subscript"/>
        </w:rPr>
        <w:t>2</w:t>
      </w:r>
      <w:r w:rsidR="00E624FF" w:rsidRPr="00E624FF">
        <w:rPr>
          <w:u w:val="single"/>
        </w:rPr>
        <w:t>F</w:t>
      </w:r>
      <w:r w:rsidR="00E624FF" w:rsidRPr="00E624FF">
        <w:rPr>
          <w:rStyle w:val="Subquestionemphasis"/>
        </w:rPr>
        <w:t xml:space="preserve"> </w:t>
      </w:r>
      <w:r w:rsidRPr="00E624FF">
        <w:rPr>
          <w:rStyle w:val="Subquestionemphasis"/>
        </w:rPr>
        <w:t>compound</w:t>
      </w:r>
      <w:r w:rsidR="00E624FF" w:rsidRPr="00E624FF">
        <w:rPr>
          <w:rStyle w:val="Subquestionemphasis"/>
        </w:rPr>
        <w:t xml:space="preserve"> </w:t>
      </w:r>
      <w:r w:rsidR="00E624FF">
        <w:rPr>
          <w:rStyle w:val="Subquestionemphasis"/>
        </w:rPr>
        <w:t>is</w:t>
      </w:r>
      <w:r w:rsidRPr="00DB411B">
        <w:t xml:space="preserve"> expected to condense </w:t>
      </w:r>
      <w:r w:rsidR="0099031A">
        <w:t>at the lowest temperature</w:t>
      </w:r>
      <w:r w:rsidRPr="00DB411B">
        <w:t>?</w:t>
      </w:r>
    </w:p>
    <w:p w14:paraId="7CA8481D" w14:textId="37237806" w:rsidR="002C7595" w:rsidRDefault="002C7595" w:rsidP="002C7595">
      <w:pPr>
        <w:pStyle w:val="Problemtext"/>
      </w:pPr>
      <w:r w:rsidRPr="00DB411B">
        <w:t>The N-F bond length</w:t>
      </w:r>
      <w:r w:rsidR="007703E3">
        <w:t>s</w:t>
      </w:r>
      <w:r w:rsidRPr="00DB411B">
        <w:t xml:space="preserve"> in the</w:t>
      </w:r>
      <w:r w:rsidR="007703E3">
        <w:t>se</w:t>
      </w:r>
      <w:r w:rsidRPr="00DB411B">
        <w:t xml:space="preserve"> </w:t>
      </w:r>
      <w:r w:rsidR="007703E3">
        <w:t>molecules were</w:t>
      </w:r>
      <w:r w:rsidRPr="00DB411B">
        <w:t xml:space="preserve"> determined to be </w:t>
      </w:r>
      <w:r w:rsidR="007703E3">
        <w:t>1</w:t>
      </w:r>
      <w:r w:rsidR="00054E97">
        <w:t>36</w:t>
      </w:r>
      <w:r w:rsidRPr="00DB411B">
        <w:t xml:space="preserve">, 140 and </w:t>
      </w:r>
      <w:r w:rsidR="00054E97">
        <w:t>142</w:t>
      </w:r>
      <w:r w:rsidRPr="00DB411B">
        <w:t xml:space="preserve"> pm. The change in the bond lengths can be explained with a simple electrostatic model taking into account the partial charges on the atoms.</w:t>
      </w:r>
    </w:p>
    <w:p w14:paraId="5EE37A24" w14:textId="66BE3060" w:rsidR="002C7595" w:rsidRDefault="002C7595" w:rsidP="002C7595">
      <w:pPr>
        <w:pStyle w:val="Subquestion"/>
      </w:pPr>
      <w:r w:rsidRPr="00750B0E">
        <w:rPr>
          <w:rStyle w:val="Subquestionnumber"/>
        </w:rPr>
        <w:t>1.</w:t>
      </w:r>
      <w:r>
        <w:rPr>
          <w:rStyle w:val="Subquestionnumber"/>
        </w:rPr>
        <w:t>3</w:t>
      </w:r>
      <w:r w:rsidRPr="00750B0E">
        <w:rPr>
          <w:rStyle w:val="Subquestionnumber"/>
        </w:rPr>
        <w:t>.</w:t>
      </w:r>
      <w:r>
        <w:tab/>
      </w:r>
      <w:r w:rsidRPr="00750B0E">
        <w:rPr>
          <w:rStyle w:val="Subquestionemphasis"/>
        </w:rPr>
        <w:t>Assign</w:t>
      </w:r>
      <w:r w:rsidRPr="00DB411B">
        <w:t xml:space="preserve"> the </w:t>
      </w:r>
      <w:r w:rsidR="00A7001C">
        <w:t xml:space="preserve">N-F </w:t>
      </w:r>
      <w:r w:rsidRPr="00DB411B">
        <w:t>bond lengths</w:t>
      </w:r>
      <w:r w:rsidR="00F27EF2" w:rsidRPr="00DB411B">
        <w:t xml:space="preserve"> </w:t>
      </w:r>
      <w:r w:rsidR="00F27EF2">
        <w:t>(136, 140, 142 pm)</w:t>
      </w:r>
      <w:r w:rsidRPr="00DB411B">
        <w:t xml:space="preserve"> to the molecules.</w:t>
      </w:r>
    </w:p>
    <w:p w14:paraId="5877E086" w14:textId="76CCC019" w:rsidR="00573F84" w:rsidRDefault="00573F84" w:rsidP="00573F84">
      <w:pPr>
        <w:pStyle w:val="Problemtext"/>
      </w:pPr>
      <w:r w:rsidRPr="00DB411B">
        <w:t xml:space="preserve">When </w:t>
      </w:r>
      <w:r w:rsidR="006A1973" w:rsidRPr="00DB411B">
        <w:t>NHF</w:t>
      </w:r>
      <w:r w:rsidR="006A1973" w:rsidRPr="00DB411B">
        <w:rPr>
          <w:vertAlign w:val="subscript"/>
        </w:rPr>
        <w:t>2</w:t>
      </w:r>
      <w:r w:rsidRPr="00DB411B">
        <w:t xml:space="preserve"> is </w:t>
      </w:r>
      <w:r w:rsidR="00AA0EB5">
        <w:t>bubbled</w:t>
      </w:r>
      <w:r w:rsidRPr="00DB411B">
        <w:t xml:space="preserve"> through a solution of KF in HF, a binary nitrogen – fluorine compound can be obtained as </w:t>
      </w:r>
      <w:r w:rsidR="00AA0EB5">
        <w:t>a</w:t>
      </w:r>
      <w:r w:rsidRPr="00DB411B">
        <w:t xml:space="preserve"> mixture of two geometric isomers.</w:t>
      </w:r>
    </w:p>
    <w:p w14:paraId="09ED4EF9" w14:textId="210F04FA" w:rsidR="00573F84" w:rsidRDefault="00573F84" w:rsidP="00573F84">
      <w:pPr>
        <w:pStyle w:val="Subquestion"/>
      </w:pPr>
      <w:r w:rsidRPr="00573F84">
        <w:rPr>
          <w:rStyle w:val="Subquestionnumber"/>
        </w:rPr>
        <w:t>1.</w:t>
      </w:r>
      <w:r w:rsidR="002C7595">
        <w:rPr>
          <w:rStyle w:val="Subquestionnumber"/>
        </w:rPr>
        <w:t>4</w:t>
      </w:r>
      <w:r w:rsidRPr="00573F84">
        <w:rPr>
          <w:rStyle w:val="Subquestionnumber"/>
        </w:rPr>
        <w:t>.</w:t>
      </w:r>
      <w:r>
        <w:tab/>
      </w:r>
      <w:r w:rsidR="00AA0EB5">
        <w:rPr>
          <w:rStyle w:val="Subquestionemphasis"/>
        </w:rPr>
        <w:t>Writ</w:t>
      </w:r>
      <w:r w:rsidRPr="00573F84">
        <w:rPr>
          <w:rStyle w:val="Subquestionemphasis"/>
        </w:rPr>
        <w:t>e</w:t>
      </w:r>
      <w:r w:rsidR="00FE7660">
        <w:t xml:space="preserve"> </w:t>
      </w:r>
      <w:r w:rsidR="00AA0EB5">
        <w:t xml:space="preserve">a balanced chemical equation </w:t>
      </w:r>
      <w:r w:rsidR="00FE7660">
        <w:t>f</w:t>
      </w:r>
      <w:r w:rsidR="00AA0EB5">
        <w:t>or</w:t>
      </w:r>
      <w:r w:rsidR="00FE7660">
        <w:t xml:space="preserve"> the formation of the </w:t>
      </w:r>
      <w:r w:rsidR="0099031A">
        <w:t>binary nitrogen-fluorine</w:t>
      </w:r>
      <w:r w:rsidR="00FE7660">
        <w:t xml:space="preserve"> compound.</w:t>
      </w:r>
    </w:p>
    <w:p w14:paraId="74908D7D" w14:textId="3929387B" w:rsidR="00940BCA" w:rsidRDefault="00940BCA" w:rsidP="00940BCA">
      <w:pPr>
        <w:pStyle w:val="Problemtext"/>
      </w:pPr>
      <w:r>
        <w:t>Tetrafluoro</w:t>
      </w:r>
      <w:r w:rsidRPr="00DB411B">
        <w:t>ammonium ion (NF</w:t>
      </w:r>
      <w:r w:rsidRPr="00DB411B">
        <w:rPr>
          <w:vertAlign w:val="subscript"/>
        </w:rPr>
        <w:t>4</w:t>
      </w:r>
      <w:r w:rsidRPr="00DB411B">
        <w:rPr>
          <w:vertAlign w:val="superscript"/>
        </w:rPr>
        <w:t>+</w:t>
      </w:r>
      <w:r w:rsidRPr="00DB411B">
        <w:t xml:space="preserve">) and </w:t>
      </w:r>
      <w:r w:rsidR="00AA0EB5">
        <w:t>its</w:t>
      </w:r>
      <w:r w:rsidRPr="00DB411B">
        <w:t xml:space="preserve"> corresponding salt can form from </w:t>
      </w:r>
      <w:r w:rsidR="006A1973" w:rsidRPr="00DB411B">
        <w:t>NF</w:t>
      </w:r>
      <w:r w:rsidR="006A1973" w:rsidRPr="00DB411B">
        <w:rPr>
          <w:vertAlign w:val="subscript"/>
        </w:rPr>
        <w:t>3</w:t>
      </w:r>
      <w:r w:rsidRPr="00DB411B">
        <w:t xml:space="preserve"> with elementary fluorine in the presence of an appropriate reagent.</w:t>
      </w:r>
    </w:p>
    <w:p w14:paraId="6890D85D" w14:textId="0207D2E4" w:rsidR="00940BCA" w:rsidRPr="00940BCA" w:rsidRDefault="00940BCA" w:rsidP="00940BCA">
      <w:pPr>
        <w:pStyle w:val="Subquestion"/>
      </w:pPr>
      <w:r>
        <w:rPr>
          <w:rStyle w:val="Subquestionnumber"/>
        </w:rPr>
        <w:t>1.5</w:t>
      </w:r>
      <w:r w:rsidRPr="00750B0E">
        <w:rPr>
          <w:rStyle w:val="Subquestionnumber"/>
        </w:rPr>
        <w:t>.</w:t>
      </w:r>
      <w:r>
        <w:tab/>
      </w:r>
      <w:r w:rsidRPr="007A50FC">
        <w:rPr>
          <w:rStyle w:val="Subquestionemphasis"/>
        </w:rPr>
        <w:t>Propose</w:t>
      </w:r>
      <w:r w:rsidRPr="00DB411B">
        <w:t xml:space="preserve"> a suitable reagent and </w:t>
      </w:r>
      <w:r w:rsidR="00AA0EB5">
        <w:rPr>
          <w:rStyle w:val="Subquestionemphasis"/>
        </w:rPr>
        <w:t>writ</w:t>
      </w:r>
      <w:r w:rsidRPr="00095F54">
        <w:rPr>
          <w:rStyle w:val="Subquestionemphasis"/>
        </w:rPr>
        <w:t>e</w:t>
      </w:r>
      <w:r w:rsidRPr="00DB411B">
        <w:t xml:space="preserve"> </w:t>
      </w:r>
      <w:r w:rsidR="00AA0EB5">
        <w:t>a</w:t>
      </w:r>
      <w:r w:rsidR="000431A2">
        <w:t xml:space="preserve"> balanced chemical</w:t>
      </w:r>
      <w:r w:rsidR="00AA0EB5">
        <w:t xml:space="preserve"> equation </w:t>
      </w:r>
      <w:r w:rsidRPr="00DB411B">
        <w:t>f</w:t>
      </w:r>
      <w:r w:rsidR="00AA0EB5">
        <w:t>or</w:t>
      </w:r>
      <w:r w:rsidRPr="00DB411B">
        <w:t xml:space="preserve"> the reaction.</w:t>
      </w:r>
    </w:p>
    <w:p w14:paraId="17C94D9E" w14:textId="4407B5FC" w:rsidR="00750B0E" w:rsidRDefault="006A1973" w:rsidP="00573F84">
      <w:pPr>
        <w:pStyle w:val="Problemtext"/>
      </w:pPr>
      <w:r w:rsidRPr="00DB411B">
        <w:t>NF</w:t>
      </w:r>
      <w:r w:rsidRPr="00DB411B">
        <w:rPr>
          <w:vertAlign w:val="subscript"/>
        </w:rPr>
        <w:t>4</w:t>
      </w:r>
      <w:r w:rsidRPr="00DB411B">
        <w:rPr>
          <w:vertAlign w:val="superscript"/>
        </w:rPr>
        <w:t>+</w:t>
      </w:r>
      <w:r w:rsidR="00AA0EB5">
        <w:t xml:space="preserve"> ions form</w:t>
      </w:r>
      <w:r w:rsidR="007A50FC" w:rsidRPr="00DB411B">
        <w:t xml:space="preserve"> stable salts with a number of anions. These are very sensitive to humidity, because NF</w:t>
      </w:r>
      <w:r w:rsidR="007A50FC" w:rsidRPr="00DB411B">
        <w:rPr>
          <w:vertAlign w:val="subscript"/>
        </w:rPr>
        <w:t>4</w:t>
      </w:r>
      <w:r w:rsidR="007A50FC" w:rsidRPr="00DB411B">
        <w:rPr>
          <w:vertAlign w:val="superscript"/>
        </w:rPr>
        <w:t>+</w:t>
      </w:r>
      <w:r w:rsidR="00AA0EB5">
        <w:t xml:space="preserve"> ion hydrolyz</w:t>
      </w:r>
      <w:r w:rsidR="007A50FC" w:rsidRPr="00DB411B">
        <w:t>es form</w:t>
      </w:r>
      <w:r w:rsidR="000431A2">
        <w:t>ing</w:t>
      </w:r>
      <w:r w:rsidR="007A50FC" w:rsidRPr="00DB411B">
        <w:t xml:space="preserve"> NF</w:t>
      </w:r>
      <w:r w:rsidR="007A50FC" w:rsidRPr="00DB411B">
        <w:rPr>
          <w:vertAlign w:val="subscript"/>
        </w:rPr>
        <w:t>3</w:t>
      </w:r>
      <w:r w:rsidR="007A50FC" w:rsidRPr="00DB411B">
        <w:t xml:space="preserve"> and O</w:t>
      </w:r>
      <w:r w:rsidR="007A50FC" w:rsidRPr="00DB411B">
        <w:rPr>
          <w:vertAlign w:val="subscript"/>
        </w:rPr>
        <w:t>2</w:t>
      </w:r>
      <w:r w:rsidR="007A50FC" w:rsidRPr="00DB411B">
        <w:t xml:space="preserve">. Interestingly nitrogen trifluoride always forms quantitatively, while </w:t>
      </w:r>
      <w:r w:rsidR="000431A2">
        <w:t>the quantity of</w:t>
      </w:r>
      <w:r w:rsidR="000431A2" w:rsidRPr="00DB411B">
        <w:t xml:space="preserve"> oxygen </w:t>
      </w:r>
      <w:r w:rsidR="000431A2">
        <w:t xml:space="preserve">is </w:t>
      </w:r>
      <w:r w:rsidR="007A50FC" w:rsidRPr="00DB411B">
        <w:t>often less than expected</w:t>
      </w:r>
      <w:r w:rsidR="007A50FC">
        <w:t xml:space="preserve"> </w:t>
      </w:r>
      <w:r w:rsidR="007A50FC" w:rsidRPr="00DB411B">
        <w:t>due to side reactions.</w:t>
      </w:r>
    </w:p>
    <w:p w14:paraId="20B3541B" w14:textId="7C5DC6E2" w:rsidR="007A50FC" w:rsidRPr="00622E6D" w:rsidRDefault="007A50FC" w:rsidP="00622E6D">
      <w:pPr>
        <w:pStyle w:val="Subquestion"/>
      </w:pPr>
      <w:r>
        <w:rPr>
          <w:rStyle w:val="Subquestionnumber"/>
        </w:rPr>
        <w:t>1.6</w:t>
      </w:r>
      <w:r w:rsidRPr="00750B0E">
        <w:rPr>
          <w:rStyle w:val="Subquestionnumber"/>
        </w:rPr>
        <w:t>.</w:t>
      </w:r>
      <w:r>
        <w:tab/>
      </w:r>
      <w:r w:rsidRPr="00622E6D">
        <w:rPr>
          <w:rStyle w:val="Subquestionemphasis"/>
        </w:rPr>
        <w:t>W</w:t>
      </w:r>
      <w:r w:rsidR="0099031A">
        <w:rPr>
          <w:rStyle w:val="Subquestionemphasis"/>
        </w:rPr>
        <w:t>rite</w:t>
      </w:r>
      <w:r w:rsidR="0099031A" w:rsidRPr="003E5946">
        <w:t xml:space="preserve"> a balanced chemical equation for the hydrolysis of</w:t>
      </w:r>
      <w:r w:rsidR="0099031A" w:rsidRPr="0099031A">
        <w:t xml:space="preserve"> </w:t>
      </w:r>
      <w:r w:rsidR="0099031A" w:rsidRPr="007A50FC">
        <w:t>NF</w:t>
      </w:r>
      <w:r w:rsidR="0099031A" w:rsidRPr="007A50FC">
        <w:rPr>
          <w:vertAlign w:val="subscript"/>
        </w:rPr>
        <w:t>4</w:t>
      </w:r>
      <w:r w:rsidR="0099031A" w:rsidRPr="007A50FC">
        <w:rPr>
          <w:vertAlign w:val="superscript"/>
        </w:rPr>
        <w:t>+</w:t>
      </w:r>
      <w:r w:rsidR="0099031A" w:rsidRPr="003E5946">
        <w:t xml:space="preserve"> </w:t>
      </w:r>
      <w:r w:rsidR="000431A2">
        <w:rPr>
          <w:rStyle w:val="Subquestionemphasis"/>
        </w:rPr>
        <w:t>Writ</w:t>
      </w:r>
      <w:r w:rsidR="00622E6D" w:rsidRPr="00622E6D">
        <w:rPr>
          <w:rStyle w:val="Subquestionemphasis"/>
        </w:rPr>
        <w:t>e</w:t>
      </w:r>
      <w:r w:rsidR="00622E6D" w:rsidRPr="00622E6D">
        <w:t xml:space="preserve"> a </w:t>
      </w:r>
      <w:r w:rsidR="000431A2">
        <w:t xml:space="preserve">balanced chemical </w:t>
      </w:r>
      <w:r w:rsidR="0099031A">
        <w:t xml:space="preserve">equation </w:t>
      </w:r>
      <w:r w:rsidR="000431A2">
        <w:t xml:space="preserve">for a </w:t>
      </w:r>
      <w:r w:rsidR="00622E6D" w:rsidRPr="00622E6D">
        <w:t xml:space="preserve">possible side reaction that can decrease </w:t>
      </w:r>
      <w:r w:rsidR="00F27EF2" w:rsidRPr="007A50FC">
        <w:t>the theoretically expected O</w:t>
      </w:r>
      <w:r w:rsidR="00F27EF2" w:rsidRPr="007A50FC">
        <w:rPr>
          <w:vertAlign w:val="subscript"/>
        </w:rPr>
        <w:t>2</w:t>
      </w:r>
      <w:r w:rsidR="00F27EF2" w:rsidRPr="007A50FC">
        <w:t>:NF</w:t>
      </w:r>
      <w:r w:rsidR="00F27EF2" w:rsidRPr="007A50FC">
        <w:rPr>
          <w:vertAlign w:val="subscript"/>
        </w:rPr>
        <w:t>3</w:t>
      </w:r>
      <w:r w:rsidR="00F27EF2" w:rsidRPr="007A50FC">
        <w:t xml:space="preserve"> mole ratio</w:t>
      </w:r>
      <w:r w:rsidR="00622E6D" w:rsidRPr="00622E6D">
        <w:t>.</w:t>
      </w:r>
    </w:p>
    <w:p w14:paraId="2EF2A42B" w14:textId="32773326" w:rsidR="007A50FC" w:rsidRDefault="00622E6D">
      <w:pPr>
        <w:pStyle w:val="Problemtext"/>
      </w:pPr>
      <w:r w:rsidRPr="00DB411B">
        <w:t xml:space="preserve">Tetrafluoroammonium salts </w:t>
      </w:r>
      <w:r w:rsidR="009C685A">
        <w:t>were</w:t>
      </w:r>
      <w:r w:rsidR="000431A2">
        <w:t xml:space="preserve"> investigated</w:t>
      </w:r>
      <w:r w:rsidRPr="00DB411B">
        <w:t xml:space="preserve"> for use as solid rocket fuel</w:t>
      </w:r>
      <w:r w:rsidR="000431A2">
        <w:t>s</w:t>
      </w:r>
      <w:r w:rsidRPr="00DB411B">
        <w:t>, because NF</w:t>
      </w:r>
      <w:r w:rsidRPr="00DB411B">
        <w:rPr>
          <w:vertAlign w:val="subscript"/>
        </w:rPr>
        <w:t>3</w:t>
      </w:r>
      <w:r w:rsidRPr="00DB411B">
        <w:t xml:space="preserve"> and F</w:t>
      </w:r>
      <w:r w:rsidRPr="00DB411B">
        <w:rPr>
          <w:vertAlign w:val="subscript"/>
        </w:rPr>
        <w:t>2</w:t>
      </w:r>
      <w:r w:rsidRPr="00DB411B">
        <w:t xml:space="preserve"> </w:t>
      </w:r>
      <w:r w:rsidR="000431A2">
        <w:t>are</w:t>
      </w:r>
      <w:r w:rsidRPr="00DB411B">
        <w:t xml:space="preserve"> released from them on heating. </w:t>
      </w:r>
      <w:r w:rsidR="0099031A">
        <w:t>One of</w:t>
      </w:r>
      <w:r w:rsidR="00E624FF">
        <w:t xml:space="preserve"> them has a fluorine content of </w:t>
      </w:r>
      <w:r w:rsidRPr="00DB411B">
        <w:t>65.6</w:t>
      </w:r>
      <w:r>
        <w:t> </w:t>
      </w:r>
      <w:r w:rsidRPr="00F259E8">
        <w:rPr>
          <w:rStyle w:val="Variable"/>
        </w:rPr>
        <w:t>m</w:t>
      </w:r>
      <w:r w:rsidRPr="00F259E8">
        <w:rPr>
          <w:rStyle w:val="Variable"/>
          <w:i w:val="0"/>
        </w:rPr>
        <w:t>/</w:t>
      </w:r>
      <w:r w:rsidRPr="00F259E8">
        <w:rPr>
          <w:rStyle w:val="Variable"/>
        </w:rPr>
        <w:t>m</w:t>
      </w:r>
      <w:r w:rsidR="007703E3">
        <w:t>%</w:t>
      </w:r>
      <w:r w:rsidR="0099031A">
        <w:t xml:space="preserve">, all of which is converted into </w:t>
      </w:r>
      <w:r w:rsidR="0099031A" w:rsidRPr="00DB411B">
        <w:t>NF</w:t>
      </w:r>
      <w:r w:rsidR="0099031A" w:rsidRPr="00DB411B">
        <w:rPr>
          <w:vertAlign w:val="subscript"/>
        </w:rPr>
        <w:t>3</w:t>
      </w:r>
      <w:r w:rsidR="0099031A" w:rsidRPr="00DB411B">
        <w:t xml:space="preserve"> and F</w:t>
      </w:r>
      <w:r w:rsidR="0099031A" w:rsidRPr="00DB411B">
        <w:rPr>
          <w:vertAlign w:val="subscript"/>
        </w:rPr>
        <w:t>2</w:t>
      </w:r>
      <w:r w:rsidR="00E624FF">
        <w:rPr>
          <w:vertAlign w:val="subscript"/>
        </w:rPr>
        <w:t xml:space="preserve"> </w:t>
      </w:r>
      <w:r w:rsidR="0099031A">
        <w:t>upon decomposition</w:t>
      </w:r>
      <w:r w:rsidRPr="00DB411B">
        <w:t>. During the decomposition 2.5</w:t>
      </w:r>
      <w:r w:rsidR="00EE0293">
        <w:t xml:space="preserve"> times</w:t>
      </w:r>
      <w:r w:rsidRPr="00DB411B">
        <w:t xml:space="preserve"> </w:t>
      </w:r>
      <w:r w:rsidR="00EE0293">
        <w:t xml:space="preserve">as </w:t>
      </w:r>
      <w:r w:rsidR="000431A2">
        <w:t>many</w:t>
      </w:r>
      <w:r w:rsidR="00EE0293">
        <w:t xml:space="preserve"> </w:t>
      </w:r>
      <w:r w:rsidRPr="00DB411B">
        <w:t>moles</w:t>
      </w:r>
      <w:r w:rsidR="000431A2">
        <w:t xml:space="preserve"> of</w:t>
      </w:r>
      <w:r w:rsidRPr="00DB411B">
        <w:t xml:space="preserve"> F</w:t>
      </w:r>
      <w:r w:rsidRPr="00DB411B">
        <w:rPr>
          <w:vertAlign w:val="subscript"/>
        </w:rPr>
        <w:t>2</w:t>
      </w:r>
      <w:r w:rsidRPr="00DB411B">
        <w:t xml:space="preserve"> </w:t>
      </w:r>
      <w:r w:rsidR="000431A2">
        <w:t>are</w:t>
      </w:r>
      <w:r w:rsidRPr="00DB411B">
        <w:t xml:space="preserve"> formed</w:t>
      </w:r>
      <w:r w:rsidR="00EE0293" w:rsidRPr="00EE0293">
        <w:t xml:space="preserve"> </w:t>
      </w:r>
      <w:r w:rsidR="000431A2">
        <w:t>as of</w:t>
      </w:r>
      <w:r w:rsidR="00EE0293" w:rsidRPr="00DB411B">
        <w:t xml:space="preserve"> NF</w:t>
      </w:r>
      <w:r w:rsidR="00EE0293" w:rsidRPr="00DB411B">
        <w:rPr>
          <w:vertAlign w:val="subscript"/>
        </w:rPr>
        <w:t>3</w:t>
      </w:r>
      <w:r w:rsidR="00EE0293">
        <w:t>.</w:t>
      </w:r>
    </w:p>
    <w:p w14:paraId="2D90DD5D" w14:textId="77777777" w:rsidR="00EE0293" w:rsidRPr="00940BCA" w:rsidRDefault="00EE0293" w:rsidP="00EE0293">
      <w:pPr>
        <w:pStyle w:val="Subquestion"/>
      </w:pPr>
      <w:r>
        <w:rPr>
          <w:rStyle w:val="Subquestionnumber"/>
        </w:rPr>
        <w:t>1.7</w:t>
      </w:r>
      <w:r w:rsidRPr="00750B0E">
        <w:rPr>
          <w:rStyle w:val="Subquestionnumber"/>
        </w:rPr>
        <w:t>.</w:t>
      </w:r>
      <w:r>
        <w:tab/>
      </w:r>
      <w:r w:rsidRPr="00EE0293">
        <w:rPr>
          <w:rStyle w:val="Subquestionemphasis"/>
        </w:rPr>
        <w:t>Determine</w:t>
      </w:r>
      <w:r w:rsidRPr="00EE0293">
        <w:t xml:space="preserve"> the formula of the salt in question.</w:t>
      </w:r>
    </w:p>
    <w:p w14:paraId="63422AB0" w14:textId="77777777" w:rsidR="009A436A" w:rsidRPr="00F02D44" w:rsidRDefault="009A436A" w:rsidP="009A436A">
      <w:pPr>
        <w:pStyle w:val="Heading1"/>
      </w:pPr>
      <w:r w:rsidRPr="00C41AC3">
        <w:lastRenderedPageBreak/>
        <w:t>Problem</w:t>
      </w:r>
      <w:r>
        <w:t xml:space="preserve"> 2</w:t>
      </w:r>
      <w:r>
        <w:tab/>
        <w:t>8% of the total</w:t>
      </w:r>
    </w:p>
    <w:p w14:paraId="4959821C" w14:textId="428E3604" w:rsidR="00F56899" w:rsidRDefault="00F56899" w:rsidP="00F56899">
      <w:pPr>
        <w:pStyle w:val="Problemtext"/>
        <w:rPr>
          <w:rFonts w:cs="Arial"/>
        </w:rPr>
      </w:pPr>
      <w:r w:rsidRPr="000C051F">
        <w:rPr>
          <w:rFonts w:cs="Arial"/>
        </w:rPr>
        <w:t xml:space="preserve">One of the first materials used in solid state electronics was </w:t>
      </w:r>
      <w:r w:rsidR="00DA74A5">
        <w:rPr>
          <w:rFonts w:cs="Arial"/>
        </w:rPr>
        <w:t xml:space="preserve">red </w:t>
      </w:r>
      <w:r w:rsidRPr="000C051F">
        <w:rPr>
          <w:rFonts w:cs="Arial"/>
        </w:rPr>
        <w:t>copper(I) oxide. Interest is renewed nowadays because it could be a non-toxic and cheap component of solar cells.</w:t>
      </w:r>
    </w:p>
    <w:p w14:paraId="09E13DEC" w14:textId="77777777" w:rsidR="00F56899" w:rsidRPr="0016457D" w:rsidRDefault="00F56899" w:rsidP="00F56899">
      <w:pPr>
        <w:pStyle w:val="Equation"/>
      </w:pPr>
      <w:r w:rsidRPr="000C051F">
        <w:rPr>
          <w:noProof/>
          <w:lang w:eastAsia="en-US"/>
        </w:rPr>
        <w:drawing>
          <wp:inline distT="0" distB="0" distL="0" distR="0" wp14:anchorId="5F7C25A0" wp14:editId="38BC53F3">
            <wp:extent cx="1563329" cy="1521573"/>
            <wp:effectExtent l="0" t="0" r="0" b="0"/>
            <wp:docPr id="28" name="Picture 28" descr="Copper(I) oxide uni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I) oxide unit c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513" cy="1533431"/>
                    </a:xfrm>
                    <a:prstGeom prst="rect">
                      <a:avLst/>
                    </a:prstGeom>
                    <a:noFill/>
                    <a:ln>
                      <a:noFill/>
                    </a:ln>
                  </pic:spPr>
                </pic:pic>
              </a:graphicData>
            </a:graphic>
          </wp:inline>
        </w:drawing>
      </w:r>
      <w:r w:rsidRPr="000C051F">
        <w:t xml:space="preserve"> </w:t>
      </w:r>
      <w:r w:rsidRPr="0016457D">
        <w:rPr>
          <w:noProof/>
          <w:lang w:eastAsia="en-US"/>
        </w:rPr>
        <mc:AlternateContent>
          <mc:Choice Requires="wpg">
            <w:drawing>
              <wp:inline distT="0" distB="0" distL="0" distR="0" wp14:anchorId="2BED6F8A" wp14:editId="7144AA38">
                <wp:extent cx="1552329" cy="1366963"/>
                <wp:effectExtent l="0" t="0" r="0" b="5080"/>
                <wp:docPr id="23" name="Group 23"/>
                <wp:cNvGraphicFramePr/>
                <a:graphic xmlns:a="http://schemas.openxmlformats.org/drawingml/2006/main">
                  <a:graphicData uri="http://schemas.microsoft.com/office/word/2010/wordprocessingGroup">
                    <wpg:wgp>
                      <wpg:cNvGrpSpPr/>
                      <wpg:grpSpPr>
                        <a:xfrm>
                          <a:off x="0" y="0"/>
                          <a:ext cx="1552329" cy="1366963"/>
                          <a:chOff x="0" y="47435"/>
                          <a:chExt cx="1552329" cy="1298319"/>
                        </a:xfrm>
                      </wpg:grpSpPr>
                      <wpg:grpSp>
                        <wpg:cNvPr id="24" name="Group 24"/>
                        <wpg:cNvGrpSpPr/>
                        <wpg:grpSpPr>
                          <a:xfrm>
                            <a:off x="0" y="47435"/>
                            <a:ext cx="1552329" cy="1298319"/>
                            <a:chOff x="0" y="47435"/>
                            <a:chExt cx="1552329" cy="1298319"/>
                          </a:xfrm>
                        </wpg:grpSpPr>
                        <wps:wsp>
                          <wps:cNvPr id="25" name="Text Box 25"/>
                          <wps:cNvSpPr txBox="1"/>
                          <wps:spPr>
                            <a:xfrm>
                              <a:off x="1390650" y="66675"/>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253EA" w14:textId="77777777" w:rsidR="00C5654B" w:rsidRPr="0016457D" w:rsidRDefault="00C5654B" w:rsidP="00F56899">
                                <w:r w:rsidRPr="0016457D">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47435"/>
                              <a:ext cx="1475740" cy="1298319"/>
                            </a:xfrm>
                            <a:prstGeom prst="rect">
                              <a:avLst/>
                            </a:prstGeom>
                            <a:noFill/>
                            <a:ln>
                              <a:noFill/>
                            </a:ln>
                            <a:extLst>
                              <a:ext uri="{53640926-AAD7-44D8-BBD7-CCE9431645EC}">
                                <a14:shadowObscured xmlns:a14="http://schemas.microsoft.com/office/drawing/2010/main"/>
                              </a:ext>
                            </a:extLst>
                          </pic:spPr>
                        </pic:pic>
                      </wpg:grpSp>
                      <wps:wsp>
                        <wps:cNvPr id="27" name="Text Box 27"/>
                        <wps:cNvSpPr txBox="1"/>
                        <wps:spPr>
                          <a:xfrm>
                            <a:off x="1060085" y="640410"/>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A3211" w14:textId="77777777" w:rsidR="00C5654B" w:rsidRPr="0016457D" w:rsidRDefault="00C5654B" w:rsidP="00F56899">
                              <w:r w:rsidRPr="0016457D">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BED6F8A" id="Group 23" o:spid="_x0000_s1026" style="width:122.25pt;height:107.65pt;mso-position-horizontal-relative:char;mso-position-vertical-relative:line" coordorigin=",474" coordsize="15523,129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">
                <v:group id="Group 24" o:spid="_x0000_s1027" style="position:absolute;top:474;width:15523;height:12983" coordorigin=",474" coordsize="15523,1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25" o:spid="_x0000_s1028" type="#_x0000_t202" style="position:absolute;left:13906;top:666;width:16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76B253EA" w14:textId="77777777" w:rsidR="00C5654B" w:rsidRPr="0016457D" w:rsidRDefault="00C5654B" w:rsidP="00F56899">
                          <w:r w:rsidRPr="0016457D">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top:474;width:14757;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QznEAAAA2wAAAA8AAABkcnMvZG93bnJldi54bWxEj0FrAjEUhO+F/ofwBG810cNatkbRglAP&#10;tVSFXp+b52Zx87Ju0t3tv28KBY/DzHzDLFaDq0VHbag8a5hOFAjiwpuKSw2n4/bpGUSIyAZrz6Th&#10;hwKslo8PC8yN7/mTukMsRYJwyFGDjbHJpQyFJYdh4hvi5F186zAm2ZbStNgnuKvlTKlMOqw4LVhs&#10;6NVScT18Ow071932avM+/9ioi5r29uucIWs9Hg3rFxCRhngP/7ffjIZZB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iQznEAAAA2wAAAA8AAAAAAAAAAAAAAAAA&#10;nwIAAGRycy9kb3ducmV2LnhtbFBLBQYAAAAABAAEAPcAAACQAwAAAAA=&#10;">
                    <v:imagedata r:id="rId11" o:title=""/>
                    <v:path arrowok="t"/>
                  </v:shape>
                </v:group>
                <v:shape id="Text Box 27" o:spid="_x0000_s1030" type="#_x0000_t202" style="position:absolute;left:10600;top:6404;width:1617;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1pcUA&#10;AADbAAAADwAAAGRycy9kb3ducmV2LnhtbESP3WoCMRSE74W+QziF3ohmFVFZjVILhQoW8QevD5vj&#10;ZuvmZLtJdfXpjVDwcpiZb5jpvLGlOFPtC8cKet0EBHHmdMG5gv3uszMG4QOyxtIxKbiSh/nspTXF&#10;VLsLb+i8DbmIEPYpKjAhVKmUPjNk0XddRRy9o6sthijrXOoaLxFuS9lPkqG0WHBcMFjRh6HstP2z&#10;CsbXwXf7MBwdfsr1cmFu+S+vTqjU22vzPgERqAnP8H/7Syvoj+D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XWlxQAAANsAAAAPAAAAAAAAAAAAAAAAAJgCAABkcnMv&#10;ZG93bnJldi54bWxQSwUGAAAAAAQABAD1AAAAigMAAAAA&#10;" fillcolor="white [3201]" stroked="f" strokeweight=".5pt">
                  <v:textbox inset="0,0,0,0">
                    <w:txbxContent>
                      <w:p w14:paraId="324A3211" w14:textId="77777777" w:rsidR="00C5654B" w:rsidRPr="0016457D" w:rsidRDefault="00C5654B" w:rsidP="00F56899">
                        <w:r w:rsidRPr="0016457D">
                          <w:t>B</w:t>
                        </w:r>
                      </w:p>
                    </w:txbxContent>
                  </v:textbox>
                </v:shape>
                <w10:anchorlock/>
              </v:group>
            </w:pict>
          </mc:Fallback>
        </mc:AlternateContent>
      </w:r>
    </w:p>
    <w:p w14:paraId="211140BB" w14:textId="77777777" w:rsidR="00F56899" w:rsidRDefault="00F56899" w:rsidP="00F56899">
      <w:pPr>
        <w:pStyle w:val="Problemtext"/>
        <w:rPr>
          <w:rFonts w:cs="Arial"/>
        </w:rPr>
      </w:pPr>
      <w:r w:rsidRPr="000C051F">
        <w:rPr>
          <w:rFonts w:cs="Arial"/>
        </w:rPr>
        <w:t xml:space="preserve">The two figures above </w:t>
      </w:r>
      <w:r>
        <w:rPr>
          <w:rFonts w:cs="Arial"/>
        </w:rPr>
        <w:t>depict</w:t>
      </w:r>
      <w:r w:rsidRPr="000C051F">
        <w:rPr>
          <w:rFonts w:cs="Arial"/>
        </w:rPr>
        <w:t xml:space="preserve"> the cubic unit cell of the Cu</w:t>
      </w:r>
      <w:r w:rsidRPr="000C051F">
        <w:rPr>
          <w:rFonts w:cs="Arial"/>
          <w:vertAlign w:val="subscript"/>
        </w:rPr>
        <w:t>2</w:t>
      </w:r>
      <w:r w:rsidRPr="000C051F">
        <w:rPr>
          <w:rFonts w:cs="Arial"/>
        </w:rPr>
        <w:t>O crystal.</w:t>
      </w:r>
      <w:r w:rsidRPr="001E1E6B">
        <w:t xml:space="preserve"> </w:t>
      </w:r>
      <w:r w:rsidRPr="00C62B4B">
        <w:t>The lattice constant</w:t>
      </w:r>
      <w:r>
        <w:t xml:space="preserve"> of the structure is 427.0</w:t>
      </w:r>
      <w:r w:rsidRPr="001E1E6B">
        <w:t xml:space="preserve"> pm.</w:t>
      </w:r>
    </w:p>
    <w:p w14:paraId="2DED100A" w14:textId="19D709BD" w:rsidR="00F56899" w:rsidRDefault="00F56899" w:rsidP="00F56899">
      <w:pPr>
        <w:pStyle w:val="Subquestion"/>
      </w:pPr>
      <w:r>
        <w:rPr>
          <w:rStyle w:val="Subquestionnumber"/>
        </w:rPr>
        <w:t>2.1</w:t>
      </w:r>
      <w:r w:rsidRPr="0017331A">
        <w:rPr>
          <w:rStyle w:val="Subquestionnumber"/>
        </w:rPr>
        <w:t>.1.</w:t>
      </w:r>
      <w:r w:rsidRPr="0017331A">
        <w:tab/>
      </w:r>
      <w:r w:rsidRPr="0017331A">
        <w:rPr>
          <w:rStyle w:val="Subquestionemphasis"/>
        </w:rPr>
        <w:t>Which</w:t>
      </w:r>
      <w:r w:rsidRPr="0017331A">
        <w:t xml:space="preserve"> of the atoms (A or B) is copper?</w:t>
      </w:r>
      <w:r>
        <w:br/>
      </w:r>
      <w:r w:rsidR="00B4046C">
        <w:rPr>
          <w:rStyle w:val="Subquestionemphasis"/>
        </w:rPr>
        <w:t>Which</w:t>
      </w:r>
      <w:r w:rsidRPr="0017331A">
        <w:rPr>
          <w:rStyle w:val="Subquestionemphasis"/>
        </w:rPr>
        <w:t xml:space="preserve"> basic structure</w:t>
      </w:r>
      <w:r w:rsidRPr="0017331A">
        <w:t xml:space="preserve"> (primitive cubic, f</w:t>
      </w:r>
      <w:r>
        <w:t>a</w:t>
      </w:r>
      <w:r w:rsidRPr="0017331A">
        <w:t>c</w:t>
      </w:r>
      <w:r>
        <w:t xml:space="preserve">e </w:t>
      </w:r>
      <w:r w:rsidRPr="0017331A">
        <w:t>c</w:t>
      </w:r>
      <w:r>
        <w:t>entered cubic</w:t>
      </w:r>
      <w:r w:rsidRPr="0017331A">
        <w:t>, b</w:t>
      </w:r>
      <w:r>
        <w:t xml:space="preserve">ody </w:t>
      </w:r>
      <w:r w:rsidRPr="0017331A">
        <w:t>c</w:t>
      </w:r>
      <w:r>
        <w:t xml:space="preserve">entered </w:t>
      </w:r>
      <w:r w:rsidRPr="0017331A">
        <w:t>c</w:t>
      </w:r>
      <w:r>
        <w:t>ubic</w:t>
      </w:r>
      <w:r w:rsidR="00B4046C">
        <w:t>, diamond) is formed by the A</w:t>
      </w:r>
      <w:r w:rsidRPr="0017331A">
        <w:t xml:space="preserve"> atoms and </w:t>
      </w:r>
      <w:r>
        <w:rPr>
          <w:rStyle w:val="Subquestionemphasis"/>
        </w:rPr>
        <w:t>which</w:t>
      </w:r>
      <w:r w:rsidRPr="0017331A">
        <w:rPr>
          <w:rStyle w:val="Subquestionemphasis"/>
        </w:rPr>
        <w:t xml:space="preserve"> structure</w:t>
      </w:r>
      <w:r w:rsidR="00B4046C">
        <w:t xml:space="preserve"> is formed by the B </w:t>
      </w:r>
      <w:r w:rsidRPr="0017331A">
        <w:t>atoms?</w:t>
      </w:r>
      <w:r>
        <w:br/>
      </w:r>
      <w:r w:rsidRPr="0017331A">
        <w:rPr>
          <w:rStyle w:val="Subquestionemphasis"/>
        </w:rPr>
        <w:t>What</w:t>
      </w:r>
      <w:r w:rsidRPr="0017331A">
        <w:t xml:space="preserve"> </w:t>
      </w:r>
      <w:r>
        <w:t>are</w:t>
      </w:r>
      <w:r w:rsidRPr="0017331A">
        <w:t xml:space="preserve"> the coordination number</w:t>
      </w:r>
      <w:r>
        <w:t>s</w:t>
      </w:r>
      <w:r w:rsidRPr="0017331A">
        <w:t xml:space="preserve"> of the atoms?</w:t>
      </w:r>
    </w:p>
    <w:p w14:paraId="7A8D1BC2" w14:textId="43E43401" w:rsidR="00F56899" w:rsidRPr="001E1E6B" w:rsidRDefault="00F56899" w:rsidP="00F56899">
      <w:pPr>
        <w:pStyle w:val="Subquestion"/>
      </w:pPr>
      <w:r>
        <w:rPr>
          <w:rStyle w:val="Subquestionnumber"/>
        </w:rPr>
        <w:t>2.1.2.</w:t>
      </w:r>
      <w:r w:rsidRPr="0016457D">
        <w:tab/>
      </w:r>
      <w:r w:rsidR="00D631BB">
        <w:rPr>
          <w:rStyle w:val="Subquestionemphasis"/>
        </w:rPr>
        <w:t>Calculate</w:t>
      </w:r>
      <w:r w:rsidRPr="001E1E6B">
        <w:t xml:space="preserve"> the smallest O-O</w:t>
      </w:r>
      <w:r>
        <w:t>,</w:t>
      </w:r>
      <w:r w:rsidRPr="001E1E6B">
        <w:t xml:space="preserve"> </w:t>
      </w:r>
      <w:r>
        <w:t>Cu-O</w:t>
      </w:r>
      <w:r w:rsidRPr="001E1E6B">
        <w:t xml:space="preserve"> and Cu-Cu distances in the structure?</w:t>
      </w:r>
    </w:p>
    <w:p w14:paraId="126ED04C" w14:textId="77777777" w:rsidR="00F56899" w:rsidRDefault="00F56899" w:rsidP="00F56899">
      <w:pPr>
        <w:pStyle w:val="Subquestion"/>
      </w:pPr>
      <w:r>
        <w:rPr>
          <w:rStyle w:val="Subquestionnumber"/>
        </w:rPr>
        <w:t>2.1.3</w:t>
      </w:r>
      <w:r w:rsidRPr="001E1E6B">
        <w:rPr>
          <w:rStyle w:val="Subquestionnumber"/>
        </w:rPr>
        <w:t>.</w:t>
      </w:r>
      <w:r>
        <w:tab/>
      </w:r>
      <w:r w:rsidRPr="001E1E6B">
        <w:rPr>
          <w:rStyle w:val="Subquestionemphasis"/>
        </w:rPr>
        <w:t>What</w:t>
      </w:r>
      <w:r w:rsidRPr="001E1E6B">
        <w:t xml:space="preserve"> is the density of pure copper(I) oxide?</w:t>
      </w:r>
    </w:p>
    <w:p w14:paraId="4039BFF6" w14:textId="7F7D3A0D" w:rsidR="00F56899" w:rsidRDefault="00F56899" w:rsidP="00F56899">
      <w:pPr>
        <w:pStyle w:val="Problemtext"/>
      </w:pPr>
      <w:r w:rsidRPr="000C051F">
        <w:t xml:space="preserve">A common defect in this crystal is </w:t>
      </w:r>
      <w:r w:rsidR="00DA74A5">
        <w:t xml:space="preserve">some </w:t>
      </w:r>
      <w:r w:rsidRPr="000C051F">
        <w:t xml:space="preserve">copper atoms missing </w:t>
      </w:r>
      <w:r w:rsidR="00C55C49">
        <w:t>with the</w:t>
      </w:r>
      <w:r w:rsidRPr="000C051F">
        <w:t xml:space="preserve"> oxygen lattice</w:t>
      </w:r>
      <w:r w:rsidR="00DA74A5" w:rsidRPr="00DA74A5">
        <w:t xml:space="preserve"> </w:t>
      </w:r>
      <w:r w:rsidR="00DA74A5" w:rsidRPr="000C051F">
        <w:t>unchanged</w:t>
      </w:r>
      <w:r w:rsidRPr="000C051F">
        <w:t>. The composition of one such crystal sample was studied, and 0.2%</w:t>
      </w:r>
      <w:r>
        <w:t xml:space="preserve"> of all copper atoms were</w:t>
      </w:r>
      <w:r w:rsidRPr="000C051F">
        <w:t xml:space="preserve"> found to be in oxidation state +2.</w:t>
      </w:r>
    </w:p>
    <w:p w14:paraId="02861DBB" w14:textId="676020D8" w:rsidR="00F56899" w:rsidRPr="001E1E6B" w:rsidRDefault="00F56899" w:rsidP="00F56899">
      <w:pPr>
        <w:pStyle w:val="Subquestion"/>
      </w:pPr>
      <w:r w:rsidRPr="001E1E6B">
        <w:rPr>
          <w:rStyle w:val="Subquestionnumber"/>
        </w:rPr>
        <w:t>2.</w:t>
      </w:r>
      <w:r>
        <w:rPr>
          <w:rStyle w:val="Subquestionnumber"/>
        </w:rPr>
        <w:t>2</w:t>
      </w:r>
      <w:r w:rsidRPr="001E1E6B">
        <w:rPr>
          <w:rStyle w:val="Subquestionnumber"/>
        </w:rPr>
        <w:t>.</w:t>
      </w:r>
      <w:r>
        <w:tab/>
      </w:r>
      <w:r w:rsidRPr="00C62B4B">
        <w:rPr>
          <w:rStyle w:val="Subquestionemphasis"/>
        </w:rPr>
        <w:t>What</w:t>
      </w:r>
      <w:r w:rsidRPr="001E1E6B">
        <w:t xml:space="preserve"> percentage of normal copper sites are empty in the crystal</w:t>
      </w:r>
      <w:r>
        <w:t xml:space="preserve"> sample</w:t>
      </w:r>
      <w:r w:rsidRPr="001E1E6B">
        <w:t xml:space="preserve">? </w:t>
      </w:r>
      <w:r w:rsidRPr="00C62B4B">
        <w:rPr>
          <w:rStyle w:val="Subquestionemphasis"/>
        </w:rPr>
        <w:t>What</w:t>
      </w:r>
      <w:r w:rsidRPr="001E1E6B">
        <w:t xml:space="preserve"> is </w:t>
      </w:r>
      <w:r w:rsidRPr="00193390">
        <w:rPr>
          <w:rStyle w:val="Variable"/>
        </w:rPr>
        <w:t>x</w:t>
      </w:r>
      <w:r w:rsidRPr="001E1E6B">
        <w:t xml:space="preserve"> in the empirical formula Cu</w:t>
      </w:r>
      <w:r w:rsidRPr="001E1E6B">
        <w:rPr>
          <w:vertAlign w:val="subscript"/>
        </w:rPr>
        <w:t>2-</w:t>
      </w:r>
      <w:r w:rsidRPr="00984F5C">
        <w:rPr>
          <w:rStyle w:val="Variable"/>
          <w:vertAlign w:val="subscript"/>
        </w:rPr>
        <w:t>x</w:t>
      </w:r>
      <w:r w:rsidRPr="001E1E6B">
        <w:t>O of the crystal?</w:t>
      </w:r>
    </w:p>
    <w:p w14:paraId="27F0B25A" w14:textId="7B3023F2" w:rsidR="00F56899" w:rsidRPr="000C051F" w:rsidRDefault="00DA74A5" w:rsidP="00F56899">
      <w:pPr>
        <w:pStyle w:val="Problemtext"/>
      </w:pPr>
      <w:r>
        <w:t>C</w:t>
      </w:r>
      <w:r w:rsidR="00F56899" w:rsidRPr="000C051F">
        <w:t>opper(I) oxide is</w:t>
      </w:r>
      <w:r w:rsidR="00F56899">
        <w:t xml:space="preserve"> insoluble in water</w:t>
      </w:r>
      <w:r w:rsidR="009E74B5">
        <w:t>. It is</w:t>
      </w:r>
      <w:r w:rsidR="00F56899">
        <w:t xml:space="preserve"> stable i</w:t>
      </w:r>
      <w:r w:rsidR="00F56899" w:rsidRPr="000C051F">
        <w:t xml:space="preserve">n dry air, </w:t>
      </w:r>
      <w:r w:rsidR="00D739B1">
        <w:t>but humidity in the air catalyzes a transformation (Reaction 1)</w:t>
      </w:r>
    </w:p>
    <w:p w14:paraId="57F6F73E" w14:textId="00E0010B" w:rsidR="00F56899" w:rsidRPr="000C051F" w:rsidRDefault="00F56899" w:rsidP="00F56899">
      <w:pPr>
        <w:pStyle w:val="Problemtext"/>
      </w:pPr>
      <w:r w:rsidRPr="000C051F">
        <w:t xml:space="preserve">When </w:t>
      </w:r>
      <w:r w:rsidR="00DA74A5">
        <w:t>copper(I)</w:t>
      </w:r>
      <w:r w:rsidR="00DA74A5" w:rsidRPr="000C051F">
        <w:t xml:space="preserve"> </w:t>
      </w:r>
      <w:r w:rsidRPr="000C051F">
        <w:t xml:space="preserve">oxide is dissolved in dilute sulfuric acid, a blue solution containing a precipitate is formed without </w:t>
      </w:r>
      <w:r w:rsidR="006A1973" w:rsidRPr="000C051F">
        <w:t xml:space="preserve">evolution </w:t>
      </w:r>
      <w:r w:rsidR="006A1973">
        <w:t xml:space="preserve">of a </w:t>
      </w:r>
      <w:r w:rsidRPr="000C051F">
        <w:t>gas (Reaction 2). When hot, concentrated sulfuric acid is used, no precipitate remains, but an odorous gas form</w:t>
      </w:r>
      <w:r>
        <w:t>s</w:t>
      </w:r>
      <w:r w:rsidRPr="000C051F">
        <w:t xml:space="preserve"> (Reaction 3). The same gas forms when the precipitate from reaction 2 is dissolved in hot concentrated sulfuric acid.</w:t>
      </w:r>
    </w:p>
    <w:p w14:paraId="3877E97B" w14:textId="77777777" w:rsidR="00F56899" w:rsidRDefault="00F56899" w:rsidP="00F56899">
      <w:pPr>
        <w:pStyle w:val="Subquestion"/>
      </w:pPr>
      <w:r>
        <w:rPr>
          <w:rStyle w:val="Subquestionnumber"/>
        </w:rPr>
        <w:t>2.3</w:t>
      </w:r>
      <w:r w:rsidRPr="004860BA">
        <w:rPr>
          <w:rStyle w:val="Subquestionnumber"/>
        </w:rPr>
        <w:t>.</w:t>
      </w:r>
      <w:r>
        <w:tab/>
      </w:r>
      <w:r>
        <w:rPr>
          <w:rStyle w:val="Subquestionemphasis"/>
        </w:rPr>
        <w:t>Writ</w:t>
      </w:r>
      <w:r w:rsidRPr="004860BA">
        <w:rPr>
          <w:rStyle w:val="Subquestionemphasis"/>
        </w:rPr>
        <w:t>e</w:t>
      </w:r>
      <w:r w:rsidRPr="004860BA">
        <w:t xml:space="preserve"> </w:t>
      </w:r>
      <w:r>
        <w:t xml:space="preserve">balanced chemical </w:t>
      </w:r>
      <w:r w:rsidRPr="004860BA">
        <w:t>equations for reaction</w:t>
      </w:r>
      <w:r>
        <w:t>s</w:t>
      </w:r>
      <w:r w:rsidRPr="004860BA">
        <w:t xml:space="preserve"> (1-3).</w:t>
      </w:r>
    </w:p>
    <w:p w14:paraId="6F719A61" w14:textId="77777777" w:rsidR="00B4046C" w:rsidRDefault="00B4046C">
      <w:pPr>
        <w:rPr>
          <w:rFonts w:cs="Arial"/>
          <w:sz w:val="24"/>
        </w:rPr>
      </w:pPr>
      <w:r>
        <w:rPr>
          <w:rFonts w:cs="Arial"/>
        </w:rPr>
        <w:br w:type="page"/>
      </w:r>
    </w:p>
    <w:p w14:paraId="6B44D2FF" w14:textId="2C94AC6F" w:rsidR="00F56899" w:rsidRDefault="00F56899" w:rsidP="00F56899">
      <w:pPr>
        <w:pStyle w:val="Problemtext"/>
        <w:rPr>
          <w:rFonts w:cs="Arial"/>
        </w:rPr>
      </w:pPr>
      <w:r w:rsidRPr="000C051F">
        <w:rPr>
          <w:rFonts w:cs="Arial"/>
        </w:rPr>
        <w:lastRenderedPageBreak/>
        <w:t xml:space="preserve">Copper (I) oxide can be produced in a </w:t>
      </w:r>
      <w:r>
        <w:rPr>
          <w:rFonts w:cs="Arial"/>
        </w:rPr>
        <w:t>number of ways. Heating copper i</w:t>
      </w:r>
      <w:r w:rsidRPr="000C051F">
        <w:rPr>
          <w:rFonts w:cs="Arial"/>
        </w:rPr>
        <w:t>n air is a common method in the synthesis of semiconductor Cu</w:t>
      </w:r>
      <w:r w:rsidRPr="000C051F">
        <w:rPr>
          <w:rFonts w:cs="Arial"/>
          <w:vertAlign w:val="subscript"/>
        </w:rPr>
        <w:t>2</w:t>
      </w:r>
      <w:r w:rsidRPr="000C051F">
        <w:rPr>
          <w:rFonts w:cs="Arial"/>
        </w:rPr>
        <w:t>O.</w:t>
      </w:r>
      <w:r w:rsidR="003B4BA0">
        <w:rPr>
          <w:rFonts w:cs="Arial"/>
        </w:rPr>
        <w:t xml:space="preserve"> In a</w:t>
      </w:r>
      <w:r w:rsidR="00DA74A5">
        <w:rPr>
          <w:rFonts w:cs="Arial"/>
        </w:rPr>
        <w:t xml:space="preserve"> pure</w:t>
      </w:r>
      <w:r w:rsidR="003B4BA0">
        <w:rPr>
          <w:rFonts w:cs="Arial"/>
        </w:rPr>
        <w:t xml:space="preserve"> oxygen atmosphere, the three species containing copper (Cu(s), Cu</w:t>
      </w:r>
      <w:r w:rsidR="003B4BA0" w:rsidRPr="003B4BA0">
        <w:rPr>
          <w:rFonts w:cs="Arial"/>
          <w:vertAlign w:val="subscript"/>
        </w:rPr>
        <w:t>2</w:t>
      </w:r>
      <w:r w:rsidR="003B4BA0">
        <w:rPr>
          <w:rFonts w:cs="Arial"/>
        </w:rPr>
        <w:t xml:space="preserve">O(s) or CuO(s)) can potentially interconvert. </w:t>
      </w:r>
    </w:p>
    <w:p w14:paraId="4A5F6D22" w14:textId="69BAC507" w:rsidR="00F56899" w:rsidRDefault="00F56899" w:rsidP="00F56899">
      <w:pPr>
        <w:pStyle w:val="Problemtext"/>
        <w:rPr>
          <w:rFonts w:cs="Arial"/>
        </w:rPr>
      </w:pPr>
      <w:r w:rsidRPr="000C051F">
        <w:rPr>
          <w:rFonts w:cs="Arial"/>
        </w:rPr>
        <w:t>Suppose that the Δ</w:t>
      </w:r>
      <w:r w:rsidRPr="000C051F">
        <w:rPr>
          <w:rFonts w:cs="Arial"/>
          <w:vertAlign w:val="subscript"/>
        </w:rPr>
        <w:t>f</w:t>
      </w:r>
      <w:r w:rsidRPr="00F820D9">
        <w:rPr>
          <w:rStyle w:val="Variable"/>
        </w:rPr>
        <w:t>H</w:t>
      </w:r>
      <w:r w:rsidR="008A3744" w:rsidRPr="00A00C02">
        <w:rPr>
          <w:rStyle w:val="Variable"/>
          <w:i w:val="0"/>
          <w:vertAlign w:val="superscript"/>
        </w:rPr>
        <w:t>o</w:t>
      </w:r>
      <w:r w:rsidRPr="000C051F">
        <w:rPr>
          <w:rFonts w:cs="Arial"/>
        </w:rPr>
        <w:t xml:space="preserve"> and </w:t>
      </w:r>
      <w:r w:rsidRPr="00F820D9">
        <w:rPr>
          <w:rStyle w:val="Variable"/>
        </w:rPr>
        <w:t>S</w:t>
      </w:r>
      <w:r w:rsidR="008A3744" w:rsidRPr="00A00C02">
        <w:rPr>
          <w:rStyle w:val="Variable"/>
          <w:i w:val="0"/>
          <w:vertAlign w:val="superscript"/>
        </w:rPr>
        <w:t>o</w:t>
      </w:r>
      <w:r>
        <w:rPr>
          <w:rFonts w:cs="Arial"/>
        </w:rPr>
        <w:t xml:space="preserve"> data </w:t>
      </w:r>
      <w:r w:rsidRPr="000C051F">
        <w:rPr>
          <w:rFonts w:cs="Arial"/>
        </w:rPr>
        <w:t xml:space="preserve">given for </w:t>
      </w:r>
      <w:r>
        <w:rPr>
          <w:rFonts w:cs="Arial"/>
        </w:rPr>
        <w:t>10</w:t>
      </w:r>
      <w:r w:rsidRPr="00A84CF1">
        <w:rPr>
          <w:rFonts w:cs="Arial"/>
          <w:vertAlign w:val="superscript"/>
        </w:rPr>
        <w:t>5</w:t>
      </w:r>
      <w:r>
        <w:rPr>
          <w:rFonts w:cs="Arial"/>
        </w:rPr>
        <w:t> Pa are independent of temperature:</w:t>
      </w:r>
    </w:p>
    <w:tbl>
      <w:tblPr>
        <w:tblStyle w:val="Problemtable"/>
        <w:tblW w:w="0" w:type="auto"/>
        <w:tblLook w:val="04A0" w:firstRow="1" w:lastRow="0" w:firstColumn="1" w:lastColumn="0" w:noHBand="0" w:noVBand="1"/>
      </w:tblPr>
      <w:tblGrid>
        <w:gridCol w:w="1016"/>
        <w:gridCol w:w="1693"/>
        <w:gridCol w:w="1659"/>
      </w:tblGrid>
      <w:tr w:rsidR="003B4BA0" w:rsidRPr="000C051F" w14:paraId="227763A8" w14:textId="77777777" w:rsidTr="00FD5C81">
        <w:tc>
          <w:tcPr>
            <w:tcW w:w="0" w:type="auto"/>
          </w:tcPr>
          <w:p w14:paraId="49EA8BCA" w14:textId="77777777" w:rsidR="003B4BA0" w:rsidRPr="000C051F" w:rsidRDefault="003B4BA0" w:rsidP="00FD5C81">
            <w:pPr>
              <w:pStyle w:val="Problemtext"/>
            </w:pPr>
          </w:p>
        </w:tc>
        <w:tc>
          <w:tcPr>
            <w:tcW w:w="0" w:type="auto"/>
          </w:tcPr>
          <w:p w14:paraId="4601A770" w14:textId="25557C15" w:rsidR="003B4BA0" w:rsidRPr="003B4BA0" w:rsidRDefault="003B4BA0" w:rsidP="00FD5C81">
            <w:pPr>
              <w:pStyle w:val="Problemtext"/>
            </w:pPr>
            <w:r w:rsidRPr="000C051F">
              <w:t>Δ</w:t>
            </w:r>
            <w:r w:rsidRPr="000C051F">
              <w:rPr>
                <w:vertAlign w:val="subscript"/>
              </w:rPr>
              <w:t>f</w:t>
            </w:r>
            <w:r w:rsidRPr="00F820D9">
              <w:rPr>
                <w:rStyle w:val="Variable"/>
              </w:rPr>
              <w:t>H</w:t>
            </w:r>
            <w:r w:rsidRPr="00A00C02">
              <w:rPr>
                <w:rStyle w:val="Variable"/>
                <w:i w:val="0"/>
                <w:vertAlign w:val="superscript"/>
              </w:rPr>
              <w:t>o</w:t>
            </w:r>
            <w:r>
              <w:rPr>
                <w:rStyle w:val="Variable"/>
              </w:rPr>
              <w:t xml:space="preserve"> / </w:t>
            </w:r>
            <w:r>
              <w:t xml:space="preserve">kJ </w:t>
            </w:r>
            <w:r w:rsidRPr="000C051F">
              <w:t>mol</w:t>
            </w:r>
            <w:r w:rsidR="007071D7" w:rsidRPr="000C051F">
              <w:rPr>
                <w:vertAlign w:val="superscript"/>
              </w:rPr>
              <w:t>−</w:t>
            </w:r>
            <w:r w:rsidRPr="003B4BA0">
              <w:rPr>
                <w:vertAlign w:val="superscript"/>
              </w:rPr>
              <w:t>1</w:t>
            </w:r>
          </w:p>
        </w:tc>
        <w:tc>
          <w:tcPr>
            <w:tcW w:w="0" w:type="auto"/>
          </w:tcPr>
          <w:p w14:paraId="48815279" w14:textId="583F1BD1" w:rsidR="003B4BA0" w:rsidRPr="003B4BA0" w:rsidRDefault="003B4BA0" w:rsidP="00FD5C81">
            <w:pPr>
              <w:pStyle w:val="Problemtext"/>
            </w:pPr>
            <w:r w:rsidRPr="00F820D9">
              <w:rPr>
                <w:rStyle w:val="Variable"/>
              </w:rPr>
              <w:t>S</w:t>
            </w:r>
            <w:r w:rsidRPr="00A00C02">
              <w:rPr>
                <w:rStyle w:val="Variable"/>
                <w:i w:val="0"/>
                <w:vertAlign w:val="superscript"/>
              </w:rPr>
              <w:t>o</w:t>
            </w:r>
            <w:r>
              <w:rPr>
                <w:rStyle w:val="Variable"/>
              </w:rPr>
              <w:t xml:space="preserve">/ </w:t>
            </w:r>
            <w:r>
              <w:t xml:space="preserve">J </w:t>
            </w:r>
            <w:r w:rsidRPr="000C051F">
              <w:t>mol</w:t>
            </w:r>
            <w:r w:rsidR="007071D7" w:rsidRPr="000C051F">
              <w:rPr>
                <w:vertAlign w:val="superscript"/>
              </w:rPr>
              <w:t>−</w:t>
            </w:r>
            <w:r w:rsidRPr="003B4BA0">
              <w:rPr>
                <w:vertAlign w:val="superscript"/>
              </w:rPr>
              <w:t>1</w:t>
            </w:r>
            <w:r w:rsidRPr="000C051F">
              <w:t xml:space="preserve"> K</w:t>
            </w:r>
            <w:r w:rsidR="007071D7" w:rsidRPr="000C051F">
              <w:rPr>
                <w:vertAlign w:val="superscript"/>
              </w:rPr>
              <w:t>−</w:t>
            </w:r>
            <w:r w:rsidRPr="003B4BA0">
              <w:rPr>
                <w:vertAlign w:val="superscript"/>
              </w:rPr>
              <w:t>1</w:t>
            </w:r>
          </w:p>
        </w:tc>
      </w:tr>
      <w:tr w:rsidR="003B4BA0" w:rsidRPr="000C051F" w14:paraId="7002C767" w14:textId="77777777" w:rsidTr="00FD5C81">
        <w:tc>
          <w:tcPr>
            <w:tcW w:w="0" w:type="auto"/>
          </w:tcPr>
          <w:p w14:paraId="5936E49E" w14:textId="77777777" w:rsidR="003B4BA0" w:rsidRPr="000C051F" w:rsidRDefault="003B4BA0" w:rsidP="00FD5C81">
            <w:pPr>
              <w:pStyle w:val="Problemtext"/>
            </w:pPr>
            <w:r w:rsidRPr="000C051F">
              <w:t>Cu(s)</w:t>
            </w:r>
          </w:p>
        </w:tc>
        <w:tc>
          <w:tcPr>
            <w:tcW w:w="0" w:type="auto"/>
          </w:tcPr>
          <w:p w14:paraId="29ED7145" w14:textId="3FB9E72A" w:rsidR="003B4BA0" w:rsidRPr="000C051F" w:rsidRDefault="003B4BA0" w:rsidP="003B4BA0">
            <w:pPr>
              <w:pStyle w:val="Problemtext"/>
            </w:pPr>
            <w:r w:rsidRPr="000C051F">
              <w:t>0</w:t>
            </w:r>
          </w:p>
        </w:tc>
        <w:tc>
          <w:tcPr>
            <w:tcW w:w="0" w:type="auto"/>
          </w:tcPr>
          <w:p w14:paraId="151F1ED0" w14:textId="58717E5E" w:rsidR="003B4BA0" w:rsidRPr="000C051F" w:rsidRDefault="003B4BA0" w:rsidP="003B4BA0">
            <w:pPr>
              <w:pStyle w:val="Problemtext"/>
            </w:pPr>
            <w:r w:rsidRPr="000C051F">
              <w:t>65</w:t>
            </w:r>
          </w:p>
        </w:tc>
      </w:tr>
      <w:tr w:rsidR="003B4BA0" w:rsidRPr="000C051F" w14:paraId="2A7DD6A1" w14:textId="77777777" w:rsidTr="00FD5C81">
        <w:tc>
          <w:tcPr>
            <w:tcW w:w="0" w:type="auto"/>
          </w:tcPr>
          <w:p w14:paraId="35A8ACFC" w14:textId="77777777" w:rsidR="003B4BA0" w:rsidRPr="000C051F" w:rsidRDefault="003B4BA0" w:rsidP="00FD5C81">
            <w:pPr>
              <w:pStyle w:val="Problemtext"/>
            </w:pPr>
            <w:r w:rsidRPr="000C051F">
              <w:t>O</w:t>
            </w:r>
            <w:r w:rsidRPr="000C051F">
              <w:rPr>
                <w:vertAlign w:val="subscript"/>
              </w:rPr>
              <w:t>2</w:t>
            </w:r>
            <w:r w:rsidRPr="000C051F">
              <w:t>(g)</w:t>
            </w:r>
          </w:p>
        </w:tc>
        <w:tc>
          <w:tcPr>
            <w:tcW w:w="0" w:type="auto"/>
          </w:tcPr>
          <w:p w14:paraId="23010F0C" w14:textId="6EB20D6C" w:rsidR="003B4BA0" w:rsidRPr="000C051F" w:rsidRDefault="003B4BA0" w:rsidP="00FD5C81">
            <w:pPr>
              <w:pStyle w:val="Problemtext"/>
            </w:pPr>
            <w:r>
              <w:t>0</w:t>
            </w:r>
          </w:p>
        </w:tc>
        <w:tc>
          <w:tcPr>
            <w:tcW w:w="0" w:type="auto"/>
          </w:tcPr>
          <w:p w14:paraId="7AAB0E7B" w14:textId="47B11A31" w:rsidR="003B4BA0" w:rsidRPr="000C051F" w:rsidRDefault="003B4BA0" w:rsidP="00FD5C81">
            <w:pPr>
              <w:pStyle w:val="Problemtext"/>
            </w:pPr>
            <w:r>
              <w:t>244</w:t>
            </w:r>
          </w:p>
        </w:tc>
      </w:tr>
      <w:tr w:rsidR="003B4BA0" w:rsidRPr="000C051F" w14:paraId="55E4A67E" w14:textId="77777777" w:rsidTr="00FD5C81">
        <w:tc>
          <w:tcPr>
            <w:tcW w:w="0" w:type="auto"/>
          </w:tcPr>
          <w:p w14:paraId="389FA479" w14:textId="77777777" w:rsidR="003B4BA0" w:rsidRPr="000C051F" w:rsidRDefault="003B4BA0" w:rsidP="00FD5C81">
            <w:pPr>
              <w:pStyle w:val="Problemtext"/>
            </w:pPr>
            <w:r w:rsidRPr="000C051F">
              <w:t>CuO(s)</w:t>
            </w:r>
          </w:p>
        </w:tc>
        <w:tc>
          <w:tcPr>
            <w:tcW w:w="0" w:type="auto"/>
          </w:tcPr>
          <w:p w14:paraId="5F758275" w14:textId="35B1F50F" w:rsidR="003B4BA0" w:rsidRPr="000C051F" w:rsidRDefault="003B4BA0" w:rsidP="00FD5C81">
            <w:pPr>
              <w:pStyle w:val="Problemtext"/>
            </w:pPr>
            <w:r>
              <w:t>−156</w:t>
            </w:r>
          </w:p>
        </w:tc>
        <w:tc>
          <w:tcPr>
            <w:tcW w:w="0" w:type="auto"/>
          </w:tcPr>
          <w:p w14:paraId="3A1AADCD" w14:textId="7D62EAB1" w:rsidR="003B4BA0" w:rsidRPr="000C051F" w:rsidRDefault="003B4BA0" w:rsidP="00FD5C81">
            <w:pPr>
              <w:pStyle w:val="Problemtext"/>
            </w:pPr>
            <w:r>
              <w:t>103</w:t>
            </w:r>
          </w:p>
        </w:tc>
      </w:tr>
      <w:tr w:rsidR="003B4BA0" w:rsidRPr="000C051F" w14:paraId="69A28BB5" w14:textId="77777777" w:rsidTr="00FD5C81">
        <w:tc>
          <w:tcPr>
            <w:tcW w:w="0" w:type="auto"/>
          </w:tcPr>
          <w:p w14:paraId="3FD40890" w14:textId="77777777" w:rsidR="003B4BA0" w:rsidRPr="000C051F" w:rsidRDefault="003B4BA0" w:rsidP="00FD5C81">
            <w:pPr>
              <w:pStyle w:val="Problemtext"/>
            </w:pPr>
            <w:r w:rsidRPr="000C051F">
              <w:t>Cu</w:t>
            </w:r>
            <w:r w:rsidRPr="000C051F">
              <w:rPr>
                <w:vertAlign w:val="subscript"/>
              </w:rPr>
              <w:t>2</w:t>
            </w:r>
            <w:r w:rsidRPr="000C051F">
              <w:t>O(s)</w:t>
            </w:r>
          </w:p>
        </w:tc>
        <w:tc>
          <w:tcPr>
            <w:tcW w:w="0" w:type="auto"/>
          </w:tcPr>
          <w:p w14:paraId="44595F85" w14:textId="1B3F83DA" w:rsidR="003B4BA0" w:rsidRPr="000C051F" w:rsidRDefault="003B4BA0" w:rsidP="00FD5C81">
            <w:pPr>
              <w:pStyle w:val="Problemtext"/>
            </w:pPr>
            <w:r>
              <w:t>−170</w:t>
            </w:r>
          </w:p>
        </w:tc>
        <w:tc>
          <w:tcPr>
            <w:tcW w:w="0" w:type="auto"/>
          </w:tcPr>
          <w:p w14:paraId="33B237AD" w14:textId="29984F5B" w:rsidR="003B4BA0" w:rsidRPr="000C051F" w:rsidRDefault="003B4BA0" w:rsidP="00FD5C81">
            <w:pPr>
              <w:pStyle w:val="Problemtext"/>
            </w:pPr>
            <w:r>
              <w:t>180</w:t>
            </w:r>
          </w:p>
        </w:tc>
      </w:tr>
    </w:tbl>
    <w:p w14:paraId="1BD67EAA" w14:textId="77777777" w:rsidR="00F56899" w:rsidRDefault="00F56899" w:rsidP="00F56899">
      <w:pPr>
        <w:pStyle w:val="Subquestion"/>
        <w:rPr>
          <w:rStyle w:val="Subquestionnumber"/>
        </w:rPr>
      </w:pPr>
    </w:p>
    <w:p w14:paraId="0EC6066B" w14:textId="002F91F9" w:rsidR="00F56899" w:rsidRDefault="00F56899" w:rsidP="00F56899">
      <w:pPr>
        <w:pStyle w:val="Subquestion"/>
      </w:pPr>
      <w:r>
        <w:rPr>
          <w:rStyle w:val="Subquestionnumber"/>
        </w:rPr>
        <w:t>2.4.</w:t>
      </w:r>
      <w:r>
        <w:tab/>
      </w:r>
      <w:r w:rsidRPr="00F820D9">
        <w:rPr>
          <w:rStyle w:val="Subquestionemphasis"/>
        </w:rPr>
        <w:t>Determine</w:t>
      </w:r>
      <w:r w:rsidRPr="000C051F">
        <w:t xml:space="preserve"> the</w:t>
      </w:r>
      <w:r>
        <w:t xml:space="preserve"> temperature</w:t>
      </w:r>
      <w:r w:rsidRPr="000C051F">
        <w:t xml:space="preserve"> </w:t>
      </w:r>
      <w:r>
        <w:t>ranges</w:t>
      </w:r>
      <w:r w:rsidR="004F6807">
        <w:t>, if any,</w:t>
      </w:r>
      <w:r w:rsidRPr="000C051F">
        <w:t xml:space="preserve"> of </w:t>
      </w:r>
      <w:r>
        <w:t xml:space="preserve">thermodynamic </w:t>
      </w:r>
      <w:r w:rsidRPr="000C051F">
        <w:t xml:space="preserve">stability of copper </w:t>
      </w:r>
      <w:r>
        <w:t>and its oxide</w:t>
      </w:r>
      <w:r w:rsidRPr="000C051F">
        <w:t>s between 500 and 1500</w:t>
      </w:r>
      <w:r>
        <w:t> </w:t>
      </w:r>
      <w:r w:rsidRPr="000C051F">
        <w:t xml:space="preserve">K in a </w:t>
      </w:r>
      <w:r>
        <w:rPr>
          <w:rFonts w:cs="Arial"/>
        </w:rPr>
        <w:t>10</w:t>
      </w:r>
      <w:r w:rsidRPr="00A84CF1">
        <w:rPr>
          <w:rFonts w:cs="Arial"/>
          <w:vertAlign w:val="superscript"/>
        </w:rPr>
        <w:t>5</w:t>
      </w:r>
      <w:r>
        <w:rPr>
          <w:rFonts w:cs="Arial"/>
        </w:rPr>
        <w:t> Pa</w:t>
      </w:r>
      <w:r w:rsidRPr="000C051F">
        <w:t xml:space="preserve"> oxygen atmosphere.</w:t>
      </w:r>
    </w:p>
    <w:p w14:paraId="0001B6FF" w14:textId="75B48B35" w:rsidR="00F56899" w:rsidRDefault="00F56899" w:rsidP="00F56899">
      <w:pPr>
        <w:pStyle w:val="Problemtext"/>
      </w:pPr>
      <w:r w:rsidRPr="000C051F">
        <w:t>Important data</w:t>
      </w:r>
      <w:r w:rsidR="008A3744">
        <w:t xml:space="preserve"> are given for</w:t>
      </w:r>
      <w:r>
        <w:t xml:space="preserve"> 298 K. Use this temperature in the following calculations</w:t>
      </w:r>
      <w:r w:rsidRPr="000C051F">
        <w:t xml:space="preserve">: </w:t>
      </w:r>
    </w:p>
    <w:p w14:paraId="5CD60FAE" w14:textId="6F03BEE0" w:rsidR="00F56899" w:rsidRPr="000C051F" w:rsidRDefault="00F56899" w:rsidP="008A3744">
      <w:pPr>
        <w:pStyle w:val="Problemtext"/>
        <w:ind w:left="709"/>
      </w:pPr>
      <w:r w:rsidRPr="00B729F8">
        <w:rPr>
          <w:rStyle w:val="Variable"/>
        </w:rPr>
        <w:t>K</w:t>
      </w:r>
      <w:r w:rsidRPr="000C051F">
        <w:rPr>
          <w:vertAlign w:val="subscript"/>
        </w:rPr>
        <w:t>sp</w:t>
      </w:r>
      <w:r w:rsidRPr="000C051F">
        <w:t>(Cu(OH)</w:t>
      </w:r>
      <w:r w:rsidRPr="000C051F">
        <w:rPr>
          <w:vertAlign w:val="subscript"/>
        </w:rPr>
        <w:t>2</w:t>
      </w:r>
      <w:r w:rsidR="006A1973" w:rsidRPr="000C051F">
        <w:t>)</w:t>
      </w:r>
      <w:r w:rsidRPr="000C051F">
        <w:t>=2</w:t>
      </w:r>
      <w:r>
        <w:t>∙</w:t>
      </w:r>
      <w:r w:rsidRPr="000C051F">
        <w:t>10</w:t>
      </w:r>
      <w:r w:rsidRPr="000C051F">
        <w:rPr>
          <w:vertAlign w:val="superscript"/>
        </w:rPr>
        <w:t>−19</w:t>
      </w:r>
      <w:r>
        <w:br/>
      </w:r>
      <w:r w:rsidRPr="000C051F">
        <w:t>Cu</w:t>
      </w:r>
      <w:r w:rsidRPr="000C051F">
        <w:rPr>
          <w:vertAlign w:val="subscript"/>
        </w:rPr>
        <w:t>2</w:t>
      </w:r>
      <w:r w:rsidRPr="000C051F">
        <w:t>O(s) + H</w:t>
      </w:r>
      <w:r w:rsidRPr="000C051F">
        <w:rPr>
          <w:vertAlign w:val="subscript"/>
        </w:rPr>
        <w:t>2</w:t>
      </w:r>
      <w:r w:rsidRPr="000C051F">
        <w:t>O(l) + 2 e</w:t>
      </w:r>
      <w:r w:rsidRPr="000C051F">
        <w:rPr>
          <w:vertAlign w:val="superscript"/>
        </w:rPr>
        <w:t>−</w:t>
      </w:r>
      <w:r w:rsidRPr="000C051F">
        <w:t xml:space="preserve"> </w:t>
      </w:r>
      <w:r>
        <w:t>⟶</w:t>
      </w:r>
      <w:r w:rsidRPr="000C051F">
        <w:t xml:space="preserve"> 2 Cu(s) + 2 OH</w:t>
      </w:r>
      <w:r w:rsidRPr="000C051F">
        <w:rPr>
          <w:vertAlign w:val="superscript"/>
        </w:rPr>
        <w:t>−</w:t>
      </w:r>
      <w:r w:rsidRPr="000C051F">
        <w:t>(aq)</w:t>
      </w:r>
      <w:r w:rsidRPr="000C051F">
        <w:tab/>
      </w:r>
      <w:r w:rsidRPr="00B729F8">
        <w:rPr>
          <w:rStyle w:val="Variable"/>
        </w:rPr>
        <w:t>E</w:t>
      </w:r>
      <w:r w:rsidRPr="000C051F">
        <w:rPr>
          <w:vertAlign w:val="superscript"/>
        </w:rPr>
        <w:t>o</w:t>
      </w:r>
      <w:r w:rsidRPr="000C051F">
        <w:t>= −0.360 V</w:t>
      </w:r>
      <w:r>
        <w:br/>
      </w:r>
      <w:r w:rsidRPr="000C051F">
        <w:t>Cu</w:t>
      </w:r>
      <w:r w:rsidRPr="000C051F">
        <w:rPr>
          <w:vertAlign w:val="superscript"/>
        </w:rPr>
        <w:t>2+</w:t>
      </w:r>
      <w:r w:rsidRPr="000C051F">
        <w:t>(aq) +  e</w:t>
      </w:r>
      <w:r w:rsidRPr="000C051F">
        <w:rPr>
          <w:vertAlign w:val="superscript"/>
        </w:rPr>
        <w:t>−</w:t>
      </w:r>
      <w:r w:rsidRPr="000C051F">
        <w:t xml:space="preserve"> </w:t>
      </w:r>
      <w:r>
        <w:t>⟶</w:t>
      </w:r>
      <w:r w:rsidRPr="000C051F">
        <w:t xml:space="preserve">  Cu</w:t>
      </w:r>
      <w:r w:rsidRPr="000C051F">
        <w:rPr>
          <w:vertAlign w:val="superscript"/>
        </w:rPr>
        <w:t>+</w:t>
      </w:r>
      <w:r w:rsidRPr="000C051F">
        <w:t>(aq)</w:t>
      </w:r>
      <w:r w:rsidRPr="000C051F">
        <w:tab/>
      </w:r>
      <w:r w:rsidRPr="000C051F">
        <w:tab/>
      </w:r>
      <w:r w:rsidRPr="000C051F">
        <w:tab/>
      </w:r>
      <w:r w:rsidRPr="000C051F">
        <w:tab/>
      </w:r>
      <w:r w:rsidRPr="00B729F8">
        <w:rPr>
          <w:rStyle w:val="Variable"/>
        </w:rPr>
        <w:t>E</w:t>
      </w:r>
      <w:r w:rsidRPr="000C051F">
        <w:rPr>
          <w:vertAlign w:val="superscript"/>
        </w:rPr>
        <w:t>o</w:t>
      </w:r>
      <w:r w:rsidRPr="000C051F">
        <w:t>= +0.159 V</w:t>
      </w:r>
      <w:r>
        <w:br/>
      </w:r>
      <w:r w:rsidRPr="000C051F">
        <w:t>Cu</w:t>
      </w:r>
      <w:r w:rsidRPr="000C051F">
        <w:rPr>
          <w:vertAlign w:val="superscript"/>
        </w:rPr>
        <w:t>2+</w:t>
      </w:r>
      <w:r w:rsidRPr="000C051F">
        <w:t>(aq) + 2 e</w:t>
      </w:r>
      <w:r w:rsidRPr="000C051F">
        <w:rPr>
          <w:vertAlign w:val="superscript"/>
        </w:rPr>
        <w:t>−</w:t>
      </w:r>
      <w:r w:rsidRPr="000C051F">
        <w:t xml:space="preserve"> </w:t>
      </w:r>
      <w:r>
        <w:t>⟶</w:t>
      </w:r>
      <w:r w:rsidRPr="000C051F">
        <w:t xml:space="preserve">  Cu(s)</w:t>
      </w:r>
      <w:r w:rsidRPr="000C051F">
        <w:tab/>
      </w:r>
      <w:r w:rsidRPr="000C051F">
        <w:tab/>
      </w:r>
      <w:r w:rsidRPr="000C051F">
        <w:tab/>
      </w:r>
      <w:r w:rsidRPr="000C051F">
        <w:tab/>
      </w:r>
      <w:r w:rsidRPr="00B729F8">
        <w:rPr>
          <w:rStyle w:val="Variable"/>
        </w:rPr>
        <w:t>E</w:t>
      </w:r>
      <w:r w:rsidRPr="000C051F">
        <w:rPr>
          <w:vertAlign w:val="superscript"/>
        </w:rPr>
        <w:t>o</w:t>
      </w:r>
      <w:r w:rsidRPr="000C051F">
        <w:t>= +0.337 V</w:t>
      </w:r>
    </w:p>
    <w:p w14:paraId="1B246526" w14:textId="44BFC81E" w:rsidR="00F56899" w:rsidRDefault="00F56899" w:rsidP="00F56899">
      <w:pPr>
        <w:pStyle w:val="Problemtext"/>
      </w:pPr>
      <w:r w:rsidRPr="009B535E">
        <w:t xml:space="preserve">One possibility </w:t>
      </w:r>
      <w:r>
        <w:t xml:space="preserve">for producing </w:t>
      </w:r>
      <w:r w:rsidRPr="000C051F">
        <w:rPr>
          <w:rFonts w:cs="Arial"/>
        </w:rPr>
        <w:t>Cu</w:t>
      </w:r>
      <w:r w:rsidRPr="000C051F">
        <w:rPr>
          <w:rFonts w:cs="Arial"/>
          <w:vertAlign w:val="subscript"/>
        </w:rPr>
        <w:t>2</w:t>
      </w:r>
      <w:r w:rsidRPr="000C051F">
        <w:rPr>
          <w:rFonts w:cs="Arial"/>
        </w:rPr>
        <w:t>O</w:t>
      </w:r>
      <w:r w:rsidRPr="009B535E">
        <w:t xml:space="preserve"> is the anodic oxidation of copper. Electrolysis of a</w:t>
      </w:r>
      <w:r w:rsidR="00FB2FE7">
        <w:t>n</w:t>
      </w:r>
      <w:r w:rsidRPr="009B535E">
        <w:t xml:space="preserve"> </w:t>
      </w:r>
      <w:r w:rsidR="00FB2FE7">
        <w:t xml:space="preserve">aqueous </w:t>
      </w:r>
      <w:r w:rsidRPr="009B535E">
        <w:t>ba</w:t>
      </w:r>
      <w:r w:rsidR="00F85966">
        <w:t>sic solution (e.g. NaOH) with</w:t>
      </w:r>
      <w:r w:rsidRPr="009B535E">
        <w:t xml:space="preserve"> a copper anode and platinum cathode </w:t>
      </w:r>
      <w:r>
        <w:t>can lead to formation of copper</w:t>
      </w:r>
      <w:r w:rsidRPr="009B535E">
        <w:t>(I) oxide on the anode.</w:t>
      </w:r>
    </w:p>
    <w:p w14:paraId="5E492976" w14:textId="1F76799D" w:rsidR="00F56899" w:rsidRDefault="00F56899" w:rsidP="00F56899">
      <w:pPr>
        <w:pStyle w:val="Subquestion"/>
      </w:pPr>
      <w:r>
        <w:rPr>
          <w:rStyle w:val="Subquestionnumber"/>
        </w:rPr>
        <w:t>2.5</w:t>
      </w:r>
      <w:r w:rsidRPr="00101A61">
        <w:rPr>
          <w:rStyle w:val="Subquestionnumber"/>
        </w:rPr>
        <w:t>.</w:t>
      </w:r>
      <w:r>
        <w:tab/>
      </w:r>
      <w:r>
        <w:rPr>
          <w:rStyle w:val="Subquestionemphasis"/>
        </w:rPr>
        <w:t>Writ</w:t>
      </w:r>
      <w:r w:rsidRPr="009B535E">
        <w:rPr>
          <w:rStyle w:val="Subquestionemphasis"/>
        </w:rPr>
        <w:t>e</w:t>
      </w:r>
      <w:r w:rsidRPr="000C051F">
        <w:t xml:space="preserve"> the</w:t>
      </w:r>
      <w:r>
        <w:t xml:space="preserve"> half reaction</w:t>
      </w:r>
      <w:r w:rsidRPr="000C051F">
        <w:t xml:space="preserve"> equations for the electrode processes</w:t>
      </w:r>
      <w:r w:rsidR="00FB2FE7">
        <w:t xml:space="preserve"> during the anodic production of Cu</w:t>
      </w:r>
      <w:r w:rsidR="00FB2FE7" w:rsidRPr="00C62B4B">
        <w:rPr>
          <w:vertAlign w:val="subscript"/>
        </w:rPr>
        <w:t>2</w:t>
      </w:r>
      <w:r w:rsidR="00FB2FE7">
        <w:t>O in NaOH solution with a platinum cathode and copper anode</w:t>
      </w:r>
      <w:r w:rsidRPr="000C051F">
        <w:t xml:space="preserve">. </w:t>
      </w:r>
    </w:p>
    <w:p w14:paraId="37C878B9" w14:textId="77777777" w:rsidR="00F56899" w:rsidRDefault="00F56899" w:rsidP="00F56899">
      <w:pPr>
        <w:pStyle w:val="Problemtext"/>
      </w:pPr>
      <w:r w:rsidRPr="008442F6">
        <w:t>Electrolytic reduction of copper(II) ions in solution is another possibility.</w:t>
      </w:r>
    </w:p>
    <w:p w14:paraId="20CC176B" w14:textId="5A4ABF40" w:rsidR="00F56899" w:rsidRDefault="00F56899" w:rsidP="00F56899">
      <w:pPr>
        <w:pStyle w:val="Subquestion"/>
      </w:pPr>
      <w:r>
        <w:rPr>
          <w:rStyle w:val="Subquestionnumber"/>
        </w:rPr>
        <w:t>2.6</w:t>
      </w:r>
      <w:r w:rsidRPr="00101A61">
        <w:rPr>
          <w:rStyle w:val="Subquestionnumber"/>
        </w:rPr>
        <w:t>.1.</w:t>
      </w:r>
      <w:r>
        <w:tab/>
      </w:r>
      <w:r>
        <w:rPr>
          <w:rStyle w:val="Subquestionemphasis"/>
        </w:rPr>
        <w:t>Writ</w:t>
      </w:r>
      <w:r w:rsidRPr="00101A61">
        <w:rPr>
          <w:rStyle w:val="Subquestionemphasis"/>
        </w:rPr>
        <w:t>e</w:t>
      </w:r>
      <w:r w:rsidRPr="00101A61">
        <w:t xml:space="preserve"> the </w:t>
      </w:r>
      <w:r>
        <w:t xml:space="preserve">half reaction </w:t>
      </w:r>
      <w:r w:rsidRPr="00101A61">
        <w:t>equation of the cathode process giving Cu</w:t>
      </w:r>
      <w:r w:rsidRPr="00101A61">
        <w:rPr>
          <w:vertAlign w:val="subscript"/>
        </w:rPr>
        <w:t>2</w:t>
      </w:r>
      <w:r w:rsidRPr="00101A61">
        <w:t>O</w:t>
      </w:r>
      <w:r w:rsidR="004F6807">
        <w:t xml:space="preserve"> in acidic medium</w:t>
      </w:r>
      <w:r w:rsidRPr="00101A61">
        <w:t>.</w:t>
      </w:r>
    </w:p>
    <w:p w14:paraId="50AB1EEA" w14:textId="19264F51" w:rsidR="00F56899" w:rsidRDefault="008A3744" w:rsidP="00F56899">
      <w:pPr>
        <w:pStyle w:val="Problemtext"/>
      </w:pPr>
      <w:r>
        <w:t>Let us use 0.1</w:t>
      </w:r>
      <w:r w:rsidR="00E500C5">
        <w:t>00</w:t>
      </w:r>
      <w:r>
        <w:t xml:space="preserve"> mol dm</w:t>
      </w:r>
      <w:r w:rsidR="003D6A44">
        <w:rPr>
          <w:vertAlign w:val="superscript"/>
        </w:rPr>
        <w:t>−</w:t>
      </w:r>
      <w:r w:rsidRPr="008A3744">
        <w:rPr>
          <w:vertAlign w:val="superscript"/>
        </w:rPr>
        <w:t>3</w:t>
      </w:r>
      <w:r w:rsidR="00F56899" w:rsidRPr="00101A61">
        <w:t xml:space="preserve"> Cu</w:t>
      </w:r>
      <w:r w:rsidR="00F56899" w:rsidRPr="00101A61">
        <w:rPr>
          <w:vertAlign w:val="superscript"/>
        </w:rPr>
        <w:t>2+</w:t>
      </w:r>
      <w:r w:rsidR="00F56899" w:rsidRPr="00101A61">
        <w:t xml:space="preserve"> solution</w:t>
      </w:r>
      <w:r w:rsidR="00FB2FE7">
        <w:t xml:space="preserve"> and</w:t>
      </w:r>
      <w:r w:rsidR="00F56899" w:rsidRPr="00101A61">
        <w:t xml:space="preserve"> c</w:t>
      </w:r>
      <w:r w:rsidR="00F85966">
        <w:t>arry out electrolysis with</w:t>
      </w:r>
      <w:r w:rsidR="00F56899" w:rsidRPr="00101A61">
        <w:t xml:space="preserve"> platinum electrodes.</w:t>
      </w:r>
    </w:p>
    <w:p w14:paraId="4FCDD5F1" w14:textId="7A523BBA" w:rsidR="00F56899" w:rsidRDefault="00F56899" w:rsidP="00F56899">
      <w:pPr>
        <w:pStyle w:val="Subquestion"/>
      </w:pPr>
      <w:r>
        <w:rPr>
          <w:rStyle w:val="Subquestionnumber"/>
        </w:rPr>
        <w:t>2.6</w:t>
      </w:r>
      <w:r w:rsidRPr="00101A61">
        <w:rPr>
          <w:rStyle w:val="Subquestionnumber"/>
        </w:rPr>
        <w:t>.2.</w:t>
      </w:r>
      <w:r>
        <w:tab/>
      </w:r>
      <w:r w:rsidRPr="00101A61">
        <w:rPr>
          <w:rStyle w:val="Subquestionemphasis"/>
        </w:rPr>
        <w:t>What</w:t>
      </w:r>
      <w:r w:rsidR="008A3744">
        <w:t xml:space="preserve"> is the maximum pH of</w:t>
      </w:r>
      <w:r w:rsidRPr="00101A61">
        <w:t xml:space="preserve"> this solution </w:t>
      </w:r>
      <w:r>
        <w:t>at which</w:t>
      </w:r>
      <w:r w:rsidRPr="00101A61">
        <w:t xml:space="preserve"> </w:t>
      </w:r>
      <w:r w:rsidR="008A3744">
        <w:t xml:space="preserve">the concentration of </w:t>
      </w:r>
      <w:r w:rsidRPr="00101A61">
        <w:t xml:space="preserve">copper(II) </w:t>
      </w:r>
      <w:r w:rsidR="008A3744">
        <w:t>can be maintained at 0.1</w:t>
      </w:r>
      <w:r w:rsidR="00E500C5">
        <w:t>00</w:t>
      </w:r>
      <w:r w:rsidR="008A3744">
        <w:t xml:space="preserve"> mol dm</w:t>
      </w:r>
      <w:r w:rsidR="003D6A44">
        <w:rPr>
          <w:vertAlign w:val="superscript"/>
        </w:rPr>
        <w:t>−</w:t>
      </w:r>
      <w:r w:rsidR="008A3744" w:rsidRPr="008A3744">
        <w:rPr>
          <w:vertAlign w:val="superscript"/>
        </w:rPr>
        <w:t>3</w:t>
      </w:r>
      <w:r w:rsidR="008A3744">
        <w:t>?</w:t>
      </w:r>
    </w:p>
    <w:p w14:paraId="26955DB6" w14:textId="77777777" w:rsidR="00F56899" w:rsidRDefault="00F56899" w:rsidP="00F56899">
      <w:pPr>
        <w:pStyle w:val="Problemtext"/>
      </w:pPr>
      <w:r w:rsidRPr="00101A61">
        <w:t>If the pH is too low, reduction to metallic copper is preferred to the formation of copper(I) oxide.</w:t>
      </w:r>
    </w:p>
    <w:p w14:paraId="4B38DCD1" w14:textId="30DEBD9A" w:rsidR="00F56899" w:rsidRPr="00101A61" w:rsidRDefault="00F56899" w:rsidP="00F56899">
      <w:pPr>
        <w:pStyle w:val="Subquestion"/>
      </w:pPr>
      <w:r>
        <w:rPr>
          <w:rStyle w:val="Subquestionnumber"/>
        </w:rPr>
        <w:t>2.6</w:t>
      </w:r>
      <w:r w:rsidRPr="00101A61">
        <w:rPr>
          <w:rStyle w:val="Subquestionnumber"/>
        </w:rPr>
        <w:t>.3.</w:t>
      </w:r>
      <w:r w:rsidRPr="00101A61">
        <w:tab/>
      </w:r>
      <w:r w:rsidRPr="00101A61">
        <w:rPr>
          <w:rStyle w:val="Subquestionemphasis"/>
        </w:rPr>
        <w:t>What</w:t>
      </w:r>
      <w:r w:rsidRPr="00101A61">
        <w:t xml:space="preserve"> is the minimum pH </w:t>
      </w:r>
      <w:r>
        <w:t xml:space="preserve">at which </w:t>
      </w:r>
      <w:r w:rsidRPr="00101A61">
        <w:t>the cathodic production of Cu</w:t>
      </w:r>
      <w:r w:rsidRPr="00101A61">
        <w:rPr>
          <w:vertAlign w:val="subscript"/>
        </w:rPr>
        <w:t>2</w:t>
      </w:r>
      <w:r w:rsidRPr="00101A61">
        <w:t>O</w:t>
      </w:r>
      <w:r>
        <w:t xml:space="preserve"> </w:t>
      </w:r>
      <w:r w:rsidR="00FB2FE7">
        <w:t>in a 0.100 mol dm</w:t>
      </w:r>
      <w:r w:rsidR="00FB2FE7">
        <w:rPr>
          <w:vertAlign w:val="superscript"/>
        </w:rPr>
        <w:t>−</w:t>
      </w:r>
      <w:r w:rsidR="00FB2FE7" w:rsidRPr="008A3744">
        <w:rPr>
          <w:vertAlign w:val="superscript"/>
        </w:rPr>
        <w:t>3</w:t>
      </w:r>
      <w:r w:rsidR="00FB2FE7">
        <w:t xml:space="preserve"> </w:t>
      </w:r>
      <w:r w:rsidR="00FB2FE7" w:rsidRPr="00101A61">
        <w:t>Cu</w:t>
      </w:r>
      <w:r w:rsidR="00FB2FE7" w:rsidRPr="00101A61">
        <w:rPr>
          <w:vertAlign w:val="superscript"/>
        </w:rPr>
        <w:t>2+</w:t>
      </w:r>
      <w:r w:rsidR="00FB2FE7" w:rsidRPr="00101A61">
        <w:t xml:space="preserve"> solution</w:t>
      </w:r>
      <w:r w:rsidR="00FB2FE7">
        <w:t xml:space="preserve"> </w:t>
      </w:r>
      <w:r>
        <w:t>is still possible</w:t>
      </w:r>
      <w:r w:rsidRPr="00101A61">
        <w:t>?</w:t>
      </w:r>
    </w:p>
    <w:p w14:paraId="7C6C96BF" w14:textId="6D627A9D" w:rsidR="009A436A" w:rsidRPr="00F02D44" w:rsidRDefault="009A436A" w:rsidP="009A436A">
      <w:pPr>
        <w:pStyle w:val="Heading1"/>
      </w:pPr>
      <w:r w:rsidRPr="00C41AC3">
        <w:lastRenderedPageBreak/>
        <w:t>Problem</w:t>
      </w:r>
      <w:r>
        <w:t xml:space="preserve"> 3</w:t>
      </w:r>
      <w:r>
        <w:tab/>
        <w:t>9% of the total</w:t>
      </w:r>
    </w:p>
    <w:p w14:paraId="5EAE8E4B" w14:textId="7AA6191C" w:rsidR="004F311E" w:rsidRDefault="004F311E" w:rsidP="004F311E">
      <w:pPr>
        <w:pStyle w:val="Problemtext"/>
      </w:pPr>
      <w:r w:rsidRPr="00C100D8">
        <w:t>Iodine deficiency is of special concern in Georgia because it occupies a region where iodine is scarce in soil and water. Iodine deficiency can be effectively and inexpensively prevented if salt for human consumption is fortified with small amounts of iodine. Methods for analyzing salt for iodine content are thus important. Current regulations in Georgia are that iodized salt must contain between 25-55</w:t>
      </w:r>
      <w:r>
        <w:t> </w:t>
      </w:r>
      <w:r w:rsidRPr="00C100D8">
        <w:t>ppm</w:t>
      </w:r>
      <w:r w:rsidR="00EC4862" w:rsidRPr="00EC4862">
        <w:t xml:space="preserve"> </w:t>
      </w:r>
      <w:r w:rsidR="00EC4862" w:rsidRPr="00C100D8">
        <w:t>i</w:t>
      </w:r>
      <w:r w:rsidR="00EC4862">
        <w:t>odin</w:t>
      </w:r>
      <w:r w:rsidR="00EC4862" w:rsidRPr="00C100D8">
        <w:t>e</w:t>
      </w:r>
      <w:r w:rsidRPr="00C100D8">
        <w:t xml:space="preserve"> (1</w:t>
      </w:r>
      <w:r>
        <w:t> </w:t>
      </w:r>
      <w:r w:rsidRPr="00C100D8">
        <w:t>ppm = 1</w:t>
      </w:r>
      <w:r>
        <w:t> </w:t>
      </w:r>
      <w:r w:rsidRPr="00C100D8">
        <w:t>mg</w:t>
      </w:r>
      <w:r>
        <w:t> </w:t>
      </w:r>
      <w:r w:rsidR="00EC4862">
        <w:t>iodine</w:t>
      </w:r>
      <w:r w:rsidRPr="00C100D8">
        <w:t>/kg salt)</w:t>
      </w:r>
      <w:r>
        <w:t>.</w:t>
      </w:r>
    </w:p>
    <w:p w14:paraId="6995B014" w14:textId="656A6FE3" w:rsidR="004F311E" w:rsidRDefault="004F311E" w:rsidP="004F311E">
      <w:pPr>
        <w:pStyle w:val="Problemtext"/>
      </w:pPr>
      <w:r>
        <w:t>Most salt is iodized by fortification with potassium iodate</w:t>
      </w:r>
      <w:r w:rsidR="004E0A5E">
        <w:t xml:space="preserve"> (KIO</w:t>
      </w:r>
      <w:r w:rsidR="004E0A5E" w:rsidRPr="00C62B4B">
        <w:rPr>
          <w:vertAlign w:val="subscript"/>
        </w:rPr>
        <w:t>3</w:t>
      </w:r>
      <w:r w:rsidR="004E0A5E">
        <w:t>)</w:t>
      </w:r>
      <w:r>
        <w:t>. Iodate content can be determined in salt samples using iodometric titration. In a typical procedure, 10.000 g of an iodized salt sample is dissolved in 100 cm</w:t>
      </w:r>
      <w:r w:rsidRPr="008B60CB">
        <w:rPr>
          <w:vertAlign w:val="superscript"/>
        </w:rPr>
        <w:t>3</w:t>
      </w:r>
      <w:r>
        <w:t xml:space="preserve"> of 1.0 mol/dm</w:t>
      </w:r>
      <w:r w:rsidRPr="008B60CB">
        <w:rPr>
          <w:vertAlign w:val="superscript"/>
        </w:rPr>
        <w:t>3</w:t>
      </w:r>
      <w:r>
        <w:t xml:space="preserve"> aqueous HCl to </w:t>
      </w:r>
      <w:r w:rsidR="00B21CD3">
        <w:t xml:space="preserve">which 1.0 g KI has been added. </w:t>
      </w:r>
      <w:r>
        <w:t>The solution is then titrated with 0.00235 mol/dm</w:t>
      </w:r>
      <w:r w:rsidRPr="008B60CB">
        <w:rPr>
          <w:vertAlign w:val="superscript"/>
        </w:rPr>
        <w:t>3</w:t>
      </w:r>
      <w:r>
        <w:t xml:space="preserve"> aqueous sodium thiosulfate solution to a starch endpoint; this requires 7.50 cm</w:t>
      </w:r>
      <w:r w:rsidRPr="008B60CB">
        <w:rPr>
          <w:vertAlign w:val="superscript"/>
        </w:rPr>
        <w:t>3</w:t>
      </w:r>
      <w:r>
        <w:t xml:space="preserve"> of titrant.</w:t>
      </w:r>
    </w:p>
    <w:p w14:paraId="2E90F17E" w14:textId="1B46A958" w:rsidR="004F311E" w:rsidRDefault="004F311E" w:rsidP="004F311E">
      <w:pPr>
        <w:pStyle w:val="Subquestion"/>
      </w:pPr>
      <w:r w:rsidRPr="00C56BE9">
        <w:rPr>
          <w:rStyle w:val="Subquestionnumber"/>
        </w:rPr>
        <w:t>3.1.1.</w:t>
      </w:r>
      <w:r>
        <w:tab/>
      </w:r>
      <w:r w:rsidRPr="002B7026">
        <w:rPr>
          <w:rStyle w:val="Subquestionemphasis"/>
        </w:rPr>
        <w:t>Write</w:t>
      </w:r>
      <w:r w:rsidR="00EC4862">
        <w:t xml:space="preserve"> a balanced net ionic</w:t>
      </w:r>
      <w:r w:rsidRPr="00C56BE9">
        <w:t xml:space="preserve"> equation for the reaction when iodate reacts with excess </w:t>
      </w:r>
      <w:r w:rsidR="003A0B1A">
        <w:t>iodide</w:t>
      </w:r>
      <w:r w:rsidRPr="00C56BE9">
        <w:t xml:space="preserve"> in acidic solution.</w:t>
      </w:r>
    </w:p>
    <w:p w14:paraId="098D3CC7" w14:textId="7AF226FE" w:rsidR="004F311E" w:rsidRDefault="004F311E" w:rsidP="004F311E">
      <w:pPr>
        <w:pStyle w:val="Subquestion"/>
      </w:pPr>
      <w:r w:rsidRPr="00C56BE9">
        <w:rPr>
          <w:rStyle w:val="Subquestionnumber"/>
        </w:rPr>
        <w:t>3.1.2.</w:t>
      </w:r>
      <w:r>
        <w:tab/>
      </w:r>
      <w:r w:rsidRPr="002B7026">
        <w:rPr>
          <w:rStyle w:val="Subquestionemphasis"/>
        </w:rPr>
        <w:t>Write</w:t>
      </w:r>
      <w:r w:rsidRPr="00C21E5F">
        <w:t xml:space="preserve"> </w:t>
      </w:r>
      <w:r>
        <w:t xml:space="preserve">a </w:t>
      </w:r>
      <w:r w:rsidR="00EC4862">
        <w:t>balanced net ionic</w:t>
      </w:r>
      <w:r w:rsidRPr="00C21E5F">
        <w:t xml:space="preserve"> </w:t>
      </w:r>
      <w:r>
        <w:t xml:space="preserve">equation for the reaction taking place during the titration </w:t>
      </w:r>
      <w:r w:rsidRPr="00C21E5F">
        <w:t>with thiosulfate.</w:t>
      </w:r>
    </w:p>
    <w:p w14:paraId="0A615525" w14:textId="77777777" w:rsidR="004F311E" w:rsidRDefault="004F311E" w:rsidP="004F311E">
      <w:pPr>
        <w:pStyle w:val="Subquestion"/>
      </w:pPr>
      <w:r w:rsidRPr="001C3319">
        <w:rPr>
          <w:rStyle w:val="Subquestionnumber"/>
        </w:rPr>
        <w:t>3.1.3.</w:t>
      </w:r>
      <w:r w:rsidRPr="001C3319">
        <w:tab/>
      </w:r>
      <w:r w:rsidRPr="002B7026">
        <w:rPr>
          <w:rStyle w:val="Subquestionemphasis"/>
        </w:rPr>
        <w:t>Calculate</w:t>
      </w:r>
      <w:r w:rsidRPr="001C3319">
        <w:t xml:space="preserve"> the iodization level, in ppm, of this salt sample.</w:t>
      </w:r>
    </w:p>
    <w:p w14:paraId="530C1E6B" w14:textId="77777777" w:rsidR="004F311E" w:rsidRDefault="00CD0132" w:rsidP="004F311E">
      <w:pPr>
        <w:pStyle w:val="Problemtext"/>
      </w:pPr>
      <w:r>
        <w:pict w14:anchorId="15E50561">
          <v:rect id="_x0000_i1025" style="width:0;height:1.5pt" o:hralign="center" o:hrstd="t" o:hr="t" fillcolor="#a0a0a0" stroked="f"/>
        </w:pict>
      </w:r>
    </w:p>
    <w:p w14:paraId="12F7CEA2" w14:textId="77777777" w:rsidR="004F311E" w:rsidRDefault="004F311E" w:rsidP="004F311E">
      <w:pPr>
        <w:pStyle w:val="Problemtext"/>
      </w:pPr>
      <w:r>
        <w:t xml:space="preserve">A less common agent for iodizing salt is potassium iodide, which cannot be easily measured by iodometric titration. </w:t>
      </w:r>
    </w:p>
    <w:p w14:paraId="47BED592" w14:textId="77777777" w:rsidR="004F311E" w:rsidRDefault="004F311E" w:rsidP="004F311E">
      <w:pPr>
        <w:pStyle w:val="Problemtext"/>
      </w:pPr>
      <w:r>
        <w:t>One possible method for analyzing iodide in the presence of chloride is potentiometric titration. However, this method is not very precise in the presence of large amounts of chloride.</w:t>
      </w:r>
    </w:p>
    <w:p w14:paraId="7F142F22" w14:textId="6945036C" w:rsidR="004F311E" w:rsidRPr="00310100" w:rsidRDefault="004F311E" w:rsidP="004F311E">
      <w:pPr>
        <w:pStyle w:val="Problemtext"/>
      </w:pPr>
      <w:r>
        <w:t xml:space="preserve">In this method, a silver wire is immersed in the solution (containing iodide and chloride) to be analyzed and silver ion is gradually added to the solution. The potential of the silver wire is measured relative to </w:t>
      </w:r>
      <w:r w:rsidR="00C62B4B">
        <w:t>a</w:t>
      </w:r>
      <w:r w:rsidR="00B416DE">
        <w:t xml:space="preserve"> reference electrode </w:t>
      </w:r>
      <w:r w:rsidR="00C62B4B">
        <w:t>consisting of</w:t>
      </w:r>
      <w:r>
        <w:t xml:space="preserve"> a silver wire in a 1.000</w:t>
      </w:r>
      <w:r w:rsidRPr="00736EEA">
        <w:t xml:space="preserve"> </w:t>
      </w:r>
      <w:r>
        <w:t> mol/dm</w:t>
      </w:r>
      <w:r w:rsidRPr="008B60CB">
        <w:rPr>
          <w:vertAlign w:val="superscript"/>
        </w:rPr>
        <w:t>3</w:t>
      </w:r>
      <w:r>
        <w:t xml:space="preserve"> solution of AgNO</w:t>
      </w:r>
      <w:r>
        <w:rPr>
          <w:vertAlign w:val="subscript"/>
        </w:rPr>
        <w:t>3</w:t>
      </w:r>
      <w:r>
        <w:t xml:space="preserve">. </w:t>
      </w:r>
      <w:r w:rsidR="00C62B4B">
        <w:t xml:space="preserve">The measured potentials are negative and the absolute values of these potentials are reported. </w:t>
      </w:r>
      <w:r>
        <w:t>The solution to be analyzed has a volume of 1.000 dm</w:t>
      </w:r>
      <w:r>
        <w:rPr>
          <w:vertAlign w:val="superscript"/>
        </w:rPr>
        <w:t>3</w:t>
      </w:r>
      <w:r>
        <w:t xml:space="preserve"> (which you may assume does not change as silver ion is added), and </w:t>
      </w:r>
      <w:r w:rsidRPr="00A46C81">
        <w:rPr>
          <w:rStyle w:val="Variable"/>
        </w:rPr>
        <w:t>T</w:t>
      </w:r>
      <w:r>
        <w:t xml:space="preserve"> = 25.0°C.</w:t>
      </w:r>
    </w:p>
    <w:p w14:paraId="4461172C" w14:textId="617C0067" w:rsidR="004F311E" w:rsidRDefault="004F311E" w:rsidP="004F311E">
      <w:pPr>
        <w:pStyle w:val="Problemtext"/>
      </w:pPr>
      <w:r>
        <w:t>The results of this experiment are governed by three equilibria: the solubility of AgI(</w:t>
      </w:r>
      <w:r w:rsidRPr="00A46C81">
        <w:t>s</w:t>
      </w:r>
      <w:r>
        <w:t>) [</w:t>
      </w:r>
      <w:r w:rsidRPr="00A46C81">
        <w:rPr>
          <w:rStyle w:val="Variable"/>
        </w:rPr>
        <w:t>K</w:t>
      </w:r>
      <w:r>
        <w:rPr>
          <w:vertAlign w:val="subscript"/>
        </w:rPr>
        <w:t>spI</w:t>
      </w:r>
      <w:r>
        <w:t>] and AgCl(</w:t>
      </w:r>
      <w:r w:rsidRPr="00A46C81">
        <w:t>s)</w:t>
      </w:r>
      <w:r>
        <w:t xml:space="preserve"> [</w:t>
      </w:r>
      <w:r w:rsidRPr="00A46C81">
        <w:rPr>
          <w:rStyle w:val="Variable"/>
        </w:rPr>
        <w:t>K</w:t>
      </w:r>
      <w:r>
        <w:rPr>
          <w:vertAlign w:val="subscript"/>
        </w:rPr>
        <w:t>spCl</w:t>
      </w:r>
      <w:r>
        <w:t>] and the formation of AgCl</w:t>
      </w:r>
      <w:r>
        <w:rPr>
          <w:vertAlign w:val="subscript"/>
        </w:rPr>
        <w:t>2</w:t>
      </w:r>
      <w:r>
        <w:rPr>
          <w:vertAlign w:val="superscript"/>
        </w:rPr>
        <w:t>−</w:t>
      </w:r>
      <w:r>
        <w:t>(</w:t>
      </w:r>
      <w:r w:rsidRPr="00A46C81">
        <w:t>aq</w:t>
      </w:r>
      <w:r>
        <w:t>) [</w:t>
      </w:r>
      <w:r w:rsidRPr="00A46C81">
        <w:rPr>
          <w:rStyle w:val="Variable"/>
        </w:rPr>
        <w:t>K</w:t>
      </w:r>
      <w:r>
        <w:rPr>
          <w:vertAlign w:val="subscript"/>
        </w:rPr>
        <w:t>f</w:t>
      </w:r>
      <w:r>
        <w:t xml:space="preserve">].  (Iodide also forms complex ions with silver but this may be neglected at the very low concentrations of iodide present in this experiment).  </w:t>
      </w:r>
    </w:p>
    <w:p w14:paraId="5BC2DB82" w14:textId="6C8D6893" w:rsidR="004F311E" w:rsidRDefault="004F311E" w:rsidP="004F311E">
      <w:pPr>
        <w:pStyle w:val="Equation"/>
        <w:rPr>
          <w:vertAlign w:val="subscript"/>
        </w:rPr>
      </w:pPr>
      <w:r>
        <w:t>AgI(</w:t>
      </w:r>
      <w:r w:rsidRPr="00A46C81">
        <w:t>s</w:t>
      </w:r>
      <w:r>
        <w:t xml:space="preserve">) </w:t>
      </w:r>
      <w:r w:rsidR="00B926E5" w:rsidRPr="00B926E5">
        <w:rPr>
          <w:rFonts w:ascii="Cambria Math" w:hAnsi="Cambria Math"/>
          <w:noProof/>
          <w:lang w:val="hu-HU" w:eastAsia="hu-HU"/>
        </w:rPr>
        <w:t>⇌</w:t>
      </w:r>
      <w:r>
        <w:t xml:space="preserve"> Ag</w:t>
      </w:r>
      <w:r>
        <w:rPr>
          <w:vertAlign w:val="superscript"/>
        </w:rPr>
        <w:t>+</w:t>
      </w:r>
      <w:r>
        <w:t>(</w:t>
      </w:r>
      <w:r w:rsidRPr="00A46C81">
        <w:t>aq</w:t>
      </w:r>
      <w:r>
        <w:t>) + I</w:t>
      </w:r>
      <w:r>
        <w:rPr>
          <w:vertAlign w:val="superscript"/>
        </w:rPr>
        <w:t>−</w:t>
      </w:r>
      <w:r>
        <w:t>(</w:t>
      </w:r>
      <w:r w:rsidRPr="00A46C81">
        <w:t>aq</w:t>
      </w:r>
      <w:r>
        <w:t>)</w:t>
      </w:r>
      <w:r>
        <w:tab/>
      </w:r>
      <w:r>
        <w:tab/>
      </w:r>
      <w:r>
        <w:tab/>
      </w:r>
      <w:r w:rsidRPr="00A46C81">
        <w:rPr>
          <w:rStyle w:val="Variable"/>
        </w:rPr>
        <w:t>K</w:t>
      </w:r>
      <w:r>
        <w:rPr>
          <w:vertAlign w:val="subscript"/>
        </w:rPr>
        <w:t>spI</w:t>
      </w:r>
    </w:p>
    <w:p w14:paraId="5D6BF2FA" w14:textId="7F0B32AD" w:rsidR="004F311E" w:rsidRDefault="004F311E" w:rsidP="004F311E">
      <w:pPr>
        <w:pStyle w:val="Equation"/>
        <w:rPr>
          <w:vertAlign w:val="subscript"/>
        </w:rPr>
      </w:pPr>
      <w:r>
        <w:t>AgCl(</w:t>
      </w:r>
      <w:r w:rsidRPr="00A46C81">
        <w:t>s</w:t>
      </w:r>
      <w:r>
        <w:t xml:space="preserve">) </w:t>
      </w:r>
      <w:r w:rsidR="00B926E5" w:rsidRPr="00B926E5">
        <w:rPr>
          <w:rFonts w:ascii="Cambria Math" w:hAnsi="Cambria Math"/>
          <w:noProof/>
          <w:lang w:val="hu-HU" w:eastAsia="hu-HU"/>
        </w:rPr>
        <w:t>⇌</w:t>
      </w:r>
      <w:r>
        <w:t xml:space="preserve"> Ag</w:t>
      </w:r>
      <w:r>
        <w:rPr>
          <w:vertAlign w:val="superscript"/>
        </w:rPr>
        <w:t>+</w:t>
      </w:r>
      <w:r>
        <w:t>(</w:t>
      </w:r>
      <w:r w:rsidRPr="00A46C81">
        <w:t>aq</w:t>
      </w:r>
      <w:r>
        <w:t>) + Cl</w:t>
      </w:r>
      <w:r>
        <w:rPr>
          <w:vertAlign w:val="superscript"/>
        </w:rPr>
        <w:t>−</w:t>
      </w:r>
      <w:r>
        <w:t>(</w:t>
      </w:r>
      <w:r w:rsidRPr="00A46C81">
        <w:t>aq</w:t>
      </w:r>
      <w:r>
        <w:t>)</w:t>
      </w:r>
      <w:r>
        <w:tab/>
      </w:r>
      <w:r>
        <w:tab/>
      </w:r>
      <w:r w:rsidRPr="00A46C81">
        <w:rPr>
          <w:rStyle w:val="Variable"/>
        </w:rPr>
        <w:t>K</w:t>
      </w:r>
      <w:r>
        <w:rPr>
          <w:vertAlign w:val="subscript"/>
        </w:rPr>
        <w:t>spCl</w:t>
      </w:r>
    </w:p>
    <w:p w14:paraId="1155381D" w14:textId="115FDC1C" w:rsidR="004F311E" w:rsidRDefault="004F311E" w:rsidP="004F311E">
      <w:pPr>
        <w:pStyle w:val="Equation"/>
      </w:pPr>
      <w:r>
        <w:t>Ag</w:t>
      </w:r>
      <w:r>
        <w:rPr>
          <w:vertAlign w:val="superscript"/>
        </w:rPr>
        <w:t>+</w:t>
      </w:r>
      <w:r>
        <w:t>(</w:t>
      </w:r>
      <w:r w:rsidRPr="00A46C81">
        <w:t>aq</w:t>
      </w:r>
      <w:r>
        <w:t>) + 2 Cl</w:t>
      </w:r>
      <w:r>
        <w:rPr>
          <w:vertAlign w:val="superscript"/>
        </w:rPr>
        <w:t>−</w:t>
      </w:r>
      <w:r>
        <w:t>(</w:t>
      </w:r>
      <w:r w:rsidRPr="00A46C81">
        <w:t>aq</w:t>
      </w:r>
      <w:r>
        <w:t xml:space="preserve">) </w:t>
      </w:r>
      <w:r w:rsidR="00B926E5" w:rsidRPr="00B926E5">
        <w:rPr>
          <w:rFonts w:ascii="Cambria Math" w:hAnsi="Cambria Math"/>
          <w:noProof/>
          <w:lang w:val="hu-HU" w:eastAsia="hu-HU"/>
        </w:rPr>
        <w:t>⇌</w:t>
      </w:r>
      <w:r>
        <w:t xml:space="preserve"> AgCl</w:t>
      </w:r>
      <w:r>
        <w:rPr>
          <w:vertAlign w:val="subscript"/>
        </w:rPr>
        <w:t>2</w:t>
      </w:r>
      <w:r>
        <w:rPr>
          <w:vertAlign w:val="superscript"/>
        </w:rPr>
        <w:t>−</w:t>
      </w:r>
      <w:r>
        <w:t>(</w:t>
      </w:r>
      <w:r w:rsidRPr="00A46C81">
        <w:t>aq</w:t>
      </w:r>
      <w:r>
        <w:t>)</w:t>
      </w:r>
      <w:r>
        <w:tab/>
      </w:r>
      <w:r>
        <w:tab/>
      </w:r>
      <w:r w:rsidRPr="00A46C81">
        <w:rPr>
          <w:rStyle w:val="Variable"/>
        </w:rPr>
        <w:t>K</w:t>
      </w:r>
      <w:r>
        <w:rPr>
          <w:vertAlign w:val="subscript"/>
        </w:rPr>
        <w:t>f</w:t>
      </w:r>
      <w:r>
        <w:t xml:space="preserve"> </w:t>
      </w:r>
    </w:p>
    <w:p w14:paraId="31C69720" w14:textId="796B82E8" w:rsidR="004F311E" w:rsidRDefault="004F311E" w:rsidP="004F311E">
      <w:pPr>
        <w:pStyle w:val="Problemtext"/>
      </w:pPr>
      <w:r>
        <w:lastRenderedPageBreak/>
        <w:t xml:space="preserve">Below are shown the results of two experiments measuring the observed potential as a function of added number of moles of silver ion. Experiment </w:t>
      </w:r>
      <w:r w:rsidRPr="00736EEA">
        <w:rPr>
          <w:rStyle w:val="Unknownspecies"/>
        </w:rPr>
        <w:t>A</w:t>
      </w:r>
      <w:r>
        <w:t xml:space="preserve"> (solid circles) was carried out with 1.000 dm</w:t>
      </w:r>
      <w:r>
        <w:rPr>
          <w:vertAlign w:val="superscript"/>
        </w:rPr>
        <w:t>3</w:t>
      </w:r>
      <w:r>
        <w:t xml:space="preserve"> of solution containing 1.00∙10</w:t>
      </w:r>
      <w:r>
        <w:rPr>
          <w:vertAlign w:val="superscript"/>
        </w:rPr>
        <w:t>−5</w:t>
      </w:r>
      <w:r>
        <w:t> mol/dm</w:t>
      </w:r>
      <w:r w:rsidRPr="008B60CB">
        <w:rPr>
          <w:vertAlign w:val="superscript"/>
        </w:rPr>
        <w:t>3</w:t>
      </w:r>
      <w:r>
        <w:t xml:space="preserve"> iodide</w:t>
      </w:r>
      <w:r w:rsidR="004E0A5E">
        <w:t xml:space="preserve"> and no chloride ion</w:t>
      </w:r>
      <w:r>
        <w:t xml:space="preserve">. Experiment </w:t>
      </w:r>
      <w:r w:rsidRPr="00736EEA">
        <w:rPr>
          <w:rStyle w:val="Unknownspecies"/>
        </w:rPr>
        <w:t>B</w:t>
      </w:r>
      <w:r>
        <w:t xml:space="preserve"> (open circles) was done using 1.000 dm</w:t>
      </w:r>
      <w:r>
        <w:rPr>
          <w:vertAlign w:val="superscript"/>
        </w:rPr>
        <w:t>3</w:t>
      </w:r>
      <w:r>
        <w:t xml:space="preserve"> of solution containing 1.00∙10</w:t>
      </w:r>
      <w:r>
        <w:rPr>
          <w:vertAlign w:val="superscript"/>
        </w:rPr>
        <w:t>−5</w:t>
      </w:r>
      <w:r>
        <w:t> mol/dm</w:t>
      </w:r>
      <w:r w:rsidRPr="008B60CB">
        <w:rPr>
          <w:vertAlign w:val="superscript"/>
        </w:rPr>
        <w:t>3</w:t>
      </w:r>
      <w:r>
        <w:t xml:space="preserve"> iodide and 1.00∙10</w:t>
      </w:r>
      <w:r>
        <w:rPr>
          <w:vertAlign w:val="superscript"/>
        </w:rPr>
        <w:t>−1</w:t>
      </w:r>
      <w:r>
        <w:t> mol/dm</w:t>
      </w:r>
      <w:r w:rsidRPr="008B60CB">
        <w:rPr>
          <w:vertAlign w:val="superscript"/>
        </w:rPr>
        <w:t>3</w:t>
      </w:r>
      <w:r>
        <w:t xml:space="preserve"> chloride.</w:t>
      </w:r>
    </w:p>
    <w:tbl>
      <w:tblPr>
        <w:tblStyle w:val="Problemtable"/>
        <w:tblpPr w:leftFromText="142" w:rightFromText="142" w:vertAnchor="text" w:horzAnchor="margin" w:tblpXSpec="right" w:tblpY="704"/>
        <w:tblW w:w="0" w:type="auto"/>
        <w:tblInd w:w="0" w:type="dxa"/>
        <w:tblLook w:val="04A0" w:firstRow="1" w:lastRow="0" w:firstColumn="1" w:lastColumn="0" w:noHBand="0" w:noVBand="1"/>
      </w:tblPr>
      <w:tblGrid>
        <w:gridCol w:w="1149"/>
        <w:gridCol w:w="842"/>
        <w:gridCol w:w="841"/>
      </w:tblGrid>
      <w:tr w:rsidR="004F311E" w:rsidRPr="00396915" w14:paraId="4C48C834" w14:textId="77777777" w:rsidTr="00FD5C81">
        <w:tc>
          <w:tcPr>
            <w:tcW w:w="0" w:type="auto"/>
          </w:tcPr>
          <w:p w14:paraId="2AA07CA5" w14:textId="77777777" w:rsidR="004F311E" w:rsidRDefault="004F311E" w:rsidP="00FD5C81">
            <w:pPr>
              <w:pStyle w:val="Problemtext"/>
            </w:pPr>
            <w:r>
              <w:t>μ</w:t>
            </w:r>
            <w:r w:rsidRPr="00396915">
              <w:t>mol Ag</w:t>
            </w:r>
            <w:r w:rsidRPr="00736EEA">
              <w:rPr>
                <w:vertAlign w:val="superscript"/>
              </w:rPr>
              <w:t>+</w:t>
            </w:r>
            <w:r w:rsidRPr="00396915">
              <w:t xml:space="preserve"> </w:t>
            </w:r>
          </w:p>
          <w:p w14:paraId="69DA8D7F" w14:textId="77777777" w:rsidR="004F311E" w:rsidRPr="00396915" w:rsidRDefault="004F311E" w:rsidP="00FD5C81">
            <w:pPr>
              <w:pStyle w:val="Problemtext"/>
            </w:pPr>
            <w:r w:rsidRPr="00396915">
              <w:t>added</w:t>
            </w:r>
          </w:p>
        </w:tc>
        <w:tc>
          <w:tcPr>
            <w:tcW w:w="0" w:type="auto"/>
          </w:tcPr>
          <w:p w14:paraId="00732CE3" w14:textId="2442ED91"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5D8DBB95" w14:textId="77777777" w:rsidR="004F311E" w:rsidRPr="00396915" w:rsidRDefault="004F311E" w:rsidP="00FD5C81">
            <w:pPr>
              <w:pStyle w:val="Problemtext"/>
            </w:pPr>
            <w:r>
              <w:t xml:space="preserve">exp. </w:t>
            </w:r>
            <w:r w:rsidRPr="00736EEA">
              <w:rPr>
                <w:rStyle w:val="Unknownspecies"/>
              </w:rPr>
              <w:t>A</w:t>
            </w:r>
          </w:p>
        </w:tc>
        <w:tc>
          <w:tcPr>
            <w:tcW w:w="0" w:type="auto"/>
          </w:tcPr>
          <w:p w14:paraId="21622909" w14:textId="47F4CEC3"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4DCCFE68" w14:textId="77777777" w:rsidR="004F311E" w:rsidRPr="00396915" w:rsidRDefault="004F311E" w:rsidP="00FD5C81">
            <w:pPr>
              <w:pStyle w:val="Problemtext"/>
            </w:pPr>
            <w:r>
              <w:t xml:space="preserve">exp. </w:t>
            </w:r>
            <w:r w:rsidRPr="00736EEA">
              <w:rPr>
                <w:rStyle w:val="Unknownspecies"/>
              </w:rPr>
              <w:t>B</w:t>
            </w:r>
          </w:p>
        </w:tc>
      </w:tr>
      <w:tr w:rsidR="004F311E" w:rsidRPr="00896C67" w14:paraId="7FF43204" w14:textId="77777777" w:rsidTr="00FD5C81">
        <w:tc>
          <w:tcPr>
            <w:tcW w:w="0" w:type="auto"/>
          </w:tcPr>
          <w:p w14:paraId="1F35465D" w14:textId="77777777" w:rsidR="004F311E" w:rsidRPr="00896C67" w:rsidRDefault="004F311E" w:rsidP="00FD5C81">
            <w:pPr>
              <w:pStyle w:val="Problemtext"/>
            </w:pPr>
            <w:r w:rsidRPr="00896C67">
              <w:t>1.00</w:t>
            </w:r>
          </w:p>
        </w:tc>
        <w:tc>
          <w:tcPr>
            <w:tcW w:w="0" w:type="auto"/>
          </w:tcPr>
          <w:p w14:paraId="59D91E99" w14:textId="77777777" w:rsidR="004F311E" w:rsidRPr="00896C67" w:rsidRDefault="004F311E" w:rsidP="00FD5C81">
            <w:pPr>
              <w:pStyle w:val="Problemtext"/>
            </w:pPr>
            <w:r w:rsidRPr="00896C67">
              <w:t>0.637</w:t>
            </w:r>
          </w:p>
        </w:tc>
        <w:tc>
          <w:tcPr>
            <w:tcW w:w="0" w:type="auto"/>
          </w:tcPr>
          <w:p w14:paraId="7977B1FD" w14:textId="77777777" w:rsidR="004F311E" w:rsidRPr="00896C67" w:rsidRDefault="004F311E" w:rsidP="00FD5C81">
            <w:pPr>
              <w:pStyle w:val="Problemtext"/>
            </w:pPr>
            <w:r w:rsidRPr="00896C67">
              <w:t>0.637</w:t>
            </w:r>
          </w:p>
        </w:tc>
      </w:tr>
      <w:tr w:rsidR="004F311E" w:rsidRPr="00896C67" w14:paraId="31DB7D87" w14:textId="77777777" w:rsidTr="00FD5C81">
        <w:tc>
          <w:tcPr>
            <w:tcW w:w="0" w:type="auto"/>
          </w:tcPr>
          <w:p w14:paraId="562FAE13" w14:textId="77777777" w:rsidR="004F311E" w:rsidRPr="00896C67" w:rsidRDefault="004F311E" w:rsidP="00FD5C81">
            <w:pPr>
              <w:pStyle w:val="Problemtext"/>
            </w:pPr>
            <w:r w:rsidRPr="00896C67">
              <w:t>3.00</w:t>
            </w:r>
          </w:p>
        </w:tc>
        <w:tc>
          <w:tcPr>
            <w:tcW w:w="0" w:type="auto"/>
          </w:tcPr>
          <w:p w14:paraId="7E35FB05" w14:textId="77777777" w:rsidR="004F311E" w:rsidRPr="00896C67" w:rsidRDefault="004F311E" w:rsidP="00FD5C81">
            <w:pPr>
              <w:pStyle w:val="Problemtext"/>
            </w:pPr>
            <w:r w:rsidRPr="00896C67">
              <w:t>0.631</w:t>
            </w:r>
          </w:p>
        </w:tc>
        <w:tc>
          <w:tcPr>
            <w:tcW w:w="0" w:type="auto"/>
          </w:tcPr>
          <w:p w14:paraId="77EBF323" w14:textId="77777777" w:rsidR="004F311E" w:rsidRPr="00896C67" w:rsidRDefault="004F311E" w:rsidP="00FD5C81">
            <w:pPr>
              <w:pStyle w:val="Problemtext"/>
            </w:pPr>
            <w:r w:rsidRPr="00896C67">
              <w:t>0.631</w:t>
            </w:r>
          </w:p>
        </w:tc>
      </w:tr>
      <w:tr w:rsidR="004F311E" w:rsidRPr="00896C67" w14:paraId="7F3C476D" w14:textId="77777777" w:rsidTr="00FD5C81">
        <w:tc>
          <w:tcPr>
            <w:tcW w:w="0" w:type="auto"/>
          </w:tcPr>
          <w:p w14:paraId="4C6B689A" w14:textId="77777777" w:rsidR="004F311E" w:rsidRPr="00896C67" w:rsidRDefault="004F311E" w:rsidP="00FD5C81">
            <w:pPr>
              <w:pStyle w:val="Problemtext"/>
            </w:pPr>
            <w:r w:rsidRPr="00896C67">
              <w:t>5.00</w:t>
            </w:r>
          </w:p>
        </w:tc>
        <w:tc>
          <w:tcPr>
            <w:tcW w:w="0" w:type="auto"/>
          </w:tcPr>
          <w:p w14:paraId="4F98BD80" w14:textId="77777777" w:rsidR="004F311E" w:rsidRPr="00896C67" w:rsidRDefault="004F311E" w:rsidP="00FD5C81">
            <w:pPr>
              <w:pStyle w:val="Problemtext"/>
            </w:pPr>
            <w:r w:rsidRPr="00896C67">
              <w:t>0.622</w:t>
            </w:r>
          </w:p>
        </w:tc>
        <w:tc>
          <w:tcPr>
            <w:tcW w:w="0" w:type="auto"/>
          </w:tcPr>
          <w:p w14:paraId="31AAC45F" w14:textId="77777777" w:rsidR="004F311E" w:rsidRPr="00896C67" w:rsidRDefault="004F311E" w:rsidP="00FD5C81">
            <w:pPr>
              <w:pStyle w:val="Problemtext"/>
            </w:pPr>
            <w:r w:rsidRPr="00896C67">
              <w:t>0.622</w:t>
            </w:r>
          </w:p>
        </w:tc>
      </w:tr>
      <w:tr w:rsidR="004F311E" w:rsidRPr="00896C67" w14:paraId="167CD2AD" w14:textId="77777777" w:rsidTr="00FD5C81">
        <w:tc>
          <w:tcPr>
            <w:tcW w:w="0" w:type="auto"/>
          </w:tcPr>
          <w:p w14:paraId="468D1569" w14:textId="77777777" w:rsidR="004F311E" w:rsidRPr="00896C67" w:rsidRDefault="004F311E" w:rsidP="00FD5C81">
            <w:pPr>
              <w:pStyle w:val="Problemtext"/>
            </w:pPr>
            <w:r w:rsidRPr="00896C67">
              <w:t>7.00</w:t>
            </w:r>
          </w:p>
        </w:tc>
        <w:tc>
          <w:tcPr>
            <w:tcW w:w="0" w:type="auto"/>
          </w:tcPr>
          <w:p w14:paraId="2D7B3DE1" w14:textId="77777777" w:rsidR="004F311E" w:rsidRPr="00896C67" w:rsidRDefault="004F311E" w:rsidP="00FD5C81">
            <w:pPr>
              <w:pStyle w:val="Problemtext"/>
            </w:pPr>
            <w:r w:rsidRPr="00896C67">
              <w:t>0.609</w:t>
            </w:r>
          </w:p>
        </w:tc>
        <w:tc>
          <w:tcPr>
            <w:tcW w:w="0" w:type="auto"/>
          </w:tcPr>
          <w:p w14:paraId="6C01A752" w14:textId="77777777" w:rsidR="004F311E" w:rsidRPr="00896C67" w:rsidRDefault="004F311E" w:rsidP="00FD5C81">
            <w:pPr>
              <w:pStyle w:val="Problemtext"/>
            </w:pPr>
            <w:r w:rsidRPr="00896C67">
              <w:t>0.610</w:t>
            </w:r>
          </w:p>
        </w:tc>
      </w:tr>
      <w:tr w:rsidR="004F311E" w:rsidRPr="00896C67" w14:paraId="59358544" w14:textId="77777777" w:rsidTr="00FD5C81">
        <w:tc>
          <w:tcPr>
            <w:tcW w:w="0" w:type="auto"/>
          </w:tcPr>
          <w:p w14:paraId="4DAB0140" w14:textId="77777777" w:rsidR="004F311E" w:rsidRPr="00896C67" w:rsidRDefault="004F311E" w:rsidP="00FD5C81">
            <w:pPr>
              <w:pStyle w:val="Problemtext"/>
            </w:pPr>
            <w:r w:rsidRPr="00896C67">
              <w:t>9.00</w:t>
            </w:r>
          </w:p>
        </w:tc>
        <w:tc>
          <w:tcPr>
            <w:tcW w:w="0" w:type="auto"/>
          </w:tcPr>
          <w:p w14:paraId="345BDC40" w14:textId="77777777" w:rsidR="004F311E" w:rsidRPr="00896C67" w:rsidRDefault="004F311E" w:rsidP="00FD5C81">
            <w:pPr>
              <w:pStyle w:val="Problemtext"/>
            </w:pPr>
            <w:r w:rsidRPr="00896C67">
              <w:t>0.581</w:t>
            </w:r>
          </w:p>
        </w:tc>
        <w:tc>
          <w:tcPr>
            <w:tcW w:w="0" w:type="auto"/>
          </w:tcPr>
          <w:p w14:paraId="431D6196" w14:textId="77777777" w:rsidR="004F311E" w:rsidRPr="00896C67" w:rsidRDefault="004F311E" w:rsidP="00FD5C81">
            <w:pPr>
              <w:pStyle w:val="Problemtext"/>
            </w:pPr>
            <w:r w:rsidRPr="00896C67">
              <w:t>0.584</w:t>
            </w:r>
          </w:p>
        </w:tc>
      </w:tr>
      <w:tr w:rsidR="004F311E" w:rsidRPr="00896C67" w14:paraId="2481B5B0" w14:textId="77777777" w:rsidTr="00FD5C81">
        <w:tc>
          <w:tcPr>
            <w:tcW w:w="0" w:type="auto"/>
          </w:tcPr>
          <w:p w14:paraId="7546705F" w14:textId="77777777" w:rsidR="004F311E" w:rsidRPr="00896C67" w:rsidRDefault="004F311E" w:rsidP="00FD5C81">
            <w:pPr>
              <w:pStyle w:val="Problemtext"/>
            </w:pPr>
            <w:r w:rsidRPr="00896C67">
              <w:t>10.0</w:t>
            </w:r>
          </w:p>
        </w:tc>
        <w:tc>
          <w:tcPr>
            <w:tcW w:w="0" w:type="auto"/>
          </w:tcPr>
          <w:p w14:paraId="2A51D138" w14:textId="77777777" w:rsidR="004F311E" w:rsidRPr="00896C67" w:rsidRDefault="004F311E" w:rsidP="00FD5C81">
            <w:pPr>
              <w:pStyle w:val="Problemtext"/>
            </w:pPr>
            <w:r w:rsidRPr="00896C67">
              <w:t>0.468</w:t>
            </w:r>
          </w:p>
        </w:tc>
        <w:tc>
          <w:tcPr>
            <w:tcW w:w="0" w:type="auto"/>
          </w:tcPr>
          <w:p w14:paraId="1FD4099E" w14:textId="77777777" w:rsidR="004F311E" w:rsidRPr="00896C67" w:rsidRDefault="004F311E" w:rsidP="00FD5C81">
            <w:pPr>
              <w:pStyle w:val="Problemtext"/>
            </w:pPr>
            <w:r w:rsidRPr="00896C67">
              <w:t>0.558</w:t>
            </w:r>
          </w:p>
        </w:tc>
      </w:tr>
      <w:tr w:rsidR="004F311E" w:rsidRPr="00896C67" w14:paraId="3A7B5D6E" w14:textId="77777777" w:rsidTr="00FD5C81">
        <w:tc>
          <w:tcPr>
            <w:tcW w:w="0" w:type="auto"/>
          </w:tcPr>
          <w:p w14:paraId="1F23D8C3" w14:textId="77777777" w:rsidR="004F311E" w:rsidRPr="00896C67" w:rsidRDefault="004F311E" w:rsidP="00FD5C81">
            <w:pPr>
              <w:pStyle w:val="Problemtext"/>
            </w:pPr>
            <w:r w:rsidRPr="00896C67">
              <w:t>11.0</w:t>
            </w:r>
          </w:p>
        </w:tc>
        <w:tc>
          <w:tcPr>
            <w:tcW w:w="0" w:type="auto"/>
          </w:tcPr>
          <w:p w14:paraId="3D3F70AE" w14:textId="77777777" w:rsidR="004F311E" w:rsidRPr="00896C67" w:rsidRDefault="004F311E" w:rsidP="00FD5C81">
            <w:pPr>
              <w:pStyle w:val="Problemtext"/>
            </w:pPr>
            <w:r w:rsidRPr="00896C67">
              <w:t>0.355</w:t>
            </w:r>
          </w:p>
        </w:tc>
        <w:tc>
          <w:tcPr>
            <w:tcW w:w="0" w:type="auto"/>
          </w:tcPr>
          <w:p w14:paraId="45D293C2" w14:textId="77777777" w:rsidR="004F311E" w:rsidRPr="00896C67" w:rsidRDefault="004F311E" w:rsidP="00FD5C81">
            <w:pPr>
              <w:pStyle w:val="Problemtext"/>
            </w:pPr>
            <w:r w:rsidRPr="00896C67">
              <w:t>0.531</w:t>
            </w:r>
          </w:p>
        </w:tc>
      </w:tr>
      <w:tr w:rsidR="004F311E" w:rsidRPr="00896C67" w14:paraId="26FA7DA5" w14:textId="77777777" w:rsidTr="00FD5C81">
        <w:tc>
          <w:tcPr>
            <w:tcW w:w="0" w:type="auto"/>
          </w:tcPr>
          <w:p w14:paraId="29BC2AA4" w14:textId="77777777" w:rsidR="004F311E" w:rsidRPr="00896C67" w:rsidRDefault="004F311E" w:rsidP="00FD5C81">
            <w:pPr>
              <w:pStyle w:val="Problemtext"/>
            </w:pPr>
            <w:r w:rsidRPr="00896C67">
              <w:t>12.0</w:t>
            </w:r>
          </w:p>
        </w:tc>
        <w:tc>
          <w:tcPr>
            <w:tcW w:w="0" w:type="auto"/>
          </w:tcPr>
          <w:p w14:paraId="32BC9BB6" w14:textId="77777777" w:rsidR="004F311E" w:rsidRPr="00896C67" w:rsidRDefault="004F311E" w:rsidP="00FD5C81">
            <w:pPr>
              <w:pStyle w:val="Problemtext"/>
            </w:pPr>
            <w:r w:rsidRPr="00896C67">
              <w:t>0.337</w:t>
            </w:r>
          </w:p>
        </w:tc>
        <w:tc>
          <w:tcPr>
            <w:tcW w:w="0" w:type="auto"/>
          </w:tcPr>
          <w:p w14:paraId="08AE6F8F" w14:textId="77777777" w:rsidR="004F311E" w:rsidRPr="00896C67" w:rsidRDefault="004F311E" w:rsidP="00FD5C81">
            <w:pPr>
              <w:pStyle w:val="Problemtext"/>
            </w:pPr>
            <w:r w:rsidRPr="00896C67">
              <w:t>0.517</w:t>
            </w:r>
          </w:p>
        </w:tc>
      </w:tr>
      <w:tr w:rsidR="004F311E" w:rsidRPr="00896C67" w14:paraId="630CB112" w14:textId="77777777" w:rsidTr="00FD5C81">
        <w:tc>
          <w:tcPr>
            <w:tcW w:w="0" w:type="auto"/>
          </w:tcPr>
          <w:p w14:paraId="72B2DB5C" w14:textId="77777777" w:rsidR="004F311E" w:rsidRPr="00896C67" w:rsidRDefault="004F311E" w:rsidP="00FD5C81">
            <w:pPr>
              <w:pStyle w:val="Problemtext"/>
            </w:pPr>
            <w:r w:rsidRPr="00896C67">
              <w:t>13.0</w:t>
            </w:r>
          </w:p>
        </w:tc>
        <w:tc>
          <w:tcPr>
            <w:tcW w:w="0" w:type="auto"/>
          </w:tcPr>
          <w:p w14:paraId="52965002" w14:textId="77777777" w:rsidR="004F311E" w:rsidRPr="00896C67" w:rsidRDefault="004F311E" w:rsidP="00FD5C81">
            <w:pPr>
              <w:pStyle w:val="Problemtext"/>
            </w:pPr>
            <w:r w:rsidRPr="00896C67">
              <w:t>0.327</w:t>
            </w:r>
          </w:p>
        </w:tc>
        <w:tc>
          <w:tcPr>
            <w:tcW w:w="0" w:type="auto"/>
          </w:tcPr>
          <w:p w14:paraId="6B8832AB" w14:textId="77777777" w:rsidR="004F311E" w:rsidRPr="00896C67" w:rsidRDefault="004F311E" w:rsidP="00FD5C81">
            <w:pPr>
              <w:pStyle w:val="Problemtext"/>
            </w:pPr>
            <w:r w:rsidRPr="00896C67">
              <w:t>0.517</w:t>
            </w:r>
          </w:p>
        </w:tc>
      </w:tr>
      <w:tr w:rsidR="004F311E" w:rsidRPr="00896C67" w14:paraId="2BEFBE55" w14:textId="77777777" w:rsidTr="00FD5C81">
        <w:tc>
          <w:tcPr>
            <w:tcW w:w="0" w:type="auto"/>
          </w:tcPr>
          <w:p w14:paraId="78F1EF8E" w14:textId="77777777" w:rsidR="004F311E" w:rsidRPr="00896C67" w:rsidRDefault="004F311E" w:rsidP="00FD5C81">
            <w:pPr>
              <w:pStyle w:val="Problemtext"/>
            </w:pPr>
            <w:r w:rsidRPr="00896C67">
              <w:t>15.0</w:t>
            </w:r>
          </w:p>
        </w:tc>
        <w:tc>
          <w:tcPr>
            <w:tcW w:w="0" w:type="auto"/>
          </w:tcPr>
          <w:p w14:paraId="748009A0" w14:textId="77777777" w:rsidR="004F311E" w:rsidRPr="00896C67" w:rsidRDefault="004F311E" w:rsidP="00FD5C81">
            <w:pPr>
              <w:pStyle w:val="Problemtext"/>
            </w:pPr>
            <w:r w:rsidRPr="00896C67">
              <w:t>0.313</w:t>
            </w:r>
          </w:p>
        </w:tc>
        <w:tc>
          <w:tcPr>
            <w:tcW w:w="0" w:type="auto"/>
          </w:tcPr>
          <w:p w14:paraId="6EFE46D1" w14:textId="77777777" w:rsidR="004F311E" w:rsidRPr="00896C67" w:rsidRDefault="004F311E" w:rsidP="00FD5C81">
            <w:pPr>
              <w:pStyle w:val="Problemtext"/>
            </w:pPr>
            <w:r w:rsidRPr="00896C67">
              <w:t>0.517</w:t>
            </w:r>
          </w:p>
        </w:tc>
      </w:tr>
    </w:tbl>
    <w:p w14:paraId="276586D7" w14:textId="77777777" w:rsidR="004F311E" w:rsidRDefault="004F311E" w:rsidP="004F311E">
      <w:pPr>
        <w:pStyle w:val="Problemtext"/>
      </w:pPr>
      <w:r>
        <w:rPr>
          <w:noProof/>
        </w:rPr>
        <w:drawing>
          <wp:inline distT="0" distB="0" distL="0" distR="0" wp14:anchorId="37D27C97" wp14:editId="27AAE0E2">
            <wp:extent cx="3737593" cy="314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entiometricPlotRevis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37593" cy="3149600"/>
                    </a:xfrm>
                    <a:prstGeom prst="rect">
                      <a:avLst/>
                    </a:prstGeom>
                    <a:noFill/>
                    <a:ln>
                      <a:noFill/>
                    </a:ln>
                  </pic:spPr>
                </pic:pic>
              </a:graphicData>
            </a:graphic>
          </wp:inline>
        </w:drawing>
      </w:r>
    </w:p>
    <w:p w14:paraId="7CF2B646" w14:textId="77777777" w:rsidR="004F311E" w:rsidRPr="00A46C81" w:rsidRDefault="004F311E" w:rsidP="00B926E5">
      <w:pPr>
        <w:pStyle w:val="CaptioninArial"/>
        <w:ind w:left="2127" w:firstLine="709"/>
        <w:jc w:val="left"/>
      </w:pPr>
      <w:r w:rsidRPr="00B926E5">
        <w:t>μmol Ag</w:t>
      </w:r>
      <w:r w:rsidRPr="00B926E5">
        <w:rPr>
          <w:vertAlign w:val="superscript"/>
        </w:rPr>
        <w:t>+</w:t>
      </w:r>
      <w:r w:rsidRPr="00B926E5">
        <w:t xml:space="preserve"> added</w:t>
      </w:r>
    </w:p>
    <w:p w14:paraId="0647A946" w14:textId="57A6169E" w:rsidR="004F311E" w:rsidRPr="000C5731" w:rsidRDefault="00B21CD3" w:rsidP="004F311E">
      <w:pPr>
        <w:pStyle w:val="Subquestion"/>
      </w:pPr>
      <w:r>
        <w:rPr>
          <w:rStyle w:val="Subquestionnumber"/>
        </w:rPr>
        <w:t>3.2</w:t>
      </w:r>
      <w:r w:rsidR="004F311E" w:rsidRPr="000C5731">
        <w:rPr>
          <w:rStyle w:val="Subquestionnumber"/>
        </w:rPr>
        <w:t>.1.</w:t>
      </w:r>
      <w:r w:rsidR="004F311E">
        <w:tab/>
      </w:r>
      <w:r w:rsidR="004E0A5E">
        <w:t xml:space="preserve">Select an appropriate data point from the experiments and use it to </w:t>
      </w:r>
      <w:r w:rsidR="004F311E" w:rsidRPr="000C5731">
        <w:rPr>
          <w:rStyle w:val="Subquestionemphasis"/>
        </w:rPr>
        <w:t>calculate</w:t>
      </w:r>
      <w:r w:rsidR="004F311E">
        <w:t xml:space="preserve"> the solubility product of AgI (</w:t>
      </w:r>
      <w:r w:rsidR="004F311E" w:rsidRPr="00A46C81">
        <w:rPr>
          <w:rStyle w:val="Variable"/>
        </w:rPr>
        <w:t>K</w:t>
      </w:r>
      <w:r w:rsidR="004F311E">
        <w:rPr>
          <w:vertAlign w:val="subscript"/>
        </w:rPr>
        <w:t>spI</w:t>
      </w:r>
      <w:r w:rsidR="004F311E" w:rsidRPr="00567B6A">
        <w:t>)</w:t>
      </w:r>
      <w:r w:rsidR="004F311E">
        <w:t xml:space="preserve">. </w:t>
      </w:r>
    </w:p>
    <w:p w14:paraId="06359011" w14:textId="19BEA143" w:rsidR="004F311E" w:rsidRPr="000C5731" w:rsidRDefault="00B21CD3" w:rsidP="004F311E">
      <w:pPr>
        <w:pStyle w:val="Subquestion"/>
      </w:pPr>
      <w:r>
        <w:rPr>
          <w:rStyle w:val="Subquestionnumber"/>
        </w:rPr>
        <w:t>3.2</w:t>
      </w:r>
      <w:r w:rsidR="004F311E">
        <w:rPr>
          <w:rStyle w:val="Subquestionnumber"/>
        </w:rPr>
        <w:t>.2</w:t>
      </w:r>
      <w:r w:rsidR="004F311E" w:rsidRPr="000C5731">
        <w:rPr>
          <w:rStyle w:val="Subquestionnumber"/>
        </w:rPr>
        <w:t>.</w:t>
      </w:r>
      <w:r w:rsidR="004F311E">
        <w:tab/>
      </w:r>
      <w:r w:rsidR="004E0A5E">
        <w:t>Select an appropriate data point from the experiments and use it to</w:t>
      </w:r>
      <w:r w:rsidR="004F311E">
        <w:t xml:space="preserve"> </w:t>
      </w:r>
      <w:r w:rsidR="004F311E" w:rsidRPr="000C5731">
        <w:rPr>
          <w:rStyle w:val="Subquestionemphasis"/>
        </w:rPr>
        <w:t>calculate</w:t>
      </w:r>
      <w:r w:rsidR="004F311E">
        <w:t xml:space="preserve"> the solubility product of AgCl (</w:t>
      </w:r>
      <w:r w:rsidR="004F311E" w:rsidRPr="00A46C81">
        <w:rPr>
          <w:rStyle w:val="Variable"/>
        </w:rPr>
        <w:t>K</w:t>
      </w:r>
      <w:r w:rsidR="004F311E">
        <w:rPr>
          <w:vertAlign w:val="subscript"/>
        </w:rPr>
        <w:t>spCl</w:t>
      </w:r>
      <w:r w:rsidR="004F311E" w:rsidRPr="00567B6A">
        <w:t>)</w:t>
      </w:r>
      <w:r w:rsidR="004F311E">
        <w:t>.</w:t>
      </w:r>
    </w:p>
    <w:p w14:paraId="4FE4810A" w14:textId="2DC1A9A1" w:rsidR="004F311E" w:rsidRDefault="00B21CD3" w:rsidP="004F311E">
      <w:pPr>
        <w:pStyle w:val="Subquestion"/>
      </w:pPr>
      <w:r>
        <w:rPr>
          <w:rStyle w:val="Subquestionnumber"/>
        </w:rPr>
        <w:t>3.2</w:t>
      </w:r>
      <w:r w:rsidR="004F311E">
        <w:rPr>
          <w:rStyle w:val="Subquestionnumber"/>
        </w:rPr>
        <w:t>.3</w:t>
      </w:r>
      <w:r w:rsidR="004F311E" w:rsidRPr="000C5731">
        <w:rPr>
          <w:rStyle w:val="Subquestionnumber"/>
        </w:rPr>
        <w:t>.</w:t>
      </w:r>
      <w:r w:rsidR="004F311E">
        <w:tab/>
      </w:r>
      <w:r w:rsidR="004E0A5E">
        <w:t>Select an appropriate data point from the experiments and use it to</w:t>
      </w:r>
      <w:r w:rsidR="004F311E">
        <w:t xml:space="preserve"> </w:t>
      </w:r>
      <w:r w:rsidR="004F311E" w:rsidRPr="000C5731">
        <w:rPr>
          <w:rStyle w:val="Subquestionemphasis"/>
        </w:rPr>
        <w:t>calculate</w:t>
      </w:r>
      <w:r w:rsidR="004F311E">
        <w:t xml:space="preserve"> </w:t>
      </w:r>
      <w:r w:rsidR="004F311E" w:rsidRPr="00A46C81">
        <w:rPr>
          <w:rStyle w:val="Variable"/>
        </w:rPr>
        <w:t>K</w:t>
      </w:r>
      <w:r w:rsidR="004F311E">
        <w:rPr>
          <w:vertAlign w:val="subscript"/>
        </w:rPr>
        <w:t>f</w:t>
      </w:r>
      <w:r w:rsidR="004F311E">
        <w:t xml:space="preserve">. </w:t>
      </w:r>
      <w:r w:rsidR="004F311E">
        <w:br/>
      </w:r>
      <w:r w:rsidR="004F311E" w:rsidRPr="000C5731">
        <w:t xml:space="preserve">You may need to use values of </w:t>
      </w:r>
      <w:r w:rsidR="004F311E" w:rsidRPr="00A46C81">
        <w:rPr>
          <w:rStyle w:val="Variable"/>
        </w:rPr>
        <w:t>K</w:t>
      </w:r>
      <w:r w:rsidR="004F311E">
        <w:rPr>
          <w:vertAlign w:val="subscript"/>
        </w:rPr>
        <w:t>spI</w:t>
      </w:r>
      <w:r w:rsidR="004F311E" w:rsidRPr="000C5731">
        <w:t xml:space="preserve"> or </w:t>
      </w:r>
      <w:r w:rsidR="004F311E" w:rsidRPr="00A46C81">
        <w:rPr>
          <w:rStyle w:val="Variable"/>
        </w:rPr>
        <w:t>K</w:t>
      </w:r>
      <w:r w:rsidR="004F311E">
        <w:rPr>
          <w:vertAlign w:val="subscript"/>
        </w:rPr>
        <w:t>spCl</w:t>
      </w:r>
      <w:r w:rsidR="004F311E">
        <w:t xml:space="preserve"> to do this calculation. </w:t>
      </w:r>
      <w:r w:rsidR="004F311E" w:rsidRPr="000C5731">
        <w:t xml:space="preserve">If you were unable to carry out the calculations in </w:t>
      </w:r>
      <w:r w:rsidR="004F311E">
        <w:rPr>
          <w:rStyle w:val="Subquestionnumber"/>
        </w:rPr>
        <w:t>3.</w:t>
      </w:r>
      <w:r w:rsidR="004E0A5E">
        <w:rPr>
          <w:rStyle w:val="Subquestionnumber"/>
        </w:rPr>
        <w:t>2</w:t>
      </w:r>
      <w:r w:rsidR="004F311E" w:rsidRPr="000C5731">
        <w:rPr>
          <w:rStyle w:val="Subquestionnumber"/>
        </w:rPr>
        <w:t>.1.</w:t>
      </w:r>
      <w:r w:rsidR="004F311E" w:rsidRPr="000C5731">
        <w:t xml:space="preserve"> or </w:t>
      </w:r>
      <w:r w:rsidR="004F311E">
        <w:rPr>
          <w:rStyle w:val="Subquestionnumber"/>
        </w:rPr>
        <w:t>3.</w:t>
      </w:r>
      <w:r w:rsidR="004E0A5E">
        <w:rPr>
          <w:rStyle w:val="Subquestionnumber"/>
        </w:rPr>
        <w:t>2</w:t>
      </w:r>
      <w:r w:rsidR="004F311E">
        <w:rPr>
          <w:rStyle w:val="Subquestionnumber"/>
        </w:rPr>
        <w:t>.2</w:t>
      </w:r>
      <w:r w:rsidR="004F311E" w:rsidRPr="000C5731">
        <w:rPr>
          <w:rStyle w:val="Subquestionnumber"/>
        </w:rPr>
        <w:t>.</w:t>
      </w:r>
      <w:r w:rsidR="004F311E" w:rsidRPr="000C5731">
        <w:t xml:space="preserve">, you may use </w:t>
      </w:r>
      <w:r w:rsidR="004E0A5E">
        <w:t xml:space="preserve">the arbitrary </w:t>
      </w:r>
      <w:r w:rsidR="004F311E" w:rsidRPr="000C5731">
        <w:t xml:space="preserve">values of </w:t>
      </w:r>
      <w:r w:rsidR="004F311E" w:rsidRPr="00A46C81">
        <w:rPr>
          <w:rStyle w:val="Variable"/>
        </w:rPr>
        <w:t>K</w:t>
      </w:r>
      <w:r w:rsidR="004F311E">
        <w:rPr>
          <w:vertAlign w:val="subscript"/>
        </w:rPr>
        <w:t>spI</w:t>
      </w:r>
      <w:r w:rsidR="004F311E" w:rsidRPr="000C5731">
        <w:t xml:space="preserve"> = </w:t>
      </w:r>
      <w:r w:rsidR="004F311E">
        <w:t>1.00∙10</w:t>
      </w:r>
      <w:r w:rsidR="004F311E">
        <w:rPr>
          <w:vertAlign w:val="superscript"/>
        </w:rPr>
        <w:t>−15</w:t>
      </w:r>
      <w:r w:rsidR="004F311E" w:rsidRPr="000C5731">
        <w:t xml:space="preserve"> and </w:t>
      </w:r>
      <w:r w:rsidR="004F311E" w:rsidRPr="00A46C81">
        <w:rPr>
          <w:rStyle w:val="Variable"/>
        </w:rPr>
        <w:t>K</w:t>
      </w:r>
      <w:r w:rsidR="004F311E">
        <w:rPr>
          <w:vertAlign w:val="subscript"/>
        </w:rPr>
        <w:t>spCl</w:t>
      </w:r>
      <w:r w:rsidR="004F311E" w:rsidRPr="000C5731">
        <w:t xml:space="preserve"> = </w:t>
      </w:r>
      <w:r w:rsidR="004F311E">
        <w:t>1.00∙10</w:t>
      </w:r>
      <w:r w:rsidR="004F311E">
        <w:rPr>
          <w:vertAlign w:val="superscript"/>
        </w:rPr>
        <w:t>−9</w:t>
      </w:r>
      <w:r w:rsidR="004F311E" w:rsidRPr="000C5731">
        <w:t xml:space="preserve"> without penalty.</w:t>
      </w:r>
    </w:p>
    <w:p w14:paraId="0C374490" w14:textId="77777777" w:rsidR="004F311E" w:rsidRDefault="004F311E" w:rsidP="004F311E">
      <w:pPr>
        <w:pStyle w:val="Problemtext"/>
      </w:pPr>
      <w:r>
        <w:br w:type="page"/>
      </w:r>
    </w:p>
    <w:p w14:paraId="3F4DF951" w14:textId="79954480" w:rsidR="004F311E" w:rsidRDefault="004F311E" w:rsidP="004F311E">
      <w:pPr>
        <w:pStyle w:val="Problemtext"/>
      </w:pPr>
      <w:r w:rsidRPr="00F31D71">
        <w:lastRenderedPageBreak/>
        <w:t>An analytical method that is more practical, because it is not sensitive to the presence of chloride, uses t</w:t>
      </w:r>
      <w:r>
        <w:t xml:space="preserve">he Sandell-Kolthoff reaction. </w:t>
      </w:r>
      <w:r w:rsidRPr="00F31D71">
        <w:t>This is the reaction</w:t>
      </w:r>
      <w:r w:rsidR="00C16904">
        <w:t xml:space="preserve"> of </w:t>
      </w:r>
      <w:r w:rsidR="00C16904" w:rsidRPr="00C018CC">
        <w:t>H</w:t>
      </w:r>
      <w:r w:rsidR="00C16904" w:rsidRPr="00C018CC">
        <w:rPr>
          <w:vertAlign w:val="subscript"/>
        </w:rPr>
        <w:t>3</w:t>
      </w:r>
      <w:r w:rsidR="00C16904" w:rsidRPr="00C018CC">
        <w:t>AsO</w:t>
      </w:r>
      <w:r w:rsidR="00C16904" w:rsidRPr="00C018CC">
        <w:rPr>
          <w:vertAlign w:val="subscript"/>
        </w:rPr>
        <w:t>3</w:t>
      </w:r>
      <w:r w:rsidRPr="00F31D71">
        <w:t xml:space="preserve"> </w:t>
      </w:r>
      <w:r w:rsidR="004E0A5E">
        <w:t xml:space="preserve">with Ce(IV) to give Ce(III) </w:t>
      </w:r>
      <w:r w:rsidRPr="00F31D71">
        <w:t>in acidic solution, which is strongly catalyzed by iodide ion.</w:t>
      </w:r>
    </w:p>
    <w:p w14:paraId="2D626A53" w14:textId="23855517" w:rsidR="004F311E" w:rsidRDefault="00B21CD3" w:rsidP="004F311E">
      <w:pPr>
        <w:pStyle w:val="Subquestion"/>
      </w:pPr>
      <w:r>
        <w:rPr>
          <w:rStyle w:val="Subquestionnumber"/>
        </w:rPr>
        <w:t>3.3</w:t>
      </w:r>
      <w:r w:rsidR="004F311E" w:rsidRPr="00F31D71">
        <w:rPr>
          <w:rStyle w:val="Subquestionnumber"/>
        </w:rPr>
        <w:t>.1.</w:t>
      </w:r>
      <w:r w:rsidR="004F311E">
        <w:tab/>
      </w:r>
      <w:r w:rsidR="004F311E" w:rsidRPr="00E82CDE">
        <w:rPr>
          <w:rStyle w:val="Subquestionemphasis"/>
        </w:rPr>
        <w:t>Write</w:t>
      </w:r>
      <w:r w:rsidR="003B48A5">
        <w:t xml:space="preserve"> balanced net ionic equations for the</w:t>
      </w:r>
      <w:r w:rsidR="004F311E" w:rsidRPr="00F31D71">
        <w:t xml:space="preserve"> reaction of cerium(IV) with </w:t>
      </w:r>
      <w:r w:rsidR="004F311E" w:rsidRPr="00C018CC">
        <w:t>H</w:t>
      </w:r>
      <w:r w:rsidR="004F311E" w:rsidRPr="00C018CC">
        <w:rPr>
          <w:vertAlign w:val="subscript"/>
        </w:rPr>
        <w:t>3</w:t>
      </w:r>
      <w:r w:rsidR="004F311E" w:rsidRPr="00C018CC">
        <w:t>AsO</w:t>
      </w:r>
      <w:r w:rsidR="004F311E" w:rsidRPr="00C018CC">
        <w:rPr>
          <w:vertAlign w:val="subscript"/>
        </w:rPr>
        <w:t>3</w:t>
      </w:r>
      <w:r w:rsidR="00C16904">
        <w:t xml:space="preserve"> in acidic solution</w:t>
      </w:r>
      <w:r w:rsidR="004F311E" w:rsidRPr="00F31D71">
        <w:t>, as well as reactions of cerium(IV) with a</w:t>
      </w:r>
      <w:r w:rsidR="004E0A5E">
        <w:t xml:space="preserve"> species containing the </w:t>
      </w:r>
      <w:r w:rsidR="00381CA6">
        <w:t>element</w:t>
      </w:r>
      <w:r w:rsidR="00381CA6" w:rsidRPr="00F31D71">
        <w:t xml:space="preserve"> iodine</w:t>
      </w:r>
      <w:r w:rsidR="004F311E" w:rsidRPr="00F31D71">
        <w:t xml:space="preserve"> and </w:t>
      </w:r>
      <w:r w:rsidR="00C16904" w:rsidRPr="00C018CC">
        <w:t>H</w:t>
      </w:r>
      <w:r w:rsidR="00C16904" w:rsidRPr="00C018CC">
        <w:rPr>
          <w:vertAlign w:val="subscript"/>
        </w:rPr>
        <w:t>3</w:t>
      </w:r>
      <w:r w:rsidR="00C16904" w:rsidRPr="00C018CC">
        <w:t>AsO</w:t>
      </w:r>
      <w:r w:rsidR="00C16904" w:rsidRPr="00C018CC">
        <w:rPr>
          <w:vertAlign w:val="subscript"/>
        </w:rPr>
        <w:t>3</w:t>
      </w:r>
      <w:r w:rsidR="00C16904">
        <w:rPr>
          <w:vertAlign w:val="subscript"/>
        </w:rPr>
        <w:t xml:space="preserve"> </w:t>
      </w:r>
      <w:r w:rsidR="004F311E" w:rsidRPr="00F31D71">
        <w:t>with a</w:t>
      </w:r>
      <w:r w:rsidR="004E0A5E">
        <w:t xml:space="preserve"> species containing the element </w:t>
      </w:r>
      <w:r w:rsidR="004F311E" w:rsidRPr="00F31D71">
        <w:t>iodine, that could reasonably account for the catalysis of the net reaction by iodide.</w:t>
      </w:r>
    </w:p>
    <w:p w14:paraId="3395BA16" w14:textId="4943A66C" w:rsidR="004F311E" w:rsidRDefault="004F311E" w:rsidP="004F311E">
      <w:pPr>
        <w:pStyle w:val="Problemtext"/>
      </w:pPr>
      <w:r>
        <w:t xml:space="preserve">The reaction of Ce(IV) with </w:t>
      </w:r>
      <w:r w:rsidR="00C16904" w:rsidRPr="00C018CC">
        <w:t>H</w:t>
      </w:r>
      <w:r w:rsidR="00C16904" w:rsidRPr="00C018CC">
        <w:rPr>
          <w:vertAlign w:val="subscript"/>
        </w:rPr>
        <w:t>3</w:t>
      </w:r>
      <w:r w:rsidR="00C16904" w:rsidRPr="00C018CC">
        <w:t>AsO</w:t>
      </w:r>
      <w:r w:rsidR="00C16904" w:rsidRPr="00C018CC">
        <w:rPr>
          <w:vertAlign w:val="subscript"/>
        </w:rPr>
        <w:t>3</w:t>
      </w:r>
      <w:r>
        <w:t xml:space="preserve"> can be monitored by measuring the absorbance at 405 nm, as Ce(IV) is orange and absorbs significantly at 405 nm, while the other reactants and products are colorless and do not absorb appreciably. Three runs were carried out, all in 0.50 mol/dm</w:t>
      </w:r>
      <w:r w:rsidRPr="008B60CB">
        <w:rPr>
          <w:vertAlign w:val="superscript"/>
        </w:rPr>
        <w:t>3</w:t>
      </w:r>
      <w:r>
        <w:t xml:space="preserve"> H</w:t>
      </w:r>
      <w:r>
        <w:rPr>
          <w:vertAlign w:val="subscript"/>
        </w:rPr>
        <w:t>2</w:t>
      </w:r>
      <w:r>
        <w:t>SO</w:t>
      </w:r>
      <w:r>
        <w:rPr>
          <w:vertAlign w:val="subscript"/>
        </w:rPr>
        <w:t>4</w:t>
      </w:r>
      <w:r w:rsidR="00F0173F">
        <w:t xml:space="preserve"> at 25.0°C</w:t>
      </w:r>
      <w:r>
        <w:t xml:space="preserve"> using the following initial concentrations:</w:t>
      </w:r>
    </w:p>
    <w:tbl>
      <w:tblPr>
        <w:tblStyle w:val="Problemtable"/>
        <w:tblW w:w="0" w:type="auto"/>
        <w:tblInd w:w="854" w:type="dxa"/>
        <w:tblLook w:val="04A0" w:firstRow="1" w:lastRow="0" w:firstColumn="1" w:lastColumn="0" w:noHBand="0" w:noVBand="1"/>
      </w:tblPr>
      <w:tblGrid>
        <w:gridCol w:w="632"/>
        <w:gridCol w:w="1274"/>
        <w:gridCol w:w="1180"/>
        <w:gridCol w:w="1172"/>
      </w:tblGrid>
      <w:tr w:rsidR="004F311E" w14:paraId="31F1D57D" w14:textId="77777777" w:rsidTr="00FD5C81">
        <w:tc>
          <w:tcPr>
            <w:tcW w:w="0" w:type="auto"/>
          </w:tcPr>
          <w:p w14:paraId="12109FDB" w14:textId="77777777" w:rsidR="004F311E" w:rsidRPr="00C018CC" w:rsidRDefault="004F311E" w:rsidP="00FD5C81">
            <w:pPr>
              <w:pStyle w:val="Problemtext"/>
            </w:pPr>
            <w:r w:rsidRPr="00C018CC">
              <w:t>Run</w:t>
            </w:r>
          </w:p>
        </w:tc>
        <w:tc>
          <w:tcPr>
            <w:tcW w:w="0" w:type="auto"/>
          </w:tcPr>
          <w:p w14:paraId="22D16170" w14:textId="77777777" w:rsidR="004F311E" w:rsidRPr="00C018CC" w:rsidRDefault="004F311E" w:rsidP="00FD5C81">
            <w:pPr>
              <w:pStyle w:val="Problemtext"/>
            </w:pPr>
            <w:r w:rsidRPr="00C018CC">
              <w:t>[H</w:t>
            </w:r>
            <w:r w:rsidRPr="00C018CC">
              <w:rPr>
                <w:vertAlign w:val="subscript"/>
              </w:rPr>
              <w:t>3</w:t>
            </w:r>
            <w:r w:rsidRPr="00C018CC">
              <w:t>AsO</w:t>
            </w:r>
            <w:r w:rsidRPr="00C018CC">
              <w:rPr>
                <w:vertAlign w:val="subscript"/>
              </w:rPr>
              <w:t>3</w:t>
            </w:r>
            <w:r w:rsidRPr="00C018CC">
              <w:t>]</w:t>
            </w:r>
            <w:r w:rsidRPr="00C018CC">
              <w:rPr>
                <w:vertAlign w:val="subscript"/>
              </w:rPr>
              <w:t>0</w:t>
            </w:r>
            <w:r w:rsidRPr="00C018CC">
              <w:t>,</w:t>
            </w:r>
          </w:p>
          <w:p w14:paraId="5593C719" w14:textId="77777777" w:rsidR="004F311E" w:rsidRPr="00C018CC" w:rsidRDefault="004F311E" w:rsidP="00FD5C81">
            <w:pPr>
              <w:pStyle w:val="Problemtext"/>
            </w:pPr>
            <w:r w:rsidRPr="00C018CC">
              <w:t>mol dm</w:t>
            </w:r>
            <w:r>
              <w:rPr>
                <w:vertAlign w:val="superscript"/>
              </w:rPr>
              <w:t>−</w:t>
            </w:r>
            <w:r w:rsidRPr="00C018CC">
              <w:rPr>
                <w:vertAlign w:val="superscript"/>
              </w:rPr>
              <w:t>3</w:t>
            </w:r>
          </w:p>
        </w:tc>
        <w:tc>
          <w:tcPr>
            <w:tcW w:w="0" w:type="auto"/>
          </w:tcPr>
          <w:p w14:paraId="2149F9E1" w14:textId="77777777" w:rsidR="004F311E" w:rsidRPr="00C018CC" w:rsidRDefault="004F311E" w:rsidP="00FD5C81">
            <w:pPr>
              <w:pStyle w:val="Problemtext"/>
            </w:pPr>
            <w:r w:rsidRPr="00C018CC">
              <w:t>[Ce(IV)]</w:t>
            </w:r>
            <w:r w:rsidRPr="00C018CC">
              <w:rPr>
                <w:vertAlign w:val="subscript"/>
              </w:rPr>
              <w:t>0</w:t>
            </w:r>
            <w:r w:rsidRPr="00C018CC">
              <w:t>,</w:t>
            </w:r>
          </w:p>
          <w:p w14:paraId="2E03E084" w14:textId="77777777" w:rsidR="004F311E" w:rsidRPr="00C018CC" w:rsidRDefault="004F311E" w:rsidP="00FD5C81">
            <w:pPr>
              <w:pStyle w:val="Problemtext"/>
            </w:pPr>
            <w:r w:rsidRPr="00C018CC">
              <w:t>mol dm</w:t>
            </w:r>
            <w:r>
              <w:rPr>
                <w:vertAlign w:val="superscript"/>
              </w:rPr>
              <w:t>−</w:t>
            </w:r>
            <w:r w:rsidRPr="00C018CC">
              <w:rPr>
                <w:vertAlign w:val="superscript"/>
              </w:rPr>
              <w:t>3</w:t>
            </w:r>
          </w:p>
        </w:tc>
        <w:tc>
          <w:tcPr>
            <w:tcW w:w="0" w:type="auto"/>
          </w:tcPr>
          <w:p w14:paraId="65C8EF22" w14:textId="77777777" w:rsidR="004F311E" w:rsidRPr="00C018CC" w:rsidRDefault="004F311E" w:rsidP="00FD5C81">
            <w:pPr>
              <w:pStyle w:val="Problemtext"/>
            </w:pPr>
            <w:r w:rsidRPr="00C018CC">
              <w:t>[I</w:t>
            </w:r>
            <w:r w:rsidRPr="00C018CC">
              <w:rPr>
                <w:vertAlign w:val="superscript"/>
              </w:rPr>
              <w:t>–</w:t>
            </w:r>
            <w:r w:rsidRPr="00C018CC">
              <w:t>]</w:t>
            </w:r>
            <w:r w:rsidRPr="00C018CC">
              <w:rPr>
                <w:vertAlign w:val="subscript"/>
              </w:rPr>
              <w:t>0</w:t>
            </w:r>
            <w:r w:rsidRPr="00C018CC">
              <w:t>,</w:t>
            </w:r>
          </w:p>
          <w:p w14:paraId="688ADA9E" w14:textId="77777777" w:rsidR="004F311E" w:rsidRPr="00C018CC" w:rsidRDefault="004F311E" w:rsidP="00FD5C81">
            <w:pPr>
              <w:pStyle w:val="Problemtext"/>
            </w:pPr>
            <w:r w:rsidRPr="00C018CC">
              <w:t>mol dm</w:t>
            </w:r>
            <w:r>
              <w:rPr>
                <w:vertAlign w:val="superscript"/>
              </w:rPr>
              <w:t>−</w:t>
            </w:r>
            <w:r w:rsidRPr="00C018CC">
              <w:rPr>
                <w:vertAlign w:val="superscript"/>
              </w:rPr>
              <w:t>3</w:t>
            </w:r>
          </w:p>
        </w:tc>
      </w:tr>
      <w:tr w:rsidR="004F311E" w14:paraId="213BC635" w14:textId="77777777" w:rsidTr="00FD5C81">
        <w:tc>
          <w:tcPr>
            <w:tcW w:w="0" w:type="auto"/>
          </w:tcPr>
          <w:p w14:paraId="2597DA14" w14:textId="77777777" w:rsidR="004F311E" w:rsidRPr="00C018CC" w:rsidRDefault="004F311E" w:rsidP="00FD5C81">
            <w:pPr>
              <w:pStyle w:val="Problemtext"/>
            </w:pPr>
            <w:r w:rsidRPr="00C018CC">
              <w:t>1</w:t>
            </w:r>
          </w:p>
        </w:tc>
        <w:tc>
          <w:tcPr>
            <w:tcW w:w="0" w:type="auto"/>
          </w:tcPr>
          <w:p w14:paraId="4D95F78C" w14:textId="77777777" w:rsidR="004F311E" w:rsidRPr="00C018CC" w:rsidRDefault="004F311E" w:rsidP="00FD5C81">
            <w:pPr>
              <w:pStyle w:val="Problemtext"/>
            </w:pPr>
            <w:r w:rsidRPr="00C018CC">
              <w:t>0.0125</w:t>
            </w:r>
            <w:r>
              <w:t>0</w:t>
            </w:r>
          </w:p>
        </w:tc>
        <w:tc>
          <w:tcPr>
            <w:tcW w:w="0" w:type="auto"/>
          </w:tcPr>
          <w:p w14:paraId="0D469E3D" w14:textId="77777777" w:rsidR="004F311E" w:rsidRPr="00C018CC" w:rsidRDefault="004F311E" w:rsidP="00FD5C81">
            <w:pPr>
              <w:pStyle w:val="Problemtext"/>
            </w:pPr>
            <w:r w:rsidRPr="00C018CC">
              <w:t>0.0012</w:t>
            </w:r>
            <w:r>
              <w:t>0</w:t>
            </w:r>
          </w:p>
        </w:tc>
        <w:tc>
          <w:tcPr>
            <w:tcW w:w="0" w:type="auto"/>
          </w:tcPr>
          <w:p w14:paraId="69313E9C" w14:textId="77777777" w:rsidR="004F311E" w:rsidRPr="00C018CC" w:rsidRDefault="004F311E" w:rsidP="00FD5C81">
            <w:pPr>
              <w:pStyle w:val="Problemtext"/>
              <w:rPr>
                <w:vertAlign w:val="superscript"/>
              </w:rPr>
            </w:pPr>
            <w:r w:rsidRPr="00C018CC">
              <w:t>1.43</w:t>
            </w:r>
            <w:r>
              <w:t>∙</w:t>
            </w:r>
            <w:r w:rsidRPr="00C018CC">
              <w:t>10</w:t>
            </w:r>
            <w:r>
              <w:rPr>
                <w:vertAlign w:val="superscript"/>
              </w:rPr>
              <w:t>−</w:t>
            </w:r>
            <w:r w:rsidRPr="00C018CC">
              <w:rPr>
                <w:vertAlign w:val="superscript"/>
              </w:rPr>
              <w:t>6</w:t>
            </w:r>
          </w:p>
        </w:tc>
      </w:tr>
      <w:tr w:rsidR="004F311E" w14:paraId="1D733F40" w14:textId="77777777" w:rsidTr="00FD5C81">
        <w:tc>
          <w:tcPr>
            <w:tcW w:w="0" w:type="auto"/>
          </w:tcPr>
          <w:p w14:paraId="0D2FA970" w14:textId="77777777" w:rsidR="004F311E" w:rsidRPr="00C018CC" w:rsidRDefault="004F311E" w:rsidP="00FD5C81">
            <w:pPr>
              <w:pStyle w:val="Problemtext"/>
            </w:pPr>
            <w:r w:rsidRPr="00C018CC">
              <w:t>2</w:t>
            </w:r>
          </w:p>
        </w:tc>
        <w:tc>
          <w:tcPr>
            <w:tcW w:w="0" w:type="auto"/>
          </w:tcPr>
          <w:p w14:paraId="7883DA6B" w14:textId="77777777" w:rsidR="004F311E" w:rsidRPr="00C018CC" w:rsidRDefault="004F311E" w:rsidP="00FD5C81">
            <w:pPr>
              <w:pStyle w:val="Problemtext"/>
            </w:pPr>
            <w:r w:rsidRPr="00C018CC">
              <w:t>0.00625</w:t>
            </w:r>
          </w:p>
        </w:tc>
        <w:tc>
          <w:tcPr>
            <w:tcW w:w="0" w:type="auto"/>
          </w:tcPr>
          <w:p w14:paraId="755F2591" w14:textId="77777777" w:rsidR="004F311E" w:rsidRPr="00C018CC" w:rsidRDefault="004F311E" w:rsidP="00FD5C81">
            <w:pPr>
              <w:pStyle w:val="Problemtext"/>
            </w:pPr>
            <w:r w:rsidRPr="00C018CC">
              <w:t>0.00060</w:t>
            </w:r>
          </w:p>
        </w:tc>
        <w:tc>
          <w:tcPr>
            <w:tcW w:w="0" w:type="auto"/>
          </w:tcPr>
          <w:p w14:paraId="5E311EB0" w14:textId="77777777" w:rsidR="004F311E" w:rsidRPr="00C018CC" w:rsidRDefault="004F311E" w:rsidP="00FD5C81">
            <w:pPr>
              <w:pStyle w:val="Problemtext"/>
              <w:rPr>
                <w:vertAlign w:val="superscript"/>
              </w:rPr>
            </w:pPr>
            <w:r w:rsidRPr="00C018CC">
              <w:t>1.43</w:t>
            </w:r>
            <w:r>
              <w:t>∙</w:t>
            </w:r>
            <w:r w:rsidRPr="00C018CC">
              <w:t>10</w:t>
            </w:r>
            <w:r>
              <w:rPr>
                <w:vertAlign w:val="superscript"/>
              </w:rPr>
              <w:t>−</w:t>
            </w:r>
            <w:r w:rsidRPr="00C018CC">
              <w:rPr>
                <w:vertAlign w:val="superscript"/>
              </w:rPr>
              <w:t>6</w:t>
            </w:r>
          </w:p>
        </w:tc>
      </w:tr>
      <w:tr w:rsidR="004F311E" w14:paraId="144E48F1" w14:textId="77777777" w:rsidTr="00FD5C81">
        <w:tc>
          <w:tcPr>
            <w:tcW w:w="0" w:type="auto"/>
          </w:tcPr>
          <w:p w14:paraId="694E30A5" w14:textId="77777777" w:rsidR="004F311E" w:rsidRPr="00C018CC" w:rsidRDefault="004F311E" w:rsidP="00FD5C81">
            <w:pPr>
              <w:pStyle w:val="Problemtext"/>
            </w:pPr>
            <w:r w:rsidRPr="00C018CC">
              <w:t>3</w:t>
            </w:r>
          </w:p>
        </w:tc>
        <w:tc>
          <w:tcPr>
            <w:tcW w:w="0" w:type="auto"/>
          </w:tcPr>
          <w:p w14:paraId="77AD2532" w14:textId="77777777" w:rsidR="004F311E" w:rsidRPr="00C018CC" w:rsidRDefault="004F311E" w:rsidP="00FD5C81">
            <w:pPr>
              <w:pStyle w:val="Problemtext"/>
            </w:pPr>
            <w:r w:rsidRPr="00C018CC">
              <w:t>0.0125</w:t>
            </w:r>
            <w:r>
              <w:t>0</w:t>
            </w:r>
          </w:p>
        </w:tc>
        <w:tc>
          <w:tcPr>
            <w:tcW w:w="0" w:type="auto"/>
          </w:tcPr>
          <w:p w14:paraId="4878E7A6" w14:textId="77777777" w:rsidR="004F311E" w:rsidRPr="00C018CC" w:rsidRDefault="004F311E" w:rsidP="00FD5C81">
            <w:pPr>
              <w:pStyle w:val="Problemtext"/>
            </w:pPr>
            <w:r w:rsidRPr="00C018CC">
              <w:t>0.0012</w:t>
            </w:r>
            <w:r>
              <w:t>0</w:t>
            </w:r>
          </w:p>
        </w:tc>
        <w:tc>
          <w:tcPr>
            <w:tcW w:w="0" w:type="auto"/>
          </w:tcPr>
          <w:p w14:paraId="615BA824" w14:textId="77777777" w:rsidR="004F311E" w:rsidRPr="00C018CC" w:rsidRDefault="004F311E" w:rsidP="00FD5C81">
            <w:pPr>
              <w:pStyle w:val="Problemtext"/>
              <w:rPr>
                <w:vertAlign w:val="superscript"/>
              </w:rPr>
            </w:pPr>
            <w:r w:rsidRPr="00C018CC">
              <w:t>7.16</w:t>
            </w:r>
            <w:r>
              <w:t>∙</w:t>
            </w:r>
            <w:r w:rsidRPr="00C018CC">
              <w:t>10</w:t>
            </w:r>
            <w:r>
              <w:rPr>
                <w:vertAlign w:val="superscript"/>
              </w:rPr>
              <w:t>−</w:t>
            </w:r>
            <w:r w:rsidRPr="00C018CC">
              <w:rPr>
                <w:vertAlign w:val="superscript"/>
              </w:rPr>
              <w:t>7</w:t>
            </w:r>
          </w:p>
        </w:tc>
      </w:tr>
    </w:tbl>
    <w:p w14:paraId="1A51138E" w14:textId="77777777" w:rsidR="004F311E" w:rsidRDefault="004F311E" w:rsidP="004F311E">
      <w:pPr>
        <w:pStyle w:val="Problemtext"/>
      </w:pPr>
    </w:p>
    <w:p w14:paraId="3367E56F" w14:textId="2F259316" w:rsidR="004F311E" w:rsidRDefault="004E0A5E" w:rsidP="004F311E">
      <w:pPr>
        <w:pStyle w:val="Problemtext"/>
      </w:pPr>
      <w:r>
        <w:t>An analyst initiated the r</w:t>
      </w:r>
      <w:r w:rsidR="00BD12E4">
        <w:t xml:space="preserve">eactions by </w:t>
      </w:r>
      <w:r>
        <w:t xml:space="preserve">mixing </w:t>
      </w:r>
      <w:r w:rsidR="00BD12E4">
        <w:t xml:space="preserve">the reagents </w:t>
      </w:r>
      <w:r>
        <w:t xml:space="preserve">in a </w:t>
      </w:r>
      <w:r w:rsidR="00BD12E4">
        <w:t>cuvette</w:t>
      </w:r>
      <w:r>
        <w:t>. After a short variable delay</w:t>
      </w:r>
      <w:r w:rsidR="00BD12E4">
        <w:t xml:space="preserve"> absorbance measurements</w:t>
      </w:r>
      <w:r>
        <w:t xml:space="preserve"> were started, with the first measurement recorded at </w:t>
      </w:r>
      <w:r w:rsidRPr="00C62B4B">
        <w:rPr>
          <w:rStyle w:val="Variable"/>
        </w:rPr>
        <w:t>t</w:t>
      </w:r>
      <w:r>
        <w:t>=0 s</w:t>
      </w:r>
      <w:r w:rsidR="00BD12E4">
        <w:t xml:space="preserve">. </w:t>
      </w:r>
      <w:r w:rsidR="004F311E" w:rsidRPr="000E24E9">
        <w:t>The data obtained are shown below:</w:t>
      </w:r>
    </w:p>
    <w:tbl>
      <w:tblPr>
        <w:tblStyle w:val="Problemtable"/>
        <w:tblpPr w:leftFromText="142" w:rightFromText="142" w:vertAnchor="text" w:horzAnchor="margin" w:tblpXSpec="right" w:tblpY="1088"/>
        <w:tblW w:w="0" w:type="auto"/>
        <w:tblInd w:w="0" w:type="dxa"/>
        <w:tblLayout w:type="fixed"/>
        <w:tblLook w:val="04A0" w:firstRow="1" w:lastRow="0" w:firstColumn="1" w:lastColumn="0" w:noHBand="0" w:noVBand="1"/>
      </w:tblPr>
      <w:tblGrid>
        <w:gridCol w:w="630"/>
        <w:gridCol w:w="857"/>
        <w:gridCol w:w="907"/>
        <w:gridCol w:w="907"/>
      </w:tblGrid>
      <w:tr w:rsidR="004F311E" w:rsidRPr="00C018CC" w14:paraId="3901D577" w14:textId="77777777" w:rsidTr="00FD5C81">
        <w:tc>
          <w:tcPr>
            <w:tcW w:w="630" w:type="dxa"/>
          </w:tcPr>
          <w:p w14:paraId="33D9ABAA" w14:textId="77777777" w:rsidR="004F311E" w:rsidRPr="00C018CC" w:rsidRDefault="004F311E" w:rsidP="00FD5C81">
            <w:pPr>
              <w:pStyle w:val="Problemtext"/>
            </w:pPr>
            <w:r w:rsidRPr="003752DE">
              <w:rPr>
                <w:rStyle w:val="Variable"/>
              </w:rPr>
              <w:t>t</w:t>
            </w:r>
            <w:r w:rsidRPr="00C018CC">
              <w:t>, s</w:t>
            </w:r>
          </w:p>
        </w:tc>
        <w:tc>
          <w:tcPr>
            <w:tcW w:w="857" w:type="dxa"/>
          </w:tcPr>
          <w:p w14:paraId="409B7884"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76B3F0A" w14:textId="77777777" w:rsidR="004F311E" w:rsidRPr="00C018CC" w:rsidRDefault="004F311E" w:rsidP="00FD5C81">
            <w:pPr>
              <w:pStyle w:val="Problemtext"/>
              <w:rPr>
                <w:b/>
              </w:rPr>
            </w:pPr>
            <w:r w:rsidRPr="00C018CC">
              <w:t xml:space="preserve">Run </w:t>
            </w:r>
            <w:r w:rsidRPr="001C7337">
              <w:rPr>
                <w:rStyle w:val="Unknownspecies"/>
              </w:rPr>
              <w:t>1</w:t>
            </w:r>
          </w:p>
        </w:tc>
        <w:tc>
          <w:tcPr>
            <w:tcW w:w="907" w:type="dxa"/>
          </w:tcPr>
          <w:p w14:paraId="585E295D"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F65C09C" w14:textId="77777777" w:rsidR="004F311E" w:rsidRPr="00C018CC" w:rsidRDefault="004F311E" w:rsidP="00FD5C81">
            <w:pPr>
              <w:pStyle w:val="Problemtext"/>
            </w:pPr>
            <w:r w:rsidRPr="00C018CC">
              <w:t xml:space="preserve">Run </w:t>
            </w:r>
            <w:r w:rsidRPr="001C7337">
              <w:rPr>
                <w:rStyle w:val="Unknownspecies"/>
              </w:rPr>
              <w:t>2</w:t>
            </w:r>
          </w:p>
        </w:tc>
        <w:tc>
          <w:tcPr>
            <w:tcW w:w="907" w:type="dxa"/>
          </w:tcPr>
          <w:p w14:paraId="6D9AE2C2"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69FA0E41" w14:textId="77777777" w:rsidR="004F311E" w:rsidRPr="00C018CC" w:rsidRDefault="004F311E" w:rsidP="00FD5C81">
            <w:pPr>
              <w:pStyle w:val="Problemtext"/>
            </w:pPr>
            <w:r w:rsidRPr="00C018CC">
              <w:t xml:space="preserve">Run </w:t>
            </w:r>
            <w:r w:rsidRPr="001C7337">
              <w:rPr>
                <w:rStyle w:val="Unknownspecies"/>
              </w:rPr>
              <w:t>3</w:t>
            </w:r>
          </w:p>
        </w:tc>
      </w:tr>
      <w:tr w:rsidR="004F311E" w:rsidRPr="00C018CC" w14:paraId="3D72496F" w14:textId="77777777" w:rsidTr="00FD5C81">
        <w:tc>
          <w:tcPr>
            <w:tcW w:w="630" w:type="dxa"/>
          </w:tcPr>
          <w:p w14:paraId="166707C1" w14:textId="77777777" w:rsidR="004F311E" w:rsidRPr="00C018CC" w:rsidRDefault="004F311E" w:rsidP="00FD5C81">
            <w:pPr>
              <w:pStyle w:val="Problemtext"/>
            </w:pPr>
            <w:r w:rsidRPr="00C018CC">
              <w:t>0</w:t>
            </w:r>
          </w:p>
        </w:tc>
        <w:tc>
          <w:tcPr>
            <w:tcW w:w="857" w:type="dxa"/>
          </w:tcPr>
          <w:p w14:paraId="09A14292" w14:textId="77777777" w:rsidR="004F311E" w:rsidRPr="00C018CC" w:rsidRDefault="004F311E" w:rsidP="00FD5C81">
            <w:pPr>
              <w:pStyle w:val="Problemtext"/>
            </w:pPr>
            <w:r w:rsidRPr="00C018CC">
              <w:t>0.621</w:t>
            </w:r>
          </w:p>
        </w:tc>
        <w:tc>
          <w:tcPr>
            <w:tcW w:w="907" w:type="dxa"/>
          </w:tcPr>
          <w:p w14:paraId="0A838B26" w14:textId="77777777" w:rsidR="004F311E" w:rsidRPr="00C018CC" w:rsidRDefault="004F311E" w:rsidP="00FD5C81">
            <w:pPr>
              <w:pStyle w:val="Problemtext"/>
            </w:pPr>
            <w:r w:rsidRPr="00C018CC">
              <w:t>0.287</w:t>
            </w:r>
          </w:p>
        </w:tc>
        <w:tc>
          <w:tcPr>
            <w:tcW w:w="907" w:type="dxa"/>
          </w:tcPr>
          <w:p w14:paraId="737DD571" w14:textId="77777777" w:rsidR="004F311E" w:rsidRPr="00C018CC" w:rsidRDefault="004F311E" w:rsidP="00FD5C81">
            <w:pPr>
              <w:pStyle w:val="Problemtext"/>
            </w:pPr>
            <w:r w:rsidRPr="00C018CC">
              <w:t>0.818</w:t>
            </w:r>
          </w:p>
        </w:tc>
      </w:tr>
      <w:tr w:rsidR="004F311E" w:rsidRPr="00C018CC" w14:paraId="03F71492" w14:textId="77777777" w:rsidTr="00FD5C81">
        <w:tc>
          <w:tcPr>
            <w:tcW w:w="630" w:type="dxa"/>
          </w:tcPr>
          <w:p w14:paraId="64780B0D" w14:textId="77777777" w:rsidR="004F311E" w:rsidRPr="00C018CC" w:rsidRDefault="004F311E" w:rsidP="00FD5C81">
            <w:pPr>
              <w:pStyle w:val="Problemtext"/>
            </w:pPr>
            <w:r w:rsidRPr="00C018CC">
              <w:t>20</w:t>
            </w:r>
          </w:p>
        </w:tc>
        <w:tc>
          <w:tcPr>
            <w:tcW w:w="857" w:type="dxa"/>
          </w:tcPr>
          <w:p w14:paraId="6C4CE8DB" w14:textId="77777777" w:rsidR="004F311E" w:rsidRPr="00C018CC" w:rsidRDefault="004F311E" w:rsidP="00FD5C81">
            <w:pPr>
              <w:pStyle w:val="Problemtext"/>
            </w:pPr>
            <w:r w:rsidRPr="00C018CC">
              <w:t>0.348</w:t>
            </w:r>
          </w:p>
        </w:tc>
        <w:tc>
          <w:tcPr>
            <w:tcW w:w="907" w:type="dxa"/>
          </w:tcPr>
          <w:p w14:paraId="5D8E126B" w14:textId="77777777" w:rsidR="004F311E" w:rsidRPr="00C018CC" w:rsidRDefault="004F311E" w:rsidP="00FD5C81">
            <w:pPr>
              <w:pStyle w:val="Problemtext"/>
            </w:pPr>
            <w:r w:rsidRPr="00C018CC">
              <w:t>0.149</w:t>
            </w:r>
          </w:p>
        </w:tc>
        <w:tc>
          <w:tcPr>
            <w:tcW w:w="907" w:type="dxa"/>
          </w:tcPr>
          <w:p w14:paraId="2E656C43" w14:textId="77777777" w:rsidR="004F311E" w:rsidRPr="00C018CC" w:rsidRDefault="004F311E" w:rsidP="00FD5C81">
            <w:pPr>
              <w:pStyle w:val="Problemtext"/>
            </w:pPr>
            <w:r w:rsidRPr="00C018CC">
              <w:t>0.608</w:t>
            </w:r>
          </w:p>
        </w:tc>
      </w:tr>
      <w:tr w:rsidR="004F311E" w:rsidRPr="00C018CC" w14:paraId="3C200518" w14:textId="77777777" w:rsidTr="00FD5C81">
        <w:tc>
          <w:tcPr>
            <w:tcW w:w="630" w:type="dxa"/>
          </w:tcPr>
          <w:p w14:paraId="38DCCA6E" w14:textId="77777777" w:rsidR="004F311E" w:rsidRPr="00C018CC" w:rsidRDefault="004F311E" w:rsidP="00FD5C81">
            <w:pPr>
              <w:pStyle w:val="Problemtext"/>
            </w:pPr>
            <w:r w:rsidRPr="00C018CC">
              <w:t>40</w:t>
            </w:r>
          </w:p>
        </w:tc>
        <w:tc>
          <w:tcPr>
            <w:tcW w:w="857" w:type="dxa"/>
          </w:tcPr>
          <w:p w14:paraId="094EA9F1" w14:textId="77777777" w:rsidR="004F311E" w:rsidRPr="00C018CC" w:rsidRDefault="004F311E" w:rsidP="00FD5C81">
            <w:pPr>
              <w:pStyle w:val="Problemtext"/>
            </w:pPr>
            <w:r w:rsidRPr="00C018CC">
              <w:t>0.198</w:t>
            </w:r>
          </w:p>
        </w:tc>
        <w:tc>
          <w:tcPr>
            <w:tcW w:w="907" w:type="dxa"/>
          </w:tcPr>
          <w:p w14:paraId="29DA3D12" w14:textId="77777777" w:rsidR="004F311E" w:rsidRPr="00C018CC" w:rsidRDefault="004F311E" w:rsidP="00FD5C81">
            <w:pPr>
              <w:pStyle w:val="Problemtext"/>
            </w:pPr>
            <w:r w:rsidRPr="00C018CC">
              <w:t>0.083</w:t>
            </w:r>
          </w:p>
        </w:tc>
        <w:tc>
          <w:tcPr>
            <w:tcW w:w="907" w:type="dxa"/>
          </w:tcPr>
          <w:p w14:paraId="3465B00F" w14:textId="77777777" w:rsidR="004F311E" w:rsidRPr="00C018CC" w:rsidRDefault="004F311E" w:rsidP="00FD5C81">
            <w:pPr>
              <w:pStyle w:val="Problemtext"/>
            </w:pPr>
            <w:r w:rsidRPr="00C018CC">
              <w:t>0.455</w:t>
            </w:r>
          </w:p>
        </w:tc>
      </w:tr>
      <w:tr w:rsidR="004F311E" w:rsidRPr="00C018CC" w14:paraId="51C443D3" w14:textId="77777777" w:rsidTr="00FD5C81">
        <w:tc>
          <w:tcPr>
            <w:tcW w:w="630" w:type="dxa"/>
          </w:tcPr>
          <w:p w14:paraId="337034CC" w14:textId="77777777" w:rsidR="004F311E" w:rsidRPr="00C018CC" w:rsidRDefault="004F311E" w:rsidP="00FD5C81">
            <w:pPr>
              <w:pStyle w:val="Problemtext"/>
            </w:pPr>
            <w:r w:rsidRPr="00C018CC">
              <w:t>60</w:t>
            </w:r>
          </w:p>
        </w:tc>
        <w:tc>
          <w:tcPr>
            <w:tcW w:w="857" w:type="dxa"/>
          </w:tcPr>
          <w:p w14:paraId="72A65018" w14:textId="77777777" w:rsidR="004F311E" w:rsidRPr="00C018CC" w:rsidRDefault="004F311E" w:rsidP="00FD5C81">
            <w:pPr>
              <w:pStyle w:val="Problemtext"/>
            </w:pPr>
            <w:r w:rsidRPr="00C018CC">
              <w:t>0.113</w:t>
            </w:r>
          </w:p>
        </w:tc>
        <w:tc>
          <w:tcPr>
            <w:tcW w:w="907" w:type="dxa"/>
          </w:tcPr>
          <w:p w14:paraId="715BAEB0" w14:textId="77777777" w:rsidR="004F311E" w:rsidRPr="00C018CC" w:rsidRDefault="004F311E" w:rsidP="00FD5C81">
            <w:pPr>
              <w:pStyle w:val="Problemtext"/>
            </w:pPr>
            <w:r w:rsidRPr="00C018CC">
              <w:t>0.046</w:t>
            </w:r>
          </w:p>
        </w:tc>
        <w:tc>
          <w:tcPr>
            <w:tcW w:w="907" w:type="dxa"/>
          </w:tcPr>
          <w:p w14:paraId="65498D72" w14:textId="77777777" w:rsidR="004F311E" w:rsidRPr="00C018CC" w:rsidRDefault="004F311E" w:rsidP="00FD5C81">
            <w:pPr>
              <w:pStyle w:val="Problemtext"/>
            </w:pPr>
            <w:r w:rsidRPr="00C018CC">
              <w:t>0.340</w:t>
            </w:r>
          </w:p>
        </w:tc>
      </w:tr>
      <w:tr w:rsidR="004F311E" w:rsidRPr="00C018CC" w14:paraId="7BF98CA3" w14:textId="77777777" w:rsidTr="00FD5C81">
        <w:tc>
          <w:tcPr>
            <w:tcW w:w="630" w:type="dxa"/>
          </w:tcPr>
          <w:p w14:paraId="716AE7B1" w14:textId="77777777" w:rsidR="004F311E" w:rsidRPr="00C018CC" w:rsidRDefault="004F311E" w:rsidP="00FD5C81">
            <w:pPr>
              <w:pStyle w:val="Problemtext"/>
            </w:pPr>
            <w:r w:rsidRPr="00C018CC">
              <w:t>80</w:t>
            </w:r>
          </w:p>
        </w:tc>
        <w:tc>
          <w:tcPr>
            <w:tcW w:w="857" w:type="dxa"/>
          </w:tcPr>
          <w:p w14:paraId="2D475CAD" w14:textId="77777777" w:rsidR="004F311E" w:rsidRPr="00C018CC" w:rsidRDefault="004F311E" w:rsidP="00FD5C81">
            <w:pPr>
              <w:pStyle w:val="Problemtext"/>
            </w:pPr>
            <w:r w:rsidRPr="00C018CC">
              <w:t>0.064</w:t>
            </w:r>
          </w:p>
        </w:tc>
        <w:tc>
          <w:tcPr>
            <w:tcW w:w="907" w:type="dxa"/>
          </w:tcPr>
          <w:p w14:paraId="25BB1791" w14:textId="77777777" w:rsidR="004F311E" w:rsidRPr="00C018CC" w:rsidRDefault="004F311E" w:rsidP="00FD5C81">
            <w:pPr>
              <w:pStyle w:val="Problemtext"/>
            </w:pPr>
            <w:r w:rsidRPr="00C018CC">
              <w:t>0.025</w:t>
            </w:r>
          </w:p>
        </w:tc>
        <w:tc>
          <w:tcPr>
            <w:tcW w:w="907" w:type="dxa"/>
          </w:tcPr>
          <w:p w14:paraId="1583CA6E" w14:textId="77777777" w:rsidR="004F311E" w:rsidRPr="00C018CC" w:rsidRDefault="004F311E" w:rsidP="00FD5C81">
            <w:pPr>
              <w:pStyle w:val="Problemtext"/>
            </w:pPr>
            <w:r w:rsidRPr="00C018CC">
              <w:t>0.254</w:t>
            </w:r>
          </w:p>
        </w:tc>
      </w:tr>
      <w:tr w:rsidR="004F311E" w:rsidRPr="00C018CC" w14:paraId="215DC016" w14:textId="77777777" w:rsidTr="00FD5C81">
        <w:tc>
          <w:tcPr>
            <w:tcW w:w="630" w:type="dxa"/>
          </w:tcPr>
          <w:p w14:paraId="2F954FA3" w14:textId="77777777" w:rsidR="004F311E" w:rsidRPr="00C018CC" w:rsidRDefault="004F311E" w:rsidP="00FD5C81">
            <w:pPr>
              <w:pStyle w:val="Problemtext"/>
            </w:pPr>
            <w:r w:rsidRPr="00C018CC">
              <w:t>100</w:t>
            </w:r>
          </w:p>
        </w:tc>
        <w:tc>
          <w:tcPr>
            <w:tcW w:w="857" w:type="dxa"/>
          </w:tcPr>
          <w:p w14:paraId="0E1CF4F6" w14:textId="77777777" w:rsidR="004F311E" w:rsidRPr="00C018CC" w:rsidRDefault="004F311E" w:rsidP="00FD5C81">
            <w:pPr>
              <w:pStyle w:val="Problemtext"/>
            </w:pPr>
            <w:r w:rsidRPr="00C018CC">
              <w:t>0.037</w:t>
            </w:r>
          </w:p>
        </w:tc>
        <w:tc>
          <w:tcPr>
            <w:tcW w:w="907" w:type="dxa"/>
          </w:tcPr>
          <w:p w14:paraId="07EE458E" w14:textId="77777777" w:rsidR="004F311E" w:rsidRPr="00C018CC" w:rsidRDefault="004F311E" w:rsidP="00FD5C81">
            <w:pPr>
              <w:pStyle w:val="Problemtext"/>
            </w:pPr>
            <w:r w:rsidRPr="00C018CC">
              <w:t>0.014</w:t>
            </w:r>
          </w:p>
        </w:tc>
        <w:tc>
          <w:tcPr>
            <w:tcW w:w="907" w:type="dxa"/>
          </w:tcPr>
          <w:p w14:paraId="5AEF174D" w14:textId="77777777" w:rsidR="004F311E" w:rsidRPr="00C018CC" w:rsidRDefault="004F311E" w:rsidP="00FD5C81">
            <w:pPr>
              <w:pStyle w:val="Problemtext"/>
            </w:pPr>
            <w:r w:rsidRPr="00C018CC">
              <w:t>0.191</w:t>
            </w:r>
          </w:p>
        </w:tc>
      </w:tr>
    </w:tbl>
    <w:p w14:paraId="249EE10A" w14:textId="77777777" w:rsidR="004F311E" w:rsidRDefault="004F311E" w:rsidP="004F311E">
      <w:pPr>
        <w:pStyle w:val="Problemtext"/>
      </w:pPr>
      <w:r>
        <w:rPr>
          <w:noProof/>
        </w:rPr>
        <w:drawing>
          <wp:inline distT="0" distB="0" distL="0" distR="0" wp14:anchorId="7A325E1B" wp14:editId="7951389A">
            <wp:extent cx="3246755" cy="3009265"/>
            <wp:effectExtent l="0" t="0" r="0" b="635"/>
            <wp:docPr id="3" name="Picture 3" descr="SKthreeruns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threerunsRevis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755" cy="3009265"/>
                    </a:xfrm>
                    <a:prstGeom prst="rect">
                      <a:avLst/>
                    </a:prstGeom>
                    <a:noFill/>
                    <a:ln>
                      <a:noFill/>
                    </a:ln>
                  </pic:spPr>
                </pic:pic>
              </a:graphicData>
            </a:graphic>
          </wp:inline>
        </w:drawing>
      </w:r>
    </w:p>
    <w:p w14:paraId="7E2BF653" w14:textId="77777777" w:rsidR="004F311E" w:rsidRPr="003752DE" w:rsidRDefault="004F311E" w:rsidP="004F311E">
      <w:pPr>
        <w:pStyle w:val="Problemtext"/>
      </w:pPr>
      <w:r w:rsidRPr="003752DE">
        <w:t>Under these conditions (0.5</w:t>
      </w:r>
      <w:r>
        <w:t> mol/dm</w:t>
      </w:r>
      <w:r w:rsidRPr="008B60CB">
        <w:rPr>
          <w:vertAlign w:val="superscript"/>
        </w:rPr>
        <w:t>3</w:t>
      </w:r>
      <w:r w:rsidRPr="003752DE">
        <w:t xml:space="preserve"> H</w:t>
      </w:r>
      <w:r w:rsidRPr="003752DE">
        <w:rPr>
          <w:vertAlign w:val="subscript"/>
        </w:rPr>
        <w:t>2</w:t>
      </w:r>
      <w:r w:rsidRPr="003752DE">
        <w:t>SO</w:t>
      </w:r>
      <w:r w:rsidRPr="003752DE">
        <w:rPr>
          <w:vertAlign w:val="subscript"/>
        </w:rPr>
        <w:t>4</w:t>
      </w:r>
      <w:r w:rsidRPr="003752DE">
        <w:t>, 25.0</w:t>
      </w:r>
      <w:r>
        <w:t>°</w:t>
      </w:r>
      <w:r w:rsidRPr="003752DE">
        <w:t xml:space="preserve">C), the rate law for the reaction can be written as </w:t>
      </w:r>
    </w:p>
    <w:p w14:paraId="7795C91B" w14:textId="77777777" w:rsidR="004F311E" w:rsidRDefault="004F311E" w:rsidP="004F311E">
      <w:pPr>
        <w:pStyle w:val="Problemtext"/>
      </w:pPr>
      <w:r w:rsidRPr="003752DE">
        <w:t xml:space="preserve">Rate = </w:t>
      </w:r>
      <w:r w:rsidRPr="003752DE">
        <w:rPr>
          <w:rStyle w:val="Variable"/>
        </w:rPr>
        <w:t>k</w:t>
      </w:r>
      <w:r w:rsidRPr="003752DE">
        <w:t>[H</w:t>
      </w:r>
      <w:r w:rsidRPr="003752DE">
        <w:rPr>
          <w:vertAlign w:val="subscript"/>
        </w:rPr>
        <w:t>3</w:t>
      </w:r>
      <w:r w:rsidRPr="003752DE">
        <w:t>AsO</w:t>
      </w:r>
      <w:r w:rsidRPr="003752DE">
        <w:rPr>
          <w:vertAlign w:val="subscript"/>
        </w:rPr>
        <w:t>3</w:t>
      </w:r>
      <w:r w:rsidRPr="003752DE">
        <w:t>]</w:t>
      </w:r>
      <w:r w:rsidRPr="00164BF1">
        <w:rPr>
          <w:rStyle w:val="Variable"/>
          <w:vertAlign w:val="superscript"/>
        </w:rPr>
        <w:t>m</w:t>
      </w:r>
      <w:r w:rsidRPr="003752DE">
        <w:t>[Ce(IV)]</w:t>
      </w:r>
      <w:r w:rsidRPr="00164BF1">
        <w:rPr>
          <w:rStyle w:val="Variable"/>
          <w:vertAlign w:val="superscript"/>
        </w:rPr>
        <w:t>n</w:t>
      </w:r>
      <w:r w:rsidRPr="003752DE">
        <w:t>[I</w:t>
      </w:r>
      <w:r>
        <w:rPr>
          <w:vertAlign w:val="superscript"/>
        </w:rPr>
        <w:t>−</w:t>
      </w:r>
      <w:r w:rsidRPr="003752DE">
        <w:t>]</w:t>
      </w:r>
      <w:r w:rsidRPr="00164BF1">
        <w:rPr>
          <w:rStyle w:val="Variable"/>
          <w:vertAlign w:val="superscript"/>
        </w:rPr>
        <w:t>p</w:t>
      </w:r>
      <w:r w:rsidRPr="00164BF1">
        <w:rPr>
          <w:rStyle w:val="Variable"/>
        </w:rPr>
        <w:tab/>
      </w:r>
      <w:r w:rsidRPr="00164BF1">
        <w:rPr>
          <w:rStyle w:val="Variable"/>
        </w:rPr>
        <w:tab/>
      </w:r>
      <w:r w:rsidRPr="003752DE">
        <w:t xml:space="preserve">where </w:t>
      </w:r>
      <w:r w:rsidRPr="003752DE">
        <w:rPr>
          <w:rStyle w:val="Variable"/>
        </w:rPr>
        <w:t>m</w:t>
      </w:r>
      <w:r w:rsidRPr="003752DE">
        <w:t xml:space="preserve">, </w:t>
      </w:r>
      <w:r w:rsidRPr="003752DE">
        <w:rPr>
          <w:rStyle w:val="Variable"/>
        </w:rPr>
        <w:t>n</w:t>
      </w:r>
      <w:r w:rsidRPr="003752DE">
        <w:t xml:space="preserve">, and </w:t>
      </w:r>
      <w:r w:rsidRPr="003752DE">
        <w:rPr>
          <w:rStyle w:val="Variable"/>
        </w:rPr>
        <w:t>p</w:t>
      </w:r>
      <w:r w:rsidRPr="003752DE">
        <w:t xml:space="preserve"> are integers. </w:t>
      </w:r>
    </w:p>
    <w:p w14:paraId="485113DC" w14:textId="4899DC72" w:rsidR="004F311E" w:rsidRPr="003752DE" w:rsidRDefault="00B21CD3" w:rsidP="004F311E">
      <w:pPr>
        <w:pStyle w:val="Subquestion"/>
      </w:pPr>
      <w:r>
        <w:rPr>
          <w:rStyle w:val="Subquestionnumber"/>
        </w:rPr>
        <w:t>3.3</w:t>
      </w:r>
      <w:r w:rsidR="004F311E" w:rsidRPr="003752DE">
        <w:rPr>
          <w:rStyle w:val="Subquestionnumber"/>
        </w:rPr>
        <w:t>.2.</w:t>
      </w:r>
      <w:r w:rsidR="004F311E">
        <w:tab/>
      </w:r>
      <w:r w:rsidR="004F311E" w:rsidRPr="00E82CDE">
        <w:rPr>
          <w:rStyle w:val="Subquestionemphasis"/>
        </w:rPr>
        <w:t>Determine</w:t>
      </w:r>
      <w:r w:rsidR="004F311E" w:rsidRPr="003752DE">
        <w:t xml:space="preserve"> the values of </w:t>
      </w:r>
      <w:r w:rsidR="004F311E" w:rsidRPr="003752DE">
        <w:rPr>
          <w:rStyle w:val="Variable"/>
        </w:rPr>
        <w:t>m</w:t>
      </w:r>
      <w:r w:rsidR="004F311E" w:rsidRPr="003752DE">
        <w:t xml:space="preserve">, </w:t>
      </w:r>
      <w:r w:rsidR="004F311E" w:rsidRPr="003752DE">
        <w:rPr>
          <w:rStyle w:val="Variable"/>
        </w:rPr>
        <w:t>n</w:t>
      </w:r>
      <w:r w:rsidR="004F311E" w:rsidRPr="003752DE">
        <w:t xml:space="preserve">, and </w:t>
      </w:r>
      <w:r w:rsidR="004F311E" w:rsidRPr="003752DE">
        <w:rPr>
          <w:rStyle w:val="Variable"/>
        </w:rPr>
        <w:t>p</w:t>
      </w:r>
      <w:r w:rsidR="004F311E" w:rsidRPr="003752DE">
        <w:t xml:space="preserve"> and </w:t>
      </w:r>
      <w:r w:rsidR="004F311E" w:rsidRPr="00E82CDE">
        <w:rPr>
          <w:rStyle w:val="Subquestionemphasis"/>
        </w:rPr>
        <w:t>calculate</w:t>
      </w:r>
      <w:r w:rsidR="004F311E" w:rsidRPr="003752DE">
        <w:t xml:space="preserve"> the value of </w:t>
      </w:r>
      <w:r w:rsidR="004F311E" w:rsidRPr="003752DE">
        <w:rPr>
          <w:rStyle w:val="Variable"/>
        </w:rPr>
        <w:t>k</w:t>
      </w:r>
      <w:r w:rsidR="004F311E" w:rsidRPr="003752DE">
        <w:t xml:space="preserve"> (be sure to specify its units).</w:t>
      </w:r>
    </w:p>
    <w:tbl>
      <w:tblPr>
        <w:tblStyle w:val="Problemtable"/>
        <w:tblpPr w:leftFromText="142" w:rightFromText="142" w:vertAnchor="text" w:horzAnchor="page" w:tblpX="7468" w:tblpY="2829"/>
        <w:tblOverlap w:val="never"/>
        <w:tblW w:w="0" w:type="auto"/>
        <w:tblInd w:w="0" w:type="dxa"/>
        <w:tblLayout w:type="fixed"/>
        <w:tblLook w:val="04A0" w:firstRow="1" w:lastRow="0" w:firstColumn="1" w:lastColumn="0" w:noHBand="0" w:noVBand="1"/>
      </w:tblPr>
      <w:tblGrid>
        <w:gridCol w:w="630"/>
        <w:gridCol w:w="857"/>
      </w:tblGrid>
      <w:tr w:rsidR="004F311E" w:rsidRPr="00C018CC" w14:paraId="2A203A42" w14:textId="77777777" w:rsidTr="00FD5C81">
        <w:tc>
          <w:tcPr>
            <w:tcW w:w="630" w:type="dxa"/>
          </w:tcPr>
          <w:p w14:paraId="6973ACEC" w14:textId="77777777" w:rsidR="004F311E" w:rsidRPr="00C018CC" w:rsidRDefault="004F311E" w:rsidP="00FD5C81">
            <w:pPr>
              <w:pStyle w:val="Problemtext"/>
            </w:pPr>
            <w:r w:rsidRPr="006B4D32">
              <w:rPr>
                <w:rStyle w:val="Variable"/>
              </w:rPr>
              <w:lastRenderedPageBreak/>
              <w:t>t</w:t>
            </w:r>
            <w:r w:rsidRPr="00C018CC">
              <w:t>, s</w:t>
            </w:r>
          </w:p>
        </w:tc>
        <w:tc>
          <w:tcPr>
            <w:tcW w:w="857" w:type="dxa"/>
          </w:tcPr>
          <w:p w14:paraId="15BDB6F3" w14:textId="77777777" w:rsidR="004F311E" w:rsidRPr="006B4D32" w:rsidRDefault="004F311E" w:rsidP="00FD5C81">
            <w:pPr>
              <w:pStyle w:val="Problemtext"/>
              <w:rPr>
                <w:vertAlign w:val="subscript"/>
              </w:rPr>
            </w:pPr>
            <w:r w:rsidRPr="006B4D32">
              <w:rPr>
                <w:rStyle w:val="Variable"/>
              </w:rPr>
              <w:t>A</w:t>
            </w:r>
            <w:r w:rsidRPr="00C018CC">
              <w:rPr>
                <w:vertAlign w:val="subscript"/>
              </w:rPr>
              <w:t>405</w:t>
            </w:r>
          </w:p>
        </w:tc>
      </w:tr>
      <w:tr w:rsidR="004F311E" w:rsidRPr="00C018CC" w14:paraId="6199EA50" w14:textId="77777777" w:rsidTr="00FD5C81">
        <w:tc>
          <w:tcPr>
            <w:tcW w:w="630" w:type="dxa"/>
          </w:tcPr>
          <w:p w14:paraId="3167AF5F" w14:textId="77777777" w:rsidR="004F311E" w:rsidRPr="00C018CC" w:rsidRDefault="004F311E" w:rsidP="00FD5C81">
            <w:pPr>
              <w:pStyle w:val="Problemtext"/>
            </w:pPr>
            <w:r w:rsidRPr="00C018CC">
              <w:t>0</w:t>
            </w:r>
          </w:p>
        </w:tc>
        <w:tc>
          <w:tcPr>
            <w:tcW w:w="857" w:type="dxa"/>
          </w:tcPr>
          <w:p w14:paraId="71BFAE98" w14:textId="77777777" w:rsidR="004F311E" w:rsidRPr="00C018CC" w:rsidRDefault="004F311E" w:rsidP="00FD5C81">
            <w:pPr>
              <w:pStyle w:val="Problemtext"/>
            </w:pPr>
            <w:r w:rsidRPr="00C018CC">
              <w:t>0.756</w:t>
            </w:r>
          </w:p>
        </w:tc>
      </w:tr>
      <w:tr w:rsidR="004F311E" w:rsidRPr="00C018CC" w14:paraId="332BAB01" w14:textId="77777777" w:rsidTr="00FD5C81">
        <w:tc>
          <w:tcPr>
            <w:tcW w:w="630" w:type="dxa"/>
          </w:tcPr>
          <w:p w14:paraId="68BEEAE2" w14:textId="77777777" w:rsidR="004F311E" w:rsidRPr="00C018CC" w:rsidRDefault="004F311E" w:rsidP="00FD5C81">
            <w:pPr>
              <w:pStyle w:val="Problemtext"/>
            </w:pPr>
            <w:r w:rsidRPr="00C018CC">
              <w:t>20</w:t>
            </w:r>
          </w:p>
        </w:tc>
        <w:tc>
          <w:tcPr>
            <w:tcW w:w="857" w:type="dxa"/>
          </w:tcPr>
          <w:p w14:paraId="7F45C88C" w14:textId="77777777" w:rsidR="004F311E" w:rsidRPr="00C018CC" w:rsidRDefault="004F311E" w:rsidP="00FD5C81">
            <w:pPr>
              <w:pStyle w:val="Problemtext"/>
            </w:pPr>
            <w:r w:rsidRPr="00C018CC">
              <w:t>0.531</w:t>
            </w:r>
          </w:p>
        </w:tc>
      </w:tr>
      <w:tr w:rsidR="004F311E" w:rsidRPr="00C018CC" w14:paraId="5F7B8A4C" w14:textId="77777777" w:rsidTr="00FD5C81">
        <w:tc>
          <w:tcPr>
            <w:tcW w:w="630" w:type="dxa"/>
          </w:tcPr>
          <w:p w14:paraId="2D4C20DA" w14:textId="77777777" w:rsidR="004F311E" w:rsidRPr="00C018CC" w:rsidRDefault="004F311E" w:rsidP="00FD5C81">
            <w:pPr>
              <w:pStyle w:val="Problemtext"/>
            </w:pPr>
            <w:r w:rsidRPr="00C018CC">
              <w:t>40</w:t>
            </w:r>
          </w:p>
        </w:tc>
        <w:tc>
          <w:tcPr>
            <w:tcW w:w="857" w:type="dxa"/>
          </w:tcPr>
          <w:p w14:paraId="5C951CB7" w14:textId="77777777" w:rsidR="004F311E" w:rsidRPr="00C018CC" w:rsidRDefault="004F311E" w:rsidP="00FD5C81">
            <w:pPr>
              <w:pStyle w:val="Problemtext"/>
            </w:pPr>
            <w:r w:rsidRPr="00C018CC">
              <w:t>0.373</w:t>
            </w:r>
          </w:p>
        </w:tc>
      </w:tr>
      <w:tr w:rsidR="004F311E" w:rsidRPr="00C018CC" w14:paraId="55E0C816" w14:textId="77777777" w:rsidTr="00FD5C81">
        <w:tc>
          <w:tcPr>
            <w:tcW w:w="630" w:type="dxa"/>
          </w:tcPr>
          <w:p w14:paraId="21755C14" w14:textId="77777777" w:rsidR="004F311E" w:rsidRPr="00C018CC" w:rsidRDefault="004F311E" w:rsidP="00FD5C81">
            <w:pPr>
              <w:pStyle w:val="Problemtext"/>
            </w:pPr>
            <w:r w:rsidRPr="00C018CC">
              <w:t>60</w:t>
            </w:r>
          </w:p>
        </w:tc>
        <w:tc>
          <w:tcPr>
            <w:tcW w:w="857" w:type="dxa"/>
          </w:tcPr>
          <w:p w14:paraId="2E5A3645" w14:textId="77777777" w:rsidR="004F311E" w:rsidRPr="00C018CC" w:rsidRDefault="004F311E" w:rsidP="00FD5C81">
            <w:pPr>
              <w:pStyle w:val="Problemtext"/>
            </w:pPr>
            <w:r w:rsidRPr="00C018CC">
              <w:t>0.262</w:t>
            </w:r>
          </w:p>
        </w:tc>
      </w:tr>
      <w:tr w:rsidR="004F311E" w:rsidRPr="00C018CC" w14:paraId="624E03AE" w14:textId="77777777" w:rsidTr="00FD5C81">
        <w:tc>
          <w:tcPr>
            <w:tcW w:w="630" w:type="dxa"/>
          </w:tcPr>
          <w:p w14:paraId="2B68D7B9" w14:textId="77777777" w:rsidR="004F311E" w:rsidRPr="00C018CC" w:rsidRDefault="004F311E" w:rsidP="00FD5C81">
            <w:pPr>
              <w:pStyle w:val="Problemtext"/>
            </w:pPr>
            <w:r w:rsidRPr="00C018CC">
              <w:t>80</w:t>
            </w:r>
          </w:p>
        </w:tc>
        <w:tc>
          <w:tcPr>
            <w:tcW w:w="857" w:type="dxa"/>
          </w:tcPr>
          <w:p w14:paraId="7028A4FA" w14:textId="77777777" w:rsidR="004F311E" w:rsidRPr="00C018CC" w:rsidRDefault="004F311E" w:rsidP="00FD5C81">
            <w:pPr>
              <w:pStyle w:val="Problemtext"/>
            </w:pPr>
            <w:r w:rsidRPr="00C018CC">
              <w:t>0.185</w:t>
            </w:r>
          </w:p>
        </w:tc>
      </w:tr>
      <w:tr w:rsidR="004F311E" w:rsidRPr="00C018CC" w14:paraId="4351D8BD" w14:textId="77777777" w:rsidTr="00FD5C81">
        <w:tc>
          <w:tcPr>
            <w:tcW w:w="630" w:type="dxa"/>
          </w:tcPr>
          <w:p w14:paraId="65F00399" w14:textId="77777777" w:rsidR="004F311E" w:rsidRPr="00C018CC" w:rsidRDefault="004F311E" w:rsidP="00FD5C81">
            <w:pPr>
              <w:pStyle w:val="Problemtext"/>
            </w:pPr>
            <w:r w:rsidRPr="00C018CC">
              <w:t>100</w:t>
            </w:r>
          </w:p>
        </w:tc>
        <w:tc>
          <w:tcPr>
            <w:tcW w:w="857" w:type="dxa"/>
          </w:tcPr>
          <w:p w14:paraId="43C6F92C" w14:textId="77777777" w:rsidR="004F311E" w:rsidRPr="00C018CC" w:rsidRDefault="004F311E" w:rsidP="00FD5C81">
            <w:pPr>
              <w:pStyle w:val="Problemtext"/>
            </w:pPr>
            <w:r w:rsidRPr="00C018CC">
              <w:t>0.129</w:t>
            </w:r>
          </w:p>
        </w:tc>
      </w:tr>
    </w:tbl>
    <w:p w14:paraId="35F496A3" w14:textId="06A8E8EB" w:rsidR="004F311E" w:rsidRDefault="004F311E" w:rsidP="004F311E">
      <w:pPr>
        <w:pStyle w:val="Problemtext"/>
      </w:pPr>
      <w:r w:rsidRPr="003752DE">
        <w:t>A 1.000</w:t>
      </w:r>
      <w:r>
        <w:t> </w:t>
      </w:r>
      <w:r w:rsidRPr="003752DE">
        <w:t>g sample of iodized salt is dissolved in water</w:t>
      </w:r>
      <w:r>
        <w:t xml:space="preserve"> to give 10.00 cm</w:t>
      </w:r>
      <w:r w:rsidRPr="008B60CB">
        <w:rPr>
          <w:vertAlign w:val="superscript"/>
        </w:rPr>
        <w:t>3</w:t>
      </w:r>
      <w:r>
        <w:t xml:space="preserve"> of solution. </w:t>
      </w:r>
      <w:r w:rsidRPr="003752DE">
        <w:t xml:space="preserve">A </w:t>
      </w:r>
      <w:r>
        <w:t>0.050</w:t>
      </w:r>
      <w:r w:rsidRPr="003752DE">
        <w:t>0</w:t>
      </w:r>
      <w:r>
        <w:t> cm</w:t>
      </w:r>
      <w:r w:rsidRPr="008B60CB">
        <w:rPr>
          <w:vertAlign w:val="superscript"/>
        </w:rPr>
        <w:t>3</w:t>
      </w:r>
      <w:r w:rsidRPr="003752DE">
        <w:t xml:space="preserve"> aliquot of this solution is added to a mixture of 1.00</w:t>
      </w:r>
      <w:r>
        <w:t>0 cm</w:t>
      </w:r>
      <w:r w:rsidRPr="008B60CB">
        <w:rPr>
          <w:vertAlign w:val="superscript"/>
        </w:rPr>
        <w:t>3</w:t>
      </w:r>
      <w:r w:rsidRPr="003752DE">
        <w:t xml:space="preserve"> 0.025</w:t>
      </w:r>
      <w:r>
        <w:t> mol/dm</w:t>
      </w:r>
      <w:r w:rsidRPr="008B60CB">
        <w:rPr>
          <w:vertAlign w:val="superscript"/>
        </w:rPr>
        <w:t>3</w:t>
      </w:r>
      <w:r w:rsidRPr="003752DE">
        <w:t xml:space="preserve"> H</w:t>
      </w:r>
      <w:r w:rsidRPr="003752DE">
        <w:rPr>
          <w:vertAlign w:val="subscript"/>
        </w:rPr>
        <w:t>3</w:t>
      </w:r>
      <w:r w:rsidRPr="003752DE">
        <w:t>AsO</w:t>
      </w:r>
      <w:r w:rsidRPr="003752DE">
        <w:rPr>
          <w:vertAlign w:val="subscript"/>
        </w:rPr>
        <w:t>3</w:t>
      </w:r>
      <w:r w:rsidRPr="003752DE">
        <w:t xml:space="preserve"> in 0.5</w:t>
      </w:r>
      <w:r>
        <w:t> mol/dm</w:t>
      </w:r>
      <w:r w:rsidRPr="008B60CB">
        <w:rPr>
          <w:vertAlign w:val="superscript"/>
        </w:rPr>
        <w:t>3</w:t>
      </w:r>
      <w:r w:rsidRPr="003752DE">
        <w:t xml:space="preserve"> H</w:t>
      </w:r>
      <w:r w:rsidRPr="003752DE">
        <w:rPr>
          <w:vertAlign w:val="subscript"/>
        </w:rPr>
        <w:t>2</w:t>
      </w:r>
      <w:r w:rsidRPr="003752DE">
        <w:t>SO</w:t>
      </w:r>
      <w:r w:rsidRPr="003752DE">
        <w:rPr>
          <w:vertAlign w:val="subscript"/>
        </w:rPr>
        <w:t>4</w:t>
      </w:r>
      <w:r w:rsidRPr="003752DE">
        <w:t xml:space="preserve"> and 0.800</w:t>
      </w:r>
      <w:r>
        <w:t> cm</w:t>
      </w:r>
      <w:r w:rsidRPr="008B60CB">
        <w:rPr>
          <w:vertAlign w:val="superscript"/>
        </w:rPr>
        <w:t>3</w:t>
      </w:r>
      <w:r w:rsidRPr="003752DE">
        <w:t xml:space="preserve"> 0.5</w:t>
      </w:r>
      <w:r>
        <w:t> mol/dm</w:t>
      </w:r>
      <w:r w:rsidRPr="008B60CB">
        <w:rPr>
          <w:vertAlign w:val="superscript"/>
        </w:rPr>
        <w:t>3</w:t>
      </w:r>
      <w:r w:rsidRPr="003752DE">
        <w:t xml:space="preserve"> H</w:t>
      </w:r>
      <w:r w:rsidRPr="003752DE">
        <w:rPr>
          <w:vertAlign w:val="subscript"/>
        </w:rPr>
        <w:t>2</w:t>
      </w:r>
      <w:r w:rsidRPr="003752DE">
        <w:t>SO</w:t>
      </w:r>
      <w:r w:rsidRPr="003752DE">
        <w:rPr>
          <w:vertAlign w:val="subscript"/>
        </w:rPr>
        <w:t>4</w:t>
      </w:r>
      <w:r>
        <w:t xml:space="preserve">. </w:t>
      </w:r>
      <w:r w:rsidRPr="003752DE">
        <w:t>To this mixture is added 0.200</w:t>
      </w:r>
      <w:r>
        <w:t> cm</w:t>
      </w:r>
      <w:r w:rsidRPr="008B60CB">
        <w:rPr>
          <w:vertAlign w:val="superscript"/>
        </w:rPr>
        <w:t>3</w:t>
      </w:r>
      <w:r w:rsidRPr="003752DE">
        <w:t xml:space="preserve"> 0.0120</w:t>
      </w:r>
      <w:r>
        <w:t> mol/dm</w:t>
      </w:r>
      <w:r w:rsidRPr="008B60CB">
        <w:rPr>
          <w:vertAlign w:val="superscript"/>
        </w:rPr>
        <w:t>3</w:t>
      </w:r>
      <w:r w:rsidRPr="003752DE">
        <w:t xml:space="preserve"> Ce(NH</w:t>
      </w:r>
      <w:r w:rsidRPr="003752DE">
        <w:rPr>
          <w:vertAlign w:val="subscript"/>
        </w:rPr>
        <w:t>4</w:t>
      </w:r>
      <w:r w:rsidRPr="003752DE">
        <w:t>)</w:t>
      </w:r>
      <w:r w:rsidRPr="003752DE">
        <w:rPr>
          <w:vertAlign w:val="subscript"/>
        </w:rPr>
        <w:t>2</w:t>
      </w:r>
      <w:r w:rsidRPr="003752DE">
        <w:t>(</w:t>
      </w:r>
      <w:r w:rsidR="00122891">
        <w:t>NO</w:t>
      </w:r>
      <w:r w:rsidR="00122891">
        <w:rPr>
          <w:vertAlign w:val="subscript"/>
        </w:rPr>
        <w:t>3</w:t>
      </w:r>
      <w:r w:rsidRPr="003752DE">
        <w:t>)</w:t>
      </w:r>
      <w:r w:rsidR="00122891">
        <w:rPr>
          <w:vertAlign w:val="subscript"/>
        </w:rPr>
        <w:t>6</w:t>
      </w:r>
      <w:r w:rsidRPr="003752DE">
        <w:t xml:space="preserve"> in 0.5</w:t>
      </w:r>
      <w:r>
        <w:t> mol/dm</w:t>
      </w:r>
      <w:r w:rsidRPr="008B60CB">
        <w:rPr>
          <w:vertAlign w:val="superscript"/>
        </w:rPr>
        <w:t>3</w:t>
      </w:r>
      <w:r w:rsidRPr="003752DE">
        <w:t xml:space="preserve"> H</w:t>
      </w:r>
      <w:r w:rsidRPr="003752DE">
        <w:rPr>
          <w:vertAlign w:val="subscript"/>
        </w:rPr>
        <w:t>2</w:t>
      </w:r>
      <w:r w:rsidRPr="003752DE">
        <w:t>SO</w:t>
      </w:r>
      <w:r w:rsidRPr="003752DE">
        <w:rPr>
          <w:vertAlign w:val="subscript"/>
        </w:rPr>
        <w:t>4</w:t>
      </w:r>
      <w:r>
        <w:t xml:space="preserve"> and the absorbance at 405 </w:t>
      </w:r>
      <w:r w:rsidRPr="003752DE">
        <w:t>nm is measured as a function of time at 25.0</w:t>
      </w:r>
      <w:r>
        <w:t>°</w:t>
      </w:r>
      <w:r w:rsidRPr="003752DE">
        <w:t>C:</w:t>
      </w:r>
    </w:p>
    <w:p w14:paraId="0343CC1A" w14:textId="77777777" w:rsidR="004F311E" w:rsidRPr="003752DE" w:rsidRDefault="004F311E" w:rsidP="004F311E">
      <w:pPr>
        <w:pStyle w:val="Problemtext"/>
      </w:pPr>
      <w:r w:rsidRPr="00164BF1">
        <w:rPr>
          <w:noProof/>
        </w:rPr>
        <w:drawing>
          <wp:inline distT="0" distB="0" distL="0" distR="0" wp14:anchorId="3BF56375" wp14:editId="4FF54E8D">
            <wp:extent cx="3238500" cy="3028950"/>
            <wp:effectExtent l="0" t="0" r="0" b="0"/>
            <wp:docPr id="37" name="Picture 37" descr="SaltSampleSKplot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tSampleSKplotRevis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3028950"/>
                    </a:xfrm>
                    <a:prstGeom prst="rect">
                      <a:avLst/>
                    </a:prstGeom>
                    <a:noFill/>
                    <a:ln>
                      <a:noFill/>
                    </a:ln>
                  </pic:spPr>
                </pic:pic>
              </a:graphicData>
            </a:graphic>
          </wp:inline>
        </w:drawing>
      </w:r>
    </w:p>
    <w:p w14:paraId="5AF9AF9A" w14:textId="22E95B71" w:rsidR="004F311E" w:rsidRDefault="00B21CD3" w:rsidP="004F311E">
      <w:pPr>
        <w:pStyle w:val="Subquestion"/>
      </w:pPr>
      <w:r>
        <w:rPr>
          <w:rStyle w:val="Subquestionnumber"/>
        </w:rPr>
        <w:t>3.3</w:t>
      </w:r>
      <w:r w:rsidR="004F311E" w:rsidRPr="00D12AA6">
        <w:rPr>
          <w:rStyle w:val="Subquestionnumber"/>
        </w:rPr>
        <w:t>.3.</w:t>
      </w:r>
      <w:r w:rsidR="004F311E">
        <w:tab/>
      </w:r>
      <w:r w:rsidR="004F311E" w:rsidRPr="00D12AA6">
        <w:rPr>
          <w:rStyle w:val="Subquestionemphasis"/>
        </w:rPr>
        <w:t>Calculate</w:t>
      </w:r>
      <w:r w:rsidR="004F311E" w:rsidRPr="00D12AA6">
        <w:t xml:space="preserve"> the iodization level, in ppm, of this salt sample.</w:t>
      </w:r>
    </w:p>
    <w:p w14:paraId="7606D394" w14:textId="4F575C08" w:rsidR="009A436A" w:rsidRPr="00F02D44" w:rsidRDefault="009A436A" w:rsidP="009A436A">
      <w:pPr>
        <w:pStyle w:val="Heading1"/>
      </w:pPr>
      <w:r w:rsidRPr="00C41AC3">
        <w:lastRenderedPageBreak/>
        <w:t>Problem</w:t>
      </w:r>
      <w:r>
        <w:t xml:space="preserve"> 4</w:t>
      </w:r>
      <w:r>
        <w:tab/>
        <w:t>8% of the total</w:t>
      </w:r>
    </w:p>
    <w:p w14:paraId="5B113079" w14:textId="77777777" w:rsidR="00FD5C81" w:rsidRPr="00E61DC3" w:rsidRDefault="00FD5C81" w:rsidP="00FD5C81">
      <w:pPr>
        <w:pStyle w:val="Problemtext"/>
        <w:rPr>
          <w:rStyle w:val="Unknownspecies"/>
        </w:rPr>
      </w:pPr>
      <w:r w:rsidRPr="00E61DC3">
        <w:rPr>
          <w:rStyle w:val="Unknownspecies"/>
        </w:rPr>
        <w:t>Application of kinetic studies in water treatment</w:t>
      </w:r>
    </w:p>
    <w:p w14:paraId="54AF147E" w14:textId="7AF9256B" w:rsidR="00FD5C81" w:rsidRPr="00E61DC3" w:rsidRDefault="00FD5C81" w:rsidP="00FD5C81">
      <w:pPr>
        <w:pStyle w:val="Problemtext"/>
      </w:pPr>
      <w:r w:rsidRPr="00E61DC3">
        <w:t>Industrial waste is a major cause of water pollution and kinetic studies are carried out in a laboratory to design effluent treatment. 1,4-dioxane, more commonly known as dioxane (C</w:t>
      </w:r>
      <w:r w:rsidRPr="00E61DC3">
        <w:rPr>
          <w:vertAlign w:val="subscript"/>
        </w:rPr>
        <w:t>4</w:t>
      </w:r>
      <w:r w:rsidRPr="00E61DC3">
        <w:t>H</w:t>
      </w:r>
      <w:r w:rsidRPr="00E61DC3">
        <w:rPr>
          <w:vertAlign w:val="subscript"/>
        </w:rPr>
        <w:t>8</w:t>
      </w:r>
      <w:r w:rsidRPr="00E61DC3">
        <w:t>O</w:t>
      </w:r>
      <w:r w:rsidRPr="00E61DC3">
        <w:rPr>
          <w:vertAlign w:val="subscript"/>
        </w:rPr>
        <w:t>2</w:t>
      </w:r>
      <w:r w:rsidRPr="00E61DC3">
        <w:t>), an industrial solvent and by-product, is a significant water contaminant. It can be oxidised to hazard free chemicals using</w:t>
      </w:r>
      <w:r w:rsidR="0095227D">
        <w:t xml:space="preserve"> oxidants such as peroxodisulf</w:t>
      </w:r>
      <w:r w:rsidRPr="00E61DC3">
        <w:t xml:space="preserve">ate, ozone or hydrogen peroxide. </w:t>
      </w:r>
    </w:p>
    <w:p w14:paraId="5BB20528" w14:textId="3E13CA0F" w:rsidR="00FD5C81" w:rsidRPr="00E61DC3" w:rsidRDefault="00FD5C81" w:rsidP="00FD5C81">
      <w:pPr>
        <w:pStyle w:val="Problemtext"/>
      </w:pPr>
      <w:r w:rsidRPr="00E61DC3">
        <w:t>The data obtained in the kinetic study of oxidation of dioxa</w:t>
      </w:r>
      <w:r w:rsidR="0095227D">
        <w:t>ne with potassium peroxodisulf</w:t>
      </w:r>
      <w:r w:rsidRPr="00E61DC3">
        <w:t>ate (K</w:t>
      </w:r>
      <w:r w:rsidRPr="00E61DC3">
        <w:rPr>
          <w:vertAlign w:val="subscript"/>
        </w:rPr>
        <w:t>2</w:t>
      </w:r>
      <w:r w:rsidRPr="00E61DC3">
        <w:t>S</w:t>
      </w:r>
      <w:r w:rsidRPr="00E61DC3">
        <w:rPr>
          <w:vertAlign w:val="subscript"/>
        </w:rPr>
        <w:t>2</w:t>
      </w:r>
      <w:r w:rsidRPr="00E61DC3">
        <w:t>O</w:t>
      </w:r>
      <w:r w:rsidRPr="00E61DC3">
        <w:rPr>
          <w:vertAlign w:val="subscript"/>
        </w:rPr>
        <w:t>8</w:t>
      </w:r>
      <w:r w:rsidRPr="00E61DC3">
        <w:t>) as oxidant and AgNO</w:t>
      </w:r>
      <w:r w:rsidRPr="00E61DC3">
        <w:rPr>
          <w:vertAlign w:val="subscript"/>
        </w:rPr>
        <w:t>3</w:t>
      </w:r>
      <w:r w:rsidRPr="00E61DC3">
        <w:t xml:space="preserve"> as catalyst at </w:t>
      </w:r>
      <w:r w:rsidRPr="00E61DC3">
        <w:rPr>
          <w:rStyle w:val="Variable"/>
        </w:rPr>
        <w:t>T</w:t>
      </w:r>
      <w:r w:rsidRPr="00E61DC3">
        <w:t xml:space="preserve"> = 303.15 K are given below. The reaction was monitored by the</w:t>
      </w:r>
      <w:r w:rsidR="0095227D">
        <w:t xml:space="preserve"> estimation of unreacted peroxodisulf</w:t>
      </w:r>
      <w:r w:rsidRPr="00E61DC3">
        <w:t>ate. The concentration of AgNO</w:t>
      </w:r>
      <w:r w:rsidRPr="00E61DC3">
        <w:rPr>
          <w:vertAlign w:val="subscript"/>
        </w:rPr>
        <w:t>3</w:t>
      </w:r>
      <w:r w:rsidR="0095227D">
        <w:t xml:space="preserve"> used in this study was </w:t>
      </w:r>
      <w:r w:rsidR="00FE16B7">
        <w:t>1.00∙10</w:t>
      </w:r>
      <w:r w:rsidR="003D6A44">
        <w:rPr>
          <w:vertAlign w:val="superscript"/>
        </w:rPr>
        <w:t>−</w:t>
      </w:r>
      <w:r w:rsidR="00FE16B7" w:rsidRPr="00FE16B7">
        <w:rPr>
          <w:vertAlign w:val="superscript"/>
        </w:rPr>
        <w:t>3</w:t>
      </w:r>
      <w:r w:rsidR="00424BF4">
        <w:t xml:space="preserve"> </w:t>
      </w:r>
      <w:r w:rsidR="00465BB3">
        <w:t>m</w:t>
      </w:r>
      <w:r w:rsidRPr="00E61DC3">
        <w:t>mol∙dm</w:t>
      </w:r>
      <w:r w:rsidRPr="00E61DC3">
        <w:rPr>
          <w:vertAlign w:val="superscript"/>
        </w:rPr>
        <w:t>−3</w:t>
      </w:r>
      <w:r w:rsidRPr="00E61DC3">
        <w:t>.</w:t>
      </w:r>
    </w:p>
    <w:tbl>
      <w:tblPr>
        <w:tblStyle w:val="Problemtable"/>
        <w:tblW w:w="0" w:type="auto"/>
        <w:tblLook w:val="04A0" w:firstRow="1" w:lastRow="0" w:firstColumn="1" w:lastColumn="0" w:noHBand="0" w:noVBand="1"/>
      </w:tblPr>
      <w:tblGrid>
        <w:gridCol w:w="707"/>
        <w:gridCol w:w="1378"/>
        <w:gridCol w:w="1559"/>
        <w:gridCol w:w="2015"/>
      </w:tblGrid>
      <w:tr w:rsidR="00FD5C81" w:rsidRPr="00E61DC3" w14:paraId="34187997" w14:textId="77777777" w:rsidTr="00FD5C81">
        <w:trPr>
          <w:cantSplit/>
        </w:trPr>
        <w:tc>
          <w:tcPr>
            <w:tcW w:w="685" w:type="dxa"/>
          </w:tcPr>
          <w:p w14:paraId="577CB223" w14:textId="77777777" w:rsidR="00FD5C81" w:rsidRPr="00E61DC3" w:rsidRDefault="00FD5C81" w:rsidP="00FD5C81">
            <w:pPr>
              <w:pStyle w:val="Problemtext"/>
            </w:pPr>
            <w:r w:rsidRPr="00E61DC3">
              <w:t>Trial</w:t>
            </w:r>
          </w:p>
        </w:tc>
        <w:tc>
          <w:tcPr>
            <w:tcW w:w="1153" w:type="dxa"/>
          </w:tcPr>
          <w:p w14:paraId="65CAC40D" w14:textId="77777777" w:rsidR="00FD5C81" w:rsidRPr="00E61DC3" w:rsidRDefault="00FD5C81" w:rsidP="00FD5C81">
            <w:pPr>
              <w:pStyle w:val="Problemtext"/>
            </w:pPr>
            <w:r w:rsidRPr="00E61DC3">
              <w:t>Dioxane</w:t>
            </w:r>
          </w:p>
          <w:p w14:paraId="2ED010AC" w14:textId="183B6DF4" w:rsidR="00FD5C81" w:rsidRPr="00E61DC3" w:rsidRDefault="00465BB3" w:rsidP="00FD5C81">
            <w:pPr>
              <w:pStyle w:val="Problemtext"/>
              <w:rPr>
                <w:rFonts w:cs="TimesNewRomanSF"/>
                <w:vertAlign w:val="superscript"/>
              </w:rPr>
            </w:pPr>
            <w:r>
              <w:rPr>
                <w:rFonts w:cs="TimesNewRomanSF"/>
              </w:rPr>
              <w:t>m</w:t>
            </w:r>
            <w:r w:rsidR="00FD5C81" w:rsidRPr="00E61DC3">
              <w:rPr>
                <w:rFonts w:cs="TimesNewRomanSF"/>
              </w:rPr>
              <w:t>mol</w:t>
            </w:r>
            <w:r w:rsidR="00FD5C81" w:rsidRPr="00E61DC3">
              <w:t>∙dm</w:t>
            </w:r>
            <w:r w:rsidR="00FD5C81" w:rsidRPr="00E61DC3">
              <w:rPr>
                <w:vertAlign w:val="superscript"/>
              </w:rPr>
              <w:t>−3</w:t>
            </w:r>
          </w:p>
        </w:tc>
        <w:tc>
          <w:tcPr>
            <w:tcW w:w="1559" w:type="dxa"/>
          </w:tcPr>
          <w:p w14:paraId="7F1C6A2D" w14:textId="77777777" w:rsidR="00FD5C81" w:rsidRPr="00E61DC3" w:rsidRDefault="00FD5C81" w:rsidP="00FD5C81">
            <w:pPr>
              <w:pStyle w:val="Problemtext"/>
            </w:pPr>
            <w:r w:rsidRPr="00E61DC3">
              <w:t>K</w:t>
            </w:r>
            <w:r w:rsidRPr="00E61DC3">
              <w:rPr>
                <w:vertAlign w:val="subscript"/>
              </w:rPr>
              <w:t>2</w:t>
            </w:r>
            <w:r w:rsidRPr="00E61DC3">
              <w:t>S</w:t>
            </w:r>
            <w:r w:rsidRPr="00E61DC3">
              <w:rPr>
                <w:vertAlign w:val="subscript"/>
              </w:rPr>
              <w:t>2</w:t>
            </w:r>
            <w:r w:rsidRPr="00E61DC3">
              <w:t>O</w:t>
            </w:r>
            <w:r w:rsidRPr="00E61DC3">
              <w:rPr>
                <w:vertAlign w:val="subscript"/>
              </w:rPr>
              <w:t>8</w:t>
            </w:r>
          </w:p>
          <w:p w14:paraId="00223C6F" w14:textId="77777777" w:rsidR="00FD5C81" w:rsidRPr="00E61DC3" w:rsidRDefault="00FD5C81" w:rsidP="00FD5C81">
            <w:pPr>
              <w:pStyle w:val="Problemtext"/>
              <w:rPr>
                <w:rFonts w:cs="TimesNewRomanSF"/>
              </w:rPr>
            </w:pPr>
            <w:r w:rsidRPr="00E61DC3">
              <w:rPr>
                <w:rFonts w:cs="TimesNewRomanSF"/>
              </w:rPr>
              <w:t>mmol</w:t>
            </w:r>
            <w:r w:rsidRPr="00E61DC3">
              <w:t>∙</w:t>
            </w:r>
            <w:r w:rsidRPr="00E61DC3">
              <w:rPr>
                <w:rFonts w:cs="TimesNewRomanSF"/>
              </w:rPr>
              <w:t>dm</w:t>
            </w:r>
            <w:r w:rsidRPr="00E61DC3">
              <w:rPr>
                <w:vertAlign w:val="superscript"/>
              </w:rPr>
              <w:t>−3</w:t>
            </w:r>
          </w:p>
        </w:tc>
        <w:tc>
          <w:tcPr>
            <w:tcW w:w="1984" w:type="dxa"/>
          </w:tcPr>
          <w:p w14:paraId="3C751A02" w14:textId="37CBF4EE" w:rsidR="00FD5C81" w:rsidRPr="00E61DC3" w:rsidRDefault="00FD5C81" w:rsidP="00FD5C81">
            <w:pPr>
              <w:pStyle w:val="Problemtext"/>
            </w:pPr>
            <w:r w:rsidRPr="00E61DC3">
              <w:t>Initial rate</w:t>
            </w:r>
            <w:r w:rsidR="00C227A7">
              <w:t xml:space="preserve"> </w:t>
            </w:r>
          </w:p>
          <w:p w14:paraId="73739498" w14:textId="77777777" w:rsidR="00FD5C81" w:rsidRPr="00E61DC3" w:rsidRDefault="00FD5C81" w:rsidP="00FD5C81">
            <w:pPr>
              <w:pStyle w:val="Problemtext"/>
              <w:rPr>
                <w:rFonts w:cs="TimesNewRomanSF"/>
              </w:rPr>
            </w:pPr>
            <w:r w:rsidRPr="00E61DC3">
              <w:rPr>
                <w:rFonts w:cs="TimesNewRomanSF"/>
              </w:rPr>
              <w:t>mmol</w:t>
            </w:r>
            <w:r w:rsidRPr="00E61DC3">
              <w:t>∙dm</w:t>
            </w:r>
            <w:r w:rsidRPr="00E61DC3">
              <w:rPr>
                <w:vertAlign w:val="superscript"/>
              </w:rPr>
              <w:t>−3</w:t>
            </w:r>
            <w:r w:rsidRPr="00E61DC3">
              <w:t>∙min</w:t>
            </w:r>
            <w:r w:rsidRPr="00E61DC3">
              <w:rPr>
                <w:vertAlign w:val="superscript"/>
              </w:rPr>
              <w:t>−1</w:t>
            </w:r>
          </w:p>
        </w:tc>
      </w:tr>
      <w:tr w:rsidR="00FD5C81" w:rsidRPr="00E61DC3" w14:paraId="0571DB80" w14:textId="77777777" w:rsidTr="00FD5C81">
        <w:trPr>
          <w:cantSplit/>
        </w:trPr>
        <w:tc>
          <w:tcPr>
            <w:tcW w:w="685" w:type="dxa"/>
          </w:tcPr>
          <w:p w14:paraId="29FD5EC3" w14:textId="77777777" w:rsidR="00FD5C81" w:rsidRPr="00E61DC3" w:rsidRDefault="00FD5C81" w:rsidP="00FD5C81">
            <w:pPr>
              <w:pStyle w:val="Problemtext"/>
            </w:pPr>
            <w:r w:rsidRPr="00E61DC3">
              <w:t>1</w:t>
            </w:r>
          </w:p>
        </w:tc>
        <w:tc>
          <w:tcPr>
            <w:tcW w:w="1153" w:type="dxa"/>
          </w:tcPr>
          <w:p w14:paraId="78292E8F" w14:textId="77777777" w:rsidR="00FD5C81" w:rsidRPr="00E61DC3" w:rsidRDefault="00FD5C81" w:rsidP="00FD5C81">
            <w:pPr>
              <w:pStyle w:val="Problemtext"/>
            </w:pPr>
            <w:r w:rsidRPr="00E61DC3">
              <w:t>0.0100</w:t>
            </w:r>
          </w:p>
        </w:tc>
        <w:tc>
          <w:tcPr>
            <w:tcW w:w="1559" w:type="dxa"/>
          </w:tcPr>
          <w:p w14:paraId="5EEC2E57" w14:textId="77777777" w:rsidR="00FD5C81" w:rsidRPr="00E61DC3" w:rsidRDefault="00FD5C81" w:rsidP="00FD5C81">
            <w:pPr>
              <w:pStyle w:val="Problemtext"/>
            </w:pPr>
            <w:r w:rsidRPr="00E61DC3">
              <w:t>2.50</w:t>
            </w:r>
          </w:p>
        </w:tc>
        <w:tc>
          <w:tcPr>
            <w:tcW w:w="1984" w:type="dxa"/>
          </w:tcPr>
          <w:p w14:paraId="25BAAC54" w14:textId="092FCEEA" w:rsidR="00FD5C81" w:rsidRPr="00E61DC3" w:rsidRDefault="00FD5C81" w:rsidP="007071B2">
            <w:pPr>
              <w:pStyle w:val="Problemtext"/>
            </w:pPr>
            <w:r w:rsidRPr="00E61DC3">
              <w:t>1</w:t>
            </w:r>
            <w:r w:rsidR="0095227D">
              <w:t>.6</w:t>
            </w:r>
            <w:r w:rsidRPr="00E61DC3">
              <w:t>61</w:t>
            </w:r>
            <w:r w:rsidR="007071B2">
              <w:t>∙</w:t>
            </w:r>
            <w:r w:rsidR="0095227D">
              <w:t>10</w:t>
            </w:r>
            <w:r w:rsidR="003D6A44">
              <w:rPr>
                <w:vertAlign w:val="superscript"/>
              </w:rPr>
              <w:t>−</w:t>
            </w:r>
            <w:r w:rsidR="0095227D">
              <w:rPr>
                <w:vertAlign w:val="superscript"/>
              </w:rPr>
              <w:t>2</w:t>
            </w:r>
          </w:p>
        </w:tc>
      </w:tr>
      <w:tr w:rsidR="00FD5C81" w:rsidRPr="00E61DC3" w14:paraId="3062AB2C" w14:textId="77777777" w:rsidTr="00FD5C81">
        <w:trPr>
          <w:cantSplit/>
        </w:trPr>
        <w:tc>
          <w:tcPr>
            <w:tcW w:w="685" w:type="dxa"/>
          </w:tcPr>
          <w:p w14:paraId="7BFE6DD3" w14:textId="77777777" w:rsidR="00FD5C81" w:rsidRPr="00E61DC3" w:rsidRDefault="00FD5C81" w:rsidP="00FD5C81">
            <w:pPr>
              <w:pStyle w:val="Problemtext"/>
            </w:pPr>
            <w:r w:rsidRPr="00E61DC3">
              <w:t>2</w:t>
            </w:r>
          </w:p>
        </w:tc>
        <w:tc>
          <w:tcPr>
            <w:tcW w:w="1153" w:type="dxa"/>
          </w:tcPr>
          <w:p w14:paraId="6AC83DEC" w14:textId="77777777" w:rsidR="00FD5C81" w:rsidRPr="00E61DC3" w:rsidRDefault="00FD5C81" w:rsidP="00FD5C81">
            <w:pPr>
              <w:pStyle w:val="Problemtext"/>
            </w:pPr>
            <w:r w:rsidRPr="00E61DC3">
              <w:t>0.0100</w:t>
            </w:r>
          </w:p>
        </w:tc>
        <w:tc>
          <w:tcPr>
            <w:tcW w:w="1559" w:type="dxa"/>
          </w:tcPr>
          <w:p w14:paraId="1EFC73C2" w14:textId="77777777" w:rsidR="00FD5C81" w:rsidRPr="00E61DC3" w:rsidRDefault="00FD5C81" w:rsidP="00FD5C81">
            <w:pPr>
              <w:pStyle w:val="Problemtext"/>
            </w:pPr>
            <w:r w:rsidRPr="00E61DC3">
              <w:t>5.10</w:t>
            </w:r>
          </w:p>
        </w:tc>
        <w:tc>
          <w:tcPr>
            <w:tcW w:w="1984" w:type="dxa"/>
          </w:tcPr>
          <w:p w14:paraId="55F1980A" w14:textId="325C7C60" w:rsidR="00FD5C81" w:rsidRPr="00E61DC3" w:rsidRDefault="0095227D" w:rsidP="0095227D">
            <w:pPr>
              <w:pStyle w:val="Problemtext"/>
            </w:pPr>
            <w:r>
              <w:t>3.3</w:t>
            </w:r>
            <w:r w:rsidR="00FD5C81" w:rsidRPr="00E61DC3">
              <w:t>80</w:t>
            </w:r>
            <w:r w:rsidR="007071B2">
              <w:t>∙</w:t>
            </w:r>
            <w:r w:rsidR="006E6DB6">
              <w:t>10</w:t>
            </w:r>
            <w:r w:rsidR="003D6A44">
              <w:rPr>
                <w:vertAlign w:val="superscript"/>
              </w:rPr>
              <w:t>−</w:t>
            </w:r>
            <w:r>
              <w:rPr>
                <w:vertAlign w:val="superscript"/>
              </w:rPr>
              <w:t>2</w:t>
            </w:r>
          </w:p>
        </w:tc>
      </w:tr>
      <w:tr w:rsidR="00FD5C81" w:rsidRPr="00E61DC3" w14:paraId="25B322EF" w14:textId="77777777" w:rsidTr="00FD5C81">
        <w:trPr>
          <w:cantSplit/>
        </w:trPr>
        <w:tc>
          <w:tcPr>
            <w:tcW w:w="685" w:type="dxa"/>
          </w:tcPr>
          <w:p w14:paraId="544D9445" w14:textId="77777777" w:rsidR="00FD5C81" w:rsidRPr="00E61DC3" w:rsidRDefault="00FD5C81" w:rsidP="00FD5C81">
            <w:pPr>
              <w:pStyle w:val="Problemtext"/>
            </w:pPr>
            <w:r w:rsidRPr="00E61DC3">
              <w:t>3</w:t>
            </w:r>
          </w:p>
        </w:tc>
        <w:tc>
          <w:tcPr>
            <w:tcW w:w="1153" w:type="dxa"/>
          </w:tcPr>
          <w:p w14:paraId="3F3DFA60" w14:textId="77777777" w:rsidR="00FD5C81" w:rsidRPr="00E61DC3" w:rsidRDefault="00FD5C81" w:rsidP="00FD5C81">
            <w:pPr>
              <w:pStyle w:val="Problemtext"/>
            </w:pPr>
            <w:r w:rsidRPr="00E61DC3">
              <w:t>0.00500</w:t>
            </w:r>
          </w:p>
        </w:tc>
        <w:tc>
          <w:tcPr>
            <w:tcW w:w="1559" w:type="dxa"/>
          </w:tcPr>
          <w:p w14:paraId="47BB1083" w14:textId="77777777" w:rsidR="00FD5C81" w:rsidRPr="00E61DC3" w:rsidRDefault="00FD5C81" w:rsidP="00FD5C81">
            <w:pPr>
              <w:pStyle w:val="Problemtext"/>
            </w:pPr>
            <w:r w:rsidRPr="00E61DC3">
              <w:t>13.8</w:t>
            </w:r>
          </w:p>
        </w:tc>
        <w:tc>
          <w:tcPr>
            <w:tcW w:w="1984" w:type="dxa"/>
          </w:tcPr>
          <w:p w14:paraId="6E75510C" w14:textId="5102557C" w:rsidR="00FD5C81" w:rsidRPr="00E61DC3" w:rsidRDefault="0095227D" w:rsidP="00FD5C81">
            <w:pPr>
              <w:pStyle w:val="Problemtext"/>
            </w:pPr>
            <w:r>
              <w:t>9.2</w:t>
            </w:r>
            <w:r w:rsidR="00FD5C81" w:rsidRPr="00E61DC3">
              <w:t>00</w:t>
            </w:r>
            <w:r w:rsidR="007071B2">
              <w:t>∙</w:t>
            </w:r>
            <w:r>
              <w:t>10</w:t>
            </w:r>
            <w:r w:rsidR="003D6A44">
              <w:rPr>
                <w:vertAlign w:val="superscript"/>
              </w:rPr>
              <w:t>−</w:t>
            </w:r>
            <w:r>
              <w:rPr>
                <w:vertAlign w:val="superscript"/>
              </w:rPr>
              <w:t>2</w:t>
            </w:r>
          </w:p>
        </w:tc>
      </w:tr>
      <w:tr w:rsidR="00FD5C81" w:rsidRPr="00E61DC3" w14:paraId="306EC8D0" w14:textId="77777777" w:rsidTr="00FD5C81">
        <w:trPr>
          <w:cantSplit/>
        </w:trPr>
        <w:tc>
          <w:tcPr>
            <w:tcW w:w="685" w:type="dxa"/>
          </w:tcPr>
          <w:p w14:paraId="6450021D" w14:textId="77777777" w:rsidR="00FD5C81" w:rsidRPr="00E61DC3" w:rsidRDefault="00FD5C81" w:rsidP="00FD5C81">
            <w:pPr>
              <w:pStyle w:val="Problemtext"/>
            </w:pPr>
            <w:r w:rsidRPr="00E61DC3">
              <w:t>4</w:t>
            </w:r>
          </w:p>
        </w:tc>
        <w:tc>
          <w:tcPr>
            <w:tcW w:w="1153" w:type="dxa"/>
          </w:tcPr>
          <w:p w14:paraId="6C6E03D3" w14:textId="77777777" w:rsidR="00FD5C81" w:rsidRPr="00E61DC3" w:rsidRDefault="00FD5C81" w:rsidP="00FD5C81">
            <w:pPr>
              <w:pStyle w:val="Problemtext"/>
            </w:pPr>
            <w:r w:rsidRPr="00E61DC3">
              <w:t>0.0110</w:t>
            </w:r>
          </w:p>
        </w:tc>
        <w:tc>
          <w:tcPr>
            <w:tcW w:w="1559" w:type="dxa"/>
          </w:tcPr>
          <w:p w14:paraId="5395A811" w14:textId="77777777" w:rsidR="00FD5C81" w:rsidRPr="00E61DC3" w:rsidRDefault="00FD5C81" w:rsidP="00FD5C81">
            <w:pPr>
              <w:pStyle w:val="Problemtext"/>
            </w:pPr>
            <w:r w:rsidRPr="00E61DC3">
              <w:t>13.8</w:t>
            </w:r>
          </w:p>
        </w:tc>
        <w:tc>
          <w:tcPr>
            <w:tcW w:w="1984" w:type="dxa"/>
          </w:tcPr>
          <w:p w14:paraId="2F5D7C1A" w14:textId="6043F4F6" w:rsidR="00FD5C81" w:rsidRPr="00E61DC3" w:rsidRDefault="0095227D" w:rsidP="00FD5C81">
            <w:pPr>
              <w:pStyle w:val="Problemtext"/>
            </w:pPr>
            <w:r>
              <w:t>9.2</w:t>
            </w:r>
            <w:r w:rsidR="00FD5C81" w:rsidRPr="00E61DC3">
              <w:t>01</w:t>
            </w:r>
            <w:r w:rsidR="007071B2">
              <w:t>∙</w:t>
            </w:r>
            <w:r>
              <w:t>10</w:t>
            </w:r>
            <w:r w:rsidR="003D6A44">
              <w:rPr>
                <w:vertAlign w:val="superscript"/>
              </w:rPr>
              <w:t>−</w:t>
            </w:r>
            <w:r>
              <w:rPr>
                <w:vertAlign w:val="superscript"/>
              </w:rPr>
              <w:t>2</w:t>
            </w:r>
          </w:p>
        </w:tc>
      </w:tr>
    </w:tbl>
    <w:p w14:paraId="251AA576" w14:textId="77777777" w:rsidR="00FD5C81" w:rsidRPr="00E61DC3" w:rsidRDefault="00FD5C81" w:rsidP="00FD5C81">
      <w:pPr>
        <w:pStyle w:val="Problemtext"/>
      </w:pPr>
    </w:p>
    <w:p w14:paraId="0A4A67CD" w14:textId="3577C5CE" w:rsidR="00FD5C81" w:rsidRPr="00E61DC3" w:rsidRDefault="00FD5C81" w:rsidP="00FD5C81">
      <w:pPr>
        <w:pStyle w:val="Problemtext"/>
      </w:pPr>
      <w:r w:rsidRPr="00E61DC3">
        <w:t>In many countries the accepted maximum level of dioxane in drinkin</w:t>
      </w:r>
      <w:r w:rsidR="0095227D">
        <w:t xml:space="preserve">g water is specified as 0.35 μg </w:t>
      </w:r>
      <w:r w:rsidRPr="00E61DC3">
        <w:t>dm</w:t>
      </w:r>
      <w:r w:rsidR="003D6A44">
        <w:rPr>
          <w:vertAlign w:val="superscript"/>
        </w:rPr>
        <w:t>−</w:t>
      </w:r>
      <w:r w:rsidR="0095227D">
        <w:rPr>
          <w:vertAlign w:val="superscript"/>
        </w:rPr>
        <w:t>3</w:t>
      </w:r>
      <w:r w:rsidRPr="00E61DC3">
        <w:t xml:space="preserve">. </w:t>
      </w:r>
    </w:p>
    <w:p w14:paraId="637CE555" w14:textId="421A7891" w:rsidR="00FD5C81" w:rsidRPr="00E61DC3" w:rsidRDefault="00FD5C81" w:rsidP="00FD5C81">
      <w:pPr>
        <w:pStyle w:val="Problemtext"/>
      </w:pPr>
      <w:r w:rsidRPr="00E61DC3">
        <w:t>A water sample contains an initial</w:t>
      </w:r>
      <w:r w:rsidR="0095227D">
        <w:t xml:space="preserve"> dioxane concentration of 40</w:t>
      </w:r>
      <w:r w:rsidR="005B09C9">
        <w:t>.00</w:t>
      </w:r>
      <w:r w:rsidR="0095227D">
        <w:t xml:space="preserve"> μg </w:t>
      </w:r>
      <w:r w:rsidRPr="00E61DC3">
        <w:t>dm</w:t>
      </w:r>
      <w:r w:rsidR="003D6A44">
        <w:rPr>
          <w:vertAlign w:val="superscript"/>
        </w:rPr>
        <w:t>−</w:t>
      </w:r>
      <w:r w:rsidR="0095227D">
        <w:rPr>
          <w:vertAlign w:val="superscript"/>
        </w:rPr>
        <w:t>3</w:t>
      </w:r>
      <w:r w:rsidRPr="00E61DC3">
        <w:t>. Assume that 1 mol dioxane requires 1 mol of per</w:t>
      </w:r>
      <w:r w:rsidR="0095227D">
        <w:t>oxodisulf</w:t>
      </w:r>
      <w:r w:rsidRPr="00E61DC3">
        <w:t>ate for oxidation.</w:t>
      </w:r>
      <w:r w:rsidR="0095227D" w:rsidRPr="0095227D">
        <w:t xml:space="preserve"> </w:t>
      </w:r>
      <w:r w:rsidR="0095227D" w:rsidRPr="00E61DC3">
        <w:t>The concentration of AgNO</w:t>
      </w:r>
      <w:r w:rsidR="0095227D" w:rsidRPr="00E61DC3">
        <w:rPr>
          <w:vertAlign w:val="subscript"/>
        </w:rPr>
        <w:t>3</w:t>
      </w:r>
      <w:r w:rsidR="0095227D">
        <w:t xml:space="preserve"> used in this study was</w:t>
      </w:r>
      <w:r w:rsidR="00FE16B7">
        <w:t xml:space="preserve"> 1.00∙10</w:t>
      </w:r>
      <w:r w:rsidR="003D6A44">
        <w:rPr>
          <w:vertAlign w:val="superscript"/>
        </w:rPr>
        <w:t>−</w:t>
      </w:r>
      <w:r w:rsidR="00FE16B7" w:rsidRPr="00FE16B7">
        <w:rPr>
          <w:vertAlign w:val="superscript"/>
        </w:rPr>
        <w:t>3</w:t>
      </w:r>
      <w:r w:rsidR="00FE16B7" w:rsidRPr="00C62B4B">
        <w:t xml:space="preserve"> </w:t>
      </w:r>
      <w:r w:rsidR="008553B3" w:rsidRPr="00C62B4B">
        <w:t>m</w:t>
      </w:r>
      <w:r w:rsidR="0095227D" w:rsidRPr="00E61DC3">
        <w:t>mol∙dm</w:t>
      </w:r>
      <w:r w:rsidR="0095227D" w:rsidRPr="00E61DC3">
        <w:rPr>
          <w:vertAlign w:val="superscript"/>
        </w:rPr>
        <w:t>−3</w:t>
      </w:r>
      <w:r w:rsidR="0095227D" w:rsidRPr="00E61DC3">
        <w:t>.</w:t>
      </w:r>
    </w:p>
    <w:p w14:paraId="4976E11E" w14:textId="36C591B1" w:rsidR="00FD5C81" w:rsidRPr="00E61DC3" w:rsidRDefault="00FD5C81" w:rsidP="00FD5C81">
      <w:pPr>
        <w:pStyle w:val="Subquestion"/>
      </w:pPr>
      <w:r w:rsidRPr="00424BF4">
        <w:rPr>
          <w:rStyle w:val="Subquestionnumber"/>
        </w:rPr>
        <w:t>4.</w:t>
      </w:r>
      <w:r w:rsidR="00C17D27" w:rsidRPr="00424BF4">
        <w:rPr>
          <w:rStyle w:val="Subquestionnumber"/>
        </w:rPr>
        <w:t>1</w:t>
      </w:r>
      <w:r w:rsidRPr="00424BF4">
        <w:rPr>
          <w:rStyle w:val="Subquestionnumber"/>
        </w:rPr>
        <w:t>.1.</w:t>
      </w:r>
      <w:r w:rsidRPr="00E61DC3">
        <w:tab/>
      </w:r>
      <w:r w:rsidRPr="00E61DC3">
        <w:rPr>
          <w:rStyle w:val="Subquestionemphasis"/>
        </w:rPr>
        <w:t>Calculate</w:t>
      </w:r>
      <w:r w:rsidRPr="00E61DC3">
        <w:t xml:space="preserve"> the time in minutes the oxidation process has to continue in order to reach the accepted level of dioxane at 303.15 K if the initial concentration of K</w:t>
      </w:r>
      <w:r w:rsidRPr="00E61DC3">
        <w:rPr>
          <w:vertAlign w:val="subscript"/>
        </w:rPr>
        <w:t>2</w:t>
      </w:r>
      <w:r w:rsidRPr="00E61DC3">
        <w:t>S</w:t>
      </w:r>
      <w:r w:rsidRPr="00E61DC3">
        <w:rPr>
          <w:vertAlign w:val="subscript"/>
        </w:rPr>
        <w:t>2</w:t>
      </w:r>
      <w:r w:rsidRPr="00E61DC3">
        <w:t>O</w:t>
      </w:r>
      <w:r w:rsidRPr="00E61DC3">
        <w:rPr>
          <w:vertAlign w:val="subscript"/>
        </w:rPr>
        <w:t>8</w:t>
      </w:r>
      <w:r w:rsidRPr="00E61DC3">
        <w:t xml:space="preserve"> is 5.0∙10</w:t>
      </w:r>
      <w:r w:rsidRPr="00E61DC3">
        <w:rPr>
          <w:rFonts w:cs="Arial"/>
          <w:szCs w:val="24"/>
          <w:vertAlign w:val="superscript"/>
        </w:rPr>
        <w:t>−</w:t>
      </w:r>
      <w:r w:rsidRPr="00E61DC3">
        <w:rPr>
          <w:vertAlign w:val="superscript"/>
        </w:rPr>
        <w:t>6</w:t>
      </w:r>
      <w:r w:rsidR="0095227D">
        <w:t xml:space="preserve"> mol </w:t>
      </w:r>
      <w:r w:rsidRPr="00E61DC3">
        <w:t>dm</w:t>
      </w:r>
      <w:r w:rsidR="003D6A44">
        <w:rPr>
          <w:vertAlign w:val="superscript"/>
        </w:rPr>
        <w:t>−</w:t>
      </w:r>
      <w:r w:rsidR="0095227D">
        <w:rPr>
          <w:vertAlign w:val="superscript"/>
        </w:rPr>
        <w:t>3</w:t>
      </w:r>
      <w:r w:rsidR="00C17D27">
        <w:t>.</w:t>
      </w:r>
      <w:r w:rsidRPr="00E61DC3">
        <w:t xml:space="preserve"> </w:t>
      </w:r>
      <w:r w:rsidR="00D34611">
        <w:t>Assume that the rate law obtained from the data above is valid under these conditions.</w:t>
      </w:r>
    </w:p>
    <w:p w14:paraId="70A723AC" w14:textId="2C2AE99B" w:rsidR="00FD5C81" w:rsidRPr="00E61DC3" w:rsidRDefault="00FD5C81" w:rsidP="00FD5C81">
      <w:pPr>
        <w:pStyle w:val="Problemtext"/>
      </w:pPr>
      <w:r w:rsidRPr="00E61DC3">
        <w:t>Various mechanisms ha</w:t>
      </w:r>
      <w:r w:rsidR="0095227D">
        <w:t>ve been proposed for the peroxodisulf</w:t>
      </w:r>
      <w:r w:rsidRPr="00E61DC3">
        <w:t xml:space="preserve">ate oxidation of dioxane. Misra and Ghosh (1963) proposed the following mechanism: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500"/>
        <w:gridCol w:w="3595"/>
      </w:tblGrid>
      <w:tr w:rsidR="00FD5C81" w:rsidRPr="00E61DC3" w14:paraId="717893A1" w14:textId="77777777" w:rsidTr="00FD5C81">
        <w:tc>
          <w:tcPr>
            <w:tcW w:w="0" w:type="auto"/>
          </w:tcPr>
          <w:p w14:paraId="57106D47" w14:textId="77777777" w:rsidR="00FD5C81" w:rsidRPr="00E61DC3" w:rsidRDefault="00FD5C81" w:rsidP="00FD5C81">
            <w:pPr>
              <w:pStyle w:val="Problemtext"/>
            </w:pPr>
          </w:p>
        </w:tc>
        <w:tc>
          <w:tcPr>
            <w:tcW w:w="0" w:type="auto"/>
          </w:tcPr>
          <w:p w14:paraId="2C3D16EF" w14:textId="77777777" w:rsidR="00FD5C81" w:rsidRPr="00E61DC3" w:rsidRDefault="00FD5C81" w:rsidP="00FD5C81">
            <w:pPr>
              <w:pStyle w:val="Problemtext"/>
              <w:jc w:val="center"/>
            </w:pPr>
            <w:r w:rsidRPr="00E61DC3">
              <w:rPr>
                <w:rStyle w:val="Variable"/>
              </w:rPr>
              <w:t>k</w:t>
            </w:r>
            <w:r w:rsidRPr="00E61DC3">
              <w:rPr>
                <w:vertAlign w:val="subscript"/>
              </w:rPr>
              <w:t>1</w:t>
            </w:r>
          </w:p>
        </w:tc>
        <w:tc>
          <w:tcPr>
            <w:tcW w:w="0" w:type="auto"/>
          </w:tcPr>
          <w:p w14:paraId="3EA59602" w14:textId="77777777" w:rsidR="00FD5C81" w:rsidRPr="00E61DC3" w:rsidRDefault="00FD5C81" w:rsidP="00FD5C81">
            <w:pPr>
              <w:pStyle w:val="Problemtext"/>
            </w:pPr>
          </w:p>
        </w:tc>
      </w:tr>
      <w:tr w:rsidR="00FD5C81" w:rsidRPr="00E61DC3" w14:paraId="66AADEAF" w14:textId="77777777" w:rsidTr="00FD5C81">
        <w:tc>
          <w:tcPr>
            <w:tcW w:w="0" w:type="auto"/>
          </w:tcPr>
          <w:p w14:paraId="39C47D93" w14:textId="77777777" w:rsidR="00FD5C81" w:rsidRPr="00E61DC3" w:rsidRDefault="00FD5C81" w:rsidP="00FD5C81">
            <w:pPr>
              <w:pStyle w:val="Problemtext"/>
              <w:jc w:val="right"/>
            </w:pPr>
            <w:r w:rsidRPr="00E61DC3">
              <w:t>S</w:t>
            </w:r>
            <w:r w:rsidRPr="00E61DC3">
              <w:rPr>
                <w:vertAlign w:val="subscript"/>
              </w:rPr>
              <w:t>2</w:t>
            </w:r>
            <w:r w:rsidRPr="00E61DC3">
              <w:t>O</w:t>
            </w:r>
            <w:r w:rsidRPr="00E61DC3">
              <w:rPr>
                <w:vertAlign w:val="subscript"/>
              </w:rPr>
              <w:t>8</w:t>
            </w:r>
            <w:r w:rsidRPr="00E61DC3">
              <w:rPr>
                <w:vertAlign w:val="superscript"/>
              </w:rPr>
              <w:t xml:space="preserve">2− </w:t>
            </w:r>
            <w:r w:rsidRPr="00E61DC3">
              <w:t>+ Ag</w:t>
            </w:r>
            <w:r w:rsidRPr="00E61DC3">
              <w:rPr>
                <w:vertAlign w:val="superscript"/>
              </w:rPr>
              <w:t>+</w:t>
            </w:r>
          </w:p>
        </w:tc>
        <w:tc>
          <w:tcPr>
            <w:tcW w:w="0" w:type="auto"/>
          </w:tcPr>
          <w:p w14:paraId="4212546F" w14:textId="77777777" w:rsidR="00FD5C81" w:rsidRPr="00E61DC3" w:rsidRDefault="00FD5C81" w:rsidP="00FD5C81">
            <w:pPr>
              <w:pStyle w:val="Problemtext"/>
              <w:jc w:val="center"/>
            </w:pPr>
            <w:r w:rsidRPr="00E61DC3">
              <w:t>⇄</w:t>
            </w:r>
          </w:p>
        </w:tc>
        <w:tc>
          <w:tcPr>
            <w:tcW w:w="0" w:type="auto"/>
          </w:tcPr>
          <w:p w14:paraId="543DEC9B" w14:textId="77777777" w:rsidR="00FD5C81" w:rsidRPr="00E61DC3" w:rsidRDefault="00FD5C81" w:rsidP="00FD5C81">
            <w:pPr>
              <w:pStyle w:val="Problemtext"/>
            </w:pPr>
            <w:r w:rsidRPr="00E61DC3">
              <w:t>Ag</w:t>
            </w:r>
            <w:r w:rsidRPr="00E61DC3">
              <w:rPr>
                <w:vertAlign w:val="superscript"/>
              </w:rPr>
              <w:t>3+</w:t>
            </w:r>
            <w:r w:rsidRPr="00E61DC3">
              <w:t xml:space="preserve">  + 2SO</w:t>
            </w:r>
            <w:r w:rsidRPr="00E61DC3">
              <w:rPr>
                <w:vertAlign w:val="subscript"/>
              </w:rPr>
              <w:t>4</w:t>
            </w:r>
            <w:r w:rsidRPr="00E61DC3">
              <w:rPr>
                <w:vertAlign w:val="superscript"/>
              </w:rPr>
              <w:t>2−</w:t>
            </w:r>
          </w:p>
        </w:tc>
      </w:tr>
      <w:tr w:rsidR="00FD5C81" w:rsidRPr="00E61DC3" w14:paraId="592ABD4E" w14:textId="77777777" w:rsidTr="00FD5C81">
        <w:tc>
          <w:tcPr>
            <w:tcW w:w="0" w:type="auto"/>
          </w:tcPr>
          <w:p w14:paraId="442DBA63" w14:textId="77777777" w:rsidR="00FD5C81" w:rsidRPr="00E61DC3" w:rsidRDefault="00FD5C81" w:rsidP="00FD5C81">
            <w:pPr>
              <w:pStyle w:val="Problemtext"/>
            </w:pPr>
          </w:p>
        </w:tc>
        <w:tc>
          <w:tcPr>
            <w:tcW w:w="0" w:type="auto"/>
          </w:tcPr>
          <w:p w14:paraId="29544780" w14:textId="77777777" w:rsidR="00FD5C81" w:rsidRPr="00E61DC3" w:rsidRDefault="00FD5C81" w:rsidP="00FD5C81">
            <w:pPr>
              <w:pStyle w:val="Problemtext"/>
              <w:jc w:val="center"/>
            </w:pPr>
            <w:r w:rsidRPr="00E61DC3">
              <w:rPr>
                <w:rStyle w:val="Variable"/>
              </w:rPr>
              <w:t>k</w:t>
            </w:r>
            <w:r w:rsidRPr="00E61DC3">
              <w:rPr>
                <w:vertAlign w:val="subscript"/>
              </w:rPr>
              <w:t>2</w:t>
            </w:r>
          </w:p>
        </w:tc>
        <w:tc>
          <w:tcPr>
            <w:tcW w:w="0" w:type="auto"/>
          </w:tcPr>
          <w:p w14:paraId="2147C3AE" w14:textId="77777777" w:rsidR="00FD5C81" w:rsidRPr="00E61DC3" w:rsidRDefault="00FD5C81" w:rsidP="00FD5C81">
            <w:pPr>
              <w:pStyle w:val="Problemtext"/>
            </w:pPr>
          </w:p>
        </w:tc>
      </w:tr>
      <w:tr w:rsidR="00FD5C81" w:rsidRPr="00E61DC3" w14:paraId="0CB3E11B" w14:textId="77777777" w:rsidTr="00FD5C81">
        <w:tc>
          <w:tcPr>
            <w:tcW w:w="0" w:type="auto"/>
          </w:tcPr>
          <w:p w14:paraId="57AD4408" w14:textId="77777777" w:rsidR="00FD5C81" w:rsidRPr="00E61DC3" w:rsidRDefault="00FD5C81" w:rsidP="00FD5C81">
            <w:pPr>
              <w:pStyle w:val="Problemtext"/>
            </w:pPr>
          </w:p>
        </w:tc>
        <w:tc>
          <w:tcPr>
            <w:tcW w:w="0" w:type="auto"/>
          </w:tcPr>
          <w:p w14:paraId="2D17D9EC" w14:textId="77777777" w:rsidR="00FD5C81" w:rsidRPr="00E61DC3" w:rsidRDefault="00FD5C81" w:rsidP="00FD5C81">
            <w:pPr>
              <w:pStyle w:val="Problemtext"/>
              <w:jc w:val="center"/>
              <w:rPr>
                <w:rStyle w:val="Variable"/>
              </w:rPr>
            </w:pPr>
          </w:p>
        </w:tc>
        <w:tc>
          <w:tcPr>
            <w:tcW w:w="0" w:type="auto"/>
          </w:tcPr>
          <w:p w14:paraId="0710059C" w14:textId="77777777" w:rsidR="00FD5C81" w:rsidRPr="00E61DC3" w:rsidRDefault="00FD5C81" w:rsidP="00FD5C81">
            <w:pPr>
              <w:pStyle w:val="Problemtext"/>
            </w:pPr>
          </w:p>
        </w:tc>
      </w:tr>
      <w:tr w:rsidR="00FD5C81" w:rsidRPr="00E61DC3" w14:paraId="423A1EAB" w14:textId="77777777" w:rsidTr="00FD5C81">
        <w:tc>
          <w:tcPr>
            <w:tcW w:w="0" w:type="auto"/>
          </w:tcPr>
          <w:p w14:paraId="6BCF7B75" w14:textId="77777777" w:rsidR="00FD5C81" w:rsidRPr="00E61DC3" w:rsidRDefault="00FD5C81" w:rsidP="00FD5C81">
            <w:pPr>
              <w:pStyle w:val="Problemtext"/>
            </w:pPr>
          </w:p>
        </w:tc>
        <w:tc>
          <w:tcPr>
            <w:tcW w:w="0" w:type="auto"/>
          </w:tcPr>
          <w:p w14:paraId="11C02F9E" w14:textId="77777777" w:rsidR="00FD5C81" w:rsidRPr="00E61DC3" w:rsidRDefault="00FD5C81" w:rsidP="00FD5C81">
            <w:pPr>
              <w:pStyle w:val="Problemtext"/>
              <w:jc w:val="center"/>
              <w:rPr>
                <w:vertAlign w:val="subscript"/>
              </w:rPr>
            </w:pPr>
            <w:r w:rsidRPr="00E61DC3">
              <w:rPr>
                <w:rStyle w:val="Variable"/>
              </w:rPr>
              <w:t>k</w:t>
            </w:r>
            <w:r w:rsidRPr="00E61DC3">
              <w:rPr>
                <w:vertAlign w:val="subscript"/>
              </w:rPr>
              <w:t>3</w:t>
            </w:r>
          </w:p>
        </w:tc>
        <w:tc>
          <w:tcPr>
            <w:tcW w:w="0" w:type="auto"/>
          </w:tcPr>
          <w:p w14:paraId="14EF7A79" w14:textId="77777777" w:rsidR="00FD5C81" w:rsidRPr="00E61DC3" w:rsidRDefault="00FD5C81" w:rsidP="00FD5C81">
            <w:pPr>
              <w:pStyle w:val="Problemtext"/>
            </w:pPr>
          </w:p>
        </w:tc>
      </w:tr>
      <w:tr w:rsidR="00FD5C81" w:rsidRPr="00E61DC3" w14:paraId="1D89BB39" w14:textId="77777777" w:rsidTr="00FD5C81">
        <w:tc>
          <w:tcPr>
            <w:tcW w:w="0" w:type="auto"/>
          </w:tcPr>
          <w:p w14:paraId="4AB74E20" w14:textId="77777777" w:rsidR="00FD5C81" w:rsidRPr="00E61DC3" w:rsidRDefault="00FD5C81" w:rsidP="00FD5C81">
            <w:pPr>
              <w:pStyle w:val="Problemtext"/>
              <w:jc w:val="right"/>
            </w:pPr>
            <w:r w:rsidRPr="00E61DC3">
              <w:t>Ag</w:t>
            </w:r>
            <w:r w:rsidRPr="00E61DC3">
              <w:rPr>
                <w:vertAlign w:val="superscript"/>
              </w:rPr>
              <w:t xml:space="preserve">3+ </w:t>
            </w:r>
            <w:r w:rsidRPr="00E61DC3">
              <w:t>+ D (dioxane)</w:t>
            </w:r>
          </w:p>
        </w:tc>
        <w:tc>
          <w:tcPr>
            <w:tcW w:w="0" w:type="auto"/>
          </w:tcPr>
          <w:p w14:paraId="753D10D1" w14:textId="77777777" w:rsidR="00FD5C81" w:rsidRPr="00E61DC3" w:rsidRDefault="00FD5C81" w:rsidP="00FD5C81">
            <w:pPr>
              <w:pStyle w:val="Problemtext"/>
              <w:jc w:val="center"/>
            </w:pPr>
            <w:r w:rsidRPr="00E61DC3">
              <w:t>⟶</w:t>
            </w:r>
          </w:p>
        </w:tc>
        <w:tc>
          <w:tcPr>
            <w:tcW w:w="0" w:type="auto"/>
          </w:tcPr>
          <w:p w14:paraId="42BB110B" w14:textId="77777777" w:rsidR="00FD5C81" w:rsidRPr="00E61DC3" w:rsidRDefault="00FD5C81" w:rsidP="00FD5C81">
            <w:pPr>
              <w:pStyle w:val="Problemtext"/>
            </w:pPr>
            <w:r w:rsidRPr="00E61DC3">
              <w:t>D’ (dioxane oxidised) + 2H</w:t>
            </w:r>
            <w:r w:rsidRPr="00E61DC3">
              <w:rPr>
                <w:vertAlign w:val="superscript"/>
              </w:rPr>
              <w:t xml:space="preserve">+ </w:t>
            </w:r>
            <w:r w:rsidRPr="00E61DC3">
              <w:t>+ Ag</w:t>
            </w:r>
            <w:r w:rsidRPr="00E61DC3">
              <w:rPr>
                <w:vertAlign w:val="superscript"/>
              </w:rPr>
              <w:t>+</w:t>
            </w:r>
          </w:p>
        </w:tc>
      </w:tr>
    </w:tbl>
    <w:p w14:paraId="47E04695" w14:textId="77777777" w:rsidR="00FD5C81" w:rsidRPr="00E61DC3" w:rsidRDefault="00FD5C81" w:rsidP="00FD5C81">
      <w:pPr>
        <w:pStyle w:val="Problemtext"/>
      </w:pPr>
    </w:p>
    <w:p w14:paraId="0200A9E9" w14:textId="7AC1D2F6" w:rsidR="00DC7E3F" w:rsidRDefault="00C17D27" w:rsidP="00FD5C81">
      <w:pPr>
        <w:pStyle w:val="Subquestion"/>
      </w:pPr>
      <w:r>
        <w:rPr>
          <w:rStyle w:val="Subquestionnumber"/>
        </w:rPr>
        <w:t>4.1</w:t>
      </w:r>
      <w:r w:rsidR="00FD5C81" w:rsidRPr="00E61DC3">
        <w:rPr>
          <w:rStyle w:val="Subquestionnumber"/>
        </w:rPr>
        <w:t>.2.</w:t>
      </w:r>
      <w:r w:rsidR="00FD5C81" w:rsidRPr="00E61DC3">
        <w:tab/>
        <w:t xml:space="preserve">Assuming Ag(III) to be in steady state, </w:t>
      </w:r>
      <w:r w:rsidR="00FD5C81" w:rsidRPr="00E61DC3">
        <w:rPr>
          <w:rStyle w:val="Subquestionemphasis"/>
        </w:rPr>
        <w:t>deduce</w:t>
      </w:r>
      <w:r w:rsidR="00FD5C81" w:rsidRPr="00E61DC3">
        <w:t xml:space="preserve"> the rate equation for the oxidation of dioxane.</w:t>
      </w:r>
    </w:p>
    <w:p w14:paraId="108B7960" w14:textId="77777777" w:rsidR="00DC7E3F" w:rsidRDefault="00DC7E3F">
      <w:pPr>
        <w:rPr>
          <w:sz w:val="24"/>
        </w:rPr>
      </w:pPr>
      <w:r>
        <w:br w:type="page"/>
      </w:r>
    </w:p>
    <w:p w14:paraId="6E82F2B5" w14:textId="362DE9BE" w:rsidR="00FD5C81" w:rsidRPr="00E61DC3" w:rsidRDefault="00BD12E4" w:rsidP="00FD5C81">
      <w:pPr>
        <w:pStyle w:val="Subquestion"/>
      </w:pPr>
      <w:r>
        <w:rPr>
          <w:rStyle w:val="Subquestionnumber"/>
        </w:rPr>
        <w:lastRenderedPageBreak/>
        <w:t>4.1</w:t>
      </w:r>
      <w:r w:rsidR="00FD5C81" w:rsidRPr="00E61DC3">
        <w:rPr>
          <w:rStyle w:val="Subquestionnumber"/>
        </w:rPr>
        <w:t>.3.</w:t>
      </w:r>
      <w:r w:rsidR="00FD5C81" w:rsidRPr="00E61DC3">
        <w:tab/>
        <w:t>Which of the following is/are correct?</w:t>
      </w:r>
    </w:p>
    <w:p w14:paraId="30A60A42" w14:textId="591ECAD1" w:rsidR="00FD5C81" w:rsidRDefault="00FD5C81" w:rsidP="00FD5C81">
      <w:pPr>
        <w:pStyle w:val="Subquestion"/>
      </w:pPr>
      <w:r w:rsidRPr="00E61DC3">
        <w:tab/>
        <w:t xml:space="preserve">A) The rate equation based on the mechanism given in </w:t>
      </w:r>
      <w:r w:rsidR="00424BF4">
        <w:rPr>
          <w:rStyle w:val="Subquestionnumber"/>
        </w:rPr>
        <w:t>4.1</w:t>
      </w:r>
      <w:r w:rsidRPr="00E61DC3">
        <w:rPr>
          <w:rStyle w:val="Subquestionnumber"/>
        </w:rPr>
        <w:t>.2</w:t>
      </w:r>
      <w:r>
        <w:t xml:space="preserve">, </w:t>
      </w:r>
      <w:r w:rsidRPr="00E61DC3">
        <w:t xml:space="preserve">at </w:t>
      </w:r>
      <w:r w:rsidR="008553B3">
        <w:t xml:space="preserve">very </w:t>
      </w:r>
      <w:r w:rsidRPr="00E61DC3">
        <w:t>high concentrations of dioxane</w:t>
      </w:r>
      <w:r>
        <w:t>,</w:t>
      </w:r>
      <w:r w:rsidRPr="00E61DC3">
        <w:t xml:space="preserve"> </w:t>
      </w:r>
      <w:r w:rsidR="0095227D">
        <w:t>is</w:t>
      </w:r>
      <w:r w:rsidR="0095227D" w:rsidRPr="00E61DC3">
        <w:t xml:space="preserve"> </w:t>
      </w:r>
      <w:r w:rsidR="0095227D">
        <w:t xml:space="preserve">consistent with the experimental data </w:t>
      </w:r>
      <w:r w:rsidR="0095227D" w:rsidRPr="00E61DC3">
        <w:t xml:space="preserve">in </w:t>
      </w:r>
      <w:r w:rsidRPr="00E61DC3">
        <w:rPr>
          <w:rStyle w:val="Subquestionnumber"/>
        </w:rPr>
        <w:t>4.</w:t>
      </w:r>
      <w:r w:rsidR="00424BF4">
        <w:rPr>
          <w:rStyle w:val="Subquestionnumber"/>
        </w:rPr>
        <w:t>1</w:t>
      </w:r>
      <w:r w:rsidRPr="00E61DC3">
        <w:rPr>
          <w:rStyle w:val="Subquestionnumber"/>
        </w:rPr>
        <w:t>.1.</w:t>
      </w:r>
      <w:r w:rsidRPr="00E61DC3">
        <w:t xml:space="preserve"> </w:t>
      </w:r>
      <w:r w:rsidRPr="00E61DC3">
        <w:br/>
        <w:t xml:space="preserve">B) The rate equation based on the mechanism given in </w:t>
      </w:r>
      <w:r w:rsidRPr="00E61DC3">
        <w:rPr>
          <w:rStyle w:val="Subquestionnumber"/>
        </w:rPr>
        <w:t>4.</w:t>
      </w:r>
      <w:r w:rsidR="00424BF4">
        <w:rPr>
          <w:rStyle w:val="Subquestionnumber"/>
        </w:rPr>
        <w:t>1</w:t>
      </w:r>
      <w:r w:rsidRPr="00E61DC3">
        <w:rPr>
          <w:rStyle w:val="Subquestionnumber"/>
        </w:rPr>
        <w:t>.2</w:t>
      </w:r>
      <w:r>
        <w:t>,</w:t>
      </w:r>
      <w:r w:rsidRPr="00E61DC3">
        <w:t xml:space="preserve"> at </w:t>
      </w:r>
      <w:r w:rsidR="008553B3">
        <w:t xml:space="preserve">very </w:t>
      </w:r>
      <w:r w:rsidRPr="00E61DC3">
        <w:t>low concentrations of dioxane</w:t>
      </w:r>
      <w:r>
        <w:t>, is</w:t>
      </w:r>
      <w:r w:rsidRPr="00E61DC3">
        <w:t xml:space="preserve"> </w:t>
      </w:r>
      <w:r w:rsidR="0095227D">
        <w:t xml:space="preserve">consistent with the experimental data </w:t>
      </w:r>
      <w:r w:rsidRPr="00E61DC3">
        <w:t xml:space="preserve">in </w:t>
      </w:r>
      <w:r w:rsidR="00424BF4">
        <w:rPr>
          <w:rStyle w:val="Subquestionnumber"/>
        </w:rPr>
        <w:t>4.1</w:t>
      </w:r>
      <w:r w:rsidRPr="00E61DC3">
        <w:rPr>
          <w:rStyle w:val="Subquestionnumber"/>
        </w:rPr>
        <w:t>.1.</w:t>
      </w:r>
      <w:r w:rsidRPr="00E61DC3">
        <w:br/>
        <w:t xml:space="preserve">C) </w:t>
      </w:r>
      <w:r>
        <w:t>The unit</w:t>
      </w:r>
      <w:r w:rsidR="006C33F8">
        <w:t xml:space="preserve">s of the </w:t>
      </w:r>
      <w:r w:rsidR="008553B3">
        <w:t xml:space="preserve">observed </w:t>
      </w:r>
      <w:r w:rsidR="006C33F8">
        <w:t>rate constant are</w:t>
      </w:r>
      <w:r>
        <w:t xml:space="preserve"> </w:t>
      </w:r>
      <w:r w:rsidRPr="00E61DC3">
        <w:t>dm</w:t>
      </w:r>
      <w:r w:rsidRPr="00E61DC3">
        <w:rPr>
          <w:vertAlign w:val="superscript"/>
        </w:rPr>
        <w:t>3</w:t>
      </w:r>
      <w:r w:rsidRPr="00E61DC3">
        <w:t>∙</w:t>
      </w:r>
      <w:r>
        <w:t>mol</w:t>
      </w:r>
      <w:r w:rsidRPr="00E61DC3">
        <w:rPr>
          <w:vertAlign w:val="superscript"/>
        </w:rPr>
        <w:t>−1</w:t>
      </w:r>
      <w:r w:rsidRPr="00E61DC3">
        <w:t>∙</w:t>
      </w:r>
      <w:r>
        <w:t>s</w:t>
      </w:r>
      <w:r w:rsidRPr="00E61DC3">
        <w:rPr>
          <w:vertAlign w:val="superscript"/>
        </w:rPr>
        <w:t>−1</w:t>
      </w:r>
      <w:r w:rsidRPr="00BF2D86">
        <w:t xml:space="preserve"> </w:t>
      </w:r>
      <w:r w:rsidRPr="00E61DC3">
        <w:t xml:space="preserve">at </w:t>
      </w:r>
      <w:r w:rsidR="008553B3">
        <w:t xml:space="preserve">very </w:t>
      </w:r>
      <w:r w:rsidRPr="00E61DC3">
        <w:t>high concentrations of dioxane</w:t>
      </w:r>
      <w:r>
        <w:t>.</w:t>
      </w:r>
      <w:r w:rsidRPr="00E61DC3">
        <w:t xml:space="preserve"> </w:t>
      </w:r>
      <w:r w:rsidRPr="00E61DC3">
        <w:br/>
        <w:t xml:space="preserve">D) </w:t>
      </w:r>
      <w:r>
        <w:t>The unit</w:t>
      </w:r>
      <w:r w:rsidR="006C33F8">
        <w:t xml:space="preserve">s of the </w:t>
      </w:r>
      <w:r w:rsidR="008553B3">
        <w:t xml:space="preserve">observed </w:t>
      </w:r>
      <w:r w:rsidR="006C33F8">
        <w:t>rate constant are</w:t>
      </w:r>
      <w:r>
        <w:t xml:space="preserve"> </w:t>
      </w:r>
      <w:r w:rsidRPr="00E61DC3">
        <w:t>dm</w:t>
      </w:r>
      <w:r w:rsidRPr="00E61DC3">
        <w:rPr>
          <w:vertAlign w:val="superscript"/>
        </w:rPr>
        <w:t>3</w:t>
      </w:r>
      <w:r w:rsidRPr="00E61DC3">
        <w:t>∙</w:t>
      </w:r>
      <w:r>
        <w:t>mol</w:t>
      </w:r>
      <w:r w:rsidRPr="00E61DC3">
        <w:rPr>
          <w:vertAlign w:val="superscript"/>
        </w:rPr>
        <w:t>−1</w:t>
      </w:r>
      <w:r w:rsidRPr="00E61DC3">
        <w:t>∙</w:t>
      </w:r>
      <w:r>
        <w:t>s</w:t>
      </w:r>
      <w:r w:rsidRPr="00E61DC3">
        <w:rPr>
          <w:vertAlign w:val="superscript"/>
        </w:rPr>
        <w:t>−1</w:t>
      </w:r>
      <w:r w:rsidRPr="00BF2D86">
        <w:t xml:space="preserve"> </w:t>
      </w:r>
      <w:r w:rsidRPr="00E61DC3">
        <w:t xml:space="preserve">at </w:t>
      </w:r>
      <w:r w:rsidR="008553B3">
        <w:t xml:space="preserve">very </w:t>
      </w:r>
      <w:r>
        <w:t>low</w:t>
      </w:r>
      <w:r w:rsidRPr="00E61DC3">
        <w:t xml:space="preserve"> concentrations of dioxane</w:t>
      </w:r>
      <w:r>
        <w:t>.</w:t>
      </w:r>
    </w:p>
    <w:p w14:paraId="10E35F1A" w14:textId="77777777" w:rsidR="00FD5C81" w:rsidRPr="00E61DC3" w:rsidRDefault="00FD5C81" w:rsidP="00FD5C81">
      <w:pPr>
        <w:pStyle w:val="Problemtext"/>
        <w:rPr>
          <w:rStyle w:val="Unknownspecies"/>
        </w:rPr>
      </w:pPr>
      <w:r>
        <w:rPr>
          <w:rStyle w:val="Unknownspecies"/>
        </w:rPr>
        <w:t>Degradation of pharmaceutical products – a</w:t>
      </w:r>
      <w:r w:rsidRPr="00E61DC3">
        <w:rPr>
          <w:rStyle w:val="Unknownspecies"/>
        </w:rPr>
        <w:t xml:space="preserve"> kinetic </w:t>
      </w:r>
      <w:r>
        <w:rPr>
          <w:rStyle w:val="Unknownspecies"/>
        </w:rPr>
        <w:t>overview</w:t>
      </w:r>
    </w:p>
    <w:p w14:paraId="7DC412A0" w14:textId="77777777" w:rsidR="00FD5C81" w:rsidRDefault="00FD5C81" w:rsidP="00FD5C81">
      <w:pPr>
        <w:pStyle w:val="Problemtext"/>
        <w:rPr>
          <w:lang w:val="en-IN"/>
        </w:rPr>
      </w:pPr>
      <w:r w:rsidRPr="00E61DC3">
        <w:t xml:space="preserve">Kinetic studies are important in deciding the shelf life of a pharmaceutical product. </w:t>
      </w:r>
      <w:r w:rsidRPr="009B1004">
        <w:rPr>
          <w:lang w:val="en-IN"/>
        </w:rPr>
        <w:t>Several chemical reactions can affect the shelf life of pharmaceutical products and the rates of these reactions depend on conditions such as pH, temperature, humidity.</w:t>
      </w:r>
    </w:p>
    <w:p w14:paraId="660B8E71" w14:textId="77777777" w:rsidR="00FD5C81" w:rsidRPr="00E61DC3" w:rsidRDefault="00FD5C81" w:rsidP="00FD5C81">
      <w:pPr>
        <w:pStyle w:val="Problemtext"/>
      </w:pPr>
      <w:r w:rsidRPr="00E61DC3">
        <w:t xml:space="preserve">Lysine acetylsalicylate (LAS) is prescribed as a pain killer and anti-inflammatory drug under the brand name </w:t>
      </w:r>
      <w:r>
        <w:t>A</w:t>
      </w:r>
      <w:r w:rsidRPr="00E61DC3">
        <w:t>spegic. LAS on hydrolysis forms lysine salicylate and acetic acid.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757"/>
        <w:gridCol w:w="4300"/>
      </w:tblGrid>
      <w:tr w:rsidR="00FD5C81" w:rsidRPr="00E61DC3" w14:paraId="2BE35693" w14:textId="77777777" w:rsidTr="00FD5C81">
        <w:tc>
          <w:tcPr>
            <w:tcW w:w="3020" w:type="dxa"/>
            <w:vAlign w:val="center"/>
          </w:tcPr>
          <w:p w14:paraId="64646AE0" w14:textId="77777777" w:rsidR="00FD5C81" w:rsidRPr="00E61DC3" w:rsidRDefault="00FD5C81" w:rsidP="00FD5C81">
            <w:pPr>
              <w:pStyle w:val="Problemtext"/>
            </w:pPr>
            <w:r w:rsidRPr="00E61DC3">
              <w:rPr>
                <w:noProof/>
              </w:rPr>
              <w:drawing>
                <wp:inline distT="0" distB="0" distL="0" distR="0" wp14:anchorId="38296D00" wp14:editId="284773E4">
                  <wp:extent cx="2541905" cy="1094105"/>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905" cy="1094105"/>
                          </a:xfrm>
                          <a:prstGeom prst="rect">
                            <a:avLst/>
                          </a:prstGeom>
                          <a:noFill/>
                          <a:ln w="9525">
                            <a:noFill/>
                            <a:miter lim="800000"/>
                            <a:headEnd/>
                            <a:tailEnd/>
                          </a:ln>
                        </pic:spPr>
                      </pic:pic>
                    </a:graphicData>
                  </a:graphic>
                </wp:inline>
              </w:drawing>
            </w:r>
          </w:p>
        </w:tc>
        <w:tc>
          <w:tcPr>
            <w:tcW w:w="3021" w:type="dxa"/>
            <w:vAlign w:val="center"/>
          </w:tcPr>
          <w:p w14:paraId="7B650DCE" w14:textId="77777777" w:rsidR="00FD5C81" w:rsidRPr="00E61DC3" w:rsidRDefault="00FD5C81" w:rsidP="00FD5C81">
            <w:pPr>
              <w:pStyle w:val="Problemtext"/>
            </w:pPr>
            <w:r w:rsidRPr="00E61DC3">
              <w:rPr>
                <w:noProof/>
              </w:rPr>
              <mc:AlternateContent>
                <mc:Choice Requires="wps">
                  <w:drawing>
                    <wp:inline distT="0" distB="0" distL="0" distR="0" wp14:anchorId="5835B1F7" wp14:editId="1EF93D27">
                      <wp:extent cx="337751" cy="0"/>
                      <wp:effectExtent l="0" t="76200" r="24765" b="95250"/>
                      <wp:docPr id="52" name="Straight Arrow Connector 52"/>
                      <wp:cNvGraphicFramePr/>
                      <a:graphic xmlns:a="http://schemas.openxmlformats.org/drawingml/2006/main">
                        <a:graphicData uri="http://schemas.microsoft.com/office/word/2010/wordprocessingShape">
                          <wps:wsp>
                            <wps:cNvCnPr/>
                            <wps:spPr>
                              <a:xfrm>
                                <a:off x="0" y="0"/>
                                <a:ext cx="3377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6ED3E4D" id="Straight Arrow Connector 52" o:spid="_x0000_s1026" type="#_x0000_t32" style="width:2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" strokecolor="black [3200]" strokeweight=".5pt">
                      <v:stroke endarrow="block" joinstyle="miter"/>
                      <w10:anchorlock/>
                    </v:shape>
                  </w:pict>
                </mc:Fallback>
              </mc:AlternateContent>
            </w:r>
          </w:p>
        </w:tc>
        <w:tc>
          <w:tcPr>
            <w:tcW w:w="3021" w:type="dxa"/>
            <w:vAlign w:val="center"/>
          </w:tcPr>
          <w:p w14:paraId="6ECF9065" w14:textId="77777777" w:rsidR="00FD5C81" w:rsidRPr="00E61DC3" w:rsidRDefault="00FD5C81" w:rsidP="00FD5C81">
            <w:pPr>
              <w:pStyle w:val="Problemtext"/>
            </w:pPr>
            <w:r w:rsidRPr="00E61DC3">
              <w:rPr>
                <w:noProof/>
              </w:rPr>
              <w:drawing>
                <wp:inline distT="0" distB="0" distL="0" distR="0" wp14:anchorId="5AABD4A3" wp14:editId="0D095865">
                  <wp:extent cx="2733674" cy="118681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33674" cy="1186815"/>
                          </a:xfrm>
                          <a:prstGeom prst="rect">
                            <a:avLst/>
                          </a:prstGeom>
                          <a:noFill/>
                          <a:ln w="9525">
                            <a:noFill/>
                            <a:miter lim="800000"/>
                            <a:headEnd/>
                            <a:tailEnd/>
                          </a:ln>
                        </pic:spPr>
                      </pic:pic>
                    </a:graphicData>
                  </a:graphic>
                </wp:inline>
              </w:drawing>
            </w:r>
          </w:p>
        </w:tc>
      </w:tr>
    </w:tbl>
    <w:p w14:paraId="4B7CFDD3" w14:textId="77777777" w:rsidR="00FD5C81" w:rsidRPr="00E61DC3" w:rsidRDefault="00FD5C81" w:rsidP="00FD5C81">
      <w:pPr>
        <w:pStyle w:val="Problemtext"/>
      </w:pPr>
    </w:p>
    <w:p w14:paraId="152258E1" w14:textId="30E6223E" w:rsidR="00FD5C81" w:rsidRPr="00E61DC3" w:rsidRDefault="00FD5C81" w:rsidP="00FD5C81">
      <w:pPr>
        <w:pStyle w:val="Problemtext"/>
      </w:pPr>
      <w:r w:rsidRPr="00E61DC3">
        <w:t xml:space="preserve">Hydrolysis of LAS can </w:t>
      </w:r>
      <w:r>
        <w:t>proceed via</w:t>
      </w:r>
      <w:r w:rsidRPr="00E61DC3">
        <w:t xml:space="preserve"> three different pathways (a) acid catalysed, </w:t>
      </w:r>
      <w:r>
        <w:br/>
      </w:r>
      <w:r w:rsidRPr="00E61DC3">
        <w:t>(b) unca</w:t>
      </w:r>
      <w:r w:rsidR="006C33F8">
        <w:t>talysed and (c) base catalysed.</w:t>
      </w:r>
    </w:p>
    <w:p w14:paraId="61B85F51" w14:textId="12D45DE6" w:rsidR="00FD5C81" w:rsidRPr="00E61DC3" w:rsidRDefault="00FD5C81" w:rsidP="00FD5C81">
      <w:pPr>
        <w:pStyle w:val="Problemtext"/>
      </w:pPr>
      <w:r w:rsidRPr="00E61DC3">
        <w:t>If [LAS] denotes the concentration of LAS at time ‘</w:t>
      </w:r>
      <w:r w:rsidRPr="00E61DC3">
        <w:rPr>
          <w:rStyle w:val="Variable"/>
        </w:rPr>
        <w:t>t</w:t>
      </w:r>
      <w:r w:rsidRPr="00E61DC3">
        <w:t>’</w:t>
      </w:r>
      <w:r w:rsidR="00CD3D7B">
        <w:t>,</w:t>
      </w:r>
      <w:r w:rsidRPr="00E61DC3">
        <w:t xml:space="preserve"> the overall rate of the hydrolysis reaction can be written as</w:t>
      </w:r>
    </w:p>
    <w:p w14:paraId="792D8D60" w14:textId="77777777"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H</m:t>
              </m:r>
            </m:sub>
          </m:sSub>
          <m:r>
            <m:rPr>
              <m:sty m:val="p"/>
            </m:rPr>
            <w:rPr>
              <w:rFonts w:ascii="Cambria Math" w:hAnsi="Cambria Math"/>
            </w:rPr>
            <m:t>[LAS][</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r>
            <m:rPr>
              <m:sty m:val="p"/>
            </m:rPr>
            <w:rPr>
              <w:rFonts w:ascii="Cambria Math" w:hAnsi="Cambria Math"/>
            </w:rPr>
            <m:t>[LAS]+</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OH</m:t>
              </m:r>
            </m:sub>
          </m:sSub>
          <m:r>
            <m:rPr>
              <m:sty m:val="p"/>
            </m:rPr>
            <w:rPr>
              <w:rFonts w:ascii="Cambria Math" w:hAnsi="Cambria Math"/>
            </w:rPr>
            <m:t>[LAS][O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oMath>
      </m:oMathPara>
    </w:p>
    <w:p w14:paraId="63958BBE" w14:textId="77777777" w:rsidR="00FD5C81" w:rsidRPr="00E61DC3" w:rsidRDefault="00FD5C81" w:rsidP="00FD5C81">
      <w:pPr>
        <w:pStyle w:val="Problemtext"/>
      </w:pPr>
      <w:r w:rsidRPr="00E61DC3">
        <w:t xml:space="preserve">where </w:t>
      </w:r>
      <w:r w:rsidRPr="00E61DC3">
        <w:rPr>
          <w:rStyle w:val="Variable"/>
        </w:rPr>
        <w:t>k</w:t>
      </w:r>
      <w:r w:rsidRPr="00E61DC3">
        <w:rPr>
          <w:vertAlign w:val="subscript"/>
        </w:rPr>
        <w:t>H</w:t>
      </w:r>
      <w:r w:rsidRPr="00E61DC3">
        <w:t>,</w:t>
      </w:r>
      <w:r w:rsidRPr="00E61DC3">
        <w:rPr>
          <w:rStyle w:val="Variable"/>
        </w:rPr>
        <w:t xml:space="preserve"> k</w:t>
      </w:r>
      <w:r w:rsidRPr="00BF59D5">
        <w:rPr>
          <w:vertAlign w:val="subscript"/>
        </w:rPr>
        <w:t>0</w:t>
      </w:r>
      <w:r>
        <w:t xml:space="preserve"> </w:t>
      </w:r>
      <w:r w:rsidRPr="00E61DC3">
        <w:t xml:space="preserve">and </w:t>
      </w:r>
      <w:r w:rsidRPr="00E61DC3">
        <w:rPr>
          <w:rStyle w:val="Variable"/>
        </w:rPr>
        <w:t>k</w:t>
      </w:r>
      <w:r w:rsidRPr="00E61DC3">
        <w:rPr>
          <w:vertAlign w:val="subscript"/>
        </w:rPr>
        <w:t xml:space="preserve">OH </w:t>
      </w:r>
      <w:r w:rsidRPr="00E61DC3">
        <w:t xml:space="preserve"> are the rate constants of the acid catalysed, uncatalysed and base catalysed pathways of hydrolysis</w:t>
      </w:r>
      <w:r>
        <w:t>, respectively</w:t>
      </w:r>
      <w:r w:rsidRPr="00E61DC3">
        <w:t xml:space="preserve">. </w:t>
      </w:r>
      <w:r>
        <w:t>The overall rate constant is defined as:</w:t>
      </w:r>
    </w:p>
    <w:p w14:paraId="7B1ED934" w14:textId="77777777"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obs</m:t>
              </m:r>
            </m:sub>
          </m:sSub>
          <m:r>
            <m:rPr>
              <m:sty m:val="p"/>
            </m:rPr>
            <w:rPr>
              <w:rFonts w:ascii="Cambria Math" w:hAnsi="Cambria Math"/>
            </w:rPr>
            <m:t>[LAS]</m:t>
          </m:r>
        </m:oMath>
      </m:oMathPara>
    </w:p>
    <w:p w14:paraId="697F9048" w14:textId="626A9F93" w:rsidR="00FD5C81" w:rsidRPr="00E61DC3" w:rsidRDefault="00BD12E4" w:rsidP="00FD5C81">
      <w:pPr>
        <w:pStyle w:val="Subquestion"/>
      </w:pPr>
      <w:r>
        <w:rPr>
          <w:rStyle w:val="Subquestionnumber"/>
        </w:rPr>
        <w:t>4.2</w:t>
      </w:r>
      <w:r w:rsidR="00FD5C81" w:rsidRPr="00E61DC3">
        <w:rPr>
          <w:rStyle w:val="Subquestionnumber"/>
        </w:rPr>
        <w:t xml:space="preserve">.1. </w:t>
      </w:r>
      <w:r w:rsidR="00FD5C81" w:rsidRPr="00E61DC3">
        <w:tab/>
      </w:r>
      <w:r w:rsidR="00FD5C81" w:rsidRPr="00E61DC3">
        <w:rPr>
          <w:rStyle w:val="Subquestionemphasis"/>
        </w:rPr>
        <w:t>Write</w:t>
      </w:r>
      <w:r w:rsidR="00FD5C81" w:rsidRPr="00E61DC3">
        <w:t xml:space="preserve"> </w:t>
      </w:r>
      <w:r w:rsidR="00FD5C81">
        <w:t>an</w:t>
      </w:r>
      <w:r w:rsidR="00FD5C81" w:rsidRPr="00E61DC3">
        <w:t xml:space="preserve"> expression for </w:t>
      </w:r>
      <w:r w:rsidR="00FD5C81" w:rsidRPr="00E61DC3">
        <w:rPr>
          <w:rStyle w:val="Variable"/>
        </w:rPr>
        <w:t>k</w:t>
      </w:r>
      <w:r w:rsidR="00FD5C81" w:rsidRPr="00E61DC3">
        <w:rPr>
          <w:vertAlign w:val="subscript"/>
        </w:rPr>
        <w:t>obs</w:t>
      </w:r>
      <w:r w:rsidR="00FD5C81" w:rsidRPr="00E61DC3">
        <w:t xml:space="preserve"> in terms of </w:t>
      </w:r>
      <w:r w:rsidR="00FD5C81" w:rsidRPr="00E61DC3">
        <w:rPr>
          <w:rStyle w:val="Variable"/>
        </w:rPr>
        <w:t>k</w:t>
      </w:r>
      <w:r w:rsidR="00FD5C81" w:rsidRPr="00E61DC3">
        <w:rPr>
          <w:vertAlign w:val="subscript"/>
        </w:rPr>
        <w:t>H</w:t>
      </w:r>
      <w:r w:rsidR="00FD5C81" w:rsidRPr="00E61DC3">
        <w:t xml:space="preserve">, </w:t>
      </w:r>
      <w:r w:rsidR="00FD5C81" w:rsidRPr="00E61DC3">
        <w:rPr>
          <w:rStyle w:val="Variable"/>
        </w:rPr>
        <w:t>k</w:t>
      </w:r>
      <w:r w:rsidR="00FD5C81">
        <w:rPr>
          <w:vertAlign w:val="subscript"/>
        </w:rPr>
        <w:t>0</w:t>
      </w:r>
      <w:r w:rsidR="00FD5C81" w:rsidRPr="00E61DC3">
        <w:t xml:space="preserve">, </w:t>
      </w:r>
      <w:r w:rsidR="00FD5C81" w:rsidRPr="00E61DC3">
        <w:rPr>
          <w:rStyle w:val="Variable"/>
        </w:rPr>
        <w:t>k</w:t>
      </w:r>
      <w:r w:rsidR="00FD5C81" w:rsidRPr="00E61DC3">
        <w:rPr>
          <w:vertAlign w:val="subscript"/>
        </w:rPr>
        <w:t>OH</w:t>
      </w:r>
      <w:r w:rsidR="00FD5C81">
        <w:t xml:space="preserve"> and</w:t>
      </w:r>
      <w:r w:rsidR="00FD5C81" w:rsidRPr="00E61DC3">
        <w:t xml:space="preserve"> </w:t>
      </w:r>
      <w:r w:rsidR="00FD5C81">
        <w:t>[H</w:t>
      </w:r>
      <w:r w:rsidR="00FD5C81" w:rsidRPr="00BF59D5">
        <w:rPr>
          <w:vertAlign w:val="superscript"/>
        </w:rPr>
        <w:t>+</w:t>
      </w:r>
      <w:r w:rsidR="00FD5C81">
        <w:t>]</w:t>
      </w:r>
      <w:r w:rsidR="00FD5C81" w:rsidRPr="00E61DC3">
        <w:t>.</w:t>
      </w:r>
    </w:p>
    <w:p w14:paraId="5DCF05AD" w14:textId="17C7456D" w:rsidR="00FD5C81" w:rsidRPr="00E61DC3" w:rsidRDefault="00FD5C81" w:rsidP="00FD5C81">
      <w:pPr>
        <w:pStyle w:val="Problemtext"/>
      </w:pPr>
      <w:r w:rsidRPr="00E61DC3">
        <w:t>Hydrolysis of LAS was carried out at 298</w:t>
      </w:r>
      <w:r>
        <w:t>.15</w:t>
      </w:r>
      <w:r w:rsidRPr="00E61DC3">
        <w:t> K at various pH values (0.5</w:t>
      </w:r>
      <w:r>
        <w:t>0</w:t>
      </w:r>
      <w:r w:rsidRPr="00E61DC3">
        <w:t xml:space="preserve"> to 13</w:t>
      </w:r>
      <w:r>
        <w:t>.0</w:t>
      </w:r>
      <w:r w:rsidRPr="00E61DC3">
        <w:t xml:space="preserve">). </w:t>
      </w:r>
      <w:r>
        <w:t>A</w:t>
      </w:r>
      <w:r w:rsidRPr="00E61DC3">
        <w:t xml:space="preserve"> very low initial concentration of LAS </w:t>
      </w:r>
      <w:r>
        <w:t>ensured that the pH did not change during the course of the reaction</w:t>
      </w:r>
      <w:r w:rsidRPr="00E61DC3">
        <w:t>.</w:t>
      </w:r>
    </w:p>
    <w:p w14:paraId="38668F7C" w14:textId="77777777" w:rsidR="00964755" w:rsidRDefault="00964755">
      <w:pPr>
        <w:rPr>
          <w:sz w:val="24"/>
        </w:rPr>
      </w:pPr>
      <w:r>
        <w:br w:type="page"/>
      </w:r>
    </w:p>
    <w:p w14:paraId="7E1BA5F6" w14:textId="6E7FD04A" w:rsidR="00FD5C81" w:rsidRPr="00E61DC3" w:rsidRDefault="00FD5C81" w:rsidP="00FD5C81">
      <w:pPr>
        <w:pStyle w:val="Problemtext"/>
      </w:pPr>
      <w:r w:rsidRPr="00964755">
        <w:lastRenderedPageBreak/>
        <w:t>The following graph shows the pH dependence of the hydrolysis of LAS.</w:t>
      </w:r>
    </w:p>
    <w:p w14:paraId="05BACA14" w14:textId="58958928" w:rsidR="00FD5C81" w:rsidRDefault="00FD5C81" w:rsidP="00FD5C81">
      <w:pPr>
        <w:pStyle w:val="Equation"/>
        <w:spacing w:after="0"/>
      </w:pPr>
      <w:r>
        <w:rPr>
          <w:noProof/>
          <w:lang w:eastAsia="en-US"/>
        </w:rPr>
        <w:drawing>
          <wp:inline distT="0" distB="0" distL="0" distR="0" wp14:anchorId="299866F8" wp14:editId="03F35FF0">
            <wp:extent cx="2554420" cy="2382003"/>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Graph- option 31.png"/>
                    <pic:cNvPicPr/>
                  </pic:nvPicPr>
                  <pic:blipFill rotWithShape="1">
                    <a:blip r:embed="rId17">
                      <a:extLst>
                        <a:ext uri="{28A0092B-C50C-407E-A947-70E740481C1C}">
                          <a14:useLocalDpi xmlns:a14="http://schemas.microsoft.com/office/drawing/2010/main" val="0"/>
                        </a:ext>
                      </a:extLst>
                    </a:blip>
                    <a:srcRect l="6063" t="15615" r="7917" b="2983"/>
                    <a:stretch/>
                  </pic:blipFill>
                  <pic:spPr bwMode="auto">
                    <a:xfrm>
                      <a:off x="0" y="0"/>
                      <a:ext cx="2568281" cy="2394929"/>
                    </a:xfrm>
                    <a:prstGeom prst="rect">
                      <a:avLst/>
                    </a:prstGeom>
                    <a:ln>
                      <a:noFill/>
                    </a:ln>
                    <a:extLst>
                      <a:ext uri="{53640926-AAD7-44D8-BBD7-CCE9431645EC}">
                        <a14:shadowObscured xmlns:a14="http://schemas.microsoft.com/office/drawing/2010/main"/>
                      </a:ext>
                    </a:extLst>
                  </pic:spPr>
                </pic:pic>
              </a:graphicData>
            </a:graphic>
          </wp:inline>
        </w:drawing>
      </w:r>
    </w:p>
    <w:p w14:paraId="607295F0" w14:textId="45554CC3" w:rsidR="00FD5C81" w:rsidRPr="00E61DC3" w:rsidRDefault="00BD12E4" w:rsidP="00FD5C81">
      <w:pPr>
        <w:pStyle w:val="Subquestion"/>
      </w:pPr>
      <w:r>
        <w:rPr>
          <w:rStyle w:val="Subquestionnumber"/>
        </w:rPr>
        <w:t>4.2</w:t>
      </w:r>
      <w:r w:rsidR="00B926E5">
        <w:rPr>
          <w:rStyle w:val="Subquestionnumber"/>
        </w:rPr>
        <w:t>.2</w:t>
      </w:r>
      <w:r w:rsidR="00FD5C81" w:rsidRPr="00E61DC3">
        <w:rPr>
          <w:rStyle w:val="Subquestionnumber"/>
        </w:rPr>
        <w:t>.</w:t>
      </w:r>
      <w:r w:rsidR="00FD5C81" w:rsidRPr="00E61DC3">
        <w:tab/>
        <w:t>Which of the following is/are correct?</w:t>
      </w:r>
      <w:r w:rsidR="00FD5C81" w:rsidRPr="00E61DC3">
        <w:br/>
        <w:t xml:space="preserve">A) </w:t>
      </w:r>
      <w:r w:rsidR="00FD5C81" w:rsidRPr="00E61DC3">
        <w:rPr>
          <w:rStyle w:val="Variable"/>
        </w:rPr>
        <w:t>k</w:t>
      </w:r>
      <w:r w:rsidR="00FD5C81" w:rsidRPr="00E61DC3">
        <w:rPr>
          <w:vertAlign w:val="subscript"/>
        </w:rPr>
        <w:t>obs</w:t>
      </w:r>
      <w:r w:rsidR="00FD5C81" w:rsidRPr="00E61DC3">
        <w:t xml:space="preserve"> </w:t>
      </w:r>
      <w:r w:rsidR="00CD3D7B">
        <w:t>≌</w:t>
      </w:r>
      <w:r w:rsidR="00FD5C81" w:rsidRPr="00E61DC3">
        <w:t xml:space="preserve"> </w:t>
      </w:r>
      <w:r w:rsidR="00FD5C81" w:rsidRPr="00E61DC3">
        <w:rPr>
          <w:rStyle w:val="Variable"/>
        </w:rPr>
        <w:t>k</w:t>
      </w:r>
      <w:r w:rsidR="00FD5C81" w:rsidRPr="00E61DC3">
        <w:rPr>
          <w:vertAlign w:val="subscript"/>
        </w:rPr>
        <w:t>0</w:t>
      </w:r>
      <w:r w:rsidR="00FD5C81" w:rsidRPr="00E61DC3">
        <w:t xml:space="preserve"> at pH = 12</w:t>
      </w:r>
      <w:r w:rsidR="00FD5C81" w:rsidRPr="00E61DC3">
        <w:br/>
        <w:t xml:space="preserve">B) </w:t>
      </w:r>
      <w:r w:rsidR="00FD5C81" w:rsidRPr="00E61DC3">
        <w:rPr>
          <w:rStyle w:val="Variable"/>
        </w:rPr>
        <w:t>k</w:t>
      </w:r>
      <w:r w:rsidR="00FD5C81" w:rsidRPr="00E61DC3">
        <w:rPr>
          <w:vertAlign w:val="subscript"/>
        </w:rPr>
        <w:t>obs</w:t>
      </w:r>
      <w:r w:rsidR="00FD5C81" w:rsidRPr="00E61DC3">
        <w:t xml:space="preserve"> </w:t>
      </w:r>
      <w:r w:rsidR="00CD3D7B">
        <w:t>≌</w:t>
      </w:r>
      <w:r w:rsidR="00FD5C81" w:rsidRPr="00E61DC3">
        <w:t xml:space="preserve"> </w:t>
      </w:r>
      <w:r w:rsidR="00FD5C81" w:rsidRPr="00E61DC3">
        <w:rPr>
          <w:rStyle w:val="Variable"/>
        </w:rPr>
        <w:t>k</w:t>
      </w:r>
      <w:r w:rsidR="00FD5C81" w:rsidRPr="00E61DC3">
        <w:rPr>
          <w:vertAlign w:val="subscript"/>
        </w:rPr>
        <w:t>0</w:t>
      </w:r>
      <w:r w:rsidR="00FD5C81" w:rsidRPr="00E61DC3">
        <w:t xml:space="preserve"> at pH = 5.0</w:t>
      </w:r>
      <w:r w:rsidR="00FD5C81" w:rsidRPr="00E61DC3">
        <w:br/>
        <w:t>C) The rate of the reaction increases when the pH is changed from 0.5</w:t>
      </w:r>
      <w:r w:rsidR="00FD5C81">
        <w:t>0</w:t>
      </w:r>
      <w:r w:rsidR="00FD5C81" w:rsidRPr="00E61DC3">
        <w:t xml:space="preserve"> to 1.0.</w:t>
      </w:r>
      <w:r w:rsidR="00FD5C81" w:rsidRPr="00E61DC3">
        <w:br/>
        <w:t>D) The rate of the reaction increases when the pH is changed from 10 to 12.</w:t>
      </w:r>
    </w:p>
    <w:p w14:paraId="26EEF22E" w14:textId="0D57AB37" w:rsidR="00FD5C81" w:rsidRPr="00E61DC3" w:rsidRDefault="00BD12E4" w:rsidP="00FD5C81">
      <w:pPr>
        <w:pStyle w:val="Subquestion"/>
      </w:pPr>
      <w:r>
        <w:rPr>
          <w:rStyle w:val="Subquestionnumber"/>
        </w:rPr>
        <w:t>4.2</w:t>
      </w:r>
      <w:r w:rsidR="00B926E5">
        <w:rPr>
          <w:rStyle w:val="Subquestionnumber"/>
        </w:rPr>
        <w:t>.3</w:t>
      </w:r>
      <w:r w:rsidR="00FD5C81" w:rsidRPr="00E61DC3">
        <w:rPr>
          <w:rStyle w:val="Subquestionnumber"/>
        </w:rPr>
        <w:t>.</w:t>
      </w:r>
      <w:r w:rsidR="00FD5C81" w:rsidRPr="00E61DC3">
        <w:tab/>
      </w:r>
      <w:r w:rsidR="00FD5C81">
        <w:t xml:space="preserve">Using the diagram and </w:t>
      </w:r>
      <w:r w:rsidR="00FD5C81" w:rsidRPr="00E61DC3">
        <w:t>the data</w:t>
      </w:r>
      <w:r w:rsidR="00FD5C81">
        <w:t xml:space="preserve"> given below,</w:t>
      </w:r>
      <w:r w:rsidR="00FD5C81" w:rsidRPr="00E61DC3">
        <w:t xml:space="preserve"> </w:t>
      </w:r>
      <w:r w:rsidR="00FD5C81" w:rsidRPr="00E61DC3">
        <w:rPr>
          <w:rStyle w:val="Subquestionemphasis"/>
        </w:rPr>
        <w:t>calculate</w:t>
      </w:r>
      <w:r w:rsidR="00FD5C81" w:rsidRPr="00E61DC3">
        <w:t xml:space="preserve"> </w:t>
      </w:r>
      <w:r w:rsidR="00FD5C81" w:rsidRPr="00E61DC3">
        <w:rPr>
          <w:rStyle w:val="Variable"/>
        </w:rPr>
        <w:t>k</w:t>
      </w:r>
      <w:r w:rsidR="00FD5C81" w:rsidRPr="00E61DC3">
        <w:rPr>
          <w:vertAlign w:val="subscript"/>
        </w:rPr>
        <w:t>H</w:t>
      </w:r>
      <w:r w:rsidR="00FD5C81">
        <w:t xml:space="preserve">, </w:t>
      </w:r>
      <w:r w:rsidR="00FD5C81" w:rsidRPr="00E61DC3">
        <w:rPr>
          <w:rStyle w:val="Variable"/>
        </w:rPr>
        <w:t>k</w:t>
      </w:r>
      <w:r w:rsidR="00FD5C81">
        <w:rPr>
          <w:vertAlign w:val="subscript"/>
        </w:rPr>
        <w:t>0</w:t>
      </w:r>
      <w:r w:rsidR="00FD5C81">
        <w:t xml:space="preserve"> and</w:t>
      </w:r>
      <w:r w:rsidR="00FD5C81" w:rsidRPr="00E61DC3">
        <w:t xml:space="preserve"> </w:t>
      </w:r>
      <w:r w:rsidR="00FD5C81" w:rsidRPr="00E61DC3">
        <w:rPr>
          <w:rStyle w:val="Variable"/>
        </w:rPr>
        <w:t>k</w:t>
      </w:r>
      <w:r w:rsidR="00FD5C81" w:rsidRPr="00E61DC3">
        <w:rPr>
          <w:vertAlign w:val="subscript"/>
        </w:rPr>
        <w:t>OH</w:t>
      </w:r>
      <w:r w:rsidR="00FD5C81" w:rsidRPr="00E61DC3">
        <w:t>.</w:t>
      </w:r>
      <w:r w:rsidR="0078273E">
        <w:t xml:space="preserve"> Make sure to specify the units.</w:t>
      </w:r>
    </w:p>
    <w:tbl>
      <w:tblPr>
        <w:tblStyle w:val="Problemtable"/>
        <w:tblW w:w="0" w:type="auto"/>
        <w:tblLook w:val="04A0" w:firstRow="1" w:lastRow="0" w:firstColumn="1" w:lastColumn="0" w:noHBand="0" w:noVBand="1"/>
      </w:tblPr>
      <w:tblGrid>
        <w:gridCol w:w="1818"/>
        <w:gridCol w:w="930"/>
        <w:gridCol w:w="930"/>
        <w:gridCol w:w="930"/>
      </w:tblGrid>
      <w:tr w:rsidR="00FD5C81" w:rsidRPr="00E61DC3" w14:paraId="3ADDAF4C" w14:textId="77777777" w:rsidTr="00FD5C81">
        <w:tc>
          <w:tcPr>
            <w:tcW w:w="0" w:type="auto"/>
          </w:tcPr>
          <w:p w14:paraId="37CD87F5" w14:textId="77777777" w:rsidR="00FD5C81" w:rsidRPr="00E61DC3" w:rsidRDefault="00FD5C81" w:rsidP="00FD5C81">
            <w:pPr>
              <w:pStyle w:val="Problemtext"/>
            </w:pPr>
            <w:r w:rsidRPr="00E61DC3">
              <w:t>pH</w:t>
            </w:r>
          </w:p>
        </w:tc>
        <w:tc>
          <w:tcPr>
            <w:tcW w:w="0" w:type="auto"/>
          </w:tcPr>
          <w:p w14:paraId="62E59326" w14:textId="77777777" w:rsidR="00FD5C81" w:rsidRPr="00E61DC3" w:rsidRDefault="00FD5C81" w:rsidP="00FD5C81">
            <w:pPr>
              <w:pStyle w:val="Problemtext"/>
            </w:pPr>
            <w:r>
              <w:t>1.300</w:t>
            </w:r>
          </w:p>
        </w:tc>
        <w:tc>
          <w:tcPr>
            <w:tcW w:w="0" w:type="auto"/>
          </w:tcPr>
          <w:p w14:paraId="1C4B0E25" w14:textId="77777777" w:rsidR="00FD5C81" w:rsidRPr="00E61DC3" w:rsidRDefault="00FD5C81" w:rsidP="00FD5C81">
            <w:pPr>
              <w:pStyle w:val="Problemtext"/>
            </w:pPr>
            <w:r w:rsidRPr="00E61DC3">
              <w:t>5.30</w:t>
            </w:r>
            <w:r>
              <w:t>0</w:t>
            </w:r>
          </w:p>
        </w:tc>
        <w:tc>
          <w:tcPr>
            <w:tcW w:w="0" w:type="auto"/>
          </w:tcPr>
          <w:p w14:paraId="066A6628" w14:textId="77777777" w:rsidR="00FD5C81" w:rsidRPr="00E61DC3" w:rsidRDefault="00FD5C81" w:rsidP="00FD5C81">
            <w:pPr>
              <w:pStyle w:val="Problemtext"/>
            </w:pPr>
            <w:r>
              <w:t>12.180</w:t>
            </w:r>
          </w:p>
        </w:tc>
      </w:tr>
      <w:tr w:rsidR="00FD5C81" w:rsidRPr="00E61DC3" w14:paraId="27EFF239" w14:textId="77777777" w:rsidTr="00FD5C81">
        <w:tc>
          <w:tcPr>
            <w:tcW w:w="0" w:type="auto"/>
          </w:tcPr>
          <w:p w14:paraId="659ADB3C" w14:textId="77777777" w:rsidR="00FD5C81" w:rsidRPr="003B357C" w:rsidRDefault="00FD5C81" w:rsidP="00FD5C81">
            <w:pPr>
              <w:pStyle w:val="Problemtext"/>
            </w:pPr>
            <w:r w:rsidRPr="00E61DC3">
              <w:t xml:space="preserve">log </w:t>
            </w:r>
            <w:r>
              <w:t>(</w:t>
            </w:r>
            <w:r w:rsidRPr="00E61DC3">
              <w:rPr>
                <w:rStyle w:val="Variable"/>
              </w:rPr>
              <w:t>k</w:t>
            </w:r>
            <w:r w:rsidRPr="00E61DC3">
              <w:rPr>
                <w:vertAlign w:val="subscript"/>
              </w:rPr>
              <w:t>obs</w:t>
            </w:r>
            <w:r w:rsidRPr="003B357C">
              <w:rPr>
                <w:lang w:val="en-IN"/>
              </w:rPr>
              <w:t>/min</w:t>
            </w:r>
            <w:r w:rsidRPr="003B357C">
              <w:rPr>
                <w:vertAlign w:val="superscript"/>
                <w:lang w:val="en-IN"/>
              </w:rPr>
              <w:t>‒1</w:t>
            </w:r>
            <w:r w:rsidRPr="003B357C">
              <w:rPr>
                <w:lang w:val="en-IN"/>
              </w:rPr>
              <w:t>)</w:t>
            </w:r>
          </w:p>
        </w:tc>
        <w:tc>
          <w:tcPr>
            <w:tcW w:w="0" w:type="auto"/>
          </w:tcPr>
          <w:p w14:paraId="00D98AD5" w14:textId="77777777" w:rsidR="00FD5C81" w:rsidRPr="00E61DC3" w:rsidRDefault="00FD5C81" w:rsidP="00FD5C81">
            <w:pPr>
              <w:pStyle w:val="Problemtext"/>
            </w:pPr>
            <w:r w:rsidRPr="00E61DC3">
              <w:t>−3.</w:t>
            </w:r>
            <w:r>
              <w:t>886</w:t>
            </w:r>
          </w:p>
        </w:tc>
        <w:tc>
          <w:tcPr>
            <w:tcW w:w="0" w:type="auto"/>
          </w:tcPr>
          <w:p w14:paraId="34AFAE6C" w14:textId="77777777" w:rsidR="00FD5C81" w:rsidRPr="00E61DC3" w:rsidRDefault="00FD5C81" w:rsidP="00FD5C81">
            <w:pPr>
              <w:pStyle w:val="Problemtext"/>
            </w:pPr>
            <w:r w:rsidRPr="00E61DC3">
              <w:t>−4.000</w:t>
            </w:r>
          </w:p>
        </w:tc>
        <w:tc>
          <w:tcPr>
            <w:tcW w:w="0" w:type="auto"/>
          </w:tcPr>
          <w:p w14:paraId="52C3430C" w14:textId="77777777" w:rsidR="00FD5C81" w:rsidRPr="00E61DC3" w:rsidRDefault="00FD5C81" w:rsidP="00FD5C81">
            <w:pPr>
              <w:pStyle w:val="Problemtext"/>
            </w:pPr>
            <w:r w:rsidRPr="00E61DC3">
              <w:t>−</w:t>
            </w:r>
            <w:r>
              <w:t>1</w:t>
            </w:r>
            <w:r w:rsidRPr="00E61DC3">
              <w:t>.7</w:t>
            </w:r>
            <w:r>
              <w:t>26</w:t>
            </w:r>
          </w:p>
        </w:tc>
      </w:tr>
    </w:tbl>
    <w:p w14:paraId="3B2C422F" w14:textId="77777777" w:rsidR="00FD5C81" w:rsidRDefault="00FD5C81" w:rsidP="00FD5C81">
      <w:pPr>
        <w:pStyle w:val="Problemtext"/>
      </w:pPr>
    </w:p>
    <w:p w14:paraId="4E8EAF96" w14:textId="77777777" w:rsidR="00964755" w:rsidRDefault="00964755">
      <w:pPr>
        <w:rPr>
          <w:sz w:val="24"/>
        </w:rPr>
      </w:pPr>
      <w:r>
        <w:br w:type="page"/>
      </w:r>
    </w:p>
    <w:p w14:paraId="44AD54D6" w14:textId="519B5167" w:rsidR="00FD5C81" w:rsidRPr="00E61DC3" w:rsidRDefault="00FD5C81" w:rsidP="00FD5C81">
      <w:pPr>
        <w:pStyle w:val="Problemtext"/>
      </w:pPr>
      <w:r>
        <w:lastRenderedPageBreak/>
        <w:t>Acetylsalicyli</w:t>
      </w:r>
      <w:r w:rsidR="003A0B1A">
        <w:t>c acid, more commonly known as a</w:t>
      </w:r>
      <w:r>
        <w:t xml:space="preserve">spirin is a medicine often used for reducing fever, pain and inflammation. Like LAS, the </w:t>
      </w:r>
      <w:r w:rsidRPr="00E61DC3">
        <w:t xml:space="preserve">hydrolysis of </w:t>
      </w:r>
      <w:r w:rsidR="003A0B1A">
        <w:t>a</w:t>
      </w:r>
      <w:r w:rsidRPr="00E61DC3">
        <w:t xml:space="preserve">spirin </w:t>
      </w:r>
      <w:r>
        <w:t xml:space="preserve">can also take different pathways depending on the pH. The pH rate </w:t>
      </w:r>
      <w:r w:rsidR="003A0B1A">
        <w:t>profile of a</w:t>
      </w:r>
      <w:r>
        <w:t xml:space="preserve">spirin hydrolysis </w:t>
      </w:r>
      <w:r w:rsidRPr="00E61DC3">
        <w:t xml:space="preserve">at </w:t>
      </w:r>
      <w:r w:rsidRPr="000B6D93">
        <w:rPr>
          <w:b/>
        </w:rPr>
        <w:t>333.15 K</w:t>
      </w:r>
      <w:r w:rsidRPr="00E61DC3">
        <w:t xml:space="preserve"> </w:t>
      </w:r>
      <w:r>
        <w:t>is</w:t>
      </w:r>
      <w:r w:rsidRPr="00E61DC3">
        <w:t xml:space="preserve"> given below:</w:t>
      </w:r>
    </w:p>
    <w:p w14:paraId="489C72E1" w14:textId="77777777" w:rsidR="00FD5C81" w:rsidRPr="00E61DC3" w:rsidRDefault="00FD5C81" w:rsidP="00FD5C81">
      <w:pPr>
        <w:pStyle w:val="Equation"/>
      </w:pPr>
      <w:r w:rsidRPr="00E61DC3">
        <w:rPr>
          <w:noProof/>
          <w:lang w:eastAsia="en-US"/>
        </w:rPr>
        <w:drawing>
          <wp:inline distT="0" distB="0" distL="0" distR="0" wp14:anchorId="2AB33E50" wp14:editId="396A581B">
            <wp:extent cx="3959860" cy="2743200"/>
            <wp:effectExtent l="0" t="0" r="254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9860" cy="2743200"/>
                    </a:xfrm>
                    <a:prstGeom prst="rect">
                      <a:avLst/>
                    </a:prstGeom>
                    <a:noFill/>
                    <a:ln w="9525">
                      <a:noFill/>
                      <a:miter lim="800000"/>
                      <a:headEnd/>
                      <a:tailEnd/>
                    </a:ln>
                  </pic:spPr>
                </pic:pic>
              </a:graphicData>
            </a:graphic>
          </wp:inline>
        </w:drawing>
      </w:r>
    </w:p>
    <w:p w14:paraId="34EFF31D" w14:textId="0ECE3F70" w:rsidR="00FD5C81" w:rsidRPr="00E61DC3" w:rsidRDefault="00FD5C81" w:rsidP="00FD5C81">
      <w:pPr>
        <w:pStyle w:val="Problemtext"/>
      </w:pPr>
      <w:r w:rsidRPr="00E61DC3">
        <w:t>The following are possible r</w:t>
      </w:r>
      <w:r w:rsidR="003A0B1A">
        <w:t>eactions for the hydrolysis of a</w:t>
      </w:r>
      <w:r w:rsidRPr="00E61DC3">
        <w:t xml:space="preserve">spirin. </w:t>
      </w:r>
      <w:r>
        <w:t xml:space="preserve">Depending </w:t>
      </w:r>
      <w:r w:rsidRPr="00E61DC3">
        <w:t>on the pH</w:t>
      </w:r>
      <w:r>
        <w:t>, one or more</w:t>
      </w:r>
      <w:r w:rsidRPr="00E61DC3">
        <w:t xml:space="preserve"> of these </w:t>
      </w:r>
      <w:r>
        <w:t>reaction</w:t>
      </w:r>
      <w:r w:rsidRPr="00E61DC3">
        <w:t>s w</w:t>
      </w:r>
      <w:r>
        <w:t>ill</w:t>
      </w:r>
      <w:r w:rsidRPr="00E61DC3">
        <w:t xml:space="preserve"> predominat</w:t>
      </w:r>
      <w:r>
        <w:t>e</w:t>
      </w:r>
      <w:r w:rsidRPr="00E61DC3">
        <w:t>.</w:t>
      </w:r>
    </w:p>
    <w:p w14:paraId="7D549A6E" w14:textId="7750170C" w:rsidR="00FD5C81" w:rsidRPr="00E61DC3" w:rsidRDefault="00FD5C81" w:rsidP="00FD5C81">
      <w:pPr>
        <w:pStyle w:val="Problemtext"/>
      </w:pPr>
      <w:r w:rsidRPr="00E61DC3">
        <w:tab/>
        <w:t xml:space="preserve">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00DC7E3F">
        <w:t>COO</w:t>
      </w:r>
      <w:r w:rsidRPr="00E61DC3">
        <w:t>H + CH</w:t>
      </w:r>
      <w:r w:rsidRPr="00E61DC3">
        <w:rPr>
          <w:vertAlign w:val="subscript"/>
        </w:rPr>
        <w:t>3</w:t>
      </w:r>
      <w:r w:rsidRPr="00E61DC3">
        <w:t>COOH + H</w:t>
      </w:r>
      <w:r w:rsidRPr="00E61DC3">
        <w:rPr>
          <w:vertAlign w:val="superscript"/>
        </w:rPr>
        <w:t>+</w:t>
      </w:r>
      <w:r w:rsidRPr="00E61DC3">
        <w:rPr>
          <w:vertAlign w:val="superscript"/>
        </w:rPr>
        <w:br/>
      </w:r>
      <w:r w:rsidRPr="00E61DC3">
        <w:rPr>
          <w:vertAlign w:val="superscript"/>
        </w:rPr>
        <w:tab/>
      </w:r>
      <w:r w:rsidRPr="00E61DC3">
        <w:t xml:space="preserve">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w:t>
      </w:r>
      <w:r w:rsidR="00DC7E3F">
        <w:t>O</w:t>
      </w:r>
      <w:r w:rsidRPr="00E61DC3">
        <w:t>H + CH</w:t>
      </w:r>
      <w:r w:rsidRPr="00E61DC3">
        <w:rPr>
          <w:vertAlign w:val="subscript"/>
        </w:rPr>
        <w:t>3</w:t>
      </w:r>
      <w:r w:rsidRPr="00E61DC3">
        <w:t>COOH</w:t>
      </w:r>
      <w:r w:rsidRPr="00E61DC3">
        <w:br/>
      </w:r>
      <w:r w:rsidRPr="00E61DC3">
        <w:tab/>
        <w:t xml:space="preserve">III.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w:t>
      </w:r>
      <w:r w:rsidR="00DC7E3F">
        <w:t>O</w:t>
      </w:r>
      <w:r w:rsidRPr="00E61DC3">
        <w:t>H + CH</w:t>
      </w:r>
      <w:r w:rsidRPr="00E61DC3">
        <w:rPr>
          <w:vertAlign w:val="subscript"/>
        </w:rPr>
        <w:t>3</w:t>
      </w:r>
      <w:r w:rsidRPr="00E61DC3">
        <w:t>COO</w:t>
      </w:r>
      <w:r w:rsidRPr="00E61DC3">
        <w:rPr>
          <w:vertAlign w:val="superscript"/>
        </w:rPr>
        <w:t>−</w:t>
      </w:r>
      <w:r w:rsidRPr="00E61DC3">
        <w:rPr>
          <w:vertAlign w:val="superscript"/>
        </w:rPr>
        <w:br/>
      </w:r>
      <w:r w:rsidRPr="00E61DC3">
        <w:tab/>
        <w:t xml:space="preserve">IV.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COOH + CH</w:t>
      </w:r>
      <w:r w:rsidRPr="00E61DC3">
        <w:rPr>
          <w:vertAlign w:val="subscript"/>
        </w:rPr>
        <w:t>3</w:t>
      </w:r>
      <w:r w:rsidRPr="00E61DC3">
        <w:t>COOH</w:t>
      </w:r>
      <w:r w:rsidRPr="00E61DC3">
        <w:rPr>
          <w:vertAlign w:val="superscript"/>
        </w:rPr>
        <w:br/>
      </w:r>
      <w:r w:rsidRPr="00E61DC3">
        <w:tab/>
        <w:t xml:space="preserve">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COOH + CH</w:t>
      </w:r>
      <w:r w:rsidRPr="00E61DC3">
        <w:rPr>
          <w:vertAlign w:val="subscript"/>
        </w:rPr>
        <w:t>3</w:t>
      </w:r>
      <w:r w:rsidRPr="00E61DC3">
        <w:t>COO</w:t>
      </w:r>
      <w:r w:rsidRPr="00E61DC3">
        <w:rPr>
          <w:vertAlign w:val="superscript"/>
        </w:rPr>
        <w:t>−</w:t>
      </w:r>
      <w:r w:rsidRPr="00E61DC3">
        <w:rPr>
          <w:vertAlign w:val="superscript"/>
        </w:rPr>
        <w:br/>
      </w:r>
      <w:r w:rsidRPr="00E61DC3">
        <w:tab/>
        <w:t xml:space="preserve">VI.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CH</w:t>
      </w:r>
      <w:r w:rsidRPr="00E61DC3">
        <w:rPr>
          <w:vertAlign w:val="subscript"/>
        </w:rPr>
        <w:t>3</w:t>
      </w:r>
      <w:r w:rsidRPr="00E61DC3">
        <w:t>COO</w:t>
      </w:r>
      <w:r w:rsidRPr="00E61DC3">
        <w:rPr>
          <w:vertAlign w:val="superscript"/>
        </w:rPr>
        <w:t>−</w:t>
      </w:r>
      <w:r w:rsidRPr="00E61DC3">
        <w:rPr>
          <w:vertAlign w:val="superscript"/>
        </w:rPr>
        <w:br/>
      </w:r>
      <w:r w:rsidR="00BD12E4">
        <w:rPr>
          <w:rStyle w:val="Subquestionnumber"/>
        </w:rPr>
        <w:t>4.3</w:t>
      </w:r>
      <w:r w:rsidRPr="00E61DC3">
        <w:rPr>
          <w:rStyle w:val="Subquestionnumber"/>
        </w:rPr>
        <w:t>.1.</w:t>
      </w:r>
      <w:r w:rsidRPr="00E61DC3">
        <w:tab/>
        <w:t>Using the pH</w:t>
      </w:r>
      <w:r w:rsidR="008553B3">
        <w:t>-</w:t>
      </w:r>
      <w:r w:rsidRPr="00E61DC3">
        <w:t xml:space="preserve">rate profile diagram and the reactions given above, </w:t>
      </w:r>
      <w:r w:rsidRPr="00E61DC3">
        <w:rPr>
          <w:rStyle w:val="Subquestionemphasis"/>
        </w:rPr>
        <w:t>state</w:t>
      </w:r>
      <w:r w:rsidRPr="00E61DC3">
        <w:t xml:space="preserve"> which of the following statement</w:t>
      </w:r>
      <w:r>
        <w:t>s</w:t>
      </w:r>
      <w:r w:rsidR="00C17D27">
        <w:t xml:space="preserve"> is/are correct.</w:t>
      </w:r>
      <w:r w:rsidRPr="00E61DC3">
        <w:t xml:space="preserve"> (pK</w:t>
      </w:r>
      <w:r w:rsidRPr="00E61DC3">
        <w:rPr>
          <w:vertAlign w:val="subscript"/>
        </w:rPr>
        <w:t>a</w:t>
      </w:r>
      <w:r w:rsidRPr="00E61DC3">
        <w:t xml:space="preserve"> of aspirin = 3.57 at </w:t>
      </w:r>
      <w:r>
        <w:t>333.15 </w:t>
      </w:r>
      <w:r w:rsidRPr="00E61DC3">
        <w:t>K)</w:t>
      </w:r>
    </w:p>
    <w:p w14:paraId="31B55E94" w14:textId="1F9CD856" w:rsidR="00FD5C81" w:rsidRPr="00E61DC3" w:rsidRDefault="00FD5C81" w:rsidP="00FD5C81">
      <w:pPr>
        <w:pStyle w:val="Problemtext"/>
      </w:pPr>
      <w:r>
        <w:t>a)</w:t>
      </w:r>
      <w:r w:rsidRPr="00E61DC3">
        <w:t xml:space="preserve"> In the region C-D, reaction IV is predominant </w:t>
      </w:r>
      <w:r>
        <w:br/>
        <w:t>b)</w:t>
      </w:r>
      <w:r w:rsidRPr="00E61DC3">
        <w:t xml:space="preserve"> In the region </w:t>
      </w:r>
      <w:r w:rsidR="00C17D27">
        <w:t>C-D, reaction V</w:t>
      </w:r>
      <w:r w:rsidRPr="00E61DC3">
        <w:t xml:space="preserve"> is predominant</w:t>
      </w:r>
      <w:r>
        <w:br/>
        <w:t>c)</w:t>
      </w:r>
      <w:r w:rsidRPr="00E61DC3">
        <w:t xml:space="preserve"> In the region D-E reaction VI is </w:t>
      </w:r>
      <w:r>
        <w:t>predominant</w:t>
      </w:r>
      <w:r>
        <w:br/>
        <w:t>d)</w:t>
      </w:r>
      <w:r w:rsidR="00C17D27">
        <w:t xml:space="preserve"> In the region A-B, reaction I</w:t>
      </w:r>
      <w:r w:rsidRPr="00E61DC3">
        <w:t>I is predominant</w:t>
      </w:r>
    </w:p>
    <w:p w14:paraId="15FA2DE8" w14:textId="072A0E37" w:rsidR="00FD5C81" w:rsidRPr="00E61DC3" w:rsidRDefault="00FD5C81" w:rsidP="00FD5C81">
      <w:pPr>
        <w:pStyle w:val="Problemtext"/>
      </w:pPr>
      <w:r w:rsidRPr="00964755">
        <w:t xml:space="preserve">The plot of </w:t>
      </w:r>
      <w:r w:rsidRPr="00964755">
        <w:rPr>
          <w:rStyle w:val="Variable"/>
        </w:rPr>
        <w:t>k</w:t>
      </w:r>
      <w:r w:rsidRPr="00964755">
        <w:rPr>
          <w:vertAlign w:val="subscript"/>
        </w:rPr>
        <w:t xml:space="preserve">obs </w:t>
      </w:r>
      <w:r w:rsidRPr="00964755">
        <w:t xml:space="preserve">vs pH for the hydrolysis of </w:t>
      </w:r>
      <w:r w:rsidR="003A0B1A" w:rsidRPr="00964755">
        <w:t>a</w:t>
      </w:r>
      <w:r w:rsidRPr="00964755">
        <w:t xml:space="preserve">spirin has been confirmed to show a minimum at a particular pH. </w:t>
      </w:r>
      <w:r w:rsidR="00232ABC">
        <w:t>A</w:t>
      </w:r>
      <w:r w:rsidRPr="00964755">
        <w:t xml:space="preserve">t </w:t>
      </w:r>
      <w:r w:rsidRPr="000B6D93">
        <w:rPr>
          <w:b/>
        </w:rPr>
        <w:t>290.15 K</w:t>
      </w:r>
      <w:r w:rsidR="00232ABC">
        <w:t xml:space="preserve"> the following rate constants </w:t>
      </w:r>
      <w:r w:rsidR="008553B3">
        <w:t xml:space="preserve">for reactions I, II and III </w:t>
      </w:r>
      <w:r w:rsidR="00232ABC">
        <w:t>were determined:</w:t>
      </w:r>
      <w:r w:rsidRPr="00964755">
        <w:t xml:space="preserve"> </w:t>
      </w:r>
    </w:p>
    <w:tbl>
      <w:tblPr>
        <w:tblStyle w:val="Problemtable"/>
        <w:tblW w:w="0" w:type="auto"/>
        <w:tblLook w:val="04A0" w:firstRow="1" w:lastRow="0" w:firstColumn="1" w:lastColumn="0" w:noHBand="0" w:noVBand="1"/>
      </w:tblPr>
      <w:tblGrid>
        <w:gridCol w:w="2375"/>
        <w:gridCol w:w="1768"/>
        <w:gridCol w:w="2789"/>
      </w:tblGrid>
      <w:tr w:rsidR="008553B3" w:rsidRPr="00E61DC3" w14:paraId="72DE66E2" w14:textId="4EE31811" w:rsidTr="00624883">
        <w:tc>
          <w:tcPr>
            <w:tcW w:w="0" w:type="auto"/>
          </w:tcPr>
          <w:p w14:paraId="7D9BEC22" w14:textId="2CE35947" w:rsidR="008553B3" w:rsidRPr="008553B3" w:rsidRDefault="008553B3" w:rsidP="008553B3">
            <w:pPr>
              <w:pStyle w:val="Problemtext"/>
            </w:pPr>
            <w:r w:rsidRPr="00C62B4B">
              <w:rPr>
                <w:rStyle w:val="Variable"/>
              </w:rPr>
              <w:t>k</w:t>
            </w:r>
            <w:r w:rsidRPr="00964755">
              <w:rPr>
                <w:vertAlign w:val="subscript"/>
              </w:rPr>
              <w:t>H</w:t>
            </w:r>
            <w:r>
              <w:t xml:space="preserve"> (reaction I)</w:t>
            </w:r>
          </w:p>
        </w:tc>
        <w:tc>
          <w:tcPr>
            <w:tcW w:w="0" w:type="auto"/>
          </w:tcPr>
          <w:p w14:paraId="61BEE184" w14:textId="536B7431" w:rsidR="008553B3" w:rsidRPr="00E61DC3" w:rsidRDefault="008553B3" w:rsidP="008553B3">
            <w:pPr>
              <w:pStyle w:val="Problemtext"/>
            </w:pPr>
            <w:r w:rsidRPr="00C62B4B">
              <w:rPr>
                <w:rStyle w:val="Variable"/>
              </w:rPr>
              <w:t>k</w:t>
            </w:r>
            <w:r w:rsidRPr="00964755">
              <w:rPr>
                <w:vertAlign w:val="subscript"/>
              </w:rPr>
              <w:t>0</w:t>
            </w:r>
            <w:r>
              <w:t xml:space="preserve"> (reaction II)</w:t>
            </w:r>
          </w:p>
        </w:tc>
        <w:tc>
          <w:tcPr>
            <w:tcW w:w="0" w:type="auto"/>
          </w:tcPr>
          <w:p w14:paraId="791F2EF2" w14:textId="54A2F9A2" w:rsidR="008553B3" w:rsidRPr="00964755" w:rsidRDefault="008553B3" w:rsidP="008553B3">
            <w:pPr>
              <w:pStyle w:val="Problemtext"/>
            </w:pPr>
            <w:r w:rsidRPr="00C62B4B">
              <w:rPr>
                <w:rStyle w:val="Variable"/>
              </w:rPr>
              <w:t>k</w:t>
            </w:r>
            <w:r w:rsidRPr="00964755">
              <w:rPr>
                <w:vertAlign w:val="subscript"/>
              </w:rPr>
              <w:t>OH</w:t>
            </w:r>
            <w:r>
              <w:t xml:space="preserve"> (reaction III)</w:t>
            </w:r>
          </w:p>
        </w:tc>
      </w:tr>
      <w:tr w:rsidR="008553B3" w:rsidRPr="00E61DC3" w14:paraId="0D8DA53E" w14:textId="3C58F3E6" w:rsidTr="00624883">
        <w:tc>
          <w:tcPr>
            <w:tcW w:w="0" w:type="auto"/>
          </w:tcPr>
          <w:p w14:paraId="581C4334" w14:textId="51285654" w:rsidR="008553B3" w:rsidRPr="00E61DC3" w:rsidRDefault="008553B3" w:rsidP="008553B3">
            <w:pPr>
              <w:pStyle w:val="Problemtext"/>
            </w:pPr>
            <w:r w:rsidRPr="00964755">
              <w:t>1.99 dm</w:t>
            </w:r>
            <w:r w:rsidRPr="00964755">
              <w:rPr>
                <w:vertAlign w:val="superscript"/>
              </w:rPr>
              <w:t>3</w:t>
            </w:r>
            <w:r w:rsidRPr="00964755">
              <w:t>∙mol</w:t>
            </w:r>
            <w:r w:rsidRPr="00964755">
              <w:rPr>
                <w:vertAlign w:val="superscript"/>
              </w:rPr>
              <w:t>−1</w:t>
            </w:r>
            <w:r w:rsidRPr="00964755">
              <w:t>∙day</w:t>
            </w:r>
            <w:r w:rsidRPr="00964755">
              <w:rPr>
                <w:vertAlign w:val="superscript"/>
              </w:rPr>
              <w:t>−1</w:t>
            </w:r>
          </w:p>
        </w:tc>
        <w:tc>
          <w:tcPr>
            <w:tcW w:w="0" w:type="auto"/>
          </w:tcPr>
          <w:p w14:paraId="4F4B0F0F" w14:textId="64B70366" w:rsidR="008553B3" w:rsidRPr="00E61DC3" w:rsidRDefault="008553B3" w:rsidP="008553B3">
            <w:pPr>
              <w:pStyle w:val="Problemtext"/>
            </w:pPr>
            <w:r w:rsidRPr="00964755">
              <w:t>2.29∙10</w:t>
            </w:r>
            <w:r w:rsidRPr="00964755">
              <w:rPr>
                <w:vertAlign w:val="superscript"/>
              </w:rPr>
              <w:t>−4</w:t>
            </w:r>
            <w:r w:rsidRPr="00964755">
              <w:t> day</w:t>
            </w:r>
            <w:r w:rsidRPr="00964755">
              <w:rPr>
                <w:vertAlign w:val="superscript"/>
              </w:rPr>
              <w:t>−1</w:t>
            </w:r>
          </w:p>
        </w:tc>
        <w:tc>
          <w:tcPr>
            <w:tcW w:w="0" w:type="auto"/>
          </w:tcPr>
          <w:p w14:paraId="3B918D4E" w14:textId="4956E340" w:rsidR="008553B3" w:rsidRPr="00964755" w:rsidRDefault="008553B3" w:rsidP="008553B3">
            <w:pPr>
              <w:pStyle w:val="Problemtext"/>
            </w:pPr>
            <w:r w:rsidRPr="00964755">
              <w:t>3.18∙10</w:t>
            </w:r>
            <w:r w:rsidRPr="00964755">
              <w:rPr>
                <w:vertAlign w:val="superscript"/>
              </w:rPr>
              <w:t>9</w:t>
            </w:r>
            <w:r w:rsidRPr="00964755">
              <w:t> dm</w:t>
            </w:r>
            <w:r w:rsidRPr="00964755">
              <w:rPr>
                <w:vertAlign w:val="superscript"/>
              </w:rPr>
              <w:t>3</w:t>
            </w:r>
            <w:r w:rsidRPr="00964755">
              <w:t>∙mol</w:t>
            </w:r>
            <w:r w:rsidRPr="00964755">
              <w:rPr>
                <w:vertAlign w:val="superscript"/>
              </w:rPr>
              <w:t>−1</w:t>
            </w:r>
            <w:r w:rsidRPr="00964755">
              <w:t>∙day</w:t>
            </w:r>
            <w:r w:rsidRPr="00964755">
              <w:rPr>
                <w:vertAlign w:val="superscript"/>
              </w:rPr>
              <w:t>−1</w:t>
            </w:r>
          </w:p>
        </w:tc>
      </w:tr>
    </w:tbl>
    <w:p w14:paraId="37017667" w14:textId="77777777" w:rsidR="00232ABC" w:rsidRDefault="00232ABC" w:rsidP="00FD5C81">
      <w:pPr>
        <w:pStyle w:val="Subquestion"/>
      </w:pPr>
    </w:p>
    <w:p w14:paraId="2362D4C0" w14:textId="05BCCC97" w:rsidR="00232ABC" w:rsidRDefault="00232ABC" w:rsidP="00FD5C81">
      <w:pPr>
        <w:pStyle w:val="Subquestion"/>
        <w:rPr>
          <w:rStyle w:val="Subquestionnumber"/>
        </w:rPr>
      </w:pPr>
      <w:r w:rsidRPr="00964755">
        <w:t>The ionic product of water at 290.15 K can be taken as 1.0∙10</w:t>
      </w:r>
      <w:r w:rsidRPr="00964755">
        <w:rPr>
          <w:vertAlign w:val="superscript"/>
        </w:rPr>
        <w:t>−14</w:t>
      </w:r>
      <w:r w:rsidRPr="00964755">
        <w:t>.</w:t>
      </w:r>
    </w:p>
    <w:p w14:paraId="39BFE477" w14:textId="643BC45E" w:rsidR="00491B8E" w:rsidRDefault="00BD12E4" w:rsidP="00FD5C81">
      <w:pPr>
        <w:pStyle w:val="Subquestion"/>
      </w:pPr>
      <w:r>
        <w:rPr>
          <w:rStyle w:val="Subquestionnumber"/>
        </w:rPr>
        <w:t>4.3</w:t>
      </w:r>
      <w:r w:rsidR="00FD5C81" w:rsidRPr="00E61DC3">
        <w:rPr>
          <w:rStyle w:val="Subquestionnumber"/>
        </w:rPr>
        <w:t>.2.</w:t>
      </w:r>
      <w:r w:rsidR="00FD5C81" w:rsidRPr="00E61DC3">
        <w:tab/>
      </w:r>
      <w:r w:rsidR="00FD5C81">
        <w:t>A</w:t>
      </w:r>
      <w:r w:rsidR="00FD5C81" w:rsidRPr="00E61DC3">
        <w:t xml:space="preserve">ssuming </w:t>
      </w:r>
      <w:r w:rsidR="00FD5C81">
        <w:t xml:space="preserve">that </w:t>
      </w:r>
      <w:r w:rsidR="00FD5C81" w:rsidRPr="00E61DC3">
        <w:t xml:space="preserve">only reactions </w:t>
      </w:r>
      <w:r w:rsidR="00FD5C81">
        <w:t xml:space="preserve">I, II </w:t>
      </w:r>
      <w:r w:rsidR="00FD5C81" w:rsidRPr="00E61DC3">
        <w:t xml:space="preserve">and </w:t>
      </w:r>
      <w:r w:rsidR="00FD5C81">
        <w:t>III occur,</w:t>
      </w:r>
      <w:r w:rsidR="00FD5C81" w:rsidRPr="00E61DC3">
        <w:t xml:space="preserve"> </w:t>
      </w:r>
      <w:r w:rsidR="000B6D93">
        <w:rPr>
          <w:rStyle w:val="Subquestionemphasis"/>
        </w:rPr>
        <w:t>calculat</w:t>
      </w:r>
      <w:r w:rsidR="00FD5C81" w:rsidRPr="00E61DC3">
        <w:rPr>
          <w:rStyle w:val="Subquestionemphasis"/>
        </w:rPr>
        <w:t>e</w:t>
      </w:r>
      <w:r w:rsidR="00FD5C81" w:rsidRPr="00E61DC3">
        <w:t xml:space="preserve"> the value of th</w:t>
      </w:r>
      <w:r w:rsidR="00FD5C81">
        <w:t>e</w:t>
      </w:r>
      <w:r w:rsidR="00FD5C81" w:rsidRPr="00E61DC3">
        <w:t xml:space="preserve"> pH</w:t>
      </w:r>
      <w:r w:rsidR="00FD5C81">
        <w:t xml:space="preserve"> at the minimum.</w:t>
      </w:r>
    </w:p>
    <w:p w14:paraId="726C0979" w14:textId="194D5D8B" w:rsidR="00EE0B68" w:rsidRPr="00F02D44" w:rsidRDefault="00EE0B68" w:rsidP="00EE0B68">
      <w:pPr>
        <w:pStyle w:val="Heading1"/>
      </w:pPr>
      <w:r w:rsidRPr="00C41AC3">
        <w:lastRenderedPageBreak/>
        <w:t>Problem</w:t>
      </w:r>
      <w:r>
        <w:t xml:space="preserve"> 5</w:t>
      </w:r>
      <w:r>
        <w:tab/>
        <w:t>8% of the total</w:t>
      </w:r>
    </w:p>
    <w:p w14:paraId="12BB5638" w14:textId="77777777" w:rsidR="00EE0B68" w:rsidRPr="00EE0B68" w:rsidRDefault="00EE0B68" w:rsidP="00EE0B68">
      <w:pPr>
        <w:keepLines/>
        <w:rPr>
          <w:sz w:val="24"/>
        </w:rPr>
      </w:pPr>
      <w:r w:rsidRPr="00EE0B68">
        <w:rPr>
          <w:sz w:val="24"/>
        </w:rPr>
        <w:t>5500 years ago in ancient Egypt people learned for the first time how to synthesize a blue pigment. Now we know this pigment as Egyptian blue. About 2000 years later in ancient China another pigment was widely used, which is now referred to as Chinese blue. The two pigments are similar in structure, but have different elemental compositions.</w:t>
      </w:r>
    </w:p>
    <w:p w14:paraId="78B18C78" w14:textId="77777777" w:rsidR="00EE0B68" w:rsidRPr="00EE0B68" w:rsidRDefault="00EE0B68" w:rsidP="00EE0B68">
      <w:pPr>
        <w:keepLines/>
        <w:rPr>
          <w:sz w:val="24"/>
        </w:rPr>
      </w:pPr>
      <w:r w:rsidRPr="00EE0B68">
        <w:rPr>
          <w:sz w:val="24"/>
        </w:rPr>
        <w:t>The ancient method of preparation for these pigments can be easily reproduced in a modern laboratory.</w:t>
      </w:r>
    </w:p>
    <w:p w14:paraId="4E66C0DE" w14:textId="77777777" w:rsidR="00EE0B68" w:rsidRPr="00EE0B68" w:rsidRDefault="00EE0B68" w:rsidP="00EE0B68">
      <w:pPr>
        <w:keepLines/>
        <w:rPr>
          <w:sz w:val="24"/>
        </w:rPr>
      </w:pPr>
      <w:r w:rsidRPr="00EE0B68">
        <w:rPr>
          <w:sz w:val="24"/>
        </w:rPr>
        <w:t>When considering the amounts, assume that all of the compounds in this task are pure, and the yields are quantitative.</w:t>
      </w:r>
    </w:p>
    <w:p w14:paraId="5701E66E" w14:textId="77777777" w:rsidR="00EE0B68" w:rsidRPr="00EE0B68" w:rsidRDefault="00EE0B68" w:rsidP="00EE0B68">
      <w:pPr>
        <w:keepLines/>
        <w:rPr>
          <w:sz w:val="24"/>
        </w:rPr>
      </w:pPr>
      <w:r w:rsidRPr="00EE0B68">
        <w:rPr>
          <w:sz w:val="24"/>
        </w:rPr>
        <w:t xml:space="preserve">To make </w:t>
      </w:r>
      <w:r w:rsidRPr="00EE0B68">
        <w:rPr>
          <w:b/>
          <w:sz w:val="24"/>
        </w:rPr>
        <w:t>Egyptian blue</w:t>
      </w:r>
      <w:r w:rsidRPr="00EE0B68">
        <w:rPr>
          <w:sz w:val="24"/>
        </w:rPr>
        <w:t xml:space="preserve">, one should heat 10.0 g of mineral </w:t>
      </w:r>
      <w:r w:rsidRPr="00EE0B68">
        <w:rPr>
          <w:b/>
          <w:sz w:val="24"/>
        </w:rPr>
        <w:t>A</w:t>
      </w:r>
      <w:r w:rsidRPr="00EE0B68">
        <w:rPr>
          <w:sz w:val="24"/>
        </w:rPr>
        <w:t xml:space="preserve"> with 21.7 g of SiO</w:t>
      </w:r>
      <w:r w:rsidRPr="00EE0B68">
        <w:rPr>
          <w:sz w:val="24"/>
          <w:vertAlign w:val="subscript"/>
        </w:rPr>
        <w:t>2</w:t>
      </w:r>
      <w:r w:rsidRPr="00EE0B68">
        <w:rPr>
          <w:sz w:val="24"/>
        </w:rPr>
        <w:t xml:space="preserve"> and 9.05 g of mineral </w:t>
      </w:r>
      <w:r w:rsidRPr="00EE0B68">
        <w:rPr>
          <w:b/>
          <w:sz w:val="24"/>
        </w:rPr>
        <w:t>B</w:t>
      </w:r>
      <w:r w:rsidRPr="00EE0B68">
        <w:rPr>
          <w:sz w:val="24"/>
        </w:rPr>
        <w:t xml:space="preserve"> at 800–900°C for a prolonged time. 16.7 dm</w:t>
      </w:r>
      <w:r w:rsidRPr="00EE0B68">
        <w:rPr>
          <w:sz w:val="24"/>
          <w:vertAlign w:val="superscript"/>
        </w:rPr>
        <w:t>3</w:t>
      </w:r>
      <w:r w:rsidRPr="00EE0B68">
        <w:rPr>
          <w:sz w:val="24"/>
        </w:rPr>
        <w:t xml:space="preserve"> of a mixture of two gaseous products are released (the volume is measured at 850°C and 1.013∙10</w:t>
      </w:r>
      <w:r w:rsidRPr="00EE0B68">
        <w:rPr>
          <w:sz w:val="24"/>
          <w:vertAlign w:val="superscript"/>
        </w:rPr>
        <w:t>5</w:t>
      </w:r>
      <w:r w:rsidRPr="00EE0B68">
        <w:rPr>
          <w:sz w:val="24"/>
        </w:rPr>
        <w:t xml:space="preserve"> Pa (1.013 bar) pressure. In result, 34.0 g of the pigment was obtained. No other products are formed. As the gas mixture is cooled, one component of the mixture condenses. As the remaining gas is further cooled to 0°C, the gaseous volume reduces to 3.04 dm</w:t>
      </w:r>
      <w:r w:rsidRPr="00EE0B68">
        <w:rPr>
          <w:sz w:val="24"/>
          <w:vertAlign w:val="superscript"/>
        </w:rPr>
        <w:t>3</w:t>
      </w:r>
      <w:r w:rsidRPr="00EE0B68">
        <w:rPr>
          <w:sz w:val="24"/>
        </w:rPr>
        <w:t>.</w:t>
      </w:r>
    </w:p>
    <w:p w14:paraId="7EF1E55F" w14:textId="77777777" w:rsidR="00EE0B68" w:rsidRPr="00EE0B68" w:rsidRDefault="00EE0B68" w:rsidP="00EE0B68">
      <w:pPr>
        <w:keepLines/>
        <w:tabs>
          <w:tab w:val="left" w:pos="851"/>
        </w:tabs>
        <w:ind w:left="851" w:hanging="851"/>
        <w:rPr>
          <w:sz w:val="24"/>
        </w:rPr>
      </w:pPr>
      <w:r w:rsidRPr="00EE0B68">
        <w:rPr>
          <w:b/>
          <w:sz w:val="24"/>
        </w:rPr>
        <w:t>5.1.1.</w:t>
      </w:r>
      <w:r w:rsidRPr="00EE0B68">
        <w:rPr>
          <w:sz w:val="24"/>
        </w:rPr>
        <w:tab/>
      </w:r>
      <w:r w:rsidRPr="00EE0B68">
        <w:rPr>
          <w:sz w:val="24"/>
          <w:u w:val="single"/>
        </w:rPr>
        <w:t>Find</w:t>
      </w:r>
      <w:r w:rsidRPr="00EE0B68">
        <w:rPr>
          <w:sz w:val="24"/>
        </w:rPr>
        <w:t xml:space="preserve"> the mass of the gaseous mixture formed upon heating of </w:t>
      </w:r>
      <w:r w:rsidRPr="00EE0B68">
        <w:rPr>
          <w:b/>
          <w:sz w:val="24"/>
        </w:rPr>
        <w:t>A</w:t>
      </w:r>
      <w:r w:rsidRPr="00EE0B68">
        <w:rPr>
          <w:sz w:val="24"/>
        </w:rPr>
        <w:t xml:space="preserve"> with </w:t>
      </w:r>
      <w:r w:rsidRPr="00EE0B68">
        <w:rPr>
          <w:b/>
          <w:sz w:val="24"/>
        </w:rPr>
        <w:t>B</w:t>
      </w:r>
      <w:r w:rsidRPr="00EE0B68">
        <w:rPr>
          <w:sz w:val="24"/>
        </w:rPr>
        <w:t xml:space="preserve"> and SiO</w:t>
      </w:r>
      <w:r w:rsidRPr="00EE0B68">
        <w:rPr>
          <w:sz w:val="24"/>
          <w:vertAlign w:val="subscript"/>
        </w:rPr>
        <w:t>2</w:t>
      </w:r>
      <w:r w:rsidRPr="00EE0B68">
        <w:rPr>
          <w:sz w:val="24"/>
        </w:rPr>
        <w:t>.</w:t>
      </w:r>
    </w:p>
    <w:p w14:paraId="20F95E6E" w14:textId="77777777" w:rsidR="00EE0B68" w:rsidRPr="00EE0B68" w:rsidRDefault="00EE0B68" w:rsidP="00EE0B68">
      <w:pPr>
        <w:keepLines/>
        <w:tabs>
          <w:tab w:val="left" w:pos="851"/>
        </w:tabs>
        <w:ind w:left="851" w:hanging="851"/>
        <w:rPr>
          <w:sz w:val="24"/>
        </w:rPr>
      </w:pPr>
      <w:r w:rsidRPr="00EE0B68">
        <w:rPr>
          <w:b/>
          <w:sz w:val="24"/>
        </w:rPr>
        <w:t>5.1.2.</w:t>
      </w:r>
      <w:r w:rsidRPr="00EE0B68">
        <w:rPr>
          <w:sz w:val="24"/>
        </w:rPr>
        <w:tab/>
      </w:r>
      <w:r w:rsidRPr="00EE0B68">
        <w:rPr>
          <w:sz w:val="24"/>
          <w:u w:val="single"/>
        </w:rPr>
        <w:t>Determine</w:t>
      </w:r>
      <w:r w:rsidRPr="00EE0B68">
        <w:rPr>
          <w:sz w:val="24"/>
        </w:rPr>
        <w:t xml:space="preserve"> the quantitative composition of this gas mixture.</w:t>
      </w:r>
    </w:p>
    <w:p w14:paraId="19A8719D" w14:textId="77777777" w:rsidR="00EE0B68" w:rsidRPr="00EE0B68" w:rsidRDefault="00EE0B68" w:rsidP="00EE0B68">
      <w:pPr>
        <w:keepLines/>
        <w:rPr>
          <w:sz w:val="24"/>
        </w:rPr>
      </w:pPr>
      <w:r w:rsidRPr="00EE0B68">
        <w:rPr>
          <w:sz w:val="24"/>
        </w:rPr>
        <w:t xml:space="preserve">When 10.0 g of mineral </w:t>
      </w:r>
      <w:r w:rsidRPr="00EE0B68">
        <w:rPr>
          <w:b/>
          <w:sz w:val="24"/>
        </w:rPr>
        <w:t>A</w:t>
      </w:r>
      <w:r w:rsidRPr="00EE0B68">
        <w:rPr>
          <w:sz w:val="24"/>
        </w:rPr>
        <w:t xml:space="preserve"> is heated with 21.7 g of SiO</w:t>
      </w:r>
      <w:r w:rsidRPr="00EE0B68">
        <w:rPr>
          <w:sz w:val="24"/>
          <w:vertAlign w:val="subscript"/>
        </w:rPr>
        <w:t>2</w:t>
      </w:r>
      <w:r w:rsidRPr="00EE0B68">
        <w:rPr>
          <w:sz w:val="24"/>
        </w:rPr>
        <w:t xml:space="preserve"> in the absence of </w:t>
      </w:r>
      <w:r w:rsidRPr="00EE0B68">
        <w:rPr>
          <w:b/>
          <w:sz w:val="24"/>
        </w:rPr>
        <w:t>B</w:t>
      </w:r>
      <w:r w:rsidRPr="00EE0B68">
        <w:rPr>
          <w:sz w:val="24"/>
        </w:rPr>
        <w:t>, it forms 8.34 dm</w:t>
      </w:r>
      <w:r w:rsidRPr="00EE0B68">
        <w:rPr>
          <w:sz w:val="24"/>
          <w:vertAlign w:val="superscript"/>
        </w:rPr>
        <w:t>3</w:t>
      </w:r>
      <w:r w:rsidRPr="00EE0B68">
        <w:rPr>
          <w:sz w:val="24"/>
        </w:rPr>
        <w:t xml:space="preserve"> of gaseous products (measured at 850°C and 1.013∙10</w:t>
      </w:r>
      <w:r w:rsidRPr="00EE0B68">
        <w:rPr>
          <w:sz w:val="24"/>
          <w:vertAlign w:val="superscript"/>
        </w:rPr>
        <w:t>5</w:t>
      </w:r>
      <w:r w:rsidRPr="00EE0B68">
        <w:rPr>
          <w:sz w:val="24"/>
        </w:rPr>
        <w:t xml:space="preserve"> Pa = 1.013 bar pressure). Mineral </w:t>
      </w:r>
      <w:r w:rsidRPr="00EE0B68">
        <w:rPr>
          <w:b/>
          <w:sz w:val="24"/>
        </w:rPr>
        <w:t>A</w:t>
      </w:r>
      <w:r w:rsidRPr="00EE0B68">
        <w:rPr>
          <w:sz w:val="24"/>
        </w:rPr>
        <w:t xml:space="preserve"> contains only one metal.</w:t>
      </w:r>
    </w:p>
    <w:p w14:paraId="6E1B4ABB" w14:textId="77777777" w:rsidR="00EE0B68" w:rsidRPr="00EE0B68" w:rsidRDefault="00EE0B68" w:rsidP="00EE0B68">
      <w:pPr>
        <w:keepLines/>
        <w:tabs>
          <w:tab w:val="left" w:pos="851"/>
        </w:tabs>
        <w:ind w:left="851" w:hanging="851"/>
        <w:rPr>
          <w:sz w:val="24"/>
        </w:rPr>
      </w:pPr>
      <w:r w:rsidRPr="00EE0B68">
        <w:rPr>
          <w:b/>
          <w:sz w:val="24"/>
        </w:rPr>
        <w:t>5.1.3.</w:t>
      </w:r>
      <w:r w:rsidRPr="00EE0B68">
        <w:rPr>
          <w:b/>
          <w:sz w:val="24"/>
        </w:rPr>
        <w:tab/>
      </w:r>
      <w:r w:rsidRPr="00EE0B68">
        <w:rPr>
          <w:sz w:val="24"/>
          <w:u w:val="single"/>
        </w:rPr>
        <w:t>Calculate</w:t>
      </w:r>
      <w:r w:rsidRPr="00EE0B68">
        <w:rPr>
          <w:sz w:val="24"/>
        </w:rPr>
        <w:t xml:space="preserve"> the molar mass and determine the formula of mineral </w:t>
      </w:r>
      <w:r w:rsidRPr="00EE0B68">
        <w:rPr>
          <w:b/>
          <w:sz w:val="24"/>
        </w:rPr>
        <w:t>B</w:t>
      </w:r>
      <w:r w:rsidRPr="00EE0B68">
        <w:rPr>
          <w:sz w:val="24"/>
        </w:rPr>
        <w:t>. Hint: it is an ionic solid insoluble in water and containing no water of crystallization.</w:t>
      </w:r>
    </w:p>
    <w:p w14:paraId="280ED8B4" w14:textId="77777777" w:rsidR="00EE0B68" w:rsidRPr="00EE0B68" w:rsidRDefault="00EE0B68" w:rsidP="00EE0B68">
      <w:pPr>
        <w:keepLines/>
        <w:rPr>
          <w:b/>
          <w:sz w:val="24"/>
        </w:rPr>
      </w:pPr>
      <w:r w:rsidRPr="00EE0B68">
        <w:rPr>
          <w:sz w:val="24"/>
        </w:rPr>
        <w:t xml:space="preserve">In order to obtain </w:t>
      </w:r>
      <w:r w:rsidRPr="00EE0B68">
        <w:rPr>
          <w:b/>
          <w:sz w:val="24"/>
        </w:rPr>
        <w:t>Chinese blue</w:t>
      </w:r>
      <w:r w:rsidRPr="00EE0B68">
        <w:rPr>
          <w:sz w:val="24"/>
        </w:rPr>
        <w:t xml:space="preserve">, one should take 17.8 g of mineral </w:t>
      </w:r>
      <w:r w:rsidRPr="00EE0B68">
        <w:rPr>
          <w:b/>
          <w:sz w:val="24"/>
        </w:rPr>
        <w:t>C</w:t>
      </w:r>
      <w:r w:rsidRPr="00EE0B68">
        <w:rPr>
          <w:sz w:val="24"/>
        </w:rPr>
        <w:t xml:space="preserve"> instead of mineral </w:t>
      </w:r>
      <w:r w:rsidRPr="00EE0B68">
        <w:rPr>
          <w:b/>
          <w:sz w:val="24"/>
        </w:rPr>
        <w:t>B</w:t>
      </w:r>
      <w:r w:rsidRPr="00EE0B68">
        <w:rPr>
          <w:sz w:val="24"/>
        </w:rPr>
        <w:t xml:space="preserve"> (keeping the amounts of mineral </w:t>
      </w:r>
      <w:r w:rsidRPr="00EE0B68">
        <w:rPr>
          <w:b/>
          <w:sz w:val="24"/>
        </w:rPr>
        <w:t>A</w:t>
      </w:r>
      <w:r w:rsidRPr="00EE0B68">
        <w:rPr>
          <w:sz w:val="24"/>
        </w:rPr>
        <w:t xml:space="preserve"> and SiO</w:t>
      </w:r>
      <w:r w:rsidRPr="00EE0B68">
        <w:rPr>
          <w:sz w:val="24"/>
          <w:vertAlign w:val="subscript"/>
        </w:rPr>
        <w:t>2</w:t>
      </w:r>
      <w:r w:rsidRPr="00EE0B68">
        <w:rPr>
          <w:sz w:val="24"/>
        </w:rPr>
        <w:t xml:space="preserve"> same as for Egyptian blue), and run the reaction at higher temperatures. Besides the pigment, the same gaseous products in the same quantities are formed as in the preparation of Egyptian blue.</w:t>
      </w:r>
    </w:p>
    <w:p w14:paraId="5C9C331A" w14:textId="77777777" w:rsidR="00EE0B68" w:rsidRPr="00EE0B68" w:rsidRDefault="00EE0B68" w:rsidP="00EE0B68">
      <w:pPr>
        <w:keepLines/>
        <w:tabs>
          <w:tab w:val="left" w:pos="851"/>
        </w:tabs>
        <w:ind w:left="851" w:hanging="851"/>
        <w:rPr>
          <w:sz w:val="24"/>
        </w:rPr>
      </w:pPr>
      <w:r w:rsidRPr="00EE0B68">
        <w:rPr>
          <w:b/>
          <w:sz w:val="24"/>
        </w:rPr>
        <w:t>5.1.4.</w:t>
      </w:r>
      <w:r w:rsidRPr="00EE0B68">
        <w:rPr>
          <w:sz w:val="24"/>
        </w:rPr>
        <w:tab/>
      </w:r>
      <w:r w:rsidRPr="00EE0B68">
        <w:rPr>
          <w:sz w:val="24"/>
          <w:u w:val="single"/>
        </w:rPr>
        <w:t>Determine</w:t>
      </w:r>
      <w:r w:rsidRPr="00EE0B68">
        <w:rPr>
          <w:sz w:val="24"/>
        </w:rPr>
        <w:t xml:space="preserve"> the formula of mineral </w:t>
      </w:r>
      <w:r w:rsidRPr="00EE0B68">
        <w:rPr>
          <w:b/>
          <w:sz w:val="24"/>
        </w:rPr>
        <w:t>C</w:t>
      </w:r>
      <w:r w:rsidRPr="00EE0B68">
        <w:rPr>
          <w:sz w:val="24"/>
        </w:rPr>
        <w:t>.</w:t>
      </w:r>
    </w:p>
    <w:p w14:paraId="6F6151BF" w14:textId="77777777" w:rsidR="00EE0B68" w:rsidRPr="00EE0B68" w:rsidRDefault="00EE0B68" w:rsidP="00EE0B68">
      <w:pPr>
        <w:keepLines/>
        <w:tabs>
          <w:tab w:val="left" w:pos="851"/>
        </w:tabs>
        <w:ind w:left="851" w:hanging="851"/>
        <w:rPr>
          <w:sz w:val="24"/>
        </w:rPr>
      </w:pPr>
      <w:r w:rsidRPr="00EE0B68">
        <w:rPr>
          <w:b/>
          <w:sz w:val="24"/>
        </w:rPr>
        <w:t>5.1.5.</w:t>
      </w:r>
      <w:r w:rsidRPr="00EE0B68">
        <w:rPr>
          <w:sz w:val="24"/>
        </w:rPr>
        <w:tab/>
      </w:r>
      <w:r w:rsidRPr="00EE0B68">
        <w:rPr>
          <w:sz w:val="24"/>
          <w:u w:val="single"/>
        </w:rPr>
        <w:t>Determine</w:t>
      </w:r>
      <w:r w:rsidRPr="00EE0B68">
        <w:rPr>
          <w:sz w:val="24"/>
        </w:rPr>
        <w:t xml:space="preserve"> the formulae of Egyptian blue and Chinese blue.</w:t>
      </w:r>
    </w:p>
    <w:p w14:paraId="0389FC69" w14:textId="77777777" w:rsidR="00EE0B68" w:rsidRPr="00EE0B68" w:rsidRDefault="00EE0B68" w:rsidP="00EE0B68">
      <w:pPr>
        <w:keepLines/>
        <w:tabs>
          <w:tab w:val="left" w:pos="851"/>
        </w:tabs>
        <w:ind w:left="851" w:hanging="851"/>
        <w:rPr>
          <w:sz w:val="24"/>
        </w:rPr>
      </w:pPr>
      <w:r w:rsidRPr="00EE0B68">
        <w:rPr>
          <w:b/>
          <w:sz w:val="24"/>
        </w:rPr>
        <w:t>5.1.6.</w:t>
      </w:r>
      <w:r w:rsidRPr="00EE0B68">
        <w:rPr>
          <w:b/>
          <w:sz w:val="24"/>
        </w:rPr>
        <w:tab/>
      </w:r>
      <w:r w:rsidRPr="00EE0B68">
        <w:rPr>
          <w:sz w:val="24"/>
          <w:u w:val="single"/>
        </w:rPr>
        <w:t>Determine</w:t>
      </w:r>
      <w:r w:rsidRPr="00EE0B68">
        <w:rPr>
          <w:sz w:val="24"/>
        </w:rPr>
        <w:t xml:space="preserve"> the formula of mineral </w:t>
      </w:r>
      <w:r w:rsidRPr="00EE0B68">
        <w:rPr>
          <w:b/>
          <w:sz w:val="24"/>
        </w:rPr>
        <w:t>A</w:t>
      </w:r>
      <w:r w:rsidRPr="00EE0B68">
        <w:rPr>
          <w:sz w:val="24"/>
        </w:rPr>
        <w:t>.</w:t>
      </w:r>
    </w:p>
    <w:p w14:paraId="5FA4EA89" w14:textId="77777777" w:rsidR="00EE0B68" w:rsidRPr="00EE0B68" w:rsidRDefault="00EE0B68" w:rsidP="00EE0B68">
      <w:pPr>
        <w:keepLines/>
        <w:rPr>
          <w:sz w:val="24"/>
          <w:lang w:eastAsia="ru-RU"/>
        </w:rPr>
      </w:pPr>
      <w:r w:rsidRPr="00EE0B68">
        <w:rPr>
          <w:sz w:val="24"/>
          <w:lang w:eastAsia="ru-RU"/>
        </w:rPr>
        <w:t xml:space="preserve">Elemental analysis of some samples of Chinese blue shows traces of sulfur. This led to a conclusion that those were synthesized using another common mineral instead of </w:t>
      </w:r>
      <w:r w:rsidRPr="00EE0B68">
        <w:rPr>
          <w:b/>
          <w:sz w:val="24"/>
        </w:rPr>
        <w:t>C</w:t>
      </w:r>
      <w:r w:rsidRPr="00EE0B68">
        <w:rPr>
          <w:sz w:val="24"/>
          <w:lang w:eastAsia="ru-RU"/>
        </w:rPr>
        <w:t>.</w:t>
      </w:r>
    </w:p>
    <w:p w14:paraId="54C671EB" w14:textId="77777777" w:rsidR="00EE0B68" w:rsidRPr="00EE0B68" w:rsidRDefault="00EE0B68" w:rsidP="00EE0B68">
      <w:pPr>
        <w:keepLines/>
        <w:tabs>
          <w:tab w:val="left" w:pos="851"/>
        </w:tabs>
        <w:ind w:left="851" w:hanging="851"/>
        <w:rPr>
          <w:sz w:val="24"/>
        </w:rPr>
      </w:pPr>
      <w:r w:rsidRPr="00EE0B68">
        <w:rPr>
          <w:b/>
          <w:sz w:val="24"/>
        </w:rPr>
        <w:t>5.2.1.</w:t>
      </w:r>
      <w:r w:rsidRPr="00EE0B68">
        <w:rPr>
          <w:sz w:val="24"/>
        </w:rPr>
        <w:tab/>
      </w:r>
      <w:r w:rsidRPr="00EE0B68">
        <w:rPr>
          <w:sz w:val="24"/>
          <w:u w:val="single"/>
        </w:rPr>
        <w:t>Suggest</w:t>
      </w:r>
      <w:r w:rsidRPr="00EE0B68">
        <w:rPr>
          <w:sz w:val="24"/>
        </w:rPr>
        <w:t xml:space="preserve"> a formula for the mineral used in place of </w:t>
      </w:r>
      <w:r w:rsidRPr="00EE0B68">
        <w:rPr>
          <w:b/>
          <w:sz w:val="24"/>
        </w:rPr>
        <w:t>C</w:t>
      </w:r>
      <w:r w:rsidRPr="00EE0B68">
        <w:rPr>
          <w:sz w:val="24"/>
        </w:rPr>
        <w:t>.</w:t>
      </w:r>
    </w:p>
    <w:p w14:paraId="5C0D30A4" w14:textId="77777777" w:rsidR="00EE0B68" w:rsidRPr="00EE0B68" w:rsidRDefault="00EE0B68" w:rsidP="00EE0B68">
      <w:pPr>
        <w:keepLines/>
        <w:tabs>
          <w:tab w:val="left" w:pos="851"/>
        </w:tabs>
        <w:ind w:left="851" w:hanging="851"/>
        <w:rPr>
          <w:sz w:val="24"/>
          <w:lang w:eastAsia="ru-RU"/>
        </w:rPr>
      </w:pPr>
      <w:r w:rsidRPr="00EE0B68">
        <w:rPr>
          <w:b/>
          <w:sz w:val="24"/>
        </w:rPr>
        <w:t>5.2.2.</w:t>
      </w:r>
      <w:r w:rsidRPr="00EE0B68">
        <w:rPr>
          <w:b/>
          <w:sz w:val="24"/>
        </w:rPr>
        <w:tab/>
      </w:r>
      <w:r w:rsidRPr="00EE0B68">
        <w:rPr>
          <w:sz w:val="24"/>
          <w:u w:val="single"/>
        </w:rPr>
        <w:t>Could</w:t>
      </w:r>
      <w:r w:rsidRPr="00EE0B68">
        <w:rPr>
          <w:sz w:val="24"/>
        </w:rPr>
        <w:t xml:space="preserve"> the temperature of</w:t>
      </w:r>
      <w:r w:rsidRPr="00EE0B68">
        <w:rPr>
          <w:sz w:val="24"/>
          <w:lang w:eastAsia="ru-RU"/>
        </w:rPr>
        <w:t xml:space="preserve"> synthesis of Chinese blue be decreased if this mineral is used instead of </w:t>
      </w:r>
      <w:r w:rsidRPr="00EE0B68">
        <w:rPr>
          <w:b/>
          <w:sz w:val="24"/>
        </w:rPr>
        <w:t>C</w:t>
      </w:r>
      <w:r w:rsidRPr="00EE0B68">
        <w:rPr>
          <w:sz w:val="24"/>
          <w:lang w:eastAsia="ru-RU"/>
        </w:rPr>
        <w:t>?</w:t>
      </w:r>
    </w:p>
    <w:p w14:paraId="010FEF7B" w14:textId="77777777" w:rsidR="00EE0B68" w:rsidRPr="00EE0B68" w:rsidRDefault="00EE0B68" w:rsidP="00EE0B68">
      <w:pPr>
        <w:keepLines/>
        <w:rPr>
          <w:sz w:val="24"/>
          <w:lang w:eastAsia="ru-RU"/>
        </w:rPr>
      </w:pPr>
      <w:r w:rsidRPr="00EE0B68">
        <w:rPr>
          <w:sz w:val="24"/>
          <w:lang w:eastAsia="ru-RU"/>
        </w:rPr>
        <w:lastRenderedPageBreak/>
        <w:t>If during the synthesis of Chinese blue we take a smaller amount of silica than in the process above, we will obtain a purple pigment: Chinese violet. It was used, in particular, for coloring the famous Terracotta army soldiers.</w:t>
      </w:r>
    </w:p>
    <w:p w14:paraId="5B62E460" w14:textId="77777777" w:rsidR="00EE0B68" w:rsidRPr="00EE0B68" w:rsidRDefault="00EE0B68" w:rsidP="00EE0B68">
      <w:pPr>
        <w:keepLines/>
        <w:tabs>
          <w:tab w:val="left" w:pos="851"/>
        </w:tabs>
        <w:ind w:left="851" w:hanging="851"/>
        <w:rPr>
          <w:sz w:val="24"/>
        </w:rPr>
      </w:pPr>
      <w:r w:rsidRPr="00EE0B68">
        <w:rPr>
          <w:b/>
          <w:sz w:val="24"/>
        </w:rPr>
        <w:t>5.3.</w:t>
      </w:r>
      <w:r w:rsidRPr="00EE0B68">
        <w:rPr>
          <w:b/>
          <w:sz w:val="24"/>
        </w:rPr>
        <w:tab/>
      </w:r>
      <w:r w:rsidRPr="00EE0B68">
        <w:rPr>
          <w:sz w:val="24"/>
          <w:u w:val="single"/>
        </w:rPr>
        <w:t>Write down</w:t>
      </w:r>
      <w:r w:rsidRPr="00EE0B68">
        <w:rPr>
          <w:sz w:val="24"/>
        </w:rPr>
        <w:t xml:space="preserve"> the formula of a binary compound that forms under the conditions required for Chinese violet and is responsible for the change of the color.</w:t>
      </w:r>
    </w:p>
    <w:p w14:paraId="480A4F2C" w14:textId="6BE06820" w:rsidR="00EE0B68" w:rsidRPr="00F02D44" w:rsidRDefault="00EE0B68" w:rsidP="00EE0B68">
      <w:pPr>
        <w:pStyle w:val="Heading1"/>
      </w:pPr>
      <w:r w:rsidRPr="00C41AC3">
        <w:lastRenderedPageBreak/>
        <w:t>Problem</w:t>
      </w:r>
      <w:r>
        <w:t xml:space="preserve"> 6</w:t>
      </w:r>
      <w:r>
        <w:tab/>
        <w:t>7% of the total</w:t>
      </w:r>
    </w:p>
    <w:p w14:paraId="5E80B305" w14:textId="77777777" w:rsidR="00EE0B68" w:rsidRPr="00EE0B68" w:rsidRDefault="00EE0B68" w:rsidP="00EE0B68">
      <w:pPr>
        <w:pStyle w:val="Problemtext"/>
      </w:pPr>
      <w:r w:rsidRPr="00EE0B68">
        <w:t xml:space="preserve">Although there is currently no known cure for Alzheimer’s disease, there are medications available to manage the neurodegenerative disorder. Among these are acetylcholinesterase inhibitors, of which galantamine </w:t>
      </w:r>
      <w:r w:rsidRPr="00EE0B68">
        <w:rPr>
          <w:b/>
        </w:rPr>
        <w:t>1</w:t>
      </w:r>
      <w:r w:rsidRPr="00EE0B68">
        <w:t xml:space="preserve"> is an example. This molecule can be isolated from the Caucasian snowdrop, a plant native to Georgia; however, the large amounts needed for therapy require a synthetic route. Shown below is the route used to prepare galantamine industrially.</w:t>
      </w:r>
    </w:p>
    <w:p w14:paraId="0A60AC59" w14:textId="77777777" w:rsidR="00EE0B68" w:rsidRPr="00EE0B68" w:rsidRDefault="00EE0B68" w:rsidP="00EE0B68">
      <w:pPr>
        <w:keepLines/>
        <w:rPr>
          <w:sz w:val="24"/>
        </w:rPr>
      </w:pPr>
      <w:r w:rsidRPr="00EE0B68">
        <w:rPr>
          <w:noProof/>
          <w:sz w:val="24"/>
        </w:rPr>
        <w:drawing>
          <wp:anchor distT="0" distB="0" distL="114300" distR="114300" simplePos="0" relativeHeight="251783168" behindDoc="1" locked="0" layoutInCell="1" allowOverlap="1" wp14:anchorId="168ABBEE" wp14:editId="63584AFD">
            <wp:simplePos x="0" y="0"/>
            <wp:positionH relativeFrom="column">
              <wp:posOffset>109855</wp:posOffset>
            </wp:positionH>
            <wp:positionV relativeFrom="paragraph">
              <wp:posOffset>100965</wp:posOffset>
            </wp:positionV>
            <wp:extent cx="5760000" cy="5289959"/>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ntamin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5289959"/>
                    </a:xfrm>
                    <a:prstGeom prst="rect">
                      <a:avLst/>
                    </a:prstGeom>
                  </pic:spPr>
                </pic:pic>
              </a:graphicData>
            </a:graphic>
            <wp14:sizeRelH relativeFrom="margin">
              <wp14:pctWidth>0</wp14:pctWidth>
            </wp14:sizeRelH>
            <wp14:sizeRelV relativeFrom="margin">
              <wp14:pctHeight>0</wp14:pctHeight>
            </wp14:sizeRelV>
          </wp:anchor>
        </w:drawing>
      </w:r>
    </w:p>
    <w:p w14:paraId="39C08A87" w14:textId="77777777" w:rsidR="00EE0B68" w:rsidRPr="00EE0B68" w:rsidRDefault="00EE0B68" w:rsidP="00EE0B68">
      <w:pPr>
        <w:keepLines/>
        <w:rPr>
          <w:bCs/>
          <w:sz w:val="24"/>
        </w:rPr>
      </w:pPr>
    </w:p>
    <w:p w14:paraId="2A8F3FBA" w14:textId="77777777" w:rsidR="00EE0B68" w:rsidRPr="00EE0B68" w:rsidRDefault="00EE0B68" w:rsidP="00EE0B68">
      <w:pPr>
        <w:keepLines/>
        <w:rPr>
          <w:bCs/>
          <w:sz w:val="24"/>
        </w:rPr>
      </w:pPr>
    </w:p>
    <w:p w14:paraId="548C7E83" w14:textId="77777777" w:rsidR="00EE0B68" w:rsidRPr="00EE0B68" w:rsidRDefault="00EE0B68" w:rsidP="00EE0B68">
      <w:pPr>
        <w:keepLines/>
        <w:rPr>
          <w:bCs/>
          <w:sz w:val="24"/>
        </w:rPr>
      </w:pPr>
    </w:p>
    <w:p w14:paraId="2CDE4D6B" w14:textId="77777777" w:rsidR="00EE0B68" w:rsidRPr="00EE0B68" w:rsidRDefault="00EE0B68" w:rsidP="00EE0B68">
      <w:pPr>
        <w:keepLines/>
        <w:rPr>
          <w:bCs/>
          <w:sz w:val="24"/>
        </w:rPr>
      </w:pPr>
    </w:p>
    <w:p w14:paraId="674CD5F0" w14:textId="77777777" w:rsidR="00EE0B68" w:rsidRPr="00EE0B68" w:rsidRDefault="00EE0B68" w:rsidP="00EE0B68">
      <w:pPr>
        <w:keepLines/>
        <w:rPr>
          <w:bCs/>
          <w:sz w:val="24"/>
        </w:rPr>
      </w:pPr>
    </w:p>
    <w:p w14:paraId="09B850C0" w14:textId="77777777" w:rsidR="00EE0B68" w:rsidRPr="00EE0B68" w:rsidRDefault="00EE0B68" w:rsidP="00EE0B68">
      <w:pPr>
        <w:keepLines/>
        <w:rPr>
          <w:bCs/>
          <w:sz w:val="24"/>
        </w:rPr>
      </w:pPr>
      <w:r w:rsidRPr="00EE0B68">
        <w:rPr>
          <w:noProof/>
          <w:sz w:val="24"/>
        </w:rPr>
        <mc:AlternateContent>
          <mc:Choice Requires="wps">
            <w:drawing>
              <wp:anchor distT="45720" distB="45720" distL="114300" distR="114300" simplePos="0" relativeHeight="251790336" behindDoc="0" locked="0" layoutInCell="1" allowOverlap="1" wp14:anchorId="4D41A839" wp14:editId="6ADF6427">
                <wp:simplePos x="0" y="0"/>
                <wp:positionH relativeFrom="margin">
                  <wp:align>left</wp:align>
                </wp:positionH>
                <wp:positionV relativeFrom="paragraph">
                  <wp:posOffset>159385</wp:posOffset>
                </wp:positionV>
                <wp:extent cx="561975" cy="219075"/>
                <wp:effectExtent l="0" t="0" r="28575"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9075"/>
                        </a:xfrm>
                        <a:prstGeom prst="rect">
                          <a:avLst/>
                        </a:prstGeom>
                        <a:solidFill>
                          <a:srgbClr val="FFFFFF"/>
                        </a:solidFill>
                        <a:ln w="9525">
                          <a:solidFill>
                            <a:srgbClr val="000000"/>
                          </a:solidFill>
                          <a:miter lim="800000"/>
                          <a:headEnd/>
                          <a:tailEnd/>
                        </a:ln>
                      </wps:spPr>
                      <wps:txbx>
                        <w:txbxContent>
                          <w:p w14:paraId="48045720" w14:textId="77777777" w:rsidR="00C5654B" w:rsidRPr="00013A04" w:rsidRDefault="00C5654B" w:rsidP="00EE0B68">
                            <w:pPr>
                              <w:rPr>
                                <w:rFonts w:asciiTheme="minorHAnsi" w:hAnsiTheme="minorHAnsi"/>
                                <w:sz w:val="18"/>
                                <w:szCs w:val="18"/>
                              </w:rPr>
                            </w:pPr>
                            <w:r>
                              <w:rPr>
                                <w:rFonts w:asciiTheme="minorHAnsi" w:hAnsiTheme="minorHAnsi"/>
                                <w:sz w:val="18"/>
                                <w:szCs w:val="18"/>
                              </w:rPr>
                              <w:t>excess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1A839" id="Text Box 2" o:spid="_x0000_s1031" type="#_x0000_t202" style="position:absolute;margin-left:0;margin-top:12.55pt;width:44.25pt;height:17.25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">
                <v:textbox>
                  <w:txbxContent>
                    <w:p w14:paraId="48045720" w14:textId="77777777" w:rsidR="00C5654B" w:rsidRPr="00013A04" w:rsidRDefault="00C5654B" w:rsidP="00EE0B68">
                      <w:pPr>
                        <w:rPr>
                          <w:rFonts w:asciiTheme="minorHAnsi" w:hAnsiTheme="minorHAnsi"/>
                          <w:sz w:val="18"/>
                          <w:szCs w:val="18"/>
                        </w:rPr>
                      </w:pPr>
                      <w:r>
                        <w:rPr>
                          <w:rFonts w:asciiTheme="minorHAnsi" w:hAnsiTheme="minorHAnsi"/>
                          <w:sz w:val="18"/>
                          <w:szCs w:val="18"/>
                        </w:rPr>
                        <w:t>excess</w:t>
                      </w:r>
                    </w:p>
                  </w:txbxContent>
                </v:textbox>
                <w10:wrap type="square" anchorx="margin"/>
              </v:shape>
            </w:pict>
          </mc:Fallback>
        </mc:AlternateContent>
      </w:r>
    </w:p>
    <w:p w14:paraId="7EFE9330" w14:textId="77777777" w:rsidR="00EE0B68" w:rsidRPr="00EE0B68" w:rsidRDefault="00EE0B68" w:rsidP="00EE0B68">
      <w:pPr>
        <w:keepLines/>
        <w:rPr>
          <w:bCs/>
          <w:sz w:val="24"/>
        </w:rPr>
      </w:pPr>
    </w:p>
    <w:p w14:paraId="0761968C" w14:textId="77777777" w:rsidR="00EE0B68" w:rsidRPr="00EE0B68" w:rsidRDefault="00EE0B68" w:rsidP="00EE0B68">
      <w:pPr>
        <w:keepLines/>
        <w:rPr>
          <w:bCs/>
          <w:sz w:val="24"/>
        </w:rPr>
      </w:pPr>
      <w:r w:rsidRPr="00EE0B68">
        <w:rPr>
          <w:noProof/>
          <w:sz w:val="24"/>
        </w:rPr>
        <mc:AlternateContent>
          <mc:Choice Requires="wps">
            <w:drawing>
              <wp:anchor distT="45720" distB="45720" distL="114300" distR="114300" simplePos="0" relativeHeight="251787264" behindDoc="0" locked="0" layoutInCell="1" allowOverlap="1" wp14:anchorId="17121705" wp14:editId="2C09CF31">
                <wp:simplePos x="0" y="0"/>
                <wp:positionH relativeFrom="column">
                  <wp:posOffset>2629535</wp:posOffset>
                </wp:positionH>
                <wp:positionV relativeFrom="paragraph">
                  <wp:posOffset>241935</wp:posOffset>
                </wp:positionV>
                <wp:extent cx="848995" cy="270510"/>
                <wp:effectExtent l="0" t="0" r="27305" b="152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0510"/>
                        </a:xfrm>
                        <a:prstGeom prst="rect">
                          <a:avLst/>
                        </a:prstGeom>
                        <a:solidFill>
                          <a:srgbClr val="FFFFFF"/>
                        </a:solidFill>
                        <a:ln w="9525">
                          <a:solidFill>
                            <a:srgbClr val="000000"/>
                          </a:solidFill>
                          <a:miter lim="800000"/>
                          <a:headEnd/>
                          <a:tailEnd/>
                        </a:ln>
                      </wps:spPr>
                      <wps:txbx>
                        <w:txbxContent>
                          <w:p w14:paraId="698F3286" w14:textId="77777777" w:rsidR="00C5654B" w:rsidRPr="00013A04" w:rsidRDefault="00C5654B" w:rsidP="00EE0B68">
                            <w:pPr>
                              <w:rPr>
                                <w:rFonts w:asciiTheme="minorHAnsi" w:hAnsiTheme="minorHAnsi"/>
                                <w:sz w:val="18"/>
                                <w:szCs w:val="18"/>
                              </w:rPr>
                            </w:pPr>
                            <w:r w:rsidRPr="00013A04">
                              <w:rPr>
                                <w:rFonts w:asciiTheme="minorHAnsi" w:hAnsiTheme="minorHAnsi"/>
                                <w:sz w:val="18"/>
                                <w:szCs w:val="18"/>
                              </w:rPr>
                              <w:t>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21705" id="_x0000_s1032" type="#_x0000_t202" style="position:absolute;margin-left:207.05pt;margin-top:19.05pt;width:66.85pt;height:21.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6AJwIAAEs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">
                <v:textbox>
                  <w:txbxContent>
                    <w:p w14:paraId="698F3286" w14:textId="77777777" w:rsidR="00C5654B" w:rsidRPr="00013A04" w:rsidRDefault="00C5654B" w:rsidP="00EE0B68">
                      <w:pPr>
                        <w:rPr>
                          <w:rFonts w:asciiTheme="minorHAnsi" w:hAnsiTheme="minorHAnsi"/>
                          <w:sz w:val="18"/>
                          <w:szCs w:val="18"/>
                        </w:rPr>
                      </w:pPr>
                      <w:r w:rsidRPr="00013A04">
                        <w:rPr>
                          <w:rFonts w:asciiTheme="minorHAnsi" w:hAnsiTheme="minorHAnsi"/>
                          <w:sz w:val="18"/>
                          <w:szCs w:val="18"/>
                        </w:rPr>
                        <w:t>resolution</w:t>
                      </w:r>
                    </w:p>
                  </w:txbxContent>
                </v:textbox>
                <w10:wrap type="square"/>
              </v:shape>
            </w:pict>
          </mc:Fallback>
        </mc:AlternateContent>
      </w:r>
    </w:p>
    <w:p w14:paraId="45D920F2" w14:textId="77777777" w:rsidR="00EE0B68" w:rsidRPr="00EE0B68" w:rsidRDefault="00EE0B68" w:rsidP="00EE0B68">
      <w:pPr>
        <w:keepLines/>
        <w:rPr>
          <w:bCs/>
          <w:sz w:val="24"/>
        </w:rPr>
      </w:pPr>
    </w:p>
    <w:p w14:paraId="35D1C493" w14:textId="77777777" w:rsidR="00EE0B68" w:rsidRPr="00EE0B68" w:rsidRDefault="00EE0B68" w:rsidP="00EE0B68">
      <w:pPr>
        <w:keepLines/>
        <w:rPr>
          <w:bCs/>
          <w:sz w:val="24"/>
        </w:rPr>
      </w:pPr>
    </w:p>
    <w:p w14:paraId="4B6EFB04" w14:textId="77777777" w:rsidR="00EE0B68" w:rsidRPr="00EE0B68" w:rsidRDefault="00EE0B68" w:rsidP="00EE0B68">
      <w:pPr>
        <w:keepLines/>
        <w:rPr>
          <w:bCs/>
          <w:sz w:val="24"/>
        </w:rPr>
      </w:pPr>
    </w:p>
    <w:p w14:paraId="7BA0AA75" w14:textId="77777777" w:rsidR="00EE0B68" w:rsidRPr="00EE0B68" w:rsidRDefault="00EE0B68" w:rsidP="00EE0B68">
      <w:pPr>
        <w:keepLines/>
        <w:rPr>
          <w:bCs/>
          <w:sz w:val="24"/>
        </w:rPr>
      </w:pPr>
    </w:p>
    <w:p w14:paraId="5DB83AD2" w14:textId="77777777" w:rsidR="00EE0B68" w:rsidRPr="00EE0B68" w:rsidRDefault="00EE0B68" w:rsidP="00EE0B68">
      <w:pPr>
        <w:keepLines/>
        <w:rPr>
          <w:bCs/>
          <w:sz w:val="24"/>
        </w:rPr>
      </w:pPr>
    </w:p>
    <w:p w14:paraId="7FB56EEA" w14:textId="77777777" w:rsidR="00EE0B68" w:rsidRPr="00EE0B68" w:rsidRDefault="00EE0B68" w:rsidP="00EE0B68">
      <w:pPr>
        <w:keepLines/>
        <w:rPr>
          <w:bCs/>
          <w:sz w:val="24"/>
        </w:rPr>
      </w:pPr>
    </w:p>
    <w:p w14:paraId="6E6D0509" w14:textId="77777777" w:rsidR="00EE0B68" w:rsidRPr="00EE0B68" w:rsidRDefault="00EE0B68" w:rsidP="00EE0B68">
      <w:pPr>
        <w:keepLines/>
        <w:rPr>
          <w:bCs/>
          <w:sz w:val="24"/>
        </w:rPr>
      </w:pPr>
    </w:p>
    <w:p w14:paraId="67671830" w14:textId="77777777" w:rsidR="00EE0B68" w:rsidRPr="00EE0B68" w:rsidRDefault="00EE0B68" w:rsidP="00EE0B68">
      <w:pPr>
        <w:keepLines/>
        <w:rPr>
          <w:bCs/>
          <w:sz w:val="24"/>
        </w:rPr>
      </w:pPr>
    </w:p>
    <w:p w14:paraId="7917D542" w14:textId="77777777" w:rsidR="00EE0B68" w:rsidRPr="00EE0B68" w:rsidRDefault="00EE0B68" w:rsidP="00EE0B68">
      <w:pPr>
        <w:keepLines/>
        <w:rPr>
          <w:bCs/>
          <w:sz w:val="24"/>
        </w:rPr>
      </w:pPr>
    </w:p>
    <w:p w14:paraId="225D2D6E" w14:textId="77777777" w:rsidR="00EE0B68" w:rsidRPr="00EE0B68" w:rsidRDefault="00EE0B68" w:rsidP="00EE0B68">
      <w:pPr>
        <w:keepLines/>
        <w:rPr>
          <w:bCs/>
          <w:sz w:val="24"/>
        </w:rPr>
      </w:pPr>
      <w:r w:rsidRPr="00EE0B68">
        <w:rPr>
          <w:bCs/>
          <w:sz w:val="24"/>
        </w:rPr>
        <w:t>Notes about the synthesis:</w:t>
      </w:r>
    </w:p>
    <w:p w14:paraId="6BA49087" w14:textId="77777777" w:rsidR="00EE0B68" w:rsidRPr="00EE0B68" w:rsidRDefault="00EE0B68" w:rsidP="00EE0B68">
      <w:pPr>
        <w:keepLines/>
        <w:numPr>
          <w:ilvl w:val="0"/>
          <w:numId w:val="11"/>
        </w:numPr>
        <w:rPr>
          <w:bCs/>
          <w:sz w:val="24"/>
        </w:rPr>
      </w:pPr>
      <w:r w:rsidRPr="00EE0B68">
        <w:rPr>
          <w:bCs/>
          <w:sz w:val="24"/>
          <w:vertAlign w:val="superscript"/>
        </w:rPr>
        <w:t>1</w:t>
      </w:r>
      <w:r w:rsidRPr="00EE0B68">
        <w:rPr>
          <w:bCs/>
          <w:sz w:val="24"/>
        </w:rPr>
        <w:t xml:space="preserve">H NMR of </w:t>
      </w:r>
      <w:r w:rsidRPr="00EE0B68">
        <w:rPr>
          <w:b/>
          <w:sz w:val="24"/>
        </w:rPr>
        <w:t>A</w:t>
      </w:r>
      <w:r w:rsidRPr="00EE0B68">
        <w:rPr>
          <w:bCs/>
          <w:sz w:val="24"/>
        </w:rPr>
        <w:t xml:space="preserve"> indicates 2 aromatic protons in a </w:t>
      </w:r>
      <w:r w:rsidRPr="00EE0B68">
        <w:rPr>
          <w:bCs/>
          <w:i/>
          <w:sz w:val="24"/>
        </w:rPr>
        <w:t>para</w:t>
      </w:r>
      <w:r w:rsidRPr="00EE0B68">
        <w:rPr>
          <w:bCs/>
          <w:sz w:val="24"/>
        </w:rPr>
        <w:t xml:space="preserve"> arrangement.</w:t>
      </w:r>
    </w:p>
    <w:p w14:paraId="23497465" w14:textId="77777777" w:rsidR="00EE0B68" w:rsidRPr="00EE0B68" w:rsidRDefault="00EE0B68" w:rsidP="00EE0B68">
      <w:pPr>
        <w:keepLines/>
        <w:numPr>
          <w:ilvl w:val="0"/>
          <w:numId w:val="11"/>
        </w:numPr>
        <w:rPr>
          <w:bCs/>
          <w:sz w:val="24"/>
        </w:rPr>
      </w:pPr>
      <w:r w:rsidRPr="00EE0B68">
        <w:rPr>
          <w:b/>
          <w:sz w:val="24"/>
        </w:rPr>
        <w:t>C</w:t>
      </w:r>
      <w:r w:rsidRPr="00EE0B68">
        <w:rPr>
          <w:bCs/>
          <w:sz w:val="24"/>
        </w:rPr>
        <w:t xml:space="preserve"> is labile in aqueous conditions, so it is not isolated, but rather reacted immediately with NaBH</w:t>
      </w:r>
      <w:r w:rsidRPr="00EE0B68">
        <w:rPr>
          <w:bCs/>
          <w:sz w:val="24"/>
          <w:vertAlign w:val="subscript"/>
        </w:rPr>
        <w:t>4</w:t>
      </w:r>
      <w:r w:rsidRPr="00EE0B68">
        <w:rPr>
          <w:bCs/>
          <w:sz w:val="24"/>
        </w:rPr>
        <w:t xml:space="preserve"> to convert it to </w:t>
      </w:r>
      <w:r w:rsidRPr="00EE0B68">
        <w:rPr>
          <w:b/>
          <w:sz w:val="24"/>
        </w:rPr>
        <w:t>D</w:t>
      </w:r>
      <w:r w:rsidRPr="00EE0B68">
        <w:rPr>
          <w:bCs/>
          <w:sz w:val="24"/>
        </w:rPr>
        <w:t>.</w:t>
      </w:r>
    </w:p>
    <w:p w14:paraId="54030927" w14:textId="77777777" w:rsidR="00EE0B68" w:rsidRPr="00EE0B68" w:rsidRDefault="00EE0B68" w:rsidP="00EE0B68">
      <w:pPr>
        <w:keepLines/>
        <w:tabs>
          <w:tab w:val="left" w:pos="851"/>
        </w:tabs>
        <w:ind w:left="851" w:hanging="851"/>
        <w:rPr>
          <w:sz w:val="24"/>
          <w:lang w:eastAsia="tr-TR"/>
        </w:rPr>
      </w:pPr>
      <w:r w:rsidRPr="00EE0B68">
        <w:rPr>
          <w:b/>
          <w:sz w:val="24"/>
        </w:rPr>
        <w:t>6.1.1.</w:t>
      </w:r>
      <w:r w:rsidRPr="00EE0B68">
        <w:rPr>
          <w:sz w:val="24"/>
        </w:rPr>
        <w:tab/>
      </w:r>
      <w:r w:rsidRPr="00EE0B68">
        <w:rPr>
          <w:sz w:val="24"/>
          <w:u w:val="single"/>
        </w:rPr>
        <w:t>Suggest</w:t>
      </w:r>
      <w:r w:rsidRPr="00EE0B68">
        <w:rPr>
          <w:sz w:val="24"/>
          <w:lang w:eastAsia="tr-TR"/>
        </w:rPr>
        <w:t xml:space="preserve"> structures for </w:t>
      </w:r>
      <w:r w:rsidRPr="00EE0B68">
        <w:rPr>
          <w:b/>
          <w:sz w:val="24"/>
        </w:rPr>
        <w:t>A</w:t>
      </w:r>
      <w:r w:rsidRPr="00EE0B68">
        <w:rPr>
          <w:sz w:val="24"/>
          <w:lang w:eastAsia="tr-TR"/>
        </w:rPr>
        <w:t xml:space="preserve">, </w:t>
      </w:r>
      <w:r w:rsidRPr="00EE0B68">
        <w:rPr>
          <w:b/>
          <w:sz w:val="24"/>
        </w:rPr>
        <w:t>B</w:t>
      </w:r>
      <w:r w:rsidRPr="00EE0B68">
        <w:rPr>
          <w:sz w:val="24"/>
          <w:lang w:eastAsia="tr-TR"/>
        </w:rPr>
        <w:t xml:space="preserve">, </w:t>
      </w:r>
      <w:r w:rsidRPr="00EE0B68">
        <w:rPr>
          <w:b/>
          <w:sz w:val="24"/>
        </w:rPr>
        <w:t>C</w:t>
      </w:r>
      <w:r w:rsidRPr="00EE0B68">
        <w:rPr>
          <w:sz w:val="24"/>
          <w:lang w:eastAsia="tr-TR"/>
        </w:rPr>
        <w:t xml:space="preserve">, </w:t>
      </w:r>
      <w:r w:rsidRPr="00EE0B68">
        <w:rPr>
          <w:b/>
          <w:sz w:val="24"/>
        </w:rPr>
        <w:t>D</w:t>
      </w:r>
      <w:r w:rsidRPr="00EE0B68">
        <w:rPr>
          <w:sz w:val="24"/>
          <w:lang w:eastAsia="tr-TR"/>
        </w:rPr>
        <w:t xml:space="preserve">, </w:t>
      </w:r>
      <w:r w:rsidRPr="00EE0B68">
        <w:rPr>
          <w:b/>
          <w:sz w:val="24"/>
        </w:rPr>
        <w:t>F</w:t>
      </w:r>
      <w:r w:rsidRPr="00EE0B68">
        <w:rPr>
          <w:sz w:val="24"/>
          <w:lang w:eastAsia="tr-TR"/>
        </w:rPr>
        <w:t xml:space="preserve">, and </w:t>
      </w:r>
      <w:r w:rsidRPr="00EE0B68">
        <w:rPr>
          <w:b/>
          <w:sz w:val="24"/>
        </w:rPr>
        <w:t>G</w:t>
      </w:r>
      <w:r w:rsidRPr="00EE0B68">
        <w:rPr>
          <w:sz w:val="24"/>
          <w:lang w:eastAsia="tr-TR"/>
        </w:rPr>
        <w:t xml:space="preserve">. None of the reactions except for the final transformation with </w:t>
      </w:r>
      <w:r w:rsidRPr="00EE0B68">
        <w:rPr>
          <w:smallCaps/>
          <w:sz w:val="24"/>
        </w:rPr>
        <w:t>L</w:t>
      </w:r>
      <w:r w:rsidRPr="00EE0B68">
        <w:rPr>
          <w:sz w:val="24"/>
          <w:lang w:eastAsia="tr-TR"/>
        </w:rPr>
        <w:t xml:space="preserve">-selectride are </w:t>
      </w:r>
      <w:r w:rsidRPr="00EE0B68">
        <w:rPr>
          <w:sz w:val="24"/>
        </w:rPr>
        <w:t>stereoselective</w:t>
      </w:r>
      <w:r w:rsidRPr="00EE0B68">
        <w:rPr>
          <w:sz w:val="24"/>
          <w:lang w:eastAsia="tr-TR"/>
        </w:rPr>
        <w:t>. Therefore, stereochemistry does not need to be indicated in your answers.</w:t>
      </w:r>
    </w:p>
    <w:p w14:paraId="1382FB6E" w14:textId="77777777" w:rsidR="00EE0B68" w:rsidRPr="00EE0B68" w:rsidRDefault="00EE0B68" w:rsidP="00EE0B68">
      <w:pPr>
        <w:keepLines/>
        <w:tabs>
          <w:tab w:val="left" w:pos="851"/>
        </w:tabs>
        <w:ind w:left="851" w:hanging="851"/>
        <w:rPr>
          <w:b/>
          <w:sz w:val="24"/>
        </w:rPr>
      </w:pPr>
      <w:r w:rsidRPr="00EE0B68">
        <w:rPr>
          <w:b/>
          <w:sz w:val="24"/>
        </w:rPr>
        <w:lastRenderedPageBreak/>
        <w:t>6.1.2.</w:t>
      </w:r>
      <w:r w:rsidRPr="00EE0B68">
        <w:rPr>
          <w:sz w:val="24"/>
        </w:rPr>
        <w:tab/>
      </w:r>
      <w:r w:rsidRPr="00EE0B68">
        <w:rPr>
          <w:sz w:val="24"/>
          <w:u w:val="single"/>
        </w:rPr>
        <w:t>Give</w:t>
      </w:r>
      <w:r w:rsidRPr="00EE0B68">
        <w:rPr>
          <w:sz w:val="24"/>
        </w:rPr>
        <w:t xml:space="preserve"> the formula for a possible reagent, </w:t>
      </w:r>
      <w:r w:rsidRPr="00EE0B68">
        <w:rPr>
          <w:b/>
          <w:sz w:val="24"/>
        </w:rPr>
        <w:t>X</w:t>
      </w:r>
      <w:r w:rsidRPr="00EE0B68">
        <w:rPr>
          <w:sz w:val="24"/>
        </w:rPr>
        <w:t xml:space="preserve">, to convert compound </w:t>
      </w:r>
      <w:r w:rsidRPr="00EE0B68">
        <w:rPr>
          <w:b/>
          <w:sz w:val="24"/>
        </w:rPr>
        <w:t>D</w:t>
      </w:r>
      <w:r w:rsidRPr="00EE0B68">
        <w:rPr>
          <w:sz w:val="24"/>
        </w:rPr>
        <w:t xml:space="preserve"> to </w:t>
      </w:r>
      <w:r w:rsidRPr="00EE0B68">
        <w:rPr>
          <w:b/>
          <w:sz w:val="24"/>
        </w:rPr>
        <w:t>E</w:t>
      </w:r>
      <w:r w:rsidRPr="00EE0B68">
        <w:rPr>
          <w:sz w:val="24"/>
        </w:rPr>
        <w:t>.</w:t>
      </w:r>
    </w:p>
    <w:p w14:paraId="22F471C5" w14:textId="77777777" w:rsidR="00EE0B68" w:rsidRPr="00EE0B68" w:rsidRDefault="00EE0B68" w:rsidP="00EE0B68">
      <w:pPr>
        <w:keepLines/>
        <w:rPr>
          <w:sz w:val="24"/>
          <w:lang w:eastAsia="ru-RU"/>
        </w:rPr>
      </w:pPr>
      <w:r w:rsidRPr="00EE0B68">
        <w:rPr>
          <w:sz w:val="24"/>
          <w:lang w:eastAsia="ru-RU"/>
        </w:rPr>
        <w:t xml:space="preserve">The optical rotation of </w:t>
      </w:r>
      <w:r w:rsidRPr="00EE0B68">
        <w:rPr>
          <w:bCs/>
          <w:sz w:val="24"/>
        </w:rPr>
        <w:t>the material</w:t>
      </w:r>
      <w:r w:rsidRPr="00EE0B68">
        <w:rPr>
          <w:sz w:val="24"/>
        </w:rPr>
        <w:t xml:space="preserve"> </w:t>
      </w:r>
      <w:r w:rsidRPr="00EE0B68">
        <w:rPr>
          <w:sz w:val="24"/>
          <w:lang w:eastAsia="ru-RU"/>
        </w:rPr>
        <w:t>obtained by resolution was –400° cm</w:t>
      </w:r>
      <w:r w:rsidRPr="00EE0B68">
        <w:rPr>
          <w:sz w:val="24"/>
          <w:vertAlign w:val="superscript"/>
          <w:lang w:eastAsia="ru-RU"/>
        </w:rPr>
        <w:t>2</w:t>
      </w:r>
      <w:r w:rsidRPr="00EE0B68">
        <w:rPr>
          <w:sz w:val="24"/>
          <w:lang w:eastAsia="ru-RU"/>
        </w:rPr>
        <w:t xml:space="preserve"> g</w:t>
      </w:r>
      <w:r w:rsidRPr="00EE0B68">
        <w:rPr>
          <w:sz w:val="24"/>
          <w:vertAlign w:val="superscript"/>
          <w:lang w:eastAsia="ru-RU"/>
        </w:rPr>
        <w:t>-1</w:t>
      </w:r>
      <w:r w:rsidRPr="00EE0B68">
        <w:rPr>
          <w:sz w:val="24"/>
          <w:lang w:eastAsia="ru-RU"/>
        </w:rPr>
        <w:t xml:space="preserve">, while that of the enantiomerically pure </w:t>
      </w:r>
      <w:r w:rsidRPr="00EE0B68">
        <w:rPr>
          <w:sz w:val="24"/>
        </w:rPr>
        <w:t>compound</w:t>
      </w:r>
      <w:r w:rsidRPr="00EE0B68">
        <w:rPr>
          <w:sz w:val="24"/>
          <w:lang w:eastAsia="ru-RU"/>
        </w:rPr>
        <w:t xml:space="preserve"> is –415° cm</w:t>
      </w:r>
      <w:r w:rsidRPr="00EE0B68">
        <w:rPr>
          <w:sz w:val="24"/>
          <w:vertAlign w:val="superscript"/>
          <w:lang w:eastAsia="ru-RU"/>
        </w:rPr>
        <w:t>2</w:t>
      </w:r>
      <w:r w:rsidRPr="00EE0B68">
        <w:rPr>
          <w:sz w:val="24"/>
          <w:lang w:eastAsia="ru-RU"/>
        </w:rPr>
        <w:t xml:space="preserve"> g</w:t>
      </w:r>
      <w:r w:rsidRPr="00EE0B68">
        <w:rPr>
          <w:sz w:val="24"/>
          <w:vertAlign w:val="superscript"/>
          <w:lang w:eastAsia="ru-RU"/>
        </w:rPr>
        <w:t>-1</w:t>
      </w:r>
      <w:r w:rsidRPr="00EE0B68">
        <w:rPr>
          <w:sz w:val="24"/>
          <w:lang w:eastAsia="ru-RU"/>
        </w:rPr>
        <w:t xml:space="preserve"> when measured under the same conditions. You may assume that the only optical impurity is the other enantiomer.</w:t>
      </w:r>
    </w:p>
    <w:p w14:paraId="16BD5EFF" w14:textId="77777777" w:rsidR="00EE0B68" w:rsidRPr="00EE0B68" w:rsidRDefault="00EE0B68" w:rsidP="00EE0B68">
      <w:pPr>
        <w:keepLines/>
        <w:rPr>
          <w:sz w:val="24"/>
          <w:lang w:eastAsia="ru-RU"/>
        </w:rPr>
      </w:pPr>
      <w:r w:rsidRPr="00EE0B68">
        <w:rPr>
          <w:sz w:val="24"/>
          <w:lang w:eastAsia="ru-RU"/>
        </w:rPr>
        <w:t>One way of describing optical purity is enantiomeric excess (</w:t>
      </w:r>
      <w:r w:rsidRPr="00EE0B68">
        <w:rPr>
          <w:i/>
          <w:iCs/>
          <w:sz w:val="24"/>
          <w:lang w:eastAsia="ru-RU"/>
        </w:rPr>
        <w:t>ee</w:t>
      </w:r>
      <w:r w:rsidRPr="00EE0B68">
        <w:rPr>
          <w:sz w:val="24"/>
          <w:lang w:eastAsia="ru-RU"/>
        </w:rPr>
        <w:t xml:space="preserve">). It is defined as the difference in the percentages of the enantiomers in a mixture. For example in a mixture of 70% </w:t>
      </w:r>
      <w:r w:rsidRPr="00EE0B68">
        <w:rPr>
          <w:i/>
          <w:iCs/>
          <w:sz w:val="24"/>
          <w:lang w:eastAsia="ru-RU"/>
        </w:rPr>
        <w:t>R</w:t>
      </w:r>
      <w:r w:rsidRPr="00EE0B68">
        <w:rPr>
          <w:sz w:val="24"/>
          <w:lang w:eastAsia="ru-RU"/>
        </w:rPr>
        <w:t xml:space="preserve"> and 30% </w:t>
      </w:r>
      <w:r w:rsidRPr="00EE0B68">
        <w:rPr>
          <w:i/>
          <w:iCs/>
          <w:sz w:val="24"/>
          <w:lang w:eastAsia="ru-RU"/>
        </w:rPr>
        <w:t>S</w:t>
      </w:r>
      <w:r w:rsidRPr="00EE0B68">
        <w:rPr>
          <w:sz w:val="24"/>
          <w:lang w:eastAsia="ru-RU"/>
        </w:rPr>
        <w:t xml:space="preserve">, the </w:t>
      </w:r>
      <w:r w:rsidRPr="00EE0B68">
        <w:rPr>
          <w:i/>
          <w:sz w:val="24"/>
          <w:lang w:eastAsia="ru-RU"/>
        </w:rPr>
        <w:t>ee</w:t>
      </w:r>
      <w:r w:rsidRPr="00EE0B68">
        <w:rPr>
          <w:sz w:val="24"/>
          <w:lang w:eastAsia="ru-RU"/>
        </w:rPr>
        <w:t xml:space="preserve"> is 40%.</w:t>
      </w:r>
    </w:p>
    <w:p w14:paraId="79F21A99" w14:textId="77777777" w:rsidR="00EE0B68" w:rsidRPr="00EE0B68" w:rsidRDefault="00EE0B68" w:rsidP="00EE0B68">
      <w:pPr>
        <w:keepLines/>
        <w:tabs>
          <w:tab w:val="left" w:pos="851"/>
        </w:tabs>
        <w:ind w:left="851" w:hanging="851"/>
        <w:rPr>
          <w:sz w:val="24"/>
          <w:lang w:eastAsia="ru-RU"/>
        </w:rPr>
      </w:pPr>
      <w:r w:rsidRPr="00EE0B68">
        <w:rPr>
          <w:b/>
          <w:sz w:val="24"/>
        </w:rPr>
        <w:t>6.2.1.</w:t>
      </w:r>
      <w:r w:rsidRPr="00EE0B68">
        <w:rPr>
          <w:sz w:val="24"/>
          <w:lang w:eastAsia="ru-RU"/>
        </w:rPr>
        <w:tab/>
      </w:r>
      <w:r w:rsidRPr="00EE0B68">
        <w:rPr>
          <w:sz w:val="24"/>
          <w:u w:val="single"/>
          <w:lang w:eastAsia="ru-RU"/>
        </w:rPr>
        <w:t>What</w:t>
      </w:r>
      <w:r w:rsidRPr="00EE0B68">
        <w:rPr>
          <w:sz w:val="24"/>
          <w:lang w:eastAsia="ru-RU"/>
        </w:rPr>
        <w:t xml:space="preserve"> is the enantiomeric excess of </w:t>
      </w:r>
      <w:r w:rsidRPr="00EE0B68">
        <w:rPr>
          <w:bCs/>
          <w:sz w:val="24"/>
          <w:lang w:eastAsia="ru-RU"/>
        </w:rPr>
        <w:t>the resolved compound</w:t>
      </w:r>
      <w:r w:rsidRPr="00EE0B68">
        <w:rPr>
          <w:sz w:val="24"/>
          <w:lang w:eastAsia="ru-RU"/>
        </w:rPr>
        <w:t xml:space="preserve"> as prepared by the industrial route? </w:t>
      </w:r>
    </w:p>
    <w:p w14:paraId="57F3681A" w14:textId="77777777" w:rsidR="00EE0B68" w:rsidRPr="00EE0B68" w:rsidRDefault="00EE0B68" w:rsidP="00EE0B68">
      <w:pPr>
        <w:keepLines/>
        <w:rPr>
          <w:sz w:val="24"/>
        </w:rPr>
      </w:pPr>
      <w:r w:rsidRPr="00EE0B68">
        <w:rPr>
          <w:i/>
          <w:smallCaps/>
          <w:noProof/>
          <w:sz w:val="24"/>
        </w:rPr>
        <w:drawing>
          <wp:anchor distT="0" distB="0" distL="114300" distR="114300" simplePos="0" relativeHeight="251784192" behindDoc="0" locked="0" layoutInCell="1" allowOverlap="1" wp14:anchorId="0F5E635F" wp14:editId="3316DB73">
            <wp:simplePos x="0" y="0"/>
            <wp:positionH relativeFrom="column">
              <wp:posOffset>3898900</wp:posOffset>
            </wp:positionH>
            <wp:positionV relativeFrom="page">
              <wp:posOffset>3319780</wp:posOffset>
            </wp:positionV>
            <wp:extent cx="1671320" cy="1889125"/>
            <wp:effectExtent l="0" t="0" r="508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antamine_alon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1320" cy="1889125"/>
                    </a:xfrm>
                    <a:prstGeom prst="rect">
                      <a:avLst/>
                    </a:prstGeom>
                  </pic:spPr>
                </pic:pic>
              </a:graphicData>
            </a:graphic>
            <wp14:sizeRelH relativeFrom="margin">
              <wp14:pctWidth>0</wp14:pctWidth>
            </wp14:sizeRelH>
            <wp14:sizeRelV relativeFrom="margin">
              <wp14:pctHeight>0</wp14:pctHeight>
            </wp14:sizeRelV>
          </wp:anchor>
        </w:drawing>
      </w:r>
      <w:r w:rsidRPr="00EE0B68">
        <w:rPr>
          <w:smallCaps/>
          <w:sz w:val="24"/>
        </w:rPr>
        <w:t>L</w:t>
      </w:r>
      <w:r w:rsidRPr="00EE0B68">
        <w:rPr>
          <w:sz w:val="24"/>
        </w:rPr>
        <w:t>-selectride is a commercial reagent that performs the final reaction stereoselectively.</w:t>
      </w:r>
    </w:p>
    <w:p w14:paraId="2FED857D" w14:textId="77777777" w:rsidR="00EE0B68" w:rsidRPr="00EE0B68" w:rsidRDefault="00EE0B68" w:rsidP="00EE0B68">
      <w:pPr>
        <w:keepLines/>
        <w:tabs>
          <w:tab w:val="left" w:pos="851"/>
        </w:tabs>
        <w:ind w:left="851" w:hanging="851"/>
        <w:rPr>
          <w:sz w:val="24"/>
        </w:rPr>
      </w:pPr>
      <w:r w:rsidRPr="00EE0B68">
        <w:rPr>
          <w:b/>
          <w:sz w:val="24"/>
        </w:rPr>
        <w:t>6.2.2.</w:t>
      </w:r>
      <w:r w:rsidRPr="00EE0B68">
        <w:rPr>
          <w:sz w:val="24"/>
        </w:rPr>
        <w:tab/>
      </w:r>
      <w:r w:rsidRPr="00EE0B68">
        <w:rPr>
          <w:sz w:val="24"/>
          <w:u w:val="single"/>
          <w:lang w:eastAsia="ru-RU"/>
        </w:rPr>
        <w:t>Assign</w:t>
      </w:r>
      <w:r w:rsidRPr="00EE0B68">
        <w:rPr>
          <w:sz w:val="24"/>
        </w:rPr>
        <w:t xml:space="preserve"> the labelled stereocentres (</w:t>
      </w:r>
      <w:r w:rsidRPr="00EE0B68">
        <w:rPr>
          <w:rFonts w:ascii="Symbol" w:hAnsi="Symbol"/>
          <w:sz w:val="24"/>
        </w:rPr>
        <w:t></w:t>
      </w:r>
      <w:r w:rsidRPr="00EE0B68">
        <w:rPr>
          <w:rFonts w:ascii="Symbol" w:hAnsi="Symbol"/>
          <w:sz w:val="24"/>
        </w:rPr>
        <w:t></w:t>
      </w:r>
      <w:r w:rsidRPr="00EE0B68">
        <w:rPr>
          <w:rFonts w:ascii="Symbol" w:hAnsi="Symbol"/>
          <w:sz w:val="24"/>
        </w:rPr>
        <w:t></w:t>
      </w:r>
      <w:r w:rsidRPr="00EE0B68">
        <w:rPr>
          <w:rFonts w:ascii="Symbol" w:hAnsi="Symbol"/>
          <w:sz w:val="24"/>
        </w:rPr>
        <w:t></w:t>
      </w:r>
      <w:r w:rsidRPr="00EE0B68">
        <w:rPr>
          <w:rFonts w:ascii="Symbol" w:hAnsi="Symbol"/>
          <w:sz w:val="24"/>
        </w:rPr>
        <w:t></w:t>
      </w:r>
      <w:r w:rsidRPr="00EE0B68">
        <w:rPr>
          <w:rFonts w:ascii="Symbol" w:hAnsi="Symbol"/>
          <w:sz w:val="24"/>
        </w:rPr>
        <w:t></w:t>
      </w:r>
      <w:r w:rsidRPr="00EE0B68">
        <w:rPr>
          <w:rFonts w:ascii="Symbol" w:hAnsi="Symbol"/>
          <w:sz w:val="24"/>
        </w:rPr>
        <w:t></w:t>
      </w:r>
      <w:r w:rsidRPr="00EE0B68">
        <w:rPr>
          <w:sz w:val="24"/>
        </w:rPr>
        <w:t>) in (–)-</w:t>
      </w:r>
      <w:r w:rsidRPr="00EE0B68">
        <w:rPr>
          <w:b/>
          <w:sz w:val="24"/>
          <w:lang w:eastAsia="ru-RU"/>
        </w:rPr>
        <w:t>1</w:t>
      </w:r>
      <w:r w:rsidRPr="00EE0B68">
        <w:rPr>
          <w:sz w:val="24"/>
        </w:rPr>
        <w:t xml:space="preserve"> as </w:t>
      </w:r>
      <w:r w:rsidRPr="00EE0B68">
        <w:rPr>
          <w:i/>
          <w:sz w:val="24"/>
        </w:rPr>
        <w:t>R</w:t>
      </w:r>
      <w:r w:rsidRPr="00EE0B68">
        <w:rPr>
          <w:sz w:val="24"/>
        </w:rPr>
        <w:t xml:space="preserve"> or </w:t>
      </w:r>
      <w:r w:rsidRPr="00EE0B68">
        <w:rPr>
          <w:i/>
          <w:sz w:val="24"/>
        </w:rPr>
        <w:t>S</w:t>
      </w:r>
      <w:r w:rsidRPr="00EE0B68">
        <w:rPr>
          <w:sz w:val="24"/>
        </w:rPr>
        <w:t>.</w:t>
      </w:r>
    </w:p>
    <w:p w14:paraId="4626D04C" w14:textId="77777777" w:rsidR="00EE0B68" w:rsidRPr="00EE0B68" w:rsidRDefault="00EE0B68" w:rsidP="00EE0B68">
      <w:pPr>
        <w:keepLines/>
        <w:tabs>
          <w:tab w:val="left" w:pos="851"/>
        </w:tabs>
        <w:ind w:left="851" w:hanging="851"/>
        <w:rPr>
          <w:sz w:val="24"/>
        </w:rPr>
      </w:pPr>
      <w:r w:rsidRPr="00EE0B68">
        <w:rPr>
          <w:b/>
          <w:sz w:val="24"/>
        </w:rPr>
        <w:t>6.2.3.</w:t>
      </w:r>
      <w:r w:rsidRPr="00EE0B68">
        <w:rPr>
          <w:b/>
          <w:sz w:val="24"/>
        </w:rPr>
        <w:tab/>
      </w:r>
      <w:r w:rsidRPr="00EE0B68">
        <w:rPr>
          <w:sz w:val="24"/>
          <w:u w:val="single"/>
        </w:rPr>
        <w:t>Give</w:t>
      </w:r>
      <w:r w:rsidRPr="00EE0B68">
        <w:rPr>
          <w:sz w:val="24"/>
        </w:rPr>
        <w:t xml:space="preserve"> the formula for a reagent that carries out the same reaction as </w:t>
      </w:r>
      <w:r w:rsidRPr="00EE0B68">
        <w:rPr>
          <w:smallCaps/>
          <w:sz w:val="24"/>
        </w:rPr>
        <w:t>L</w:t>
      </w:r>
      <w:r w:rsidRPr="00EE0B68">
        <w:rPr>
          <w:sz w:val="24"/>
        </w:rPr>
        <w:t xml:space="preserve">-selectride, converting </w:t>
      </w:r>
      <w:r w:rsidRPr="00EE0B68">
        <w:rPr>
          <w:b/>
          <w:bCs/>
          <w:sz w:val="24"/>
        </w:rPr>
        <w:t>H</w:t>
      </w:r>
      <w:r w:rsidRPr="00EE0B68">
        <w:rPr>
          <w:sz w:val="24"/>
        </w:rPr>
        <w:t xml:space="preserve"> to </w:t>
      </w:r>
      <w:r w:rsidRPr="00EE0B68">
        <w:rPr>
          <w:b/>
          <w:bCs/>
          <w:sz w:val="24"/>
        </w:rPr>
        <w:t>1</w:t>
      </w:r>
      <w:r w:rsidRPr="00EE0B68">
        <w:rPr>
          <w:sz w:val="24"/>
        </w:rPr>
        <w:t>.  You need not worry about stereoselectivity.</w:t>
      </w:r>
    </w:p>
    <w:p w14:paraId="5A11BCD0" w14:textId="77777777" w:rsidR="00EE0B68" w:rsidRPr="00EE0B68" w:rsidRDefault="00EE0B68" w:rsidP="00EE0B68">
      <w:pPr>
        <w:keepLines/>
        <w:rPr>
          <w:sz w:val="24"/>
        </w:rPr>
      </w:pPr>
      <w:r w:rsidRPr="00EE0B68">
        <w:rPr>
          <w:sz w:val="24"/>
        </w:rPr>
        <w:t>An alternative route to galantamine occurs with the seven-membered ring being the last ring to form.</w:t>
      </w:r>
    </w:p>
    <w:p w14:paraId="75856328" w14:textId="77777777" w:rsidR="00EE0B68" w:rsidRPr="00EE0B68" w:rsidRDefault="00EE0B68" w:rsidP="00EE0B68">
      <w:pPr>
        <w:keepLines/>
        <w:rPr>
          <w:sz w:val="24"/>
        </w:rPr>
      </w:pPr>
      <w:r w:rsidRPr="00EE0B68">
        <w:rPr>
          <w:noProof/>
          <w:sz w:val="24"/>
        </w:rPr>
        <mc:AlternateContent>
          <mc:Choice Requires="wps">
            <w:drawing>
              <wp:anchor distT="45720" distB="45720" distL="114300" distR="114300" simplePos="0" relativeHeight="251789312" behindDoc="0" locked="0" layoutInCell="1" allowOverlap="1" wp14:anchorId="0EED9D80" wp14:editId="4CBFFF5B">
                <wp:simplePos x="0" y="0"/>
                <wp:positionH relativeFrom="column">
                  <wp:posOffset>3605530</wp:posOffset>
                </wp:positionH>
                <wp:positionV relativeFrom="paragraph">
                  <wp:posOffset>2658957</wp:posOffset>
                </wp:positionV>
                <wp:extent cx="561975" cy="289249"/>
                <wp:effectExtent l="0" t="0" r="2857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9249"/>
                        </a:xfrm>
                        <a:prstGeom prst="rect">
                          <a:avLst/>
                        </a:prstGeom>
                        <a:solidFill>
                          <a:srgbClr val="FFFFFF"/>
                        </a:solidFill>
                        <a:ln w="9525">
                          <a:solidFill>
                            <a:srgbClr val="000000"/>
                          </a:solidFill>
                          <a:miter lim="800000"/>
                          <a:headEnd/>
                          <a:tailEnd/>
                        </a:ln>
                      </wps:spPr>
                      <wps:txbx>
                        <w:txbxContent>
                          <w:p w14:paraId="35923EF5" w14:textId="77777777" w:rsidR="00C5654B" w:rsidRPr="00575696" w:rsidRDefault="00C5654B" w:rsidP="00EE0B68">
                            <w:pPr>
                              <w:rPr>
                                <w:rFonts w:asciiTheme="minorHAnsi" w:hAnsiTheme="minorHAnsi"/>
                                <w:sz w:val="18"/>
                                <w:szCs w:val="18"/>
                              </w:rPr>
                            </w:pPr>
                            <w:r>
                              <w:rPr>
                                <w:rFonts w:asciiTheme="minorHAnsi" w:hAnsiTheme="minorHAnsi"/>
                                <w:sz w:val="18"/>
                                <w:szCs w:val="18"/>
                              </w:rPr>
                              <w:t>pH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D9D80" id="_x0000_s1033" type="#_x0000_t202" style="position:absolute;margin-left:283.9pt;margin-top:209.35pt;width:44.25pt;height:22.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">
                <v:textbox>
                  <w:txbxContent>
                    <w:p w14:paraId="35923EF5" w14:textId="77777777" w:rsidR="00C5654B" w:rsidRPr="00575696" w:rsidRDefault="00C5654B" w:rsidP="00EE0B68">
                      <w:pPr>
                        <w:rPr>
                          <w:rFonts w:asciiTheme="minorHAnsi" w:hAnsiTheme="minorHAnsi"/>
                          <w:sz w:val="18"/>
                          <w:szCs w:val="18"/>
                        </w:rPr>
                      </w:pPr>
                      <w:r>
                        <w:rPr>
                          <w:rFonts w:asciiTheme="minorHAnsi" w:hAnsiTheme="minorHAnsi"/>
                          <w:sz w:val="18"/>
                          <w:szCs w:val="18"/>
                        </w:rPr>
                        <w:t>pH = 5</w:t>
                      </w:r>
                    </w:p>
                  </w:txbxContent>
                </v:textbox>
              </v:shape>
            </w:pict>
          </mc:Fallback>
        </mc:AlternateContent>
      </w:r>
      <w:r w:rsidRPr="00EE0B68">
        <w:rPr>
          <w:noProof/>
          <w:sz w:val="24"/>
        </w:rPr>
        <mc:AlternateContent>
          <mc:Choice Requires="wps">
            <w:drawing>
              <wp:anchor distT="45720" distB="45720" distL="114300" distR="114300" simplePos="0" relativeHeight="251788288" behindDoc="0" locked="0" layoutInCell="1" allowOverlap="1" wp14:anchorId="7CB42750" wp14:editId="26551F6D">
                <wp:simplePos x="0" y="0"/>
                <wp:positionH relativeFrom="column">
                  <wp:posOffset>3268980</wp:posOffset>
                </wp:positionH>
                <wp:positionV relativeFrom="paragraph">
                  <wp:posOffset>949113</wp:posOffset>
                </wp:positionV>
                <wp:extent cx="1082351" cy="289249"/>
                <wp:effectExtent l="0" t="0" r="35560" b="158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351" cy="289249"/>
                        </a:xfrm>
                        <a:prstGeom prst="rect">
                          <a:avLst/>
                        </a:prstGeom>
                        <a:solidFill>
                          <a:srgbClr val="FFFFFF"/>
                        </a:solidFill>
                        <a:ln w="9525">
                          <a:solidFill>
                            <a:srgbClr val="000000"/>
                          </a:solidFill>
                          <a:miter lim="800000"/>
                          <a:headEnd/>
                          <a:tailEnd/>
                        </a:ln>
                      </wps:spPr>
                      <wps:txbx>
                        <w:txbxContent>
                          <w:p w14:paraId="468615A5" w14:textId="77777777" w:rsidR="00C5654B" w:rsidRPr="00575696" w:rsidRDefault="00C5654B"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2750" id="_x0000_s1034" type="#_x0000_t202" style="position:absolute;margin-left:257.4pt;margin-top:74.75pt;width:85.2pt;height:22.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SOJg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">
                <v:textbox>
                  <w:txbxContent>
                    <w:p w14:paraId="468615A5" w14:textId="77777777" w:rsidR="00C5654B" w:rsidRPr="00575696" w:rsidRDefault="00C5654B"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equivalents)</w:t>
                      </w:r>
                    </w:p>
                  </w:txbxContent>
                </v:textbox>
              </v:shape>
            </w:pict>
          </mc:Fallback>
        </mc:AlternateContent>
      </w:r>
      <w:r w:rsidRPr="00EE0B68">
        <w:rPr>
          <w:noProof/>
          <w:sz w:val="24"/>
        </w:rPr>
        <w:drawing>
          <wp:inline distT="0" distB="0" distL="0" distR="0" wp14:anchorId="2AA359B6" wp14:editId="57B56F09">
            <wp:extent cx="5111351" cy="33190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antamine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1351" cy="3319030"/>
                    </a:xfrm>
                    <a:prstGeom prst="rect">
                      <a:avLst/>
                    </a:prstGeom>
                  </pic:spPr>
                </pic:pic>
              </a:graphicData>
            </a:graphic>
          </wp:inline>
        </w:drawing>
      </w:r>
    </w:p>
    <w:p w14:paraId="1939EF71" w14:textId="77777777" w:rsidR="00EE0B68" w:rsidRPr="00EE0B68" w:rsidRDefault="00EE0B68" w:rsidP="00EE0B68">
      <w:pPr>
        <w:keepLines/>
        <w:tabs>
          <w:tab w:val="left" w:pos="851"/>
        </w:tabs>
        <w:ind w:left="851" w:hanging="851"/>
        <w:rPr>
          <w:sz w:val="24"/>
        </w:rPr>
      </w:pPr>
      <w:r w:rsidRPr="00EE0B68">
        <w:rPr>
          <w:b/>
          <w:sz w:val="24"/>
        </w:rPr>
        <w:t>6.3.1.</w:t>
      </w:r>
      <w:r w:rsidRPr="00EE0B68">
        <w:rPr>
          <w:sz w:val="24"/>
        </w:rPr>
        <w:tab/>
      </w:r>
      <w:r w:rsidRPr="00EE0B68">
        <w:rPr>
          <w:sz w:val="24"/>
          <w:u w:val="single"/>
        </w:rPr>
        <w:t>Give</w:t>
      </w:r>
      <w:r w:rsidRPr="00EE0B68">
        <w:rPr>
          <w:sz w:val="24"/>
        </w:rPr>
        <w:t xml:space="preserve"> the formula for compound </w:t>
      </w:r>
      <w:r w:rsidRPr="00EE0B68">
        <w:rPr>
          <w:b/>
          <w:sz w:val="24"/>
        </w:rPr>
        <w:t>Y</w:t>
      </w:r>
      <w:r w:rsidRPr="00EE0B68">
        <w:rPr>
          <w:sz w:val="24"/>
        </w:rPr>
        <w:t xml:space="preserve"> to carry out the first step of the route.</w:t>
      </w:r>
    </w:p>
    <w:p w14:paraId="5EA389E8" w14:textId="77777777" w:rsidR="00EE0B68" w:rsidRPr="00EE0B68" w:rsidRDefault="00EE0B68" w:rsidP="00EE0B68">
      <w:pPr>
        <w:keepLines/>
        <w:tabs>
          <w:tab w:val="left" w:pos="851"/>
        </w:tabs>
        <w:ind w:left="851" w:hanging="851"/>
        <w:rPr>
          <w:sz w:val="24"/>
        </w:rPr>
      </w:pPr>
      <w:r w:rsidRPr="00EE0B68">
        <w:rPr>
          <w:b/>
          <w:sz w:val="24"/>
        </w:rPr>
        <w:t>6.3.2.</w:t>
      </w:r>
      <w:r w:rsidRPr="00EE0B68">
        <w:rPr>
          <w:sz w:val="24"/>
        </w:rPr>
        <w:tab/>
      </w:r>
      <w:r w:rsidRPr="00EE0B68">
        <w:rPr>
          <w:sz w:val="24"/>
          <w:u w:val="single"/>
        </w:rPr>
        <w:t>Suggest</w:t>
      </w:r>
      <w:r w:rsidRPr="00EE0B68">
        <w:rPr>
          <w:sz w:val="24"/>
        </w:rPr>
        <w:t xml:space="preserve"> structures for </w:t>
      </w:r>
      <w:r w:rsidRPr="00EE0B68">
        <w:rPr>
          <w:b/>
          <w:sz w:val="24"/>
        </w:rPr>
        <w:t>J</w:t>
      </w:r>
      <w:r w:rsidRPr="00EE0B68">
        <w:rPr>
          <w:sz w:val="24"/>
        </w:rPr>
        <w:t xml:space="preserve"> and </w:t>
      </w:r>
      <w:r w:rsidRPr="00EE0B68">
        <w:rPr>
          <w:b/>
          <w:sz w:val="24"/>
        </w:rPr>
        <w:t>K</w:t>
      </w:r>
      <w:r w:rsidRPr="00EE0B68">
        <w:rPr>
          <w:sz w:val="24"/>
        </w:rPr>
        <w:t>.</w:t>
      </w:r>
    </w:p>
    <w:p w14:paraId="4BAC2B41" w14:textId="67145889" w:rsidR="00EE0B68" w:rsidRPr="00F02D44" w:rsidRDefault="00EE0B68" w:rsidP="00EE0B68">
      <w:pPr>
        <w:pStyle w:val="Heading1"/>
      </w:pPr>
      <w:r w:rsidRPr="00C41AC3">
        <w:lastRenderedPageBreak/>
        <w:t>Problem</w:t>
      </w:r>
      <w:r>
        <w:t xml:space="preserve"> 7</w:t>
      </w:r>
      <w:r>
        <w:tab/>
        <w:t>8% of the total</w:t>
      </w:r>
    </w:p>
    <w:p w14:paraId="4F7A0121" w14:textId="77777777" w:rsidR="00EE0B68" w:rsidRPr="00EE0B68" w:rsidRDefault="00EE0B68" w:rsidP="00EE0B68">
      <w:pPr>
        <w:keepLines/>
        <w:rPr>
          <w:sz w:val="24"/>
        </w:rPr>
      </w:pPr>
      <w:r w:rsidRPr="00EE0B68">
        <w:rPr>
          <w:noProof/>
          <w:sz w:val="24"/>
        </w:rPr>
        <w:drawing>
          <wp:anchor distT="0" distB="0" distL="114300" distR="114300" simplePos="0" relativeHeight="251786240" behindDoc="0" locked="0" layoutInCell="1" allowOverlap="1" wp14:anchorId="667196E4" wp14:editId="2EB694E0">
            <wp:simplePos x="0" y="0"/>
            <wp:positionH relativeFrom="margin">
              <wp:align>right</wp:align>
            </wp:positionH>
            <wp:positionV relativeFrom="paragraph">
              <wp:posOffset>19322</wp:posOffset>
            </wp:positionV>
            <wp:extent cx="2444115" cy="1533525"/>
            <wp:effectExtent l="0" t="0" r="0" b="9525"/>
            <wp:wrapSquare wrapText="lef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11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A3664" w14:textId="77777777" w:rsidR="00EE0B68" w:rsidRPr="00EE0B68" w:rsidRDefault="00EE0B68" w:rsidP="00EE0B68">
      <w:pPr>
        <w:keepLines/>
        <w:rPr>
          <w:sz w:val="24"/>
        </w:rPr>
      </w:pPr>
      <w:r w:rsidRPr="00EE0B68">
        <w:rPr>
          <w:sz w:val="24"/>
        </w:rPr>
        <w:t xml:space="preserve">This question looks at the synthesis of </w:t>
      </w:r>
      <w:r w:rsidRPr="00EE0B68">
        <w:rPr>
          <w:i/>
          <w:sz w:val="24"/>
        </w:rPr>
        <w:t>dolasetron mesylate</w:t>
      </w:r>
      <w:r w:rsidRPr="00EE0B68">
        <w:rPr>
          <w:sz w:val="24"/>
        </w:rPr>
        <w:t xml:space="preserve">, </w:t>
      </w:r>
      <w:r w:rsidRPr="00EE0B68">
        <w:rPr>
          <w:b/>
          <w:sz w:val="24"/>
        </w:rPr>
        <w:t>Z</w:t>
      </w:r>
      <w:r w:rsidRPr="00EE0B68">
        <w:rPr>
          <w:sz w:val="24"/>
        </w:rPr>
        <w:t xml:space="preserve"> (shown right), a drug sold under the tradename </w:t>
      </w:r>
      <w:r w:rsidRPr="00EE0B68">
        <w:rPr>
          <w:i/>
          <w:iCs/>
          <w:sz w:val="24"/>
        </w:rPr>
        <w:t>Anzemet</w:t>
      </w:r>
      <w:r w:rsidRPr="00EE0B68">
        <w:rPr>
          <w:sz w:val="24"/>
        </w:rPr>
        <w:t xml:space="preserve"> and used to treat post-operative nausea and vomiting. </w:t>
      </w:r>
    </w:p>
    <w:p w14:paraId="4F556747" w14:textId="77777777" w:rsidR="00EE0B68" w:rsidRPr="00EE0B68" w:rsidRDefault="00EE0B68" w:rsidP="00EE0B68">
      <w:pPr>
        <w:keepLines/>
        <w:rPr>
          <w:sz w:val="24"/>
        </w:rPr>
      </w:pPr>
    </w:p>
    <w:p w14:paraId="1A67FD8A" w14:textId="77777777" w:rsidR="00EE0B68" w:rsidRPr="00EE0B68" w:rsidRDefault="00EE0B68" w:rsidP="00EE0B68">
      <w:pPr>
        <w:keepLines/>
        <w:rPr>
          <w:sz w:val="24"/>
        </w:rPr>
      </w:pPr>
    </w:p>
    <w:p w14:paraId="22765C72" w14:textId="77777777" w:rsidR="00EE0B68" w:rsidRPr="00EE0B68" w:rsidRDefault="00EE0B68" w:rsidP="00EE0B68">
      <w:pPr>
        <w:keepLines/>
        <w:rPr>
          <w:sz w:val="24"/>
        </w:rPr>
      </w:pPr>
      <w:r w:rsidRPr="00EE0B68">
        <w:rPr>
          <w:sz w:val="24"/>
        </w:rPr>
        <w:t>The synthesis begins as shown below.</w:t>
      </w:r>
    </w:p>
    <w:p w14:paraId="31C53591" w14:textId="77777777" w:rsidR="00EE0B68" w:rsidRPr="00EE0B68" w:rsidRDefault="00EE0B68" w:rsidP="00EE0B68">
      <w:pPr>
        <w:keepLines/>
        <w:rPr>
          <w:sz w:val="24"/>
        </w:rPr>
      </w:pPr>
      <w:r w:rsidRPr="00EE0B68">
        <w:rPr>
          <w:noProof/>
          <w:sz w:val="24"/>
        </w:rPr>
        <w:drawing>
          <wp:anchor distT="0" distB="0" distL="114300" distR="114300" simplePos="0" relativeHeight="251785216" behindDoc="0" locked="0" layoutInCell="1" allowOverlap="1" wp14:anchorId="2D7A2C5E" wp14:editId="4304E791">
            <wp:simplePos x="0" y="0"/>
            <wp:positionH relativeFrom="column">
              <wp:posOffset>565150</wp:posOffset>
            </wp:positionH>
            <wp:positionV relativeFrom="paragraph">
              <wp:posOffset>-54509035</wp:posOffset>
            </wp:positionV>
            <wp:extent cx="1456690" cy="12649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6690" cy="1264920"/>
                    </a:xfrm>
                    <a:prstGeom prst="rect">
                      <a:avLst/>
                    </a:prstGeom>
                  </pic:spPr>
                </pic:pic>
              </a:graphicData>
            </a:graphic>
          </wp:anchor>
        </w:drawing>
      </w:r>
      <w:r w:rsidRPr="00EE0B68">
        <w:rPr>
          <w:sz w:val="24"/>
        </w:rPr>
        <w:object w:dxaOrig="12263" w:dyaOrig="9218" w14:anchorId="7B35E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25pt;height:356.25pt" o:ole="">
            <v:imagedata r:id="rId24" o:title=""/>
          </v:shape>
          <o:OLEObject Type="Embed" ProgID="ChemDraw.Document.6.0" ShapeID="_x0000_i1026" DrawAspect="Content" ObjectID="_1531088645" r:id="rId25"/>
        </w:object>
      </w:r>
    </w:p>
    <w:p w14:paraId="75A4BF55" w14:textId="77777777" w:rsidR="00EE0B68" w:rsidRPr="00EE0B68" w:rsidRDefault="00EE0B68" w:rsidP="00EE0B68">
      <w:pPr>
        <w:keepLines/>
        <w:rPr>
          <w:sz w:val="24"/>
          <w:lang w:val="en-GB"/>
        </w:rPr>
      </w:pPr>
      <w:r w:rsidRPr="00EE0B68">
        <w:rPr>
          <w:sz w:val="24"/>
          <w:lang w:val="en-GB"/>
        </w:rPr>
        <w:t xml:space="preserve">First cyclic compound </w:t>
      </w:r>
      <w:r w:rsidRPr="00EE0B68">
        <w:rPr>
          <w:b/>
          <w:sz w:val="24"/>
          <w:lang w:val="en-GB"/>
        </w:rPr>
        <w:t>A</w:t>
      </w:r>
      <w:r w:rsidRPr="00EE0B68">
        <w:rPr>
          <w:sz w:val="24"/>
          <w:lang w:val="en-GB"/>
        </w:rPr>
        <w:t xml:space="preserve"> is made, which contains C, H, and O only. Compound </w:t>
      </w:r>
      <w:r w:rsidRPr="00EE0B68">
        <w:rPr>
          <w:b/>
          <w:sz w:val="24"/>
          <w:lang w:val="en-GB"/>
        </w:rPr>
        <w:t>G</w:t>
      </w:r>
      <w:r w:rsidRPr="00EE0B68">
        <w:rPr>
          <w:sz w:val="24"/>
          <w:lang w:val="en-GB"/>
        </w:rPr>
        <w:t xml:space="preserve"> is achiral and can be prepared directly from </w:t>
      </w:r>
      <w:r w:rsidRPr="00EE0B68">
        <w:rPr>
          <w:b/>
          <w:sz w:val="24"/>
          <w:lang w:val="en-GB"/>
        </w:rPr>
        <w:t>D</w:t>
      </w:r>
      <w:r w:rsidRPr="00EE0B68">
        <w:rPr>
          <w:sz w:val="24"/>
          <w:lang w:val="en-GB"/>
        </w:rPr>
        <w:t xml:space="preserve"> using ozone under reductive conditions, or via stereoisomers </w:t>
      </w:r>
      <w:r w:rsidRPr="00EE0B68">
        <w:rPr>
          <w:b/>
          <w:sz w:val="24"/>
          <w:lang w:val="en-GB"/>
        </w:rPr>
        <w:t>E1</w:t>
      </w:r>
      <w:r w:rsidRPr="00EE0B68">
        <w:rPr>
          <w:sz w:val="24"/>
          <w:lang w:val="en-GB"/>
        </w:rPr>
        <w:t xml:space="preserve"> and </w:t>
      </w:r>
      <w:r w:rsidRPr="00EE0B68">
        <w:rPr>
          <w:b/>
          <w:sz w:val="24"/>
          <w:lang w:val="en-GB"/>
        </w:rPr>
        <w:t>E2</w:t>
      </w:r>
      <w:r w:rsidRPr="00EE0B68">
        <w:rPr>
          <w:sz w:val="24"/>
          <w:lang w:val="en-GB"/>
        </w:rPr>
        <w:t xml:space="preserve"> using OsO</w:t>
      </w:r>
      <w:r w:rsidRPr="00EE0B68">
        <w:rPr>
          <w:sz w:val="24"/>
          <w:vertAlign w:val="subscript"/>
          <w:lang w:val="en-GB"/>
        </w:rPr>
        <w:t>4</w:t>
      </w:r>
      <w:r w:rsidRPr="00EE0B68">
        <w:rPr>
          <w:sz w:val="24"/>
          <w:lang w:val="en-GB"/>
        </w:rPr>
        <w:t xml:space="preserve">, or via stereoisomers </w:t>
      </w:r>
      <w:r w:rsidRPr="00EE0B68">
        <w:rPr>
          <w:b/>
          <w:sz w:val="24"/>
          <w:lang w:val="en-GB"/>
        </w:rPr>
        <w:t>F1</w:t>
      </w:r>
      <w:r w:rsidRPr="00EE0B68">
        <w:rPr>
          <w:sz w:val="24"/>
          <w:lang w:val="en-GB"/>
        </w:rPr>
        <w:t xml:space="preserve"> and </w:t>
      </w:r>
      <w:r w:rsidRPr="00EE0B68">
        <w:rPr>
          <w:b/>
          <w:sz w:val="24"/>
          <w:lang w:val="en-GB"/>
        </w:rPr>
        <w:t>F2</w:t>
      </w:r>
      <w:r w:rsidRPr="00EE0B68">
        <w:rPr>
          <w:sz w:val="24"/>
          <w:lang w:val="en-GB"/>
        </w:rPr>
        <w:t xml:space="preserve"> using the peracid shown.</w:t>
      </w:r>
    </w:p>
    <w:p w14:paraId="4C4D20E8" w14:textId="77777777" w:rsidR="00EE0B68" w:rsidRPr="00EE0B68" w:rsidRDefault="00EE0B68" w:rsidP="00EE0B68">
      <w:pPr>
        <w:keepLines/>
        <w:tabs>
          <w:tab w:val="left" w:pos="851"/>
        </w:tabs>
        <w:ind w:left="851" w:hanging="851"/>
        <w:rPr>
          <w:sz w:val="24"/>
          <w:lang w:val="en-GB"/>
        </w:rPr>
      </w:pPr>
      <w:r w:rsidRPr="00EE0B68">
        <w:rPr>
          <w:b/>
          <w:sz w:val="24"/>
        </w:rPr>
        <w:t>7.1.</w:t>
      </w:r>
      <w:r w:rsidRPr="00EE0B68">
        <w:rPr>
          <w:sz w:val="24"/>
          <w:lang w:val="en-GB"/>
        </w:rPr>
        <w:tab/>
      </w:r>
      <w:r w:rsidRPr="00EE0B68">
        <w:rPr>
          <w:sz w:val="24"/>
          <w:u w:val="single"/>
          <w:lang w:val="en-GB"/>
        </w:rPr>
        <w:t>Determine</w:t>
      </w:r>
      <w:r w:rsidRPr="00EE0B68">
        <w:rPr>
          <w:sz w:val="24"/>
          <w:lang w:val="en-GB"/>
        </w:rPr>
        <w:t xml:space="preserve"> the empirical formula of </w:t>
      </w:r>
      <w:r w:rsidRPr="00EE0B68">
        <w:rPr>
          <w:b/>
          <w:sz w:val="24"/>
          <w:lang w:val="en-GB"/>
        </w:rPr>
        <w:t xml:space="preserve">G </w:t>
      </w:r>
      <w:r w:rsidRPr="00EE0B68">
        <w:rPr>
          <w:bCs/>
          <w:sz w:val="24"/>
          <w:lang w:val="en-GB"/>
        </w:rPr>
        <w:t>from the percentage masses given</w:t>
      </w:r>
      <w:r w:rsidRPr="00EE0B68">
        <w:rPr>
          <w:sz w:val="24"/>
          <w:lang w:val="en-GB"/>
        </w:rPr>
        <w:t>.</w:t>
      </w:r>
    </w:p>
    <w:p w14:paraId="45F43607" w14:textId="77777777" w:rsidR="00EE0B68" w:rsidRPr="00EE0B68" w:rsidRDefault="00EE0B68" w:rsidP="00EE0B68">
      <w:pPr>
        <w:keepLines/>
        <w:tabs>
          <w:tab w:val="left" w:pos="851"/>
        </w:tabs>
        <w:ind w:left="851" w:hanging="851"/>
        <w:rPr>
          <w:sz w:val="24"/>
          <w:lang w:val="en-GB"/>
        </w:rPr>
      </w:pPr>
      <w:r w:rsidRPr="00EE0B68">
        <w:rPr>
          <w:b/>
          <w:sz w:val="24"/>
        </w:rPr>
        <w:t>7.2.</w:t>
      </w:r>
      <w:r w:rsidRPr="00EE0B68">
        <w:rPr>
          <w:sz w:val="24"/>
          <w:lang w:val="en-GB"/>
        </w:rPr>
        <w:tab/>
      </w:r>
      <w:r w:rsidRPr="00EE0B68">
        <w:rPr>
          <w:sz w:val="24"/>
          <w:u w:val="single"/>
          <w:lang w:val="en-GB"/>
        </w:rPr>
        <w:t>Give</w:t>
      </w:r>
      <w:r w:rsidRPr="00EE0B68">
        <w:rPr>
          <w:sz w:val="24"/>
          <w:lang w:val="en-GB"/>
        </w:rPr>
        <w:t xml:space="preserve"> the structures of </w:t>
      </w:r>
      <w:r w:rsidRPr="00EE0B68">
        <w:rPr>
          <w:b/>
          <w:sz w:val="24"/>
          <w:lang w:val="en-GB"/>
        </w:rPr>
        <w:t>A</w:t>
      </w:r>
      <w:r w:rsidRPr="00EE0B68">
        <w:rPr>
          <w:sz w:val="24"/>
          <w:lang w:val="en-GB"/>
        </w:rPr>
        <w:t xml:space="preserve">, </w:t>
      </w:r>
      <w:r w:rsidRPr="00EE0B68">
        <w:rPr>
          <w:b/>
          <w:sz w:val="24"/>
          <w:lang w:val="en-GB"/>
        </w:rPr>
        <w:t>B</w:t>
      </w:r>
      <w:r w:rsidRPr="00EE0B68">
        <w:rPr>
          <w:sz w:val="24"/>
          <w:lang w:val="en-GB"/>
        </w:rPr>
        <w:t xml:space="preserve">, </w:t>
      </w:r>
      <w:r w:rsidRPr="00EE0B68">
        <w:rPr>
          <w:b/>
          <w:sz w:val="24"/>
          <w:lang w:val="en-GB"/>
        </w:rPr>
        <w:t>C</w:t>
      </w:r>
      <w:r w:rsidRPr="00EE0B68">
        <w:rPr>
          <w:sz w:val="24"/>
          <w:lang w:val="en-GB"/>
        </w:rPr>
        <w:t xml:space="preserve">, </w:t>
      </w:r>
      <w:r w:rsidRPr="00EE0B68">
        <w:rPr>
          <w:b/>
          <w:sz w:val="24"/>
          <w:lang w:val="en-GB"/>
        </w:rPr>
        <w:t>D</w:t>
      </w:r>
      <w:r w:rsidRPr="00EE0B68">
        <w:rPr>
          <w:sz w:val="24"/>
          <w:lang w:val="en-GB"/>
        </w:rPr>
        <w:t xml:space="preserve">, </w:t>
      </w:r>
      <w:r w:rsidRPr="00EE0B68">
        <w:rPr>
          <w:b/>
          <w:sz w:val="24"/>
          <w:lang w:val="en-GB"/>
        </w:rPr>
        <w:t>E1</w:t>
      </w:r>
      <w:r w:rsidRPr="00EE0B68">
        <w:rPr>
          <w:sz w:val="24"/>
          <w:lang w:val="en-GB"/>
        </w:rPr>
        <w:t xml:space="preserve">, </w:t>
      </w:r>
      <w:r w:rsidRPr="00EE0B68">
        <w:rPr>
          <w:b/>
          <w:sz w:val="24"/>
          <w:lang w:val="en-GB"/>
        </w:rPr>
        <w:t>E2</w:t>
      </w:r>
      <w:r w:rsidRPr="00EE0B68">
        <w:rPr>
          <w:sz w:val="24"/>
          <w:lang w:val="en-GB"/>
        </w:rPr>
        <w:t xml:space="preserve">, </w:t>
      </w:r>
      <w:r w:rsidRPr="00EE0B68">
        <w:rPr>
          <w:b/>
          <w:sz w:val="24"/>
          <w:lang w:val="en-GB"/>
        </w:rPr>
        <w:t>F1</w:t>
      </w:r>
      <w:r w:rsidRPr="00EE0B68">
        <w:rPr>
          <w:sz w:val="24"/>
          <w:lang w:val="en-GB"/>
        </w:rPr>
        <w:t xml:space="preserve">, </w:t>
      </w:r>
      <w:r w:rsidRPr="00EE0B68">
        <w:rPr>
          <w:b/>
          <w:sz w:val="24"/>
          <w:lang w:val="en-GB"/>
        </w:rPr>
        <w:t>F2</w:t>
      </w:r>
      <w:r w:rsidRPr="00EE0B68">
        <w:rPr>
          <w:sz w:val="24"/>
          <w:lang w:val="en-GB"/>
        </w:rPr>
        <w:t xml:space="preserve"> and </w:t>
      </w:r>
      <w:r w:rsidRPr="00EE0B68">
        <w:rPr>
          <w:b/>
          <w:sz w:val="24"/>
          <w:lang w:val="en-GB"/>
        </w:rPr>
        <w:t>G</w:t>
      </w:r>
      <w:r w:rsidRPr="00EE0B68">
        <w:rPr>
          <w:sz w:val="24"/>
          <w:lang w:val="en-GB"/>
        </w:rPr>
        <w:t>.</w:t>
      </w:r>
    </w:p>
    <w:p w14:paraId="44C98AE7" w14:textId="77777777" w:rsidR="00EE0B68" w:rsidRPr="00EE0B68" w:rsidRDefault="00EE0B68" w:rsidP="00EE0B68">
      <w:pPr>
        <w:keepLines/>
        <w:rPr>
          <w:sz w:val="24"/>
          <w:lang w:val="en-GB"/>
        </w:rPr>
      </w:pPr>
      <w:r w:rsidRPr="00EE0B68">
        <w:rPr>
          <w:sz w:val="24"/>
          <w:lang w:val="en-GB"/>
        </w:rPr>
        <w:lastRenderedPageBreak/>
        <w:t xml:space="preserve">Compound </w:t>
      </w:r>
      <w:r w:rsidRPr="00EE0B68">
        <w:rPr>
          <w:b/>
          <w:sz w:val="24"/>
          <w:lang w:val="en-GB"/>
        </w:rPr>
        <w:t>G</w:t>
      </w:r>
      <w:r w:rsidRPr="00EE0B68">
        <w:rPr>
          <w:sz w:val="24"/>
          <w:lang w:val="en-GB"/>
        </w:rPr>
        <w:t xml:space="preserve"> is used in the next stage of the synthesis, under buffered conditions, to form </w:t>
      </w:r>
      <w:r w:rsidRPr="00EE0B68">
        <w:rPr>
          <w:b/>
          <w:sz w:val="24"/>
          <w:lang w:val="en-GB"/>
        </w:rPr>
        <w:t>H</w:t>
      </w:r>
      <w:r w:rsidRPr="00EE0B68">
        <w:rPr>
          <w:sz w:val="24"/>
          <w:lang w:val="en-GB"/>
        </w:rPr>
        <w:t xml:space="preserve"> (as a mixture of two achiral diastereoisomers). Reduction of </w:t>
      </w:r>
      <w:r w:rsidRPr="00EE0B68">
        <w:rPr>
          <w:b/>
          <w:sz w:val="24"/>
          <w:lang w:val="en-GB"/>
        </w:rPr>
        <w:t>H</w:t>
      </w:r>
      <w:r w:rsidRPr="00EE0B68">
        <w:rPr>
          <w:sz w:val="24"/>
          <w:lang w:val="en-GB"/>
        </w:rPr>
        <w:t xml:space="preserve"> with NaBH</w:t>
      </w:r>
      <w:r w:rsidRPr="00EE0B68">
        <w:rPr>
          <w:sz w:val="24"/>
          <w:vertAlign w:val="subscript"/>
          <w:lang w:val="en-GB"/>
        </w:rPr>
        <w:t>4</w:t>
      </w:r>
      <w:r w:rsidRPr="00EE0B68">
        <w:rPr>
          <w:sz w:val="24"/>
          <w:lang w:val="en-GB"/>
        </w:rPr>
        <w:t xml:space="preserve"> gives alcohol </w:t>
      </w:r>
      <w:r w:rsidRPr="00EE0B68">
        <w:rPr>
          <w:b/>
          <w:sz w:val="24"/>
          <w:lang w:val="en-GB"/>
        </w:rPr>
        <w:t>I</w:t>
      </w:r>
      <w:r w:rsidRPr="00EE0B68">
        <w:rPr>
          <w:sz w:val="24"/>
          <w:lang w:val="en-GB"/>
        </w:rPr>
        <w:t xml:space="preserve"> (as a mixture of four achiral diastereoisomers). </w:t>
      </w:r>
      <w:r w:rsidRPr="00EE0B68">
        <w:rPr>
          <w:b/>
          <w:sz w:val="24"/>
          <w:lang w:val="en-GB"/>
        </w:rPr>
        <w:t>I</w:t>
      </w:r>
      <w:r w:rsidRPr="00EE0B68">
        <w:rPr>
          <w:sz w:val="24"/>
          <w:lang w:val="en-GB"/>
        </w:rPr>
        <w:t xml:space="preserve"> reacts with acidified dihydropyran to form </w:t>
      </w:r>
      <w:r w:rsidRPr="00EE0B68">
        <w:rPr>
          <w:b/>
          <w:sz w:val="24"/>
          <w:lang w:val="en-GB"/>
        </w:rPr>
        <w:t>J</w:t>
      </w:r>
      <w:r w:rsidRPr="00EE0B68">
        <w:rPr>
          <w:sz w:val="24"/>
          <w:lang w:val="en-GB"/>
        </w:rPr>
        <w:t xml:space="preserve"> (as a mixture of even more diastereoisomers). </w:t>
      </w:r>
      <w:r w:rsidRPr="00EE0B68">
        <w:rPr>
          <w:b/>
          <w:sz w:val="24"/>
          <w:lang w:val="en-GB"/>
        </w:rPr>
        <w:t>J</w:t>
      </w:r>
      <w:r w:rsidRPr="00EE0B68">
        <w:rPr>
          <w:sz w:val="24"/>
          <w:lang w:val="en-GB"/>
        </w:rPr>
        <w:t xml:space="preserve"> is then treated first with </w:t>
      </w:r>
      <w:r w:rsidRPr="00EE0B68">
        <w:rPr>
          <w:i/>
          <w:sz w:val="24"/>
          <w:lang w:val="en-GB"/>
        </w:rPr>
        <w:t>t</w:t>
      </w:r>
      <w:r w:rsidRPr="00EE0B68">
        <w:rPr>
          <w:sz w:val="24"/>
          <w:lang w:val="en-GB"/>
        </w:rPr>
        <w:t xml:space="preserve">-butoxide base, then refluxed with acid before finally extracting under weakly basic conditions to form </w:t>
      </w:r>
      <w:r w:rsidRPr="00EE0B68">
        <w:rPr>
          <w:b/>
          <w:sz w:val="24"/>
          <w:lang w:val="en-GB"/>
        </w:rPr>
        <w:t>K</w:t>
      </w:r>
      <w:r w:rsidRPr="00EE0B68">
        <w:rPr>
          <w:sz w:val="24"/>
          <w:lang w:val="en-GB"/>
        </w:rPr>
        <w:t xml:space="preserve"> as a mix of two diastereomers, </w:t>
      </w:r>
      <w:r w:rsidRPr="00EE0B68">
        <w:rPr>
          <w:b/>
          <w:sz w:val="24"/>
          <w:lang w:val="en-GB"/>
        </w:rPr>
        <w:t>K1</w:t>
      </w:r>
      <w:r w:rsidRPr="00EE0B68">
        <w:rPr>
          <w:sz w:val="24"/>
          <w:lang w:val="en-GB"/>
        </w:rPr>
        <w:t xml:space="preserve"> (major product) and </w:t>
      </w:r>
      <w:r w:rsidRPr="00EE0B68">
        <w:rPr>
          <w:b/>
          <w:sz w:val="24"/>
          <w:lang w:val="en-GB"/>
        </w:rPr>
        <w:t>K2</w:t>
      </w:r>
      <w:r w:rsidRPr="00EE0B68">
        <w:rPr>
          <w:sz w:val="24"/>
          <w:lang w:val="en-GB"/>
        </w:rPr>
        <w:t xml:space="preserve"> (minor product). These could be separated, and </w:t>
      </w:r>
      <w:r w:rsidRPr="00EE0B68">
        <w:rPr>
          <w:b/>
          <w:sz w:val="24"/>
          <w:lang w:val="en-GB"/>
        </w:rPr>
        <w:t>K1</w:t>
      </w:r>
      <w:r w:rsidRPr="00EE0B68">
        <w:rPr>
          <w:sz w:val="24"/>
          <w:lang w:val="en-GB"/>
        </w:rPr>
        <w:t xml:space="preserve"> was used in the final stages of the synthesis.</w:t>
      </w:r>
    </w:p>
    <w:p w14:paraId="02E28A07" w14:textId="77777777" w:rsidR="00EE0B68" w:rsidRPr="00EE0B68" w:rsidRDefault="00EE0B68" w:rsidP="00EE0B68">
      <w:pPr>
        <w:keepLines/>
        <w:rPr>
          <w:sz w:val="24"/>
          <w:lang w:val="en-GB"/>
        </w:rPr>
      </w:pPr>
      <w:r w:rsidRPr="00EE0B68">
        <w:rPr>
          <w:sz w:val="24"/>
        </w:rPr>
        <w:object w:dxaOrig="8568" w:dyaOrig="4389" w14:anchorId="5D7B76EE">
          <v:shape id="_x0000_i1027" type="#_x0000_t75" style="width:6in;height:3in" o:ole="">
            <v:imagedata r:id="rId26" o:title=""/>
          </v:shape>
          <o:OLEObject Type="Embed" ProgID="ChemDraw.Document.6.0" ShapeID="_x0000_i1027" DrawAspect="Content" ObjectID="_1531088646" r:id="rId27"/>
        </w:object>
      </w:r>
    </w:p>
    <w:p w14:paraId="47D5D44F" w14:textId="77777777" w:rsidR="00EE0B68" w:rsidRPr="00EE0B68" w:rsidRDefault="00EE0B68" w:rsidP="00EE0B68">
      <w:pPr>
        <w:keepLines/>
        <w:tabs>
          <w:tab w:val="left" w:pos="851"/>
        </w:tabs>
        <w:ind w:left="851" w:hanging="851"/>
        <w:rPr>
          <w:sz w:val="24"/>
          <w:lang w:val="en-GB"/>
        </w:rPr>
      </w:pPr>
      <w:r w:rsidRPr="00EE0B68">
        <w:rPr>
          <w:b/>
          <w:sz w:val="24"/>
        </w:rPr>
        <w:t>7.3.1.</w:t>
      </w:r>
      <w:r w:rsidRPr="00EE0B68">
        <w:rPr>
          <w:sz w:val="24"/>
          <w:lang w:val="en-GB"/>
        </w:rPr>
        <w:tab/>
      </w:r>
      <w:r w:rsidRPr="00EE0B68">
        <w:rPr>
          <w:sz w:val="24"/>
          <w:u w:val="single"/>
          <w:lang w:val="en-GB"/>
        </w:rPr>
        <w:t>Give</w:t>
      </w:r>
      <w:r w:rsidRPr="00EE0B68">
        <w:rPr>
          <w:sz w:val="24"/>
          <w:lang w:val="en-GB"/>
        </w:rPr>
        <w:t xml:space="preserve"> the structures of </w:t>
      </w:r>
      <w:r w:rsidRPr="00EE0B68">
        <w:rPr>
          <w:b/>
          <w:sz w:val="24"/>
          <w:lang w:val="en-GB"/>
        </w:rPr>
        <w:t>H</w:t>
      </w:r>
      <w:r w:rsidRPr="00EE0B68">
        <w:rPr>
          <w:sz w:val="24"/>
          <w:lang w:val="en-GB"/>
        </w:rPr>
        <w:t xml:space="preserve">, </w:t>
      </w:r>
      <w:r w:rsidRPr="00EE0B68">
        <w:rPr>
          <w:b/>
          <w:sz w:val="24"/>
          <w:lang w:val="en-GB"/>
        </w:rPr>
        <w:t>I</w:t>
      </w:r>
      <w:r w:rsidRPr="00EE0B68">
        <w:rPr>
          <w:sz w:val="24"/>
          <w:lang w:val="en-GB"/>
        </w:rPr>
        <w:t xml:space="preserve">, and </w:t>
      </w:r>
      <w:r w:rsidRPr="00EE0B68">
        <w:rPr>
          <w:b/>
          <w:sz w:val="24"/>
          <w:lang w:val="en-GB"/>
        </w:rPr>
        <w:t>J</w:t>
      </w:r>
      <w:r w:rsidRPr="00EE0B68">
        <w:rPr>
          <w:sz w:val="24"/>
          <w:lang w:val="en-GB"/>
        </w:rPr>
        <w:t>. There is no need to show the different diastereoisomers formed.</w:t>
      </w:r>
    </w:p>
    <w:p w14:paraId="713EA328" w14:textId="77777777" w:rsidR="00EE0B68" w:rsidRPr="00EE0B68" w:rsidRDefault="00EE0B68" w:rsidP="00EE0B68">
      <w:pPr>
        <w:keepLines/>
        <w:tabs>
          <w:tab w:val="left" w:pos="851"/>
        </w:tabs>
        <w:ind w:left="851" w:hanging="851"/>
        <w:rPr>
          <w:sz w:val="24"/>
          <w:lang w:val="en-GB"/>
        </w:rPr>
      </w:pPr>
      <w:r w:rsidRPr="00EE0B68">
        <w:rPr>
          <w:b/>
          <w:sz w:val="24"/>
        </w:rPr>
        <w:t>7.3.2.</w:t>
      </w:r>
      <w:r w:rsidRPr="00EE0B68">
        <w:rPr>
          <w:b/>
          <w:sz w:val="24"/>
        </w:rPr>
        <w:tab/>
      </w:r>
      <w:r w:rsidRPr="00EE0B68">
        <w:rPr>
          <w:sz w:val="24"/>
          <w:lang w:val="en-GB"/>
        </w:rPr>
        <w:t xml:space="preserve">Give the structures of diastereoisomers </w:t>
      </w:r>
      <w:r w:rsidRPr="00EE0B68">
        <w:rPr>
          <w:b/>
          <w:sz w:val="24"/>
          <w:lang w:val="en-GB"/>
        </w:rPr>
        <w:t>K1</w:t>
      </w:r>
      <w:r w:rsidRPr="00EE0B68">
        <w:rPr>
          <w:sz w:val="24"/>
          <w:lang w:val="en-GB"/>
        </w:rPr>
        <w:t xml:space="preserve">, and </w:t>
      </w:r>
      <w:r w:rsidRPr="00EE0B68">
        <w:rPr>
          <w:b/>
          <w:sz w:val="24"/>
          <w:lang w:val="en-GB"/>
        </w:rPr>
        <w:t>K2</w:t>
      </w:r>
      <w:r w:rsidRPr="00EE0B68">
        <w:rPr>
          <w:sz w:val="24"/>
          <w:lang w:val="en-GB"/>
        </w:rPr>
        <w:t>.</w:t>
      </w:r>
    </w:p>
    <w:p w14:paraId="0B0618D1" w14:textId="77777777" w:rsidR="00EE0B68" w:rsidRPr="00EE0B68" w:rsidRDefault="00EE0B68" w:rsidP="00EE0B68">
      <w:pPr>
        <w:keepLines/>
        <w:rPr>
          <w:sz w:val="24"/>
          <w:lang w:val="en-GB"/>
        </w:rPr>
      </w:pPr>
      <w:r w:rsidRPr="00EE0B68">
        <w:rPr>
          <w:sz w:val="24"/>
          <w:lang w:val="en-GB"/>
        </w:rPr>
        <w:t xml:space="preserve">In the final stage of the synthesis, </w:t>
      </w:r>
      <w:r w:rsidRPr="00EE0B68">
        <w:rPr>
          <w:b/>
          <w:sz w:val="24"/>
          <w:lang w:val="en-GB"/>
        </w:rPr>
        <w:t>L</w:t>
      </w:r>
      <w:r w:rsidRPr="00EE0B68">
        <w:rPr>
          <w:sz w:val="24"/>
          <w:lang w:val="en-GB"/>
        </w:rPr>
        <w:t xml:space="preserve"> and </w:t>
      </w:r>
      <w:r w:rsidRPr="00EE0B68">
        <w:rPr>
          <w:b/>
          <w:sz w:val="24"/>
          <w:lang w:val="en-GB"/>
        </w:rPr>
        <w:t>M</w:t>
      </w:r>
      <w:r w:rsidRPr="00EE0B68">
        <w:rPr>
          <w:sz w:val="24"/>
          <w:lang w:val="en-GB"/>
        </w:rPr>
        <w:t xml:space="preserve"> react to form intermediate </w:t>
      </w:r>
      <w:r w:rsidRPr="00EE0B68">
        <w:rPr>
          <w:b/>
          <w:sz w:val="24"/>
          <w:lang w:val="en-GB"/>
        </w:rPr>
        <w:t>N</w:t>
      </w:r>
      <w:r w:rsidRPr="00EE0B68">
        <w:rPr>
          <w:sz w:val="24"/>
          <w:lang w:val="en-GB"/>
        </w:rPr>
        <w:t xml:space="preserve">. </w:t>
      </w:r>
      <w:r w:rsidRPr="00EE0B68">
        <w:rPr>
          <w:b/>
          <w:sz w:val="24"/>
          <w:lang w:val="en-GB"/>
        </w:rPr>
        <w:t>N</w:t>
      </w:r>
      <w:r w:rsidRPr="00EE0B68">
        <w:rPr>
          <w:sz w:val="24"/>
          <w:lang w:val="en-GB"/>
        </w:rPr>
        <w:t xml:space="preserve"> then reacts with </w:t>
      </w:r>
      <w:r w:rsidRPr="00EE0B68">
        <w:rPr>
          <w:b/>
          <w:sz w:val="24"/>
          <w:lang w:val="en-GB"/>
        </w:rPr>
        <w:t>K1</w:t>
      </w:r>
      <w:r w:rsidRPr="00EE0B68">
        <w:rPr>
          <w:sz w:val="24"/>
          <w:lang w:val="en-GB"/>
        </w:rPr>
        <w:t xml:space="preserve"> to form, after extraction, the neutral amine which gives the target compound upon protonation with CH</w:t>
      </w:r>
      <w:r w:rsidRPr="00EE0B68">
        <w:rPr>
          <w:sz w:val="24"/>
          <w:vertAlign w:val="subscript"/>
          <w:lang w:val="en-GB"/>
        </w:rPr>
        <w:t>3</w:t>
      </w:r>
      <w:r w:rsidRPr="00EE0B68">
        <w:rPr>
          <w:sz w:val="24"/>
          <w:lang w:val="en-GB"/>
        </w:rPr>
        <w:t>SO</w:t>
      </w:r>
      <w:r w:rsidRPr="00EE0B68">
        <w:rPr>
          <w:sz w:val="24"/>
          <w:vertAlign w:val="subscript"/>
          <w:lang w:val="en-GB"/>
        </w:rPr>
        <w:t>3</w:t>
      </w:r>
      <w:r w:rsidRPr="00EE0B68">
        <w:rPr>
          <w:sz w:val="24"/>
          <w:lang w:val="en-GB"/>
        </w:rPr>
        <w:t>H.</w:t>
      </w:r>
    </w:p>
    <w:p w14:paraId="03F2B0F8" w14:textId="77777777" w:rsidR="00EE0B68" w:rsidRPr="00EE0B68" w:rsidRDefault="00EE0B68" w:rsidP="00EE0B68">
      <w:pPr>
        <w:keepLines/>
        <w:rPr>
          <w:sz w:val="24"/>
        </w:rPr>
      </w:pPr>
      <w:r w:rsidRPr="00EE0B68">
        <w:rPr>
          <w:sz w:val="24"/>
        </w:rPr>
        <w:object w:dxaOrig="8351" w:dyaOrig="3595" w14:anchorId="648E73FB">
          <v:shape id="_x0000_i1028" type="#_x0000_t75" style="width:418.5pt;height:179.25pt" o:ole="">
            <v:imagedata r:id="rId28" o:title=""/>
          </v:shape>
          <o:OLEObject Type="Embed" ProgID="ChemDraw.Document.6.0" ShapeID="_x0000_i1028" DrawAspect="Content" ObjectID="_1531088647" r:id="rId29"/>
        </w:object>
      </w:r>
    </w:p>
    <w:p w14:paraId="107BBF90" w14:textId="77777777" w:rsidR="00EE0B68" w:rsidRPr="00EE0B68" w:rsidRDefault="00EE0B68" w:rsidP="00EE0B68">
      <w:pPr>
        <w:keepLines/>
        <w:tabs>
          <w:tab w:val="left" w:pos="851"/>
        </w:tabs>
        <w:ind w:left="851" w:hanging="851"/>
        <w:rPr>
          <w:sz w:val="24"/>
          <w:lang w:val="en-GB"/>
        </w:rPr>
      </w:pPr>
      <w:r w:rsidRPr="00EE0B68">
        <w:rPr>
          <w:b/>
          <w:sz w:val="24"/>
        </w:rPr>
        <w:t>7.4.</w:t>
      </w:r>
      <w:r w:rsidRPr="00EE0B68">
        <w:rPr>
          <w:sz w:val="24"/>
          <w:lang w:val="en-GB"/>
        </w:rPr>
        <w:tab/>
      </w:r>
      <w:r w:rsidRPr="00EE0B68">
        <w:rPr>
          <w:sz w:val="24"/>
          <w:u w:val="single"/>
          <w:lang w:val="en-GB"/>
        </w:rPr>
        <w:t>Give</w:t>
      </w:r>
      <w:r w:rsidRPr="00EE0B68">
        <w:rPr>
          <w:sz w:val="24"/>
          <w:lang w:val="en-GB"/>
        </w:rPr>
        <w:t xml:space="preserve"> the structure of </w:t>
      </w:r>
      <w:r w:rsidRPr="00EE0B68">
        <w:rPr>
          <w:b/>
          <w:sz w:val="24"/>
          <w:lang w:val="en-GB"/>
        </w:rPr>
        <w:t>N</w:t>
      </w:r>
      <w:r w:rsidRPr="00EE0B68">
        <w:rPr>
          <w:sz w:val="24"/>
          <w:lang w:val="en-GB"/>
        </w:rPr>
        <w:t>.</w:t>
      </w:r>
    </w:p>
    <w:p w14:paraId="19E7628F" w14:textId="70C0DF75" w:rsidR="001B6D8A" w:rsidRPr="00F02D44" w:rsidRDefault="001B6D8A" w:rsidP="001B6D8A">
      <w:pPr>
        <w:pStyle w:val="Heading1"/>
      </w:pPr>
      <w:r w:rsidRPr="00C41AC3">
        <w:lastRenderedPageBreak/>
        <w:t>Problem</w:t>
      </w:r>
      <w:r>
        <w:t xml:space="preserve"> 8</w:t>
      </w:r>
      <w:r>
        <w:tab/>
        <w:t>7% of the total</w:t>
      </w:r>
    </w:p>
    <w:p w14:paraId="5A4C64F4" w14:textId="77777777" w:rsidR="00EE0B68" w:rsidRPr="00EE0B68" w:rsidRDefault="00EE0B68" w:rsidP="00EE0B68">
      <w:pPr>
        <w:keepLines/>
        <w:rPr>
          <w:sz w:val="24"/>
        </w:rPr>
      </w:pPr>
      <w:r w:rsidRPr="00EE0B68">
        <w:rPr>
          <w:sz w:val="24"/>
        </w:rPr>
        <w:t xml:space="preserve">An exotic, but biologically relevant sugar analogue can be prepared from </w:t>
      </w:r>
      <w:r w:rsidRPr="00EE0B68">
        <w:rPr>
          <w:smallCaps/>
          <w:sz w:val="24"/>
        </w:rPr>
        <w:t>d</w:t>
      </w:r>
      <w:r w:rsidRPr="00EE0B68">
        <w:rPr>
          <w:sz w:val="24"/>
        </w:rPr>
        <w:t xml:space="preserve">-glucose in the following manner. Heating a mixture of </w:t>
      </w:r>
      <w:r w:rsidRPr="00EE0B68">
        <w:rPr>
          <w:smallCaps/>
          <w:sz w:val="24"/>
        </w:rPr>
        <w:t>d</w:t>
      </w:r>
      <w:r w:rsidRPr="00EE0B68">
        <w:rPr>
          <w:sz w:val="24"/>
        </w:rPr>
        <w:t xml:space="preserve">-glucose and acetone with a few drops of concentrated acid results in the formation of a diacetonide </w:t>
      </w:r>
      <w:r w:rsidRPr="00EE0B68">
        <w:rPr>
          <w:b/>
          <w:sz w:val="24"/>
        </w:rPr>
        <w:t>A</w:t>
      </w:r>
      <w:r w:rsidRPr="00EE0B68">
        <w:rPr>
          <w:sz w:val="24"/>
        </w:rPr>
        <w:t xml:space="preserve">. Then </w:t>
      </w:r>
      <w:r w:rsidRPr="00EE0B68">
        <w:rPr>
          <w:b/>
          <w:sz w:val="24"/>
        </w:rPr>
        <w:t>A</w:t>
      </w:r>
      <w:r w:rsidRPr="00EE0B68">
        <w:rPr>
          <w:sz w:val="24"/>
        </w:rPr>
        <w:t xml:space="preserve"> can be hydrolyzed selectively to </w:t>
      </w:r>
      <w:r w:rsidRPr="00EE0B68">
        <w:rPr>
          <w:b/>
          <w:sz w:val="24"/>
        </w:rPr>
        <w:t>B</w:t>
      </w:r>
      <w:r w:rsidRPr="00EE0B68">
        <w:rPr>
          <w:sz w:val="24"/>
        </w:rPr>
        <w:t>.</w:t>
      </w:r>
    </w:p>
    <w:tbl>
      <w:tblPr>
        <w:tblStyle w:val="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2"/>
        <w:gridCol w:w="1559"/>
        <w:gridCol w:w="2410"/>
        <w:gridCol w:w="1559"/>
        <w:gridCol w:w="2127"/>
      </w:tblGrid>
      <w:tr w:rsidR="00EE0B68" w:rsidRPr="00EE0B68" w14:paraId="2C0CE6DD" w14:textId="77777777" w:rsidTr="00C5654B">
        <w:trPr>
          <w:trHeight w:val="1255"/>
          <w:jc w:val="center"/>
        </w:trPr>
        <w:tc>
          <w:tcPr>
            <w:tcW w:w="1352" w:type="dxa"/>
            <w:vMerge w:val="restart"/>
            <w:vAlign w:val="center"/>
          </w:tcPr>
          <w:p w14:paraId="3FC9B9AF" w14:textId="77777777" w:rsidR="00EE0B68" w:rsidRPr="00EE0B68" w:rsidRDefault="00EE0B68" w:rsidP="00EE0B68">
            <w:pPr>
              <w:keepLines/>
              <w:spacing w:after="160" w:line="259" w:lineRule="auto"/>
              <w:jc w:val="center"/>
              <w:rPr>
                <w:sz w:val="24"/>
              </w:rPr>
            </w:pPr>
            <w:r w:rsidRPr="00EE0B68">
              <w:rPr>
                <w:noProof/>
                <w:sz w:val="24"/>
              </w:rPr>
              <w:drawing>
                <wp:inline distT="0" distB="0" distL="0" distR="0" wp14:anchorId="2E348237" wp14:editId="2F7437F8">
                  <wp:extent cx="668429" cy="1029302"/>
                  <wp:effectExtent l="0" t="0" r="0" b="0"/>
                  <wp:docPr id="55" name="Picture 55" descr="https://upload.wikimedia.org/wikipedia/commons/7/71/Glucose_Fischerprojekti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1/Glucose_Fischerprojektionen.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1431"/>
                          <a:stretch/>
                        </pic:blipFill>
                        <pic:spPr bwMode="auto">
                          <a:xfrm>
                            <a:off x="0" y="0"/>
                            <a:ext cx="719777" cy="1108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38E54EA2" w14:textId="77777777" w:rsidR="00EE0B68" w:rsidRPr="00EE0B68" w:rsidRDefault="00EE0B68" w:rsidP="00EE0B68">
            <w:pPr>
              <w:keepLines/>
              <w:spacing w:after="160" w:line="259" w:lineRule="auto"/>
              <w:jc w:val="center"/>
              <w:rPr>
                <w:sz w:val="24"/>
              </w:rPr>
            </w:pPr>
            <w:r w:rsidRPr="00EE0B68">
              <w:rPr>
                <w:sz w:val="24"/>
              </w:rPr>
              <w:t>Acetone/H</w:t>
            </w:r>
            <w:r w:rsidRPr="00EE0B68">
              <w:rPr>
                <w:sz w:val="24"/>
                <w:vertAlign w:val="superscript"/>
              </w:rPr>
              <w:t>+</w:t>
            </w:r>
          </w:p>
        </w:tc>
        <w:tc>
          <w:tcPr>
            <w:tcW w:w="2410" w:type="dxa"/>
            <w:vMerge w:val="restart"/>
            <w:vAlign w:val="center"/>
          </w:tcPr>
          <w:p w14:paraId="50067172" w14:textId="77777777" w:rsidR="00EE0B68" w:rsidRPr="00EE0B68" w:rsidRDefault="00EE0B68" w:rsidP="00EE0B68">
            <w:pPr>
              <w:keepLines/>
              <w:spacing w:after="160" w:line="259" w:lineRule="auto"/>
              <w:jc w:val="center"/>
              <w:rPr>
                <w:sz w:val="24"/>
              </w:rPr>
            </w:pPr>
            <w:r w:rsidRPr="00EE0B68">
              <w:rPr>
                <w:noProof/>
                <w:sz w:val="24"/>
              </w:rPr>
              <w:drawing>
                <wp:inline distT="0" distB="0" distL="0" distR="0" wp14:anchorId="18940395" wp14:editId="015A207B">
                  <wp:extent cx="1713600" cy="1713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vin4js-outputpng(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tc>
        <w:tc>
          <w:tcPr>
            <w:tcW w:w="1559" w:type="dxa"/>
            <w:vAlign w:val="bottom"/>
          </w:tcPr>
          <w:p w14:paraId="223AFF07" w14:textId="77777777" w:rsidR="00EE0B68" w:rsidRPr="00EE0B68" w:rsidRDefault="00EE0B68" w:rsidP="00EE0B68">
            <w:pPr>
              <w:keepLines/>
              <w:spacing w:after="160" w:line="259" w:lineRule="auto"/>
              <w:jc w:val="center"/>
              <w:rPr>
                <w:b/>
                <w:bCs/>
                <w:sz w:val="24"/>
              </w:rPr>
            </w:pPr>
            <w:r w:rsidRPr="00EE0B68">
              <w:rPr>
                <w:b/>
                <w:bCs/>
                <w:sz w:val="24"/>
              </w:rPr>
              <w:t>X</w:t>
            </w:r>
          </w:p>
        </w:tc>
        <w:tc>
          <w:tcPr>
            <w:tcW w:w="2127" w:type="dxa"/>
            <w:vMerge w:val="restart"/>
            <w:vAlign w:val="center"/>
          </w:tcPr>
          <w:p w14:paraId="4C567680" w14:textId="77777777" w:rsidR="00EE0B68" w:rsidRPr="00EE0B68" w:rsidRDefault="00EE0B68" w:rsidP="00EE0B68">
            <w:pPr>
              <w:keepLines/>
              <w:spacing w:after="160" w:line="259" w:lineRule="auto"/>
              <w:rPr>
                <w:sz w:val="24"/>
              </w:rPr>
            </w:pPr>
            <w:r w:rsidRPr="00EE0B68">
              <w:rPr>
                <w:noProof/>
                <w:sz w:val="24"/>
              </w:rPr>
              <w:drawing>
                <wp:inline distT="0" distB="0" distL="0" distR="0" wp14:anchorId="799CCEBE" wp14:editId="0FB45AD8">
                  <wp:extent cx="1245600" cy="1245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vin4js-outputpng(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r>
      <w:tr w:rsidR="00EE0B68" w:rsidRPr="00EE0B68" w14:paraId="510077D2" w14:textId="77777777" w:rsidTr="00C5654B">
        <w:trPr>
          <w:trHeight w:val="1155"/>
          <w:jc w:val="center"/>
        </w:trPr>
        <w:tc>
          <w:tcPr>
            <w:tcW w:w="1352" w:type="dxa"/>
            <w:vMerge/>
            <w:vAlign w:val="center"/>
          </w:tcPr>
          <w:p w14:paraId="06018860" w14:textId="77777777" w:rsidR="00EE0B68" w:rsidRPr="00EE0B68" w:rsidRDefault="00EE0B68" w:rsidP="00EE0B68">
            <w:pPr>
              <w:keepLines/>
              <w:spacing w:after="160" w:line="259" w:lineRule="auto"/>
              <w:rPr>
                <w:sz w:val="24"/>
              </w:rPr>
            </w:pPr>
          </w:p>
        </w:tc>
        <w:tc>
          <w:tcPr>
            <w:tcW w:w="1559" w:type="dxa"/>
          </w:tcPr>
          <w:p w14:paraId="03D9876C" w14:textId="77777777" w:rsidR="00EE0B68" w:rsidRPr="00EE0B68" w:rsidRDefault="00EE0B68" w:rsidP="00EE0B68">
            <w:pPr>
              <w:keepLines/>
              <w:spacing w:after="160" w:line="259" w:lineRule="auto"/>
              <w:jc w:val="center"/>
              <w:rPr>
                <w:rFonts w:cs="Cambria Math"/>
                <w:sz w:val="24"/>
              </w:rPr>
            </w:pPr>
            <w:r w:rsidRPr="00EE0B68">
              <w:rPr>
                <w:rFonts w:cs="Cambria Math"/>
                <w:noProof/>
                <w:sz w:val="24"/>
              </w:rPr>
              <mc:AlternateContent>
                <mc:Choice Requires="wps">
                  <w:drawing>
                    <wp:inline distT="0" distB="0" distL="0" distR="0" wp14:anchorId="150DCD3D" wp14:editId="4D875C8D">
                      <wp:extent cx="806400" cy="10800"/>
                      <wp:effectExtent l="0" t="76200" r="13335" b="103505"/>
                      <wp:docPr id="104" name="Straight Connector 104"/>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38BD85EA" id="Straight Connector 104"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" strokecolor="windowText" strokeweight=".5pt">
                      <v:stroke endarrow="open" joinstyle="miter"/>
                      <w10:anchorlock/>
                    </v:line>
                  </w:pict>
                </mc:Fallback>
              </mc:AlternateContent>
            </w:r>
          </w:p>
        </w:tc>
        <w:tc>
          <w:tcPr>
            <w:tcW w:w="2410" w:type="dxa"/>
            <w:vMerge/>
            <w:vAlign w:val="center"/>
          </w:tcPr>
          <w:p w14:paraId="4B2CE4B8" w14:textId="77777777" w:rsidR="00EE0B68" w:rsidRPr="00EE0B68" w:rsidRDefault="00EE0B68" w:rsidP="00EE0B68">
            <w:pPr>
              <w:keepLines/>
              <w:spacing w:after="160" w:line="259" w:lineRule="auto"/>
              <w:rPr>
                <w:sz w:val="24"/>
              </w:rPr>
            </w:pPr>
          </w:p>
        </w:tc>
        <w:tc>
          <w:tcPr>
            <w:tcW w:w="1559" w:type="dxa"/>
          </w:tcPr>
          <w:p w14:paraId="144F4050"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5CF65A53" wp14:editId="71F3F878">
                      <wp:extent cx="806400" cy="10800"/>
                      <wp:effectExtent l="0" t="76200" r="13335" b="103505"/>
                      <wp:docPr id="105" name="Straight Connector 105"/>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0FFB18E0" id="Straight Connector 105"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" strokecolor="windowText" strokeweight=".5pt">
                      <v:stroke endarrow="open" joinstyle="miter"/>
                      <w10:anchorlock/>
                    </v:line>
                  </w:pict>
                </mc:Fallback>
              </mc:AlternateContent>
            </w:r>
          </w:p>
        </w:tc>
        <w:tc>
          <w:tcPr>
            <w:tcW w:w="2127" w:type="dxa"/>
            <w:vMerge/>
            <w:vAlign w:val="center"/>
          </w:tcPr>
          <w:p w14:paraId="3F62EBE5" w14:textId="77777777" w:rsidR="00EE0B68" w:rsidRPr="00EE0B68" w:rsidRDefault="00EE0B68" w:rsidP="00EE0B68">
            <w:pPr>
              <w:keepLines/>
              <w:spacing w:after="160" w:line="259" w:lineRule="auto"/>
              <w:rPr>
                <w:sz w:val="24"/>
              </w:rPr>
            </w:pPr>
          </w:p>
        </w:tc>
      </w:tr>
      <w:tr w:rsidR="00EE0B68" w:rsidRPr="00EE0B68" w14:paraId="467C9D7E" w14:textId="77777777" w:rsidTr="00C5654B">
        <w:trPr>
          <w:trHeight w:val="454"/>
          <w:jc w:val="center"/>
        </w:trPr>
        <w:tc>
          <w:tcPr>
            <w:tcW w:w="1352" w:type="dxa"/>
            <w:vAlign w:val="center"/>
          </w:tcPr>
          <w:p w14:paraId="1A01A602" w14:textId="77777777" w:rsidR="00EE0B68" w:rsidRPr="00EE0B68" w:rsidRDefault="00EE0B68" w:rsidP="00EE0B68">
            <w:pPr>
              <w:keepLines/>
              <w:spacing w:after="160" w:line="259" w:lineRule="auto"/>
              <w:rPr>
                <w:sz w:val="24"/>
              </w:rPr>
            </w:pPr>
            <w:r w:rsidRPr="00EE0B68">
              <w:rPr>
                <w:smallCaps/>
                <w:sz w:val="24"/>
              </w:rPr>
              <w:t>d</w:t>
            </w:r>
            <w:r w:rsidRPr="00EE0B68">
              <w:rPr>
                <w:sz w:val="24"/>
              </w:rPr>
              <w:t>-glucose</w:t>
            </w:r>
          </w:p>
        </w:tc>
        <w:tc>
          <w:tcPr>
            <w:tcW w:w="1559" w:type="dxa"/>
            <w:vAlign w:val="center"/>
          </w:tcPr>
          <w:p w14:paraId="4C4A51B9" w14:textId="77777777" w:rsidR="00EE0B68" w:rsidRPr="00EE0B68" w:rsidRDefault="00EE0B68" w:rsidP="00EE0B68">
            <w:pPr>
              <w:keepLines/>
              <w:spacing w:after="160" w:line="259" w:lineRule="auto"/>
              <w:rPr>
                <w:sz w:val="24"/>
              </w:rPr>
            </w:pPr>
          </w:p>
        </w:tc>
        <w:tc>
          <w:tcPr>
            <w:tcW w:w="2410" w:type="dxa"/>
            <w:vAlign w:val="center"/>
          </w:tcPr>
          <w:p w14:paraId="5A2E0C7C" w14:textId="77777777" w:rsidR="00EE0B68" w:rsidRPr="00EE0B68" w:rsidRDefault="00EE0B68" w:rsidP="00EE0B68">
            <w:pPr>
              <w:keepLines/>
              <w:spacing w:after="160" w:line="259" w:lineRule="auto"/>
              <w:jc w:val="center"/>
              <w:rPr>
                <w:b/>
                <w:sz w:val="24"/>
              </w:rPr>
            </w:pPr>
            <w:r w:rsidRPr="00EE0B68">
              <w:rPr>
                <w:b/>
                <w:sz w:val="24"/>
              </w:rPr>
              <w:t>A</w:t>
            </w:r>
          </w:p>
        </w:tc>
        <w:tc>
          <w:tcPr>
            <w:tcW w:w="1559" w:type="dxa"/>
            <w:vAlign w:val="center"/>
          </w:tcPr>
          <w:p w14:paraId="33A1C890" w14:textId="77777777" w:rsidR="00EE0B68" w:rsidRPr="00EE0B68" w:rsidRDefault="00EE0B68" w:rsidP="00EE0B68">
            <w:pPr>
              <w:keepLines/>
              <w:spacing w:after="160" w:line="259" w:lineRule="auto"/>
              <w:rPr>
                <w:sz w:val="24"/>
              </w:rPr>
            </w:pPr>
          </w:p>
        </w:tc>
        <w:tc>
          <w:tcPr>
            <w:tcW w:w="2127" w:type="dxa"/>
            <w:vAlign w:val="center"/>
          </w:tcPr>
          <w:p w14:paraId="60981C25" w14:textId="77777777" w:rsidR="00EE0B68" w:rsidRPr="00EE0B68" w:rsidRDefault="00EE0B68" w:rsidP="00EE0B68">
            <w:pPr>
              <w:keepLines/>
              <w:spacing w:after="160" w:line="259" w:lineRule="auto"/>
              <w:jc w:val="center"/>
              <w:rPr>
                <w:b/>
                <w:sz w:val="24"/>
              </w:rPr>
            </w:pPr>
            <w:r w:rsidRPr="00EE0B68">
              <w:rPr>
                <w:b/>
                <w:sz w:val="24"/>
              </w:rPr>
              <w:t>B</w:t>
            </w:r>
          </w:p>
        </w:tc>
      </w:tr>
    </w:tbl>
    <w:p w14:paraId="35B2D3C0" w14:textId="77777777" w:rsidR="00EE0B68" w:rsidRPr="00EE0B68" w:rsidRDefault="00EE0B68" w:rsidP="00EE0B68">
      <w:pPr>
        <w:keepLines/>
        <w:tabs>
          <w:tab w:val="left" w:pos="851"/>
        </w:tabs>
        <w:ind w:left="851" w:hanging="851"/>
        <w:rPr>
          <w:sz w:val="24"/>
        </w:rPr>
      </w:pPr>
      <w:r w:rsidRPr="00EE0B68">
        <w:rPr>
          <w:b/>
          <w:sz w:val="24"/>
        </w:rPr>
        <w:t>8.1.</w:t>
      </w:r>
      <w:r w:rsidRPr="00EE0B68">
        <w:rPr>
          <w:sz w:val="24"/>
        </w:rPr>
        <w:tab/>
      </w:r>
      <w:r w:rsidRPr="00EE0B68">
        <w:rPr>
          <w:sz w:val="24"/>
          <w:u w:val="single"/>
        </w:rPr>
        <w:t>Give</w:t>
      </w:r>
      <w:r w:rsidRPr="00EE0B68">
        <w:rPr>
          <w:sz w:val="24"/>
        </w:rPr>
        <w:t xml:space="preserve"> your chosen answers to the questions on the answer sheet.</w:t>
      </w:r>
    </w:p>
    <w:p w14:paraId="28723296" w14:textId="77777777" w:rsidR="00EE0B68" w:rsidRPr="00EE0B68" w:rsidRDefault="00EE0B68" w:rsidP="00EE0B68">
      <w:pPr>
        <w:keepLines/>
        <w:rPr>
          <w:sz w:val="24"/>
        </w:rPr>
      </w:pPr>
      <w:r w:rsidRPr="00EE0B68">
        <w:rPr>
          <w:b/>
          <w:sz w:val="24"/>
        </w:rPr>
        <w:t>B</w:t>
      </w:r>
      <w:r w:rsidRPr="00EE0B68">
        <w:rPr>
          <w:sz w:val="24"/>
        </w:rPr>
        <w:t xml:space="preserve"> is treated with sodium metaperiodate to get </w:t>
      </w:r>
      <w:r w:rsidRPr="00EE0B68">
        <w:rPr>
          <w:b/>
          <w:sz w:val="24"/>
        </w:rPr>
        <w:t>C</w:t>
      </w:r>
      <w:r w:rsidRPr="00EE0B68">
        <w:rPr>
          <w:sz w:val="24"/>
        </w:rPr>
        <w:t xml:space="preserve">. </w:t>
      </w:r>
      <w:r w:rsidRPr="00EE0B68">
        <w:rPr>
          <w:b/>
          <w:sz w:val="24"/>
        </w:rPr>
        <w:t>C</w:t>
      </w:r>
      <w:r w:rsidRPr="00EE0B68">
        <w:rPr>
          <w:sz w:val="24"/>
        </w:rPr>
        <w:t xml:space="preserve"> is then reacted with an aqueous solution of NaCN, then heated with 10% NaOH solution to get a mixture of two diastereomeric compounds </w:t>
      </w:r>
      <w:r w:rsidRPr="00EE0B68">
        <w:rPr>
          <w:b/>
          <w:sz w:val="24"/>
        </w:rPr>
        <w:t>D</w:t>
      </w:r>
      <w:r w:rsidRPr="00EE0B68">
        <w:rPr>
          <w:bCs/>
          <w:sz w:val="24"/>
          <w:vertAlign w:val="subscript"/>
        </w:rPr>
        <w:t>1</w:t>
      </w:r>
      <w:r w:rsidRPr="00EE0B68">
        <w:rPr>
          <w:sz w:val="24"/>
        </w:rPr>
        <w:t xml:space="preserve"> and </w:t>
      </w:r>
      <w:r w:rsidRPr="00EE0B68">
        <w:rPr>
          <w:b/>
          <w:sz w:val="24"/>
        </w:rPr>
        <w:t>D</w:t>
      </w:r>
      <w:r w:rsidRPr="00EE0B68">
        <w:rPr>
          <w:bCs/>
          <w:sz w:val="24"/>
          <w:vertAlign w:val="subscript"/>
        </w:rPr>
        <w:t>2</w:t>
      </w:r>
      <w:r w:rsidRPr="00EE0B68">
        <w:rPr>
          <w:sz w:val="24"/>
        </w:rPr>
        <w:t xml:space="preserve">. These compounds can be separated by column chromatography. </w:t>
      </w:r>
    </w:p>
    <w:tbl>
      <w:tblPr>
        <w:tblStyle w:val="Tabl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2131"/>
        <w:gridCol w:w="1700"/>
        <w:gridCol w:w="2125"/>
        <w:gridCol w:w="2555"/>
      </w:tblGrid>
      <w:tr w:rsidR="00EE0B68" w:rsidRPr="00EE0B68" w14:paraId="20421632" w14:textId="77777777" w:rsidTr="00C5654B">
        <w:tc>
          <w:tcPr>
            <w:tcW w:w="562" w:type="dxa"/>
          </w:tcPr>
          <w:p w14:paraId="400B630F" w14:textId="77777777" w:rsidR="00EE0B68" w:rsidRPr="00EE0B68" w:rsidRDefault="00EE0B68" w:rsidP="00EE0B68">
            <w:pPr>
              <w:keepLines/>
              <w:spacing w:after="160" w:line="259" w:lineRule="auto"/>
              <w:rPr>
                <w:sz w:val="24"/>
              </w:rPr>
            </w:pPr>
          </w:p>
        </w:tc>
        <w:tc>
          <w:tcPr>
            <w:tcW w:w="2132" w:type="dxa"/>
            <w:vAlign w:val="bottom"/>
          </w:tcPr>
          <w:p w14:paraId="0FE403A1" w14:textId="77777777" w:rsidR="00EE0B68" w:rsidRPr="00EE0B68" w:rsidRDefault="00EE0B68" w:rsidP="00EE0B68">
            <w:pPr>
              <w:keepLines/>
              <w:spacing w:after="160" w:line="259" w:lineRule="auto"/>
              <w:jc w:val="center"/>
              <w:rPr>
                <w:sz w:val="24"/>
              </w:rPr>
            </w:pPr>
            <w:r w:rsidRPr="00EE0B68">
              <w:rPr>
                <w:sz w:val="24"/>
              </w:rPr>
              <w:t>IO</w:t>
            </w:r>
            <w:r w:rsidRPr="00EE0B68">
              <w:rPr>
                <w:sz w:val="24"/>
                <w:vertAlign w:val="subscript"/>
              </w:rPr>
              <w:t>4</w:t>
            </w:r>
            <w:r w:rsidRPr="00EE0B68">
              <w:rPr>
                <w:sz w:val="24"/>
                <w:vertAlign w:val="superscript"/>
              </w:rPr>
              <w:t>−</w:t>
            </w:r>
          </w:p>
        </w:tc>
        <w:tc>
          <w:tcPr>
            <w:tcW w:w="1701" w:type="dxa"/>
          </w:tcPr>
          <w:p w14:paraId="396BEE69" w14:textId="77777777" w:rsidR="00EE0B68" w:rsidRPr="00EE0B68" w:rsidRDefault="00EE0B68" w:rsidP="00EE0B68">
            <w:pPr>
              <w:keepLines/>
              <w:spacing w:after="160" w:line="259" w:lineRule="auto"/>
              <w:rPr>
                <w:sz w:val="24"/>
              </w:rPr>
            </w:pPr>
          </w:p>
        </w:tc>
        <w:tc>
          <w:tcPr>
            <w:tcW w:w="2126" w:type="dxa"/>
          </w:tcPr>
          <w:p w14:paraId="7CA61173" w14:textId="77777777" w:rsidR="00EE0B68" w:rsidRPr="00EE0B68" w:rsidRDefault="00EE0B68" w:rsidP="00EE0B68">
            <w:pPr>
              <w:keepLines/>
              <w:spacing w:after="160" w:line="259" w:lineRule="auto"/>
              <w:jc w:val="center"/>
              <w:rPr>
                <w:sz w:val="24"/>
              </w:rPr>
            </w:pPr>
            <w:r w:rsidRPr="00EE0B68">
              <w:rPr>
                <w:sz w:val="24"/>
              </w:rPr>
              <w:t>1. NaCN</w:t>
            </w:r>
          </w:p>
          <w:p w14:paraId="09F86AC8" w14:textId="77777777" w:rsidR="00EE0B68" w:rsidRPr="00EE0B68" w:rsidRDefault="00EE0B68" w:rsidP="00EE0B68">
            <w:pPr>
              <w:keepLines/>
              <w:spacing w:after="160" w:line="259" w:lineRule="auto"/>
              <w:jc w:val="center"/>
              <w:rPr>
                <w:sz w:val="24"/>
              </w:rPr>
            </w:pPr>
            <w:r w:rsidRPr="00EE0B68">
              <w:rPr>
                <w:sz w:val="24"/>
              </w:rPr>
              <w:t>2. NaOH/H</w:t>
            </w:r>
            <w:r w:rsidRPr="00EE0B68">
              <w:rPr>
                <w:sz w:val="24"/>
                <w:vertAlign w:val="subscript"/>
              </w:rPr>
              <w:t>2</w:t>
            </w:r>
            <w:r w:rsidRPr="00EE0B68">
              <w:rPr>
                <w:sz w:val="24"/>
              </w:rPr>
              <w:t>O</w:t>
            </w:r>
          </w:p>
        </w:tc>
        <w:tc>
          <w:tcPr>
            <w:tcW w:w="2551" w:type="dxa"/>
          </w:tcPr>
          <w:p w14:paraId="1A2533D4" w14:textId="77777777" w:rsidR="00EE0B68" w:rsidRPr="00EE0B68" w:rsidRDefault="00EE0B68" w:rsidP="00EE0B68">
            <w:pPr>
              <w:keepLines/>
              <w:spacing w:after="160" w:line="259" w:lineRule="auto"/>
              <w:rPr>
                <w:sz w:val="24"/>
              </w:rPr>
            </w:pPr>
          </w:p>
        </w:tc>
      </w:tr>
      <w:tr w:rsidR="00EE0B68" w:rsidRPr="00EE0B68" w14:paraId="13526A8A" w14:textId="77777777" w:rsidTr="00C5654B">
        <w:trPr>
          <w:trHeight w:val="461"/>
        </w:trPr>
        <w:tc>
          <w:tcPr>
            <w:tcW w:w="562" w:type="dxa"/>
          </w:tcPr>
          <w:p w14:paraId="225A4F43" w14:textId="77777777" w:rsidR="00EE0B68" w:rsidRPr="00EE0B68" w:rsidRDefault="00EE0B68" w:rsidP="00EE0B68">
            <w:pPr>
              <w:keepLines/>
              <w:spacing w:after="160" w:line="259" w:lineRule="auto"/>
              <w:rPr>
                <w:sz w:val="24"/>
              </w:rPr>
            </w:pPr>
            <w:r w:rsidRPr="00EE0B68">
              <w:rPr>
                <w:b/>
                <w:sz w:val="24"/>
              </w:rPr>
              <w:t>B</w:t>
            </w:r>
          </w:p>
        </w:tc>
        <w:tc>
          <w:tcPr>
            <w:tcW w:w="2132" w:type="dxa"/>
          </w:tcPr>
          <w:p w14:paraId="7D9F81AC"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378FF706" wp14:editId="29047C85">
                      <wp:extent cx="1219200" cy="9525"/>
                      <wp:effectExtent l="0" t="76200" r="19050" b="104775"/>
                      <wp:docPr id="106" name="Straight Connector 106"/>
                      <wp:cNvGraphicFramePr/>
                      <a:graphic xmlns:a="http://schemas.openxmlformats.org/drawingml/2006/main">
                        <a:graphicData uri="http://schemas.microsoft.com/office/word/2010/wordprocessingShape">
                          <wps:wsp>
                            <wps:cNvCnPr/>
                            <wps:spPr>
                              <a:xfrm>
                                <a:off x="0" y="0"/>
                                <a:ext cx="1219200" cy="9525"/>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5287A490" id="Straight Connector 106" o:spid="_x0000_s1026" style="visibility:visible;mso-wrap-style:square;mso-left-percent:-10001;mso-top-percent:-10001;mso-position-horizontal:absolute;mso-position-horizontal-relative:char;mso-position-vertical:absolute;mso-position-vertical-relative:line;mso-left-percent:-10001;mso-top-percent:-10001" from="0,0" to="9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" strokecolor="windowText" strokeweight=".5pt">
                      <v:stroke endarrow="open" joinstyle="miter"/>
                      <w10:anchorlock/>
                    </v:line>
                  </w:pict>
                </mc:Fallback>
              </mc:AlternateContent>
            </w:r>
          </w:p>
        </w:tc>
        <w:tc>
          <w:tcPr>
            <w:tcW w:w="1701" w:type="dxa"/>
          </w:tcPr>
          <w:p w14:paraId="6B3E967F" w14:textId="77777777" w:rsidR="00EE0B68" w:rsidRPr="00EE0B68" w:rsidRDefault="00EE0B68" w:rsidP="00EE0B68">
            <w:pPr>
              <w:keepLines/>
              <w:spacing w:after="160" w:line="259" w:lineRule="auto"/>
              <w:jc w:val="center"/>
              <w:rPr>
                <w:b/>
                <w:sz w:val="24"/>
              </w:rPr>
            </w:pPr>
            <w:r w:rsidRPr="00EE0B68">
              <w:rPr>
                <w:b/>
                <w:sz w:val="24"/>
              </w:rPr>
              <w:t>C</w:t>
            </w:r>
          </w:p>
          <w:p w14:paraId="5B207F72" w14:textId="77777777" w:rsidR="00EE0B68" w:rsidRPr="00EE0B68" w:rsidRDefault="00EE0B68" w:rsidP="00EE0B68">
            <w:pPr>
              <w:keepLines/>
              <w:spacing w:after="160" w:line="259" w:lineRule="auto"/>
              <w:jc w:val="center"/>
              <w:rPr>
                <w:sz w:val="24"/>
              </w:rPr>
            </w:pPr>
            <w:r w:rsidRPr="00EE0B68">
              <w:rPr>
                <w:sz w:val="24"/>
              </w:rPr>
              <w:t>188.2 g/mol</w:t>
            </w:r>
          </w:p>
        </w:tc>
        <w:tc>
          <w:tcPr>
            <w:tcW w:w="2121" w:type="dxa"/>
          </w:tcPr>
          <w:p w14:paraId="08C61541"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2C29BDE7" wp14:editId="58671A9D">
                      <wp:extent cx="1186542" cy="0"/>
                      <wp:effectExtent l="0" t="76200" r="13970" b="114300"/>
                      <wp:docPr id="107" name="Straight Connector 107"/>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49544834" id="Straight Connector 107"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" strokecolor="windowText" strokeweight=".5pt">
                      <v:stroke endarrow="open" joinstyle="miter"/>
                      <w10:anchorlock/>
                    </v:line>
                  </w:pict>
                </mc:Fallback>
              </mc:AlternateContent>
            </w:r>
          </w:p>
        </w:tc>
        <w:tc>
          <w:tcPr>
            <w:tcW w:w="2556" w:type="dxa"/>
          </w:tcPr>
          <w:p w14:paraId="322A141D" w14:textId="77777777" w:rsidR="00EE0B68" w:rsidRPr="00EE0B68" w:rsidRDefault="00EE0B68" w:rsidP="00EE0B68">
            <w:pPr>
              <w:keepLines/>
              <w:spacing w:after="160" w:line="259" w:lineRule="auto"/>
              <w:rPr>
                <w:b/>
                <w:bCs/>
                <w:sz w:val="28"/>
                <w:szCs w:val="28"/>
              </w:rPr>
            </w:pPr>
            <w:r w:rsidRPr="00EE0B68">
              <w:rPr>
                <w:b/>
                <w:sz w:val="24"/>
              </w:rPr>
              <w:t>D</w:t>
            </w:r>
            <w:r w:rsidRPr="00EE0B68">
              <w:rPr>
                <w:sz w:val="24"/>
                <w:vertAlign w:val="subscript"/>
              </w:rPr>
              <w:t>1</w:t>
            </w:r>
            <w:r w:rsidRPr="00EE0B68">
              <w:rPr>
                <w:sz w:val="24"/>
              </w:rPr>
              <w:t xml:space="preserve"> + </w:t>
            </w:r>
            <w:r w:rsidRPr="00EE0B68">
              <w:rPr>
                <w:b/>
                <w:sz w:val="24"/>
              </w:rPr>
              <w:t>D</w:t>
            </w:r>
            <w:r w:rsidRPr="00EE0B68">
              <w:rPr>
                <w:sz w:val="24"/>
                <w:vertAlign w:val="subscript"/>
              </w:rPr>
              <w:t>2</w:t>
            </w:r>
          </w:p>
        </w:tc>
      </w:tr>
    </w:tbl>
    <w:p w14:paraId="5BCDE6FB" w14:textId="77777777" w:rsidR="00EE0B68" w:rsidRPr="00EE0B68" w:rsidRDefault="00EE0B68" w:rsidP="00EE0B68">
      <w:pPr>
        <w:keepLines/>
        <w:rPr>
          <w:sz w:val="24"/>
        </w:rPr>
      </w:pPr>
      <w:r w:rsidRPr="00EE0B68">
        <w:rPr>
          <w:sz w:val="24"/>
        </w:rPr>
        <w:t xml:space="preserve">Reaction of </w:t>
      </w:r>
      <w:r w:rsidRPr="00EE0B68">
        <w:rPr>
          <w:b/>
          <w:sz w:val="24"/>
        </w:rPr>
        <w:t>D</w:t>
      </w:r>
      <w:r w:rsidRPr="00EE0B68">
        <w:rPr>
          <w:bCs/>
          <w:sz w:val="24"/>
          <w:vertAlign w:val="subscript"/>
        </w:rPr>
        <w:t>1</w:t>
      </w:r>
      <w:r w:rsidRPr="00EE0B68">
        <w:rPr>
          <w:sz w:val="24"/>
        </w:rPr>
        <w:t xml:space="preserve"> with LiAlH</w:t>
      </w:r>
      <w:r w:rsidRPr="00EE0B68">
        <w:rPr>
          <w:sz w:val="24"/>
          <w:vertAlign w:val="subscript"/>
        </w:rPr>
        <w:t>4</w:t>
      </w:r>
      <w:r w:rsidRPr="00EE0B68">
        <w:rPr>
          <w:sz w:val="24"/>
        </w:rPr>
        <w:t xml:space="preserve"> followed by heating with 1M HCl solution gives sugar </w:t>
      </w:r>
      <w:r w:rsidRPr="00EE0B68">
        <w:rPr>
          <w:b/>
          <w:sz w:val="24"/>
        </w:rPr>
        <w:t>F</w:t>
      </w:r>
      <w:r w:rsidRPr="00EE0B68">
        <w:rPr>
          <w:sz w:val="24"/>
        </w:rPr>
        <w:t xml:space="preserve"> that is the hydrolysis product of the most abundant natural polysaccharide. </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96"/>
        <w:gridCol w:w="425"/>
        <w:gridCol w:w="2410"/>
        <w:gridCol w:w="997"/>
      </w:tblGrid>
      <w:tr w:rsidR="00EE0B68" w:rsidRPr="00EE0B68" w14:paraId="1E8EC982" w14:textId="77777777" w:rsidTr="00C5654B">
        <w:tc>
          <w:tcPr>
            <w:tcW w:w="567" w:type="dxa"/>
          </w:tcPr>
          <w:p w14:paraId="05230387" w14:textId="77777777" w:rsidR="00EE0B68" w:rsidRPr="00EE0B68" w:rsidRDefault="00EE0B68" w:rsidP="00EE0B68">
            <w:pPr>
              <w:keepLines/>
              <w:spacing w:after="160" w:line="259" w:lineRule="auto"/>
              <w:jc w:val="center"/>
              <w:rPr>
                <w:sz w:val="24"/>
              </w:rPr>
            </w:pPr>
          </w:p>
        </w:tc>
        <w:tc>
          <w:tcPr>
            <w:tcW w:w="2495" w:type="dxa"/>
          </w:tcPr>
          <w:p w14:paraId="2B4B0B71" w14:textId="77777777" w:rsidR="00EE0B68" w:rsidRPr="00EE0B68" w:rsidRDefault="00EE0B68" w:rsidP="00EE0B68">
            <w:pPr>
              <w:keepLines/>
              <w:spacing w:after="160" w:line="259" w:lineRule="auto"/>
              <w:jc w:val="center"/>
              <w:rPr>
                <w:sz w:val="24"/>
              </w:rPr>
            </w:pPr>
            <w:r w:rsidRPr="00EE0B68">
              <w:rPr>
                <w:sz w:val="24"/>
              </w:rPr>
              <w:t>LiAlH</w:t>
            </w:r>
            <w:r w:rsidRPr="00EE0B68">
              <w:rPr>
                <w:sz w:val="24"/>
                <w:vertAlign w:val="subscript"/>
              </w:rPr>
              <w:t>4</w:t>
            </w:r>
          </w:p>
        </w:tc>
        <w:tc>
          <w:tcPr>
            <w:tcW w:w="425" w:type="dxa"/>
          </w:tcPr>
          <w:p w14:paraId="7902A6C5" w14:textId="77777777" w:rsidR="00EE0B68" w:rsidRPr="00EE0B68" w:rsidRDefault="00EE0B68" w:rsidP="00EE0B68">
            <w:pPr>
              <w:keepLines/>
              <w:spacing w:after="160" w:line="259" w:lineRule="auto"/>
              <w:jc w:val="center"/>
              <w:rPr>
                <w:sz w:val="24"/>
              </w:rPr>
            </w:pPr>
          </w:p>
        </w:tc>
        <w:tc>
          <w:tcPr>
            <w:tcW w:w="2410" w:type="dxa"/>
          </w:tcPr>
          <w:p w14:paraId="75C4C0A9" w14:textId="77777777" w:rsidR="00EE0B68" w:rsidRPr="00EE0B68" w:rsidRDefault="00EE0B68" w:rsidP="00EE0B68">
            <w:pPr>
              <w:keepLines/>
              <w:spacing w:after="160" w:line="259" w:lineRule="auto"/>
              <w:jc w:val="center"/>
              <w:rPr>
                <w:sz w:val="24"/>
              </w:rPr>
            </w:pPr>
            <w:r w:rsidRPr="00EE0B68">
              <w:rPr>
                <w:sz w:val="24"/>
              </w:rPr>
              <w:t>1M HCl/H</w:t>
            </w:r>
            <w:r w:rsidRPr="00EE0B68">
              <w:rPr>
                <w:sz w:val="24"/>
                <w:vertAlign w:val="subscript"/>
              </w:rPr>
              <w:t>2</w:t>
            </w:r>
            <w:r w:rsidRPr="00EE0B68">
              <w:rPr>
                <w:sz w:val="24"/>
              </w:rPr>
              <w:t>O</w:t>
            </w:r>
          </w:p>
        </w:tc>
        <w:tc>
          <w:tcPr>
            <w:tcW w:w="997" w:type="dxa"/>
          </w:tcPr>
          <w:p w14:paraId="181FFF38" w14:textId="77777777" w:rsidR="00EE0B68" w:rsidRPr="00EE0B68" w:rsidRDefault="00EE0B68" w:rsidP="00EE0B68">
            <w:pPr>
              <w:keepLines/>
              <w:spacing w:after="160" w:line="259" w:lineRule="auto"/>
              <w:jc w:val="center"/>
              <w:rPr>
                <w:sz w:val="24"/>
              </w:rPr>
            </w:pPr>
          </w:p>
        </w:tc>
      </w:tr>
      <w:tr w:rsidR="00EE0B68" w:rsidRPr="00EE0B68" w14:paraId="428B0507" w14:textId="77777777" w:rsidTr="00C5654B">
        <w:trPr>
          <w:trHeight w:val="474"/>
        </w:trPr>
        <w:tc>
          <w:tcPr>
            <w:tcW w:w="567" w:type="dxa"/>
          </w:tcPr>
          <w:p w14:paraId="66D5429C" w14:textId="77777777" w:rsidR="00EE0B68" w:rsidRPr="00EE0B68" w:rsidRDefault="00EE0B68" w:rsidP="00EE0B68">
            <w:pPr>
              <w:keepLines/>
              <w:spacing w:after="160" w:line="259" w:lineRule="auto"/>
              <w:jc w:val="center"/>
              <w:rPr>
                <w:sz w:val="24"/>
              </w:rPr>
            </w:pPr>
            <w:r w:rsidRPr="00EE0B68">
              <w:rPr>
                <w:b/>
                <w:sz w:val="24"/>
              </w:rPr>
              <w:t>D</w:t>
            </w:r>
            <w:r w:rsidRPr="00EE0B68">
              <w:rPr>
                <w:sz w:val="24"/>
                <w:vertAlign w:val="subscript"/>
              </w:rPr>
              <w:t>1</w:t>
            </w:r>
          </w:p>
        </w:tc>
        <w:tc>
          <w:tcPr>
            <w:tcW w:w="2495" w:type="dxa"/>
          </w:tcPr>
          <w:p w14:paraId="1E695854"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0674CEC2" wp14:editId="4A2C9429">
                      <wp:extent cx="1426028" cy="10886"/>
                      <wp:effectExtent l="0" t="76200" r="22225" b="103505"/>
                      <wp:docPr id="108" name="Straight Connector 108"/>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0BF0E915" id="Straight Connector 108"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" strokecolor="windowText" strokeweight=".5pt">
                      <v:stroke endarrow="open" joinstyle="miter"/>
                      <w10:anchorlock/>
                    </v:line>
                  </w:pict>
                </mc:Fallback>
              </mc:AlternateContent>
            </w:r>
          </w:p>
        </w:tc>
        <w:tc>
          <w:tcPr>
            <w:tcW w:w="425" w:type="dxa"/>
          </w:tcPr>
          <w:p w14:paraId="4A6E5972" w14:textId="77777777" w:rsidR="00EE0B68" w:rsidRPr="00EE0B68" w:rsidRDefault="00EE0B68" w:rsidP="00EE0B68">
            <w:pPr>
              <w:keepLines/>
              <w:spacing w:after="160" w:line="259" w:lineRule="auto"/>
              <w:jc w:val="center"/>
              <w:rPr>
                <w:b/>
                <w:sz w:val="24"/>
              </w:rPr>
            </w:pPr>
            <w:r w:rsidRPr="00EE0B68">
              <w:rPr>
                <w:b/>
                <w:sz w:val="24"/>
              </w:rPr>
              <w:t>E</w:t>
            </w:r>
          </w:p>
        </w:tc>
        <w:tc>
          <w:tcPr>
            <w:tcW w:w="2410" w:type="dxa"/>
          </w:tcPr>
          <w:p w14:paraId="066A3678"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2B3CBEC4" wp14:editId="546F1ED2">
                      <wp:extent cx="1186542" cy="0"/>
                      <wp:effectExtent l="0" t="76200" r="13970" b="114300"/>
                      <wp:docPr id="109" name="Straight Connector 109"/>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7D2988BD" id="Straight Connector 109"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" strokecolor="windowText" strokeweight=".5pt">
                      <v:stroke endarrow="open" joinstyle="miter"/>
                      <w10:anchorlock/>
                    </v:line>
                  </w:pict>
                </mc:Fallback>
              </mc:AlternateContent>
            </w:r>
          </w:p>
        </w:tc>
        <w:tc>
          <w:tcPr>
            <w:tcW w:w="997" w:type="dxa"/>
          </w:tcPr>
          <w:p w14:paraId="33B85B15" w14:textId="77777777" w:rsidR="00EE0B68" w:rsidRPr="00EE0B68" w:rsidRDefault="00EE0B68" w:rsidP="00EE0B68">
            <w:pPr>
              <w:keepLines/>
              <w:spacing w:after="160" w:line="259" w:lineRule="auto"/>
              <w:jc w:val="center"/>
              <w:rPr>
                <w:b/>
                <w:sz w:val="24"/>
              </w:rPr>
            </w:pPr>
            <w:r w:rsidRPr="00EE0B68">
              <w:rPr>
                <w:b/>
                <w:sz w:val="24"/>
              </w:rPr>
              <w:t>F</w:t>
            </w:r>
          </w:p>
        </w:tc>
      </w:tr>
    </w:tbl>
    <w:p w14:paraId="6A4CB38F" w14:textId="77777777" w:rsidR="00EE0B68" w:rsidRPr="00EE0B68" w:rsidRDefault="00EE0B68" w:rsidP="00EE0B68">
      <w:pPr>
        <w:keepLines/>
        <w:tabs>
          <w:tab w:val="left" w:pos="851"/>
        </w:tabs>
        <w:ind w:left="851" w:hanging="851"/>
        <w:rPr>
          <w:sz w:val="24"/>
        </w:rPr>
      </w:pPr>
      <w:r w:rsidRPr="00EE0B68">
        <w:rPr>
          <w:b/>
          <w:sz w:val="24"/>
        </w:rPr>
        <w:t>8.2.1.</w:t>
      </w:r>
      <w:r w:rsidRPr="00EE0B68">
        <w:rPr>
          <w:sz w:val="24"/>
        </w:rPr>
        <w:tab/>
      </w:r>
      <w:r w:rsidRPr="00EE0B68">
        <w:rPr>
          <w:sz w:val="24"/>
          <w:u w:val="single"/>
        </w:rPr>
        <w:t>Draw</w:t>
      </w:r>
      <w:r w:rsidRPr="00EE0B68">
        <w:rPr>
          <w:sz w:val="24"/>
        </w:rPr>
        <w:t xml:space="preserve"> the structures of </w:t>
      </w:r>
      <w:r w:rsidRPr="00EE0B68">
        <w:rPr>
          <w:b/>
          <w:sz w:val="24"/>
        </w:rPr>
        <w:t>C</w:t>
      </w:r>
      <w:r w:rsidRPr="00EE0B68">
        <w:rPr>
          <w:sz w:val="24"/>
        </w:rPr>
        <w:t xml:space="preserve">, </w:t>
      </w:r>
      <w:r w:rsidRPr="00EE0B68">
        <w:rPr>
          <w:b/>
          <w:sz w:val="24"/>
        </w:rPr>
        <w:t>D</w:t>
      </w:r>
      <w:r w:rsidRPr="00EE0B68">
        <w:rPr>
          <w:bCs/>
          <w:sz w:val="24"/>
          <w:vertAlign w:val="subscript"/>
        </w:rPr>
        <w:t>1</w:t>
      </w:r>
      <w:r w:rsidRPr="00EE0B68">
        <w:rPr>
          <w:sz w:val="24"/>
        </w:rPr>
        <w:t xml:space="preserve">, </w:t>
      </w:r>
      <w:r w:rsidRPr="00EE0B68">
        <w:rPr>
          <w:b/>
          <w:sz w:val="24"/>
        </w:rPr>
        <w:t>D</w:t>
      </w:r>
      <w:r w:rsidRPr="00EE0B68">
        <w:rPr>
          <w:bCs/>
          <w:sz w:val="24"/>
          <w:vertAlign w:val="subscript"/>
        </w:rPr>
        <w:t>2</w:t>
      </w:r>
      <w:r w:rsidRPr="00EE0B68">
        <w:rPr>
          <w:sz w:val="24"/>
        </w:rPr>
        <w:t xml:space="preserve">, </w:t>
      </w:r>
      <w:r w:rsidRPr="00EE0B68">
        <w:rPr>
          <w:b/>
          <w:sz w:val="24"/>
        </w:rPr>
        <w:t>E</w:t>
      </w:r>
      <w:r w:rsidRPr="00EE0B68">
        <w:rPr>
          <w:sz w:val="24"/>
        </w:rPr>
        <w:t xml:space="preserve"> and </w:t>
      </w:r>
      <w:r w:rsidRPr="00EE0B68">
        <w:rPr>
          <w:b/>
          <w:sz w:val="24"/>
        </w:rPr>
        <w:t xml:space="preserve">F </w:t>
      </w:r>
      <w:r w:rsidRPr="00EE0B68">
        <w:rPr>
          <w:bCs/>
          <w:sz w:val="24"/>
        </w:rPr>
        <w:t>including stereochemical information</w:t>
      </w:r>
      <w:r w:rsidRPr="00EE0B68">
        <w:rPr>
          <w:sz w:val="24"/>
        </w:rPr>
        <w:t xml:space="preserve">. </w:t>
      </w:r>
      <w:r w:rsidRPr="00EE0B68">
        <w:rPr>
          <w:sz w:val="24"/>
          <w:u w:val="single"/>
        </w:rPr>
        <w:t>Show</w:t>
      </w:r>
      <w:r w:rsidRPr="00EE0B68">
        <w:rPr>
          <w:sz w:val="24"/>
        </w:rPr>
        <w:t xml:space="preserve"> </w:t>
      </w:r>
      <w:r w:rsidRPr="00EE0B68">
        <w:rPr>
          <w:b/>
          <w:sz w:val="24"/>
        </w:rPr>
        <w:t>F</w:t>
      </w:r>
      <w:r w:rsidRPr="00EE0B68">
        <w:rPr>
          <w:sz w:val="24"/>
        </w:rPr>
        <w:t xml:space="preserve"> as the more stable 6-membered ring containing isomer using the ring skeleton. </w:t>
      </w:r>
      <w:r w:rsidRPr="00EE0B68">
        <w:rPr>
          <w:sz w:val="24"/>
          <w:u w:val="single"/>
        </w:rPr>
        <w:t>Indicate</w:t>
      </w:r>
      <w:r w:rsidRPr="00EE0B68">
        <w:rPr>
          <w:sz w:val="24"/>
        </w:rPr>
        <w:t xml:space="preserve"> with a wavy line if absolute chirality around a carbon is not known.</w:t>
      </w:r>
    </w:p>
    <w:p w14:paraId="1B9162DF" w14:textId="77777777" w:rsidR="00EE0B68" w:rsidRPr="00EE0B68" w:rsidRDefault="00C91D3C" w:rsidP="00EE0B68">
      <w:pPr>
        <w:keepLines/>
        <w:tabs>
          <w:tab w:val="left" w:pos="851"/>
        </w:tabs>
        <w:ind w:left="851" w:hanging="851"/>
        <w:rPr>
          <w:sz w:val="24"/>
        </w:rPr>
      </w:pPr>
      <w:r w:rsidRPr="00EE0B68">
        <w:rPr>
          <w:b/>
          <w:sz w:val="24"/>
        </w:rPr>
        <w:t>8.2.2.</w:t>
      </w:r>
      <w:r w:rsidR="00EE0B68" w:rsidRPr="00EE0B68">
        <w:rPr>
          <w:sz w:val="24"/>
        </w:rPr>
        <w:tab/>
      </w:r>
      <w:r w:rsidR="00EE0B68" w:rsidRPr="00EE0B68">
        <w:rPr>
          <w:sz w:val="24"/>
          <w:u w:val="single"/>
        </w:rPr>
        <w:t>Give</w:t>
      </w:r>
      <w:r w:rsidR="00EE0B68" w:rsidRPr="00EE0B68">
        <w:rPr>
          <w:sz w:val="24"/>
        </w:rPr>
        <w:t xml:space="preserve"> your chosen answer to the question on the answer sheet.</w:t>
      </w:r>
    </w:p>
    <w:p w14:paraId="338ACA65" w14:textId="77777777" w:rsidR="00EE0B68" w:rsidRPr="00EE0B68" w:rsidRDefault="00EE0B68" w:rsidP="00EE0B68">
      <w:pPr>
        <w:rPr>
          <w:sz w:val="24"/>
        </w:rPr>
      </w:pPr>
      <w:r w:rsidRPr="00EE0B68">
        <w:br w:type="page"/>
      </w:r>
    </w:p>
    <w:p w14:paraId="6E83662C" w14:textId="77777777" w:rsidR="00EE0B68" w:rsidRPr="00EE0B68" w:rsidRDefault="00EE0B68" w:rsidP="00EE0B68">
      <w:pPr>
        <w:keepLines/>
        <w:rPr>
          <w:sz w:val="24"/>
        </w:rPr>
      </w:pPr>
      <w:r w:rsidRPr="00EE0B68">
        <w:rPr>
          <w:sz w:val="24"/>
        </w:rPr>
        <w:lastRenderedPageBreak/>
        <w:t xml:space="preserve">Neutralization of </w:t>
      </w:r>
      <w:r w:rsidRPr="00EE0B68">
        <w:rPr>
          <w:b/>
          <w:sz w:val="24"/>
        </w:rPr>
        <w:t>D</w:t>
      </w:r>
      <w:r w:rsidRPr="00EE0B68">
        <w:rPr>
          <w:b/>
          <w:sz w:val="24"/>
          <w:vertAlign w:val="subscript"/>
        </w:rPr>
        <w:t>2</w:t>
      </w:r>
      <w:r w:rsidRPr="00EE0B68">
        <w:rPr>
          <w:sz w:val="24"/>
        </w:rPr>
        <w:t xml:space="preserve"> with HCl followed by heating in toluene results in dehydration and formation of </w:t>
      </w:r>
      <w:r w:rsidRPr="00EE0B68">
        <w:rPr>
          <w:b/>
          <w:sz w:val="24"/>
        </w:rPr>
        <w:t>G</w:t>
      </w:r>
      <w:r w:rsidRPr="00EE0B68">
        <w:rPr>
          <w:sz w:val="24"/>
        </w:rPr>
        <w:t xml:space="preserve">, which has a tricyclic structure in water-free solvents. Boiling </w:t>
      </w:r>
      <w:r w:rsidRPr="00EE0B68">
        <w:rPr>
          <w:b/>
          <w:sz w:val="24"/>
        </w:rPr>
        <w:t>G</w:t>
      </w:r>
      <w:r w:rsidRPr="00EE0B68">
        <w:rPr>
          <w:sz w:val="24"/>
        </w:rPr>
        <w:t xml:space="preserve"> in 1M HCl solution gives </w:t>
      </w:r>
      <w:r w:rsidRPr="00EE0B68">
        <w:rPr>
          <w:b/>
          <w:sz w:val="24"/>
        </w:rPr>
        <w:t>H</w:t>
      </w:r>
      <w:r w:rsidRPr="00EE0B68">
        <w:rPr>
          <w:sz w:val="24"/>
        </w:rPr>
        <w:t xml:space="preserve"> (C</w:t>
      </w:r>
      <w:r w:rsidRPr="00EE0B68">
        <w:rPr>
          <w:sz w:val="24"/>
          <w:vertAlign w:val="subscript"/>
        </w:rPr>
        <w:t>6</w:t>
      </w:r>
      <w:r w:rsidRPr="00EE0B68">
        <w:rPr>
          <w:sz w:val="24"/>
        </w:rPr>
        <w:t>H</w:t>
      </w:r>
      <w:r w:rsidRPr="00EE0B68">
        <w:rPr>
          <w:sz w:val="24"/>
          <w:vertAlign w:val="subscript"/>
        </w:rPr>
        <w:t>10</w:t>
      </w:r>
      <w:r w:rsidRPr="00EE0B68">
        <w:rPr>
          <w:sz w:val="24"/>
        </w:rPr>
        <w:t>O</w:t>
      </w:r>
      <w:r w:rsidRPr="00EE0B68">
        <w:rPr>
          <w:sz w:val="24"/>
          <w:vertAlign w:val="subscript"/>
        </w:rPr>
        <w:t>7</w:t>
      </w:r>
      <w:r w:rsidRPr="00EE0B68">
        <w:rPr>
          <w:sz w:val="24"/>
        </w:rPr>
        <w:t xml:space="preserve">), which is a natural sugar derivative containing a 6 membered ring. </w:t>
      </w:r>
      <w:r w:rsidRPr="00EE0B68">
        <w:rPr>
          <w:b/>
          <w:sz w:val="24"/>
        </w:rPr>
        <w:t>H</w:t>
      </w:r>
      <w:r w:rsidRPr="00EE0B68">
        <w:rPr>
          <w:sz w:val="24"/>
        </w:rPr>
        <w:t xml:space="preserve"> is a building block of heparin, an anticoagulant polysaccharide produced by our bodies.</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96"/>
        <w:gridCol w:w="425"/>
        <w:gridCol w:w="2410"/>
        <w:gridCol w:w="990"/>
      </w:tblGrid>
      <w:tr w:rsidR="00EE0B68" w:rsidRPr="00EE0B68" w14:paraId="50B78755" w14:textId="77777777" w:rsidTr="00C5654B">
        <w:tc>
          <w:tcPr>
            <w:tcW w:w="562" w:type="dxa"/>
          </w:tcPr>
          <w:p w14:paraId="41F38BE3" w14:textId="77777777" w:rsidR="00EE0B68" w:rsidRPr="00EE0B68" w:rsidRDefault="00EE0B68" w:rsidP="00EE0B68">
            <w:pPr>
              <w:keepLines/>
              <w:spacing w:after="160" w:line="259" w:lineRule="auto"/>
              <w:jc w:val="center"/>
              <w:rPr>
                <w:sz w:val="24"/>
              </w:rPr>
            </w:pPr>
          </w:p>
        </w:tc>
        <w:tc>
          <w:tcPr>
            <w:tcW w:w="2496" w:type="dxa"/>
          </w:tcPr>
          <w:p w14:paraId="374A5E81" w14:textId="77777777" w:rsidR="00EE0B68" w:rsidRPr="00EE0B68" w:rsidRDefault="00EE0B68" w:rsidP="00EE0B68">
            <w:pPr>
              <w:keepLines/>
              <w:spacing w:after="160" w:line="259" w:lineRule="auto"/>
              <w:jc w:val="center"/>
              <w:rPr>
                <w:sz w:val="24"/>
              </w:rPr>
            </w:pPr>
            <w:r w:rsidRPr="00EE0B68">
              <w:rPr>
                <w:sz w:val="24"/>
              </w:rPr>
              <w:t>1. Equimolar HCl</w:t>
            </w:r>
          </w:p>
          <w:p w14:paraId="3B1848F0" w14:textId="77777777" w:rsidR="00EE0B68" w:rsidRPr="00EE0B68" w:rsidRDefault="00EE0B68" w:rsidP="00EE0B68">
            <w:pPr>
              <w:keepLines/>
              <w:spacing w:after="160" w:line="259" w:lineRule="auto"/>
              <w:jc w:val="center"/>
              <w:rPr>
                <w:sz w:val="24"/>
              </w:rPr>
            </w:pPr>
            <w:r w:rsidRPr="00EE0B68">
              <w:rPr>
                <w:sz w:val="24"/>
              </w:rPr>
              <w:t>2. Heat, toluene</w:t>
            </w:r>
          </w:p>
        </w:tc>
        <w:tc>
          <w:tcPr>
            <w:tcW w:w="425" w:type="dxa"/>
          </w:tcPr>
          <w:p w14:paraId="2DB3035E" w14:textId="77777777" w:rsidR="00EE0B68" w:rsidRPr="00EE0B68" w:rsidRDefault="00EE0B68" w:rsidP="00EE0B68">
            <w:pPr>
              <w:keepLines/>
              <w:spacing w:after="160" w:line="259" w:lineRule="auto"/>
              <w:jc w:val="center"/>
              <w:rPr>
                <w:sz w:val="24"/>
              </w:rPr>
            </w:pPr>
          </w:p>
        </w:tc>
        <w:tc>
          <w:tcPr>
            <w:tcW w:w="2410" w:type="dxa"/>
          </w:tcPr>
          <w:p w14:paraId="4795015E" w14:textId="77777777" w:rsidR="00EE0B68" w:rsidRPr="00EE0B68" w:rsidRDefault="00EE0B68" w:rsidP="00EE0B68">
            <w:pPr>
              <w:keepLines/>
              <w:spacing w:after="160" w:line="259" w:lineRule="auto"/>
              <w:jc w:val="center"/>
              <w:rPr>
                <w:sz w:val="24"/>
              </w:rPr>
            </w:pPr>
          </w:p>
          <w:p w14:paraId="3A625348" w14:textId="77777777" w:rsidR="00EE0B68" w:rsidRPr="00EE0B68" w:rsidRDefault="00EE0B68" w:rsidP="00EE0B68">
            <w:pPr>
              <w:keepLines/>
              <w:spacing w:after="160" w:line="259" w:lineRule="auto"/>
              <w:jc w:val="center"/>
              <w:rPr>
                <w:sz w:val="24"/>
              </w:rPr>
            </w:pPr>
            <w:r w:rsidRPr="00EE0B68">
              <w:rPr>
                <w:sz w:val="24"/>
              </w:rPr>
              <w:t>1M HCl/H</w:t>
            </w:r>
            <w:r w:rsidRPr="00EE0B68">
              <w:rPr>
                <w:sz w:val="24"/>
                <w:vertAlign w:val="subscript"/>
              </w:rPr>
              <w:t>2</w:t>
            </w:r>
            <w:r w:rsidRPr="00EE0B68">
              <w:rPr>
                <w:sz w:val="24"/>
              </w:rPr>
              <w:t>O</w:t>
            </w:r>
          </w:p>
        </w:tc>
        <w:tc>
          <w:tcPr>
            <w:tcW w:w="990" w:type="dxa"/>
          </w:tcPr>
          <w:p w14:paraId="6921CCB7" w14:textId="77777777" w:rsidR="00EE0B68" w:rsidRPr="00EE0B68" w:rsidRDefault="00EE0B68" w:rsidP="00EE0B68">
            <w:pPr>
              <w:keepLines/>
              <w:spacing w:after="160" w:line="259" w:lineRule="auto"/>
              <w:jc w:val="center"/>
              <w:rPr>
                <w:sz w:val="24"/>
              </w:rPr>
            </w:pPr>
          </w:p>
        </w:tc>
      </w:tr>
      <w:tr w:rsidR="00EE0B68" w:rsidRPr="00EE0B68" w14:paraId="7C45EE6C" w14:textId="77777777" w:rsidTr="00C5654B">
        <w:tc>
          <w:tcPr>
            <w:tcW w:w="562" w:type="dxa"/>
          </w:tcPr>
          <w:p w14:paraId="2BCFB593" w14:textId="77777777" w:rsidR="00EE0B68" w:rsidRPr="00EE0B68" w:rsidRDefault="00EE0B68" w:rsidP="00EE0B68">
            <w:pPr>
              <w:keepLines/>
              <w:spacing w:after="160" w:line="259" w:lineRule="auto"/>
              <w:jc w:val="center"/>
              <w:rPr>
                <w:sz w:val="24"/>
              </w:rPr>
            </w:pPr>
            <w:r w:rsidRPr="00EE0B68">
              <w:rPr>
                <w:b/>
                <w:sz w:val="24"/>
              </w:rPr>
              <w:t>D</w:t>
            </w:r>
            <w:r w:rsidRPr="00EE0B68">
              <w:rPr>
                <w:sz w:val="24"/>
                <w:vertAlign w:val="subscript"/>
              </w:rPr>
              <w:t>2</w:t>
            </w:r>
          </w:p>
        </w:tc>
        <w:tc>
          <w:tcPr>
            <w:tcW w:w="2496" w:type="dxa"/>
          </w:tcPr>
          <w:p w14:paraId="5A759F3E"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45FE5247" wp14:editId="48A74E86">
                      <wp:extent cx="1426028" cy="10886"/>
                      <wp:effectExtent l="0" t="76200" r="22225" b="103505"/>
                      <wp:docPr id="110" name="Straight Connector 110"/>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208A1032" id="Straight Connector 110"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" strokecolor="windowText" strokeweight=".5pt">
                      <v:stroke endarrow="open" joinstyle="miter"/>
                      <w10:anchorlock/>
                    </v:line>
                  </w:pict>
                </mc:Fallback>
              </mc:AlternateContent>
            </w:r>
          </w:p>
        </w:tc>
        <w:tc>
          <w:tcPr>
            <w:tcW w:w="425" w:type="dxa"/>
          </w:tcPr>
          <w:p w14:paraId="6D6AFB5E" w14:textId="77777777" w:rsidR="00EE0B68" w:rsidRPr="00EE0B68" w:rsidRDefault="00EE0B68" w:rsidP="00EE0B68">
            <w:pPr>
              <w:keepLines/>
              <w:spacing w:after="160" w:line="259" w:lineRule="auto"/>
              <w:jc w:val="center"/>
              <w:rPr>
                <w:b/>
                <w:sz w:val="24"/>
              </w:rPr>
            </w:pPr>
            <w:r w:rsidRPr="00EE0B68">
              <w:rPr>
                <w:b/>
                <w:sz w:val="24"/>
              </w:rPr>
              <w:t>G</w:t>
            </w:r>
          </w:p>
        </w:tc>
        <w:tc>
          <w:tcPr>
            <w:tcW w:w="2410" w:type="dxa"/>
          </w:tcPr>
          <w:p w14:paraId="3C3A29ED" w14:textId="77777777" w:rsidR="00EE0B68" w:rsidRPr="00EE0B68" w:rsidRDefault="00EE0B68" w:rsidP="00EE0B68">
            <w:pPr>
              <w:keepLines/>
              <w:spacing w:after="160" w:line="259" w:lineRule="auto"/>
              <w:jc w:val="center"/>
              <w:rPr>
                <w:sz w:val="24"/>
              </w:rPr>
            </w:pPr>
            <w:r w:rsidRPr="00EE0B68">
              <w:rPr>
                <w:rFonts w:cs="Cambria Math"/>
                <w:noProof/>
                <w:sz w:val="24"/>
              </w:rPr>
              <mc:AlternateContent>
                <mc:Choice Requires="wps">
                  <w:drawing>
                    <wp:inline distT="0" distB="0" distL="0" distR="0" wp14:anchorId="557C57A0" wp14:editId="1E3A7303">
                      <wp:extent cx="1186542" cy="0"/>
                      <wp:effectExtent l="0" t="76200" r="13970" b="114300"/>
                      <wp:docPr id="111" name="Straight Connector 111"/>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w14:anchorId="3AFAF453" id="Straight Connector 111"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" strokecolor="windowText" strokeweight=".5pt">
                      <v:stroke endarrow="open" joinstyle="miter"/>
                      <w10:anchorlock/>
                    </v:line>
                  </w:pict>
                </mc:Fallback>
              </mc:AlternateContent>
            </w:r>
          </w:p>
        </w:tc>
        <w:tc>
          <w:tcPr>
            <w:tcW w:w="990" w:type="dxa"/>
          </w:tcPr>
          <w:p w14:paraId="1E674EC7" w14:textId="77777777" w:rsidR="00EE0B68" w:rsidRPr="00EE0B68" w:rsidRDefault="00EE0B68" w:rsidP="00EE0B68">
            <w:pPr>
              <w:keepLines/>
              <w:spacing w:after="160" w:line="259" w:lineRule="auto"/>
              <w:jc w:val="center"/>
              <w:rPr>
                <w:b/>
                <w:sz w:val="24"/>
              </w:rPr>
            </w:pPr>
            <w:r w:rsidRPr="00EE0B68">
              <w:rPr>
                <w:b/>
                <w:sz w:val="24"/>
              </w:rPr>
              <w:t>H</w:t>
            </w:r>
          </w:p>
        </w:tc>
      </w:tr>
      <w:tr w:rsidR="00EE0B68" w:rsidRPr="00EE0B68" w14:paraId="78612C2E" w14:textId="77777777" w:rsidTr="00C5654B">
        <w:trPr>
          <w:trHeight w:val="494"/>
        </w:trPr>
        <w:tc>
          <w:tcPr>
            <w:tcW w:w="562" w:type="dxa"/>
          </w:tcPr>
          <w:p w14:paraId="21D8A60A" w14:textId="77777777" w:rsidR="00EE0B68" w:rsidRPr="00EE0B68" w:rsidRDefault="00EE0B68" w:rsidP="00EE0B68">
            <w:pPr>
              <w:keepLines/>
              <w:spacing w:after="160" w:line="259" w:lineRule="auto"/>
              <w:jc w:val="center"/>
              <w:rPr>
                <w:b/>
                <w:bCs/>
                <w:sz w:val="28"/>
                <w:szCs w:val="28"/>
              </w:rPr>
            </w:pPr>
          </w:p>
        </w:tc>
        <w:tc>
          <w:tcPr>
            <w:tcW w:w="2496" w:type="dxa"/>
          </w:tcPr>
          <w:p w14:paraId="0F668A67" w14:textId="77777777" w:rsidR="00EE0B68" w:rsidRPr="00EE0B68" w:rsidRDefault="00EE0B68" w:rsidP="00EE0B68">
            <w:pPr>
              <w:keepLines/>
              <w:spacing w:after="160" w:line="259" w:lineRule="auto"/>
              <w:jc w:val="center"/>
              <w:rPr>
                <w:sz w:val="24"/>
              </w:rPr>
            </w:pPr>
            <w:r w:rsidRPr="00EE0B68">
              <w:rPr>
                <w:sz w:val="24"/>
              </w:rPr>
              <w:t>−H</w:t>
            </w:r>
            <w:r w:rsidRPr="00EE0B68">
              <w:rPr>
                <w:sz w:val="24"/>
                <w:vertAlign w:val="subscript"/>
              </w:rPr>
              <w:t>2</w:t>
            </w:r>
            <w:r w:rsidRPr="00EE0B68">
              <w:rPr>
                <w:sz w:val="24"/>
              </w:rPr>
              <w:t>O</w:t>
            </w:r>
          </w:p>
        </w:tc>
        <w:tc>
          <w:tcPr>
            <w:tcW w:w="425" w:type="dxa"/>
          </w:tcPr>
          <w:p w14:paraId="6BD850CE" w14:textId="77777777" w:rsidR="00EE0B68" w:rsidRPr="00EE0B68" w:rsidRDefault="00EE0B68" w:rsidP="00EE0B68">
            <w:pPr>
              <w:keepLines/>
              <w:spacing w:after="160" w:line="259" w:lineRule="auto"/>
              <w:jc w:val="center"/>
              <w:rPr>
                <w:b/>
                <w:bCs/>
                <w:sz w:val="28"/>
                <w:szCs w:val="28"/>
              </w:rPr>
            </w:pPr>
          </w:p>
        </w:tc>
        <w:tc>
          <w:tcPr>
            <w:tcW w:w="2410" w:type="dxa"/>
          </w:tcPr>
          <w:p w14:paraId="64A0E24C" w14:textId="77777777" w:rsidR="00EE0B68" w:rsidRPr="00EE0B68" w:rsidRDefault="00EE0B68" w:rsidP="00EE0B68">
            <w:pPr>
              <w:keepLines/>
              <w:spacing w:after="160" w:line="259" w:lineRule="auto"/>
              <w:jc w:val="center"/>
              <w:rPr>
                <w:sz w:val="24"/>
              </w:rPr>
            </w:pPr>
          </w:p>
        </w:tc>
        <w:tc>
          <w:tcPr>
            <w:tcW w:w="990" w:type="dxa"/>
          </w:tcPr>
          <w:p w14:paraId="0B167A5E" w14:textId="77777777" w:rsidR="00EE0B68" w:rsidRPr="00EE0B68" w:rsidRDefault="00EE0B68" w:rsidP="00EE0B68">
            <w:pPr>
              <w:keepLines/>
              <w:spacing w:after="160" w:line="259" w:lineRule="auto"/>
              <w:jc w:val="center"/>
              <w:rPr>
                <w:b/>
                <w:bCs/>
                <w:sz w:val="28"/>
                <w:szCs w:val="28"/>
              </w:rPr>
            </w:pPr>
          </w:p>
        </w:tc>
      </w:tr>
    </w:tbl>
    <w:p w14:paraId="42E8DE37" w14:textId="77777777" w:rsidR="00EE0B68" w:rsidRPr="00EE0B68" w:rsidRDefault="00EE0B68" w:rsidP="00EE0B68">
      <w:pPr>
        <w:keepLines/>
        <w:tabs>
          <w:tab w:val="left" w:pos="851"/>
        </w:tabs>
        <w:ind w:left="851" w:hanging="851"/>
        <w:rPr>
          <w:sz w:val="24"/>
        </w:rPr>
      </w:pPr>
      <w:r w:rsidRPr="00EE0B68">
        <w:rPr>
          <w:b/>
          <w:sz w:val="24"/>
        </w:rPr>
        <w:t>8.3.1.</w:t>
      </w:r>
      <w:r w:rsidRPr="00EE0B68">
        <w:rPr>
          <w:sz w:val="24"/>
        </w:rPr>
        <w:tab/>
      </w:r>
      <w:r w:rsidRPr="00EE0B68">
        <w:rPr>
          <w:sz w:val="24"/>
          <w:u w:val="single"/>
        </w:rPr>
        <w:t>Draw</w:t>
      </w:r>
      <w:r w:rsidRPr="00EE0B68">
        <w:rPr>
          <w:sz w:val="24"/>
        </w:rPr>
        <w:t xml:space="preserve"> the structure of </w:t>
      </w:r>
      <w:r w:rsidRPr="00EE0B68">
        <w:rPr>
          <w:b/>
          <w:sz w:val="24"/>
        </w:rPr>
        <w:t>G</w:t>
      </w:r>
      <w:r w:rsidRPr="00EE0B68">
        <w:rPr>
          <w:sz w:val="24"/>
        </w:rPr>
        <w:t xml:space="preserve"> including the stereochemistry. </w:t>
      </w:r>
      <w:r w:rsidRPr="00EE0B68">
        <w:rPr>
          <w:sz w:val="24"/>
        </w:rPr>
        <w:br/>
      </w:r>
      <w:r w:rsidRPr="00EE0B68">
        <w:rPr>
          <w:sz w:val="24"/>
          <w:u w:val="single"/>
        </w:rPr>
        <w:t>Draw</w:t>
      </w:r>
      <w:r w:rsidRPr="00EE0B68">
        <w:rPr>
          <w:sz w:val="24"/>
        </w:rPr>
        <w:t xml:space="preserve"> </w:t>
      </w:r>
      <w:r w:rsidRPr="00EE0B68">
        <w:rPr>
          <w:b/>
          <w:sz w:val="24"/>
        </w:rPr>
        <w:t>H</w:t>
      </w:r>
      <w:r w:rsidRPr="00EE0B68">
        <w:rPr>
          <w:sz w:val="24"/>
        </w:rPr>
        <w:t xml:space="preserve"> as the more stable 6-membered ring containing isomer using the ring skeleton. </w:t>
      </w:r>
      <w:r w:rsidRPr="00EE0B68">
        <w:rPr>
          <w:sz w:val="24"/>
          <w:u w:val="single"/>
        </w:rPr>
        <w:t>Indicate</w:t>
      </w:r>
      <w:r w:rsidRPr="00EE0B68">
        <w:rPr>
          <w:sz w:val="24"/>
        </w:rPr>
        <w:t xml:space="preserve"> with a wavy line if absolute chirality around a carbon is not known.</w:t>
      </w:r>
    </w:p>
    <w:p w14:paraId="7AA1C768" w14:textId="77777777" w:rsidR="00EE0B68" w:rsidRPr="00EE0B68" w:rsidRDefault="00EE0B68" w:rsidP="00EE0B68">
      <w:pPr>
        <w:keepLines/>
        <w:tabs>
          <w:tab w:val="left" w:pos="851"/>
        </w:tabs>
        <w:ind w:left="851" w:hanging="851"/>
        <w:rPr>
          <w:sz w:val="24"/>
        </w:rPr>
      </w:pPr>
      <w:r w:rsidRPr="00EE0B68">
        <w:rPr>
          <w:b/>
          <w:sz w:val="24"/>
        </w:rPr>
        <w:t>8.3.2.</w:t>
      </w:r>
      <w:r w:rsidRPr="00EE0B68">
        <w:rPr>
          <w:sz w:val="24"/>
        </w:rPr>
        <w:tab/>
      </w:r>
      <w:r w:rsidRPr="00EE0B68">
        <w:rPr>
          <w:sz w:val="24"/>
          <w:u w:val="single"/>
        </w:rPr>
        <w:t>Give</w:t>
      </w:r>
      <w:r w:rsidRPr="00EE0B68">
        <w:rPr>
          <w:sz w:val="24"/>
        </w:rPr>
        <w:t xml:space="preserve"> your chosen answer to the question on the answer sheet.</w:t>
      </w:r>
    </w:p>
    <w:p w14:paraId="2B6BE269" w14:textId="77777777" w:rsidR="00EE0B68" w:rsidRPr="00EE0B68" w:rsidRDefault="00EE0B68" w:rsidP="00EE0B68">
      <w:pPr>
        <w:keepLines/>
        <w:tabs>
          <w:tab w:val="left" w:pos="851"/>
        </w:tabs>
        <w:ind w:left="851" w:hanging="851"/>
        <w:rPr>
          <w:sz w:val="24"/>
        </w:rPr>
      </w:pPr>
      <w:r w:rsidRPr="00EE0B68">
        <w:rPr>
          <w:b/>
          <w:sz w:val="24"/>
        </w:rPr>
        <w:t>8.3.3.</w:t>
      </w:r>
      <w:r w:rsidRPr="00EE0B68">
        <w:rPr>
          <w:sz w:val="24"/>
        </w:rPr>
        <w:tab/>
      </w:r>
      <w:r w:rsidRPr="00EE0B68">
        <w:rPr>
          <w:sz w:val="24"/>
          <w:u w:val="single"/>
        </w:rPr>
        <w:t>Give</w:t>
      </w:r>
      <w:r w:rsidRPr="00EE0B68">
        <w:rPr>
          <w:sz w:val="24"/>
        </w:rPr>
        <w:t xml:space="preserve"> your answer to the question on the answer sheet.</w:t>
      </w:r>
    </w:p>
    <w:p w14:paraId="64D992E9" w14:textId="77777777" w:rsidR="00EE0B68" w:rsidRPr="00EE0B68" w:rsidRDefault="00EE0B68" w:rsidP="00EE0B68"/>
    <w:p w14:paraId="09E5DA67" w14:textId="77777777" w:rsidR="00EE0B68" w:rsidRPr="00EE0B68" w:rsidRDefault="00EE0B68" w:rsidP="00EE0B68">
      <w:pPr>
        <w:sectPr w:rsidR="00EE0B68" w:rsidRPr="00EE0B68">
          <w:headerReference w:type="default" r:id="rId33"/>
          <w:footerReference w:type="default" r:id="rId34"/>
          <w:pgSz w:w="11906" w:h="16838"/>
          <w:pgMar w:top="1417" w:right="1417" w:bottom="1417" w:left="1417" w:header="708" w:footer="708" w:gutter="0"/>
          <w:cols w:space="708"/>
          <w:docGrid w:linePitch="360"/>
        </w:sectPr>
      </w:pPr>
    </w:p>
    <w:p w14:paraId="2207AF2A" w14:textId="77777777" w:rsidR="00EB04E9" w:rsidRDefault="00EB04E9" w:rsidP="00EB04E9">
      <w:pPr>
        <w:pStyle w:val="Problemtext"/>
        <w:rPr>
          <w:sz w:val="52"/>
          <w:szCs w:val="52"/>
        </w:rPr>
      </w:pPr>
      <w:r w:rsidRPr="00A9311C">
        <w:rPr>
          <w:noProof/>
          <w:sz w:val="52"/>
          <w:szCs w:val="52"/>
        </w:rPr>
        <w:lastRenderedPageBreak/>
        <w:drawing>
          <wp:anchor distT="0" distB="0" distL="114300" distR="114300" simplePos="0" relativeHeight="251781120" behindDoc="0" locked="1" layoutInCell="1" allowOverlap="1" wp14:anchorId="645B06D0" wp14:editId="62985A90">
            <wp:simplePos x="0" y="0"/>
            <wp:positionH relativeFrom="margin">
              <wp:posOffset>-9525</wp:posOffset>
            </wp:positionH>
            <wp:positionV relativeFrom="paragraph">
              <wp:posOffset>0</wp:posOffset>
            </wp:positionV>
            <wp:extent cx="2599055" cy="2886710"/>
            <wp:effectExtent l="0" t="0" r="0" b="8890"/>
            <wp:wrapSquare wrapText="r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9055" cy="2886710"/>
                    </a:xfrm>
                    <a:prstGeom prst="rect">
                      <a:avLst/>
                    </a:prstGeom>
                  </pic:spPr>
                </pic:pic>
              </a:graphicData>
            </a:graphic>
            <wp14:sizeRelH relativeFrom="margin">
              <wp14:pctWidth>0</wp14:pctWidth>
            </wp14:sizeRelH>
            <wp14:sizeRelV relativeFrom="margin">
              <wp14:pctHeight>0</wp14:pctHeight>
            </wp14:sizeRelV>
          </wp:anchor>
        </w:drawing>
      </w:r>
    </w:p>
    <w:p w14:paraId="1BD7A96A" w14:textId="77777777" w:rsidR="00EB04E9" w:rsidRDefault="00EB04E9" w:rsidP="00EB04E9">
      <w:pPr>
        <w:pStyle w:val="Problemtext"/>
        <w:rPr>
          <w:sz w:val="52"/>
          <w:szCs w:val="52"/>
        </w:rPr>
      </w:pPr>
    </w:p>
    <w:p w14:paraId="3B8B021A" w14:textId="77777777" w:rsidR="00EB04E9" w:rsidRDefault="00EB04E9" w:rsidP="00EB04E9">
      <w:pPr>
        <w:pStyle w:val="Problemtext"/>
        <w:rPr>
          <w:sz w:val="52"/>
          <w:szCs w:val="52"/>
        </w:rPr>
      </w:pPr>
      <w:r w:rsidRPr="00A9311C">
        <w:rPr>
          <w:sz w:val="52"/>
          <w:szCs w:val="52"/>
        </w:rPr>
        <w:t>48</w:t>
      </w:r>
      <w:r w:rsidRPr="00A9311C">
        <w:rPr>
          <w:sz w:val="52"/>
          <w:szCs w:val="52"/>
          <w:vertAlign w:val="superscript"/>
        </w:rPr>
        <w:t>th</w:t>
      </w:r>
      <w:r w:rsidRPr="00A9311C">
        <w:rPr>
          <w:sz w:val="52"/>
          <w:szCs w:val="52"/>
        </w:rPr>
        <w:t xml:space="preserve"> International Chemistry Olympiad</w:t>
      </w:r>
    </w:p>
    <w:p w14:paraId="5EDC7AEE" w14:textId="77777777" w:rsidR="00EB04E9" w:rsidRDefault="00EB04E9" w:rsidP="00EB04E9">
      <w:pPr>
        <w:pStyle w:val="Problemtext"/>
        <w:rPr>
          <w:sz w:val="52"/>
          <w:szCs w:val="52"/>
        </w:rPr>
      </w:pPr>
    </w:p>
    <w:p w14:paraId="4B64F459" w14:textId="77777777" w:rsidR="00EB04E9" w:rsidRDefault="00EB04E9" w:rsidP="00EB04E9">
      <w:pPr>
        <w:pStyle w:val="Problemtext"/>
        <w:rPr>
          <w:sz w:val="52"/>
          <w:szCs w:val="52"/>
        </w:rPr>
      </w:pPr>
    </w:p>
    <w:p w14:paraId="7AFEC5C8" w14:textId="77777777" w:rsidR="00EB04E9" w:rsidRDefault="00EB04E9" w:rsidP="00EB04E9">
      <w:pPr>
        <w:pStyle w:val="Problemtext"/>
        <w:rPr>
          <w:sz w:val="52"/>
          <w:szCs w:val="52"/>
        </w:rPr>
      </w:pPr>
    </w:p>
    <w:p w14:paraId="1AF6867D" w14:textId="77777777" w:rsidR="00EB04E9" w:rsidRDefault="00EB04E9" w:rsidP="00EB04E9">
      <w:pPr>
        <w:pStyle w:val="Problemtext"/>
        <w:rPr>
          <w:sz w:val="52"/>
          <w:szCs w:val="52"/>
        </w:rPr>
      </w:pPr>
    </w:p>
    <w:p w14:paraId="7E92348F" w14:textId="77777777" w:rsidR="00EB04E9" w:rsidRDefault="00EB04E9" w:rsidP="00EB04E9">
      <w:pPr>
        <w:pStyle w:val="Problemtext"/>
        <w:rPr>
          <w:sz w:val="52"/>
          <w:szCs w:val="52"/>
        </w:rPr>
      </w:pPr>
    </w:p>
    <w:p w14:paraId="49F75945" w14:textId="77777777" w:rsidR="00EB04E9" w:rsidRPr="00A9311C" w:rsidRDefault="00EB04E9" w:rsidP="00EB04E9">
      <w:pPr>
        <w:pStyle w:val="Problemtext"/>
        <w:rPr>
          <w:sz w:val="96"/>
          <w:szCs w:val="96"/>
        </w:rPr>
      </w:pPr>
      <w:r w:rsidRPr="00A9311C">
        <w:rPr>
          <w:sz w:val="96"/>
          <w:szCs w:val="96"/>
        </w:rPr>
        <w:t>Theoretical Problems</w:t>
      </w:r>
    </w:p>
    <w:p w14:paraId="312887B4" w14:textId="619590C5" w:rsidR="00EB04E9" w:rsidRPr="00EB04E9" w:rsidRDefault="00EB04E9" w:rsidP="00EB04E9">
      <w:pPr>
        <w:pStyle w:val="Problemtext"/>
        <w:rPr>
          <w:sz w:val="96"/>
          <w:szCs w:val="96"/>
        </w:rPr>
      </w:pPr>
      <w:r w:rsidRPr="00EB04E9">
        <w:rPr>
          <w:sz w:val="96"/>
          <w:szCs w:val="96"/>
        </w:rPr>
        <w:t>Answer sheets</w:t>
      </w:r>
    </w:p>
    <w:p w14:paraId="7AEAE3D9" w14:textId="77777777" w:rsidR="00EB04E9" w:rsidRDefault="00EB04E9" w:rsidP="00EB04E9">
      <w:pPr>
        <w:pStyle w:val="Problemtext"/>
        <w:rPr>
          <w:sz w:val="52"/>
          <w:szCs w:val="52"/>
        </w:rPr>
      </w:pPr>
    </w:p>
    <w:p w14:paraId="2033E569" w14:textId="77777777" w:rsidR="00EB04E9" w:rsidRDefault="00EB04E9" w:rsidP="00EB04E9">
      <w:pPr>
        <w:pStyle w:val="Problemtext"/>
        <w:rPr>
          <w:sz w:val="52"/>
          <w:szCs w:val="52"/>
        </w:rPr>
      </w:pPr>
    </w:p>
    <w:p w14:paraId="01F49E14" w14:textId="77777777" w:rsidR="00EB04E9" w:rsidRDefault="00EB04E9" w:rsidP="00EB04E9">
      <w:pPr>
        <w:pStyle w:val="Problemtext"/>
        <w:rPr>
          <w:sz w:val="52"/>
          <w:szCs w:val="52"/>
        </w:rPr>
      </w:pPr>
    </w:p>
    <w:p w14:paraId="206109D5" w14:textId="0AE9C535" w:rsidR="00EB04E9" w:rsidRDefault="00EB04E9" w:rsidP="00EB04E9">
      <w:pPr>
        <w:pStyle w:val="Problemtext"/>
        <w:jc w:val="right"/>
        <w:rPr>
          <w:sz w:val="52"/>
          <w:szCs w:val="52"/>
        </w:rPr>
      </w:pPr>
      <w:r>
        <w:rPr>
          <w:sz w:val="52"/>
          <w:szCs w:val="52"/>
        </w:rPr>
        <w:t>2</w:t>
      </w:r>
      <w:r w:rsidR="00243E5C">
        <w:rPr>
          <w:sz w:val="52"/>
          <w:szCs w:val="52"/>
        </w:rPr>
        <w:t>8</w:t>
      </w:r>
      <w:r>
        <w:rPr>
          <w:sz w:val="52"/>
          <w:szCs w:val="52"/>
        </w:rPr>
        <w:t xml:space="preserve"> July 2016</w:t>
      </w:r>
    </w:p>
    <w:p w14:paraId="45C2FC6F" w14:textId="77777777" w:rsidR="00EB04E9" w:rsidRPr="00A9311C" w:rsidRDefault="00EB04E9" w:rsidP="00EB04E9">
      <w:pPr>
        <w:pStyle w:val="Problemtext"/>
        <w:jc w:val="right"/>
        <w:rPr>
          <w:sz w:val="52"/>
          <w:szCs w:val="52"/>
        </w:rPr>
      </w:pPr>
      <w:r>
        <w:rPr>
          <w:sz w:val="52"/>
          <w:szCs w:val="52"/>
        </w:rPr>
        <w:t>Tbilisi, Georgia</w:t>
      </w:r>
    </w:p>
    <w:p w14:paraId="427F033A" w14:textId="621B5794" w:rsidR="00D86DF0" w:rsidRPr="00F02D44" w:rsidRDefault="00D86DF0" w:rsidP="00D86DF0">
      <w:pPr>
        <w:pStyle w:val="Heading1"/>
      </w:pPr>
      <w:r w:rsidRPr="00C41AC3">
        <w:lastRenderedPageBreak/>
        <w:t>Problem</w:t>
      </w:r>
      <w:r w:rsidR="00573F84">
        <w:t xml:space="preserve"> 1</w:t>
      </w:r>
      <w:r w:rsidR="003D3111">
        <w:tab/>
      </w:r>
      <w:r w:rsidR="00911732">
        <w:t>5</w:t>
      </w:r>
      <w:r w:rsidR="003D3111">
        <w:t>% of the total</w:t>
      </w:r>
    </w:p>
    <w:tbl>
      <w:tblPr>
        <w:tblStyle w:val="Problemtable"/>
        <w:tblW w:w="0" w:type="auto"/>
        <w:tblLook w:val="04A0" w:firstRow="1" w:lastRow="0" w:firstColumn="1" w:lastColumn="0" w:noHBand="0" w:noVBand="1"/>
      </w:tblPr>
      <w:tblGrid>
        <w:gridCol w:w="612"/>
        <w:gridCol w:w="612"/>
        <w:gridCol w:w="612"/>
        <w:gridCol w:w="612"/>
        <w:gridCol w:w="612"/>
        <w:gridCol w:w="612"/>
        <w:gridCol w:w="612"/>
        <w:gridCol w:w="668"/>
      </w:tblGrid>
      <w:tr w:rsidR="00054E97" w:rsidRPr="0092141D" w14:paraId="576336C7" w14:textId="77777777" w:rsidTr="00FD5C81">
        <w:tc>
          <w:tcPr>
            <w:tcW w:w="0" w:type="auto"/>
          </w:tcPr>
          <w:p w14:paraId="1DABA9B4" w14:textId="77777777" w:rsidR="00054E97" w:rsidRPr="00EA285C" w:rsidRDefault="00054E97" w:rsidP="001876E9">
            <w:pPr>
              <w:pStyle w:val="Problemtext"/>
              <w:rPr>
                <w:rStyle w:val="Subquestionnumber"/>
              </w:rPr>
            </w:pPr>
            <w:r w:rsidRPr="00EA285C">
              <w:rPr>
                <w:rStyle w:val="Subquestionnumber"/>
              </w:rPr>
              <w:t>1.1.</w:t>
            </w:r>
          </w:p>
        </w:tc>
        <w:tc>
          <w:tcPr>
            <w:tcW w:w="0" w:type="auto"/>
          </w:tcPr>
          <w:p w14:paraId="5D9A2BDD" w14:textId="77777777" w:rsidR="00054E97" w:rsidRPr="00EA285C" w:rsidRDefault="00054E97" w:rsidP="001876E9">
            <w:pPr>
              <w:pStyle w:val="Problemtext"/>
              <w:rPr>
                <w:rStyle w:val="Subquestionnumber"/>
              </w:rPr>
            </w:pPr>
            <w:r w:rsidRPr="00EA285C">
              <w:rPr>
                <w:rStyle w:val="Subquestionnumber"/>
              </w:rPr>
              <w:t>1.2.</w:t>
            </w:r>
          </w:p>
        </w:tc>
        <w:tc>
          <w:tcPr>
            <w:tcW w:w="0" w:type="auto"/>
          </w:tcPr>
          <w:p w14:paraId="7E91B671" w14:textId="77777777" w:rsidR="00054E97" w:rsidRPr="00EA285C" w:rsidRDefault="00054E97" w:rsidP="001876E9">
            <w:pPr>
              <w:pStyle w:val="Problemtext"/>
              <w:rPr>
                <w:rStyle w:val="Subquestionnumber"/>
              </w:rPr>
            </w:pPr>
            <w:r w:rsidRPr="00EA285C">
              <w:rPr>
                <w:rStyle w:val="Subquestionnumber"/>
              </w:rPr>
              <w:t>1.3.</w:t>
            </w:r>
          </w:p>
        </w:tc>
        <w:tc>
          <w:tcPr>
            <w:tcW w:w="0" w:type="auto"/>
          </w:tcPr>
          <w:p w14:paraId="3711023D" w14:textId="77777777" w:rsidR="00054E97" w:rsidRPr="00EA285C" w:rsidRDefault="00054E97" w:rsidP="001876E9">
            <w:pPr>
              <w:pStyle w:val="Problemtext"/>
              <w:rPr>
                <w:rStyle w:val="Subquestionnumber"/>
              </w:rPr>
            </w:pPr>
            <w:r w:rsidRPr="00EA285C">
              <w:rPr>
                <w:rStyle w:val="Subquestionnumber"/>
              </w:rPr>
              <w:t>1.4.</w:t>
            </w:r>
          </w:p>
        </w:tc>
        <w:tc>
          <w:tcPr>
            <w:tcW w:w="0" w:type="auto"/>
          </w:tcPr>
          <w:p w14:paraId="228FBB4C" w14:textId="77777777" w:rsidR="00054E97" w:rsidRPr="00EA285C" w:rsidRDefault="00054E97" w:rsidP="001876E9">
            <w:pPr>
              <w:pStyle w:val="Problemtext"/>
              <w:rPr>
                <w:rStyle w:val="Subquestionnumber"/>
              </w:rPr>
            </w:pPr>
            <w:r w:rsidRPr="00EA285C">
              <w:rPr>
                <w:rStyle w:val="Subquestionnumber"/>
              </w:rPr>
              <w:t>1.5.</w:t>
            </w:r>
          </w:p>
        </w:tc>
        <w:tc>
          <w:tcPr>
            <w:tcW w:w="0" w:type="auto"/>
          </w:tcPr>
          <w:p w14:paraId="7F1123FA" w14:textId="77777777" w:rsidR="00054E97" w:rsidRPr="00EA285C" w:rsidRDefault="00054E97" w:rsidP="001876E9">
            <w:pPr>
              <w:pStyle w:val="Problemtext"/>
              <w:rPr>
                <w:rStyle w:val="Subquestionnumber"/>
              </w:rPr>
            </w:pPr>
            <w:r w:rsidRPr="00EA285C">
              <w:rPr>
                <w:rStyle w:val="Subquestionnumber"/>
              </w:rPr>
              <w:t>1.6.</w:t>
            </w:r>
          </w:p>
        </w:tc>
        <w:tc>
          <w:tcPr>
            <w:tcW w:w="0" w:type="auto"/>
          </w:tcPr>
          <w:p w14:paraId="4F9E3810" w14:textId="77777777" w:rsidR="00054E97" w:rsidRPr="00EA285C" w:rsidRDefault="00054E97" w:rsidP="001876E9">
            <w:pPr>
              <w:pStyle w:val="Problemtext"/>
              <w:rPr>
                <w:rStyle w:val="Subquestionnumber"/>
              </w:rPr>
            </w:pPr>
            <w:r w:rsidRPr="00EA285C">
              <w:rPr>
                <w:rStyle w:val="Subquestionnumber"/>
              </w:rPr>
              <w:t>1.7.</w:t>
            </w:r>
          </w:p>
        </w:tc>
        <w:tc>
          <w:tcPr>
            <w:tcW w:w="0" w:type="auto"/>
          </w:tcPr>
          <w:p w14:paraId="4E596ACE" w14:textId="77777777" w:rsidR="00054E97" w:rsidRPr="001876E9" w:rsidRDefault="00054E97" w:rsidP="001876E9">
            <w:pPr>
              <w:pStyle w:val="Problemtext"/>
            </w:pPr>
            <w:r>
              <w:t>Sum</w:t>
            </w:r>
          </w:p>
        </w:tc>
      </w:tr>
      <w:tr w:rsidR="00054E97" w:rsidRPr="0092141D" w14:paraId="7D970D14" w14:textId="77777777" w:rsidTr="00FD5C81">
        <w:tc>
          <w:tcPr>
            <w:tcW w:w="0" w:type="auto"/>
          </w:tcPr>
          <w:p w14:paraId="1439573F" w14:textId="77777777" w:rsidR="00054E97" w:rsidRPr="001876E9" w:rsidRDefault="00054E97" w:rsidP="001876E9">
            <w:pPr>
              <w:pStyle w:val="Problemtext"/>
            </w:pPr>
            <w:r>
              <w:t>3</w:t>
            </w:r>
          </w:p>
        </w:tc>
        <w:tc>
          <w:tcPr>
            <w:tcW w:w="0" w:type="auto"/>
          </w:tcPr>
          <w:p w14:paraId="76D4D563" w14:textId="00ABB19B" w:rsidR="00054E97" w:rsidRPr="001876E9" w:rsidRDefault="00054E97" w:rsidP="001876E9">
            <w:pPr>
              <w:pStyle w:val="Problemtext"/>
            </w:pPr>
            <w:r>
              <w:t>1</w:t>
            </w:r>
          </w:p>
        </w:tc>
        <w:tc>
          <w:tcPr>
            <w:tcW w:w="0" w:type="auto"/>
          </w:tcPr>
          <w:p w14:paraId="5E0B3E6F" w14:textId="77777777" w:rsidR="00054E97" w:rsidRPr="001876E9" w:rsidRDefault="00054E97" w:rsidP="001876E9">
            <w:pPr>
              <w:pStyle w:val="Problemtext"/>
            </w:pPr>
            <w:r>
              <w:t>2</w:t>
            </w:r>
          </w:p>
        </w:tc>
        <w:tc>
          <w:tcPr>
            <w:tcW w:w="0" w:type="auto"/>
          </w:tcPr>
          <w:p w14:paraId="706711BF" w14:textId="68B15B3F" w:rsidR="00054E97" w:rsidRPr="001876E9" w:rsidRDefault="00054E97" w:rsidP="001876E9">
            <w:pPr>
              <w:pStyle w:val="Problemtext"/>
            </w:pPr>
            <w:r>
              <w:t>2</w:t>
            </w:r>
          </w:p>
        </w:tc>
        <w:tc>
          <w:tcPr>
            <w:tcW w:w="0" w:type="auto"/>
          </w:tcPr>
          <w:p w14:paraId="3D20BC08" w14:textId="77777777" w:rsidR="00054E97" w:rsidRPr="001876E9" w:rsidRDefault="00054E97" w:rsidP="001876E9">
            <w:pPr>
              <w:pStyle w:val="Problemtext"/>
            </w:pPr>
            <w:r>
              <w:t>2</w:t>
            </w:r>
          </w:p>
        </w:tc>
        <w:tc>
          <w:tcPr>
            <w:tcW w:w="0" w:type="auto"/>
          </w:tcPr>
          <w:p w14:paraId="2BDA4B42" w14:textId="77777777" w:rsidR="00054E97" w:rsidRPr="001876E9" w:rsidRDefault="00054E97" w:rsidP="001876E9">
            <w:pPr>
              <w:pStyle w:val="Problemtext"/>
            </w:pPr>
            <w:r>
              <w:t>4</w:t>
            </w:r>
          </w:p>
        </w:tc>
        <w:tc>
          <w:tcPr>
            <w:tcW w:w="0" w:type="auto"/>
          </w:tcPr>
          <w:p w14:paraId="70860056" w14:textId="77777777" w:rsidR="00054E97" w:rsidRPr="001876E9" w:rsidRDefault="00054E97" w:rsidP="001876E9">
            <w:pPr>
              <w:pStyle w:val="Problemtext"/>
            </w:pPr>
            <w:r>
              <w:t>3</w:t>
            </w:r>
          </w:p>
        </w:tc>
        <w:tc>
          <w:tcPr>
            <w:tcW w:w="0" w:type="auto"/>
          </w:tcPr>
          <w:p w14:paraId="0E8ACAE9" w14:textId="153E35E0" w:rsidR="00054E97" w:rsidRPr="001876E9" w:rsidRDefault="00054E97" w:rsidP="001876E9">
            <w:pPr>
              <w:pStyle w:val="Problemtext"/>
            </w:pPr>
            <w:r>
              <w:t>17</w:t>
            </w:r>
          </w:p>
        </w:tc>
      </w:tr>
      <w:tr w:rsidR="00054E97" w:rsidRPr="0092141D" w14:paraId="0627D06A" w14:textId="77777777" w:rsidTr="00B11A14">
        <w:trPr>
          <w:trHeight w:val="567"/>
        </w:trPr>
        <w:tc>
          <w:tcPr>
            <w:tcW w:w="0" w:type="auto"/>
          </w:tcPr>
          <w:p w14:paraId="26DDC090" w14:textId="77777777" w:rsidR="00054E97" w:rsidRPr="0092141D" w:rsidRDefault="00054E97" w:rsidP="0092141D">
            <w:pPr>
              <w:pStyle w:val="Problemtext"/>
              <w:rPr>
                <w:rStyle w:val="Subquestionnumber"/>
                <w:b w:val="0"/>
              </w:rPr>
            </w:pPr>
          </w:p>
        </w:tc>
        <w:tc>
          <w:tcPr>
            <w:tcW w:w="0" w:type="auto"/>
          </w:tcPr>
          <w:p w14:paraId="24311760" w14:textId="77777777" w:rsidR="00054E97" w:rsidRPr="0092141D" w:rsidRDefault="00054E97" w:rsidP="0092141D">
            <w:pPr>
              <w:pStyle w:val="Problemtext"/>
              <w:rPr>
                <w:rStyle w:val="Subquestionnumber"/>
                <w:b w:val="0"/>
              </w:rPr>
            </w:pPr>
          </w:p>
        </w:tc>
        <w:tc>
          <w:tcPr>
            <w:tcW w:w="0" w:type="auto"/>
          </w:tcPr>
          <w:p w14:paraId="0A5A8729" w14:textId="77777777" w:rsidR="00054E97" w:rsidRPr="0092141D" w:rsidRDefault="00054E97" w:rsidP="0092141D">
            <w:pPr>
              <w:pStyle w:val="Problemtext"/>
              <w:rPr>
                <w:rStyle w:val="Subquestionnumber"/>
                <w:b w:val="0"/>
              </w:rPr>
            </w:pPr>
          </w:p>
        </w:tc>
        <w:tc>
          <w:tcPr>
            <w:tcW w:w="0" w:type="auto"/>
          </w:tcPr>
          <w:p w14:paraId="4DFFD5BC" w14:textId="77777777" w:rsidR="00054E97" w:rsidRPr="0092141D" w:rsidRDefault="00054E97" w:rsidP="0092141D">
            <w:pPr>
              <w:pStyle w:val="Problemtext"/>
              <w:rPr>
                <w:rStyle w:val="Subquestionnumber"/>
                <w:b w:val="0"/>
              </w:rPr>
            </w:pPr>
          </w:p>
        </w:tc>
        <w:tc>
          <w:tcPr>
            <w:tcW w:w="0" w:type="auto"/>
          </w:tcPr>
          <w:p w14:paraId="6AB75CB8" w14:textId="77777777" w:rsidR="00054E97" w:rsidRPr="0092141D" w:rsidRDefault="00054E97" w:rsidP="0092141D">
            <w:pPr>
              <w:pStyle w:val="Problemtext"/>
              <w:rPr>
                <w:rStyle w:val="Subquestionnumber"/>
                <w:b w:val="0"/>
              </w:rPr>
            </w:pPr>
          </w:p>
        </w:tc>
        <w:tc>
          <w:tcPr>
            <w:tcW w:w="0" w:type="auto"/>
          </w:tcPr>
          <w:p w14:paraId="176CED5E" w14:textId="77777777" w:rsidR="00054E97" w:rsidRPr="0092141D" w:rsidRDefault="00054E97" w:rsidP="0092141D">
            <w:pPr>
              <w:pStyle w:val="Problemtext"/>
              <w:rPr>
                <w:rStyle w:val="Subquestionnumber"/>
                <w:b w:val="0"/>
              </w:rPr>
            </w:pPr>
          </w:p>
        </w:tc>
        <w:tc>
          <w:tcPr>
            <w:tcW w:w="0" w:type="auto"/>
          </w:tcPr>
          <w:p w14:paraId="48DADF8D" w14:textId="77777777" w:rsidR="00054E97" w:rsidRPr="0092141D" w:rsidRDefault="00054E97" w:rsidP="0092141D">
            <w:pPr>
              <w:pStyle w:val="Problemtext"/>
              <w:rPr>
                <w:rStyle w:val="Subquestionnumber"/>
                <w:b w:val="0"/>
              </w:rPr>
            </w:pPr>
          </w:p>
        </w:tc>
        <w:tc>
          <w:tcPr>
            <w:tcW w:w="0" w:type="auto"/>
          </w:tcPr>
          <w:p w14:paraId="2F19A6FC" w14:textId="77777777" w:rsidR="00054E97" w:rsidRPr="0092141D" w:rsidRDefault="00054E97" w:rsidP="0092141D">
            <w:pPr>
              <w:pStyle w:val="Problemtext"/>
              <w:rPr>
                <w:rStyle w:val="Subquestionnumber"/>
                <w:b w:val="0"/>
              </w:rPr>
            </w:pPr>
          </w:p>
        </w:tc>
      </w:tr>
    </w:tbl>
    <w:p w14:paraId="40733532" w14:textId="77777777" w:rsidR="003574D8" w:rsidRDefault="003574D8" w:rsidP="0092141D">
      <w:pPr>
        <w:pStyle w:val="Problemtext"/>
      </w:pPr>
    </w:p>
    <w:p w14:paraId="1ECC8BF8" w14:textId="77777777" w:rsidR="00573F84" w:rsidRDefault="00573F84" w:rsidP="00573F84">
      <w:pPr>
        <w:pStyle w:val="Subquestion"/>
      </w:pPr>
      <w:r w:rsidRPr="00573F84">
        <w:rPr>
          <w:rStyle w:val="Subquestionnumber"/>
        </w:rPr>
        <w:t>1.1.</w:t>
      </w:r>
      <w:r>
        <w:tab/>
      </w:r>
      <w:r w:rsidRPr="00573F84">
        <w:rPr>
          <w:rStyle w:val="Subquestionemphasis"/>
        </w:rPr>
        <w:t>On which electrode</w:t>
      </w:r>
      <w:r w:rsidRPr="00DB411B">
        <w:t xml:space="preserve"> does nitrogen trifluoride form?</w:t>
      </w:r>
    </w:p>
    <w:p w14:paraId="2822638A" w14:textId="77777777" w:rsidR="00525A0A" w:rsidRDefault="00525A0A" w:rsidP="00525A0A">
      <w:pPr>
        <w:pStyle w:val="Subquestion"/>
        <w:rPr>
          <w:lang w:val="en-GB"/>
        </w:rPr>
      </w:pPr>
      <w:r w:rsidRPr="007A50FC">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CD0132">
        <w:rPr>
          <w:lang w:val="en-GB"/>
        </w:rPr>
      </w:r>
      <w:r w:rsidR="00CD0132">
        <w:rPr>
          <w:lang w:val="en-GB"/>
        </w:rPr>
        <w:fldChar w:fldCharType="separate"/>
      </w:r>
      <w:r w:rsidRPr="00036FEC">
        <w:rPr>
          <w:lang w:val="en-GB"/>
        </w:rPr>
        <w:fldChar w:fldCharType="end"/>
      </w:r>
      <w:r w:rsidRPr="007F1FB1">
        <w:rPr>
          <w:lang w:val="en-GB"/>
        </w:rPr>
        <w:t xml:space="preserve"> </w:t>
      </w:r>
      <w:r>
        <w:rPr>
          <w:lang w:val="en-GB"/>
        </w:rPr>
        <w:t>Cathode</w:t>
      </w:r>
      <w:r w:rsidRPr="007F1FB1">
        <w:rPr>
          <w:lang w:val="en-GB"/>
        </w:rPr>
        <w:tab/>
      </w:r>
      <w:r>
        <w:rPr>
          <w:lang w:val="en-GB"/>
        </w:rPr>
        <w:fldChar w:fldCharType="begin">
          <w:ffData>
            <w:name w:val="Jelölő1"/>
            <w:enabled/>
            <w:calcOnExit w:val="0"/>
            <w:checkBox>
              <w:sizeAuto/>
              <w:default w:val="0"/>
            </w:checkBox>
          </w:ffData>
        </w:fldChar>
      </w:r>
      <w:bookmarkStart w:id="0" w:name="Jelölő1"/>
      <w:r>
        <w:rPr>
          <w:lang w:val="en-GB"/>
        </w:rPr>
        <w:instrText xml:space="preserve"> FORMCHECKBOX </w:instrText>
      </w:r>
      <w:r w:rsidR="00CD0132">
        <w:rPr>
          <w:lang w:val="en-GB"/>
        </w:rPr>
      </w:r>
      <w:r w:rsidR="00CD0132">
        <w:rPr>
          <w:lang w:val="en-GB"/>
        </w:rPr>
        <w:fldChar w:fldCharType="separate"/>
      </w:r>
      <w:r>
        <w:rPr>
          <w:lang w:val="en-GB"/>
        </w:rPr>
        <w:fldChar w:fldCharType="end"/>
      </w:r>
      <w:bookmarkEnd w:id="0"/>
      <w:r w:rsidRPr="007F1FB1">
        <w:rPr>
          <w:lang w:val="en-GB"/>
        </w:rPr>
        <w:t xml:space="preserve"> </w:t>
      </w:r>
      <w:r>
        <w:rPr>
          <w:lang w:val="en-GB"/>
        </w:rPr>
        <w:t>Anode</w:t>
      </w:r>
    </w:p>
    <w:p w14:paraId="4A5172AF" w14:textId="279437FF" w:rsidR="00525A0A" w:rsidRDefault="00525A0A" w:rsidP="00525A0A">
      <w:pPr>
        <w:pStyle w:val="Subquestion"/>
        <w:rPr>
          <w:lang w:val="en-GB"/>
        </w:rPr>
      </w:pPr>
      <w:r w:rsidRPr="00525A0A">
        <w:tab/>
      </w:r>
      <w:r w:rsidR="00E624FF" w:rsidRPr="00E624FF">
        <w:rPr>
          <w:u w:val="single"/>
        </w:rPr>
        <w:t>W</w:t>
      </w:r>
      <w:r w:rsidR="002C7595">
        <w:rPr>
          <w:rStyle w:val="Subquestionemphasis"/>
        </w:rPr>
        <w:t xml:space="preserve">rite </w:t>
      </w:r>
      <w:r w:rsidR="00F27EF2">
        <w:rPr>
          <w:rStyle w:val="Subquestionemphasis"/>
        </w:rPr>
        <w:t xml:space="preserve">a balanced chemical equation for </w:t>
      </w:r>
      <w:r>
        <w:t xml:space="preserve">the </w:t>
      </w:r>
      <w:r w:rsidR="001413DD">
        <w:t xml:space="preserve">electrode </w:t>
      </w:r>
      <w:r w:rsidR="00AA0EB5">
        <w:t xml:space="preserve">half </w:t>
      </w:r>
      <w:r w:rsidR="001413DD">
        <w:t>reaction for</w:t>
      </w:r>
      <w:r>
        <w:t xml:space="preserve"> the formation </w:t>
      </w:r>
      <w:r w:rsidR="001413DD">
        <w:t>of NF</w:t>
      </w:r>
      <w:r w:rsidR="001413DD" w:rsidRPr="001413DD">
        <w:rPr>
          <w:vertAlign w:val="subscript"/>
        </w:rPr>
        <w:t>3</w:t>
      </w:r>
      <w:r>
        <w:t>.</w:t>
      </w:r>
    </w:p>
    <w:p w14:paraId="31A97D57" w14:textId="77777777" w:rsidR="00525A0A" w:rsidRDefault="00525A0A" w:rsidP="00525A0A">
      <w:pPr>
        <w:pStyle w:val="Answerbox"/>
      </w:pPr>
    </w:p>
    <w:p w14:paraId="4E3A3D4F" w14:textId="72432CEA" w:rsidR="00525A0A" w:rsidRDefault="00525A0A" w:rsidP="00525A0A">
      <w:pPr>
        <w:pStyle w:val="Answerbox"/>
      </w:pPr>
    </w:p>
    <w:p w14:paraId="2B4EDD36" w14:textId="77777777" w:rsidR="00525A0A" w:rsidRPr="00525A0A" w:rsidRDefault="00525A0A" w:rsidP="00525A0A">
      <w:pPr>
        <w:pStyle w:val="Answerbox"/>
      </w:pPr>
    </w:p>
    <w:p w14:paraId="0B892E79" w14:textId="161EEF8B" w:rsidR="00573F84" w:rsidRDefault="00573F84" w:rsidP="00573F84">
      <w:pPr>
        <w:pStyle w:val="Subquestion"/>
      </w:pPr>
      <w:r w:rsidRPr="00573F84">
        <w:rPr>
          <w:rStyle w:val="Subquestionnumber"/>
        </w:rPr>
        <w:t>1.2.</w:t>
      </w:r>
      <w:r>
        <w:tab/>
      </w:r>
      <w:r w:rsidR="00E624FF" w:rsidRPr="00E624FF">
        <w:rPr>
          <w:u w:val="single"/>
        </w:rPr>
        <w:t>Which</w:t>
      </w:r>
      <w:r w:rsidR="00E624FF" w:rsidRPr="00E624FF">
        <w:rPr>
          <w:rStyle w:val="Subquestionemphasis"/>
        </w:rPr>
        <w:t xml:space="preserve"> of </w:t>
      </w:r>
      <w:r w:rsidR="00E624FF" w:rsidRPr="00E624FF">
        <w:rPr>
          <w:u w:val="single"/>
        </w:rPr>
        <w:t>NF</w:t>
      </w:r>
      <w:r w:rsidR="00E624FF" w:rsidRPr="00E624FF">
        <w:rPr>
          <w:u w:val="single"/>
          <w:vertAlign w:val="subscript"/>
        </w:rPr>
        <w:t>3</w:t>
      </w:r>
      <w:r w:rsidR="00E624FF" w:rsidRPr="00E624FF">
        <w:rPr>
          <w:u w:val="single"/>
        </w:rPr>
        <w:t>, NHF</w:t>
      </w:r>
      <w:r w:rsidR="00E624FF" w:rsidRPr="00E624FF">
        <w:rPr>
          <w:u w:val="single"/>
          <w:vertAlign w:val="subscript"/>
        </w:rPr>
        <w:t>2</w:t>
      </w:r>
      <w:r w:rsidR="00E624FF" w:rsidRPr="00E624FF">
        <w:rPr>
          <w:u w:val="single"/>
        </w:rPr>
        <w:t xml:space="preserve"> or NH</w:t>
      </w:r>
      <w:r w:rsidR="00E624FF" w:rsidRPr="00E624FF">
        <w:rPr>
          <w:u w:val="single"/>
          <w:vertAlign w:val="subscript"/>
        </w:rPr>
        <w:t>2</w:t>
      </w:r>
      <w:r w:rsidR="00E624FF" w:rsidRPr="00E624FF">
        <w:rPr>
          <w:u w:val="single"/>
        </w:rPr>
        <w:t>F</w:t>
      </w:r>
      <w:r w:rsidR="00E624FF" w:rsidRPr="00E624FF">
        <w:rPr>
          <w:rStyle w:val="Subquestionemphasis"/>
        </w:rPr>
        <w:t xml:space="preserve"> compound </w:t>
      </w:r>
      <w:r w:rsidR="00E624FF">
        <w:rPr>
          <w:rStyle w:val="Subquestionemphasis"/>
        </w:rPr>
        <w:t>is</w:t>
      </w:r>
      <w:r w:rsidR="00E624FF" w:rsidRPr="00DB411B">
        <w:t xml:space="preserve"> expected to condense </w:t>
      </w:r>
      <w:r w:rsidR="00E624FF">
        <w:t>at the lowest temperature</w:t>
      </w:r>
      <w:r w:rsidRPr="00DB411B">
        <w:t>?</w:t>
      </w:r>
    </w:p>
    <w:p w14:paraId="28C880DF" w14:textId="77777777" w:rsidR="001413DD" w:rsidRPr="001413DD" w:rsidRDefault="001413DD" w:rsidP="00573F84">
      <w:pPr>
        <w:pStyle w:val="Subquestion"/>
      </w:pPr>
      <w: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CD0132">
        <w:rPr>
          <w:lang w:val="en-GB"/>
        </w:rPr>
      </w:r>
      <w:r w:rsidR="00CD0132">
        <w:rPr>
          <w:lang w:val="en-GB"/>
        </w:rPr>
        <w:fldChar w:fldCharType="separate"/>
      </w:r>
      <w:r w:rsidRPr="00036FEC">
        <w:rPr>
          <w:lang w:val="en-GB"/>
        </w:rPr>
        <w:fldChar w:fldCharType="end"/>
      </w:r>
      <w:r w:rsidRPr="007F1FB1">
        <w:rPr>
          <w:lang w:val="en-GB"/>
        </w:rPr>
        <w:t xml:space="preserve"> </w:t>
      </w:r>
      <w:r w:rsidRPr="00DB411B">
        <w:t>NF</w:t>
      </w:r>
      <w:r w:rsidRPr="00DB411B">
        <w:rPr>
          <w:vertAlign w:val="subscript"/>
        </w:rPr>
        <w:t>3</w:t>
      </w:r>
      <w:r w:rsidRPr="007F1FB1">
        <w:rPr>
          <w:lang w:val="en-GB"/>
        </w:rPr>
        <w:tab/>
      </w:r>
      <w:r>
        <w:rPr>
          <w:lang w:val="en-GB"/>
        </w:rPr>
        <w:fldChar w:fldCharType="begin">
          <w:ffData>
            <w:name w:val="Jelölő1"/>
            <w:enabled/>
            <w:calcOnExit w:val="0"/>
            <w:checkBox>
              <w:sizeAuto/>
              <w:default w:val="0"/>
            </w:checkBox>
          </w:ffData>
        </w:fldChar>
      </w:r>
      <w:r>
        <w:rPr>
          <w:lang w:val="en-GB"/>
        </w:rPr>
        <w:instrText xml:space="preserve"> FORMCHECKBOX </w:instrText>
      </w:r>
      <w:r w:rsidR="00CD0132">
        <w:rPr>
          <w:lang w:val="en-GB"/>
        </w:rPr>
      </w:r>
      <w:r w:rsidR="00CD0132">
        <w:rPr>
          <w:lang w:val="en-GB"/>
        </w:rPr>
        <w:fldChar w:fldCharType="separate"/>
      </w:r>
      <w:r>
        <w:rPr>
          <w:lang w:val="en-GB"/>
        </w:rPr>
        <w:fldChar w:fldCharType="end"/>
      </w:r>
      <w:r w:rsidRPr="007F1FB1">
        <w:rPr>
          <w:lang w:val="en-GB"/>
        </w:rPr>
        <w:t xml:space="preserve"> </w:t>
      </w:r>
      <w:r w:rsidRPr="00DB411B">
        <w:t>N</w:t>
      </w:r>
      <w:r>
        <w:t>H</w:t>
      </w:r>
      <w:r w:rsidRPr="00DB411B">
        <w:t>F</w:t>
      </w:r>
      <w:r>
        <w:rPr>
          <w:vertAlign w:val="subscript"/>
        </w:rPr>
        <w:t>2</w:t>
      </w:r>
      <w:r>
        <w:rPr>
          <w:lang w:val="en-GB"/>
        </w:rP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CD0132">
        <w:rPr>
          <w:lang w:val="en-GB"/>
        </w:rPr>
      </w:r>
      <w:r w:rsidR="00CD0132">
        <w:rPr>
          <w:lang w:val="en-GB"/>
        </w:rPr>
        <w:fldChar w:fldCharType="separate"/>
      </w:r>
      <w:r w:rsidRPr="00036FEC">
        <w:rPr>
          <w:lang w:val="en-GB"/>
        </w:rPr>
        <w:fldChar w:fldCharType="end"/>
      </w:r>
      <w:r w:rsidRPr="007F1FB1">
        <w:rPr>
          <w:lang w:val="en-GB"/>
        </w:rPr>
        <w:t xml:space="preserve"> </w:t>
      </w:r>
      <w:r w:rsidRPr="00DB411B">
        <w:t>N</w:t>
      </w:r>
      <w:r>
        <w:t>H</w:t>
      </w:r>
      <w:r>
        <w:rPr>
          <w:vertAlign w:val="subscript"/>
        </w:rPr>
        <w:t>2</w:t>
      </w:r>
      <w:r w:rsidRPr="00DB411B">
        <w:t>F</w:t>
      </w:r>
    </w:p>
    <w:p w14:paraId="20A1181A" w14:textId="1FFEEB4C" w:rsidR="002C7595" w:rsidRDefault="002C7595" w:rsidP="002C7595">
      <w:pPr>
        <w:pStyle w:val="Subquestion"/>
      </w:pPr>
      <w:r w:rsidRPr="00750B0E">
        <w:rPr>
          <w:rStyle w:val="Subquestionnumber"/>
        </w:rPr>
        <w:t>1.</w:t>
      </w:r>
      <w:r>
        <w:rPr>
          <w:rStyle w:val="Subquestionnumber"/>
        </w:rPr>
        <w:t>3</w:t>
      </w:r>
      <w:r w:rsidRPr="00750B0E">
        <w:rPr>
          <w:rStyle w:val="Subquestionnumber"/>
        </w:rPr>
        <w:t>.</w:t>
      </w:r>
      <w:r>
        <w:tab/>
      </w:r>
      <w:r w:rsidRPr="00750B0E">
        <w:rPr>
          <w:rStyle w:val="Subquestionemphasis"/>
        </w:rPr>
        <w:t>Assign</w:t>
      </w:r>
      <w:r w:rsidRPr="00DB411B">
        <w:t xml:space="preserve"> the </w:t>
      </w:r>
      <w:r w:rsidR="00054E97">
        <w:t xml:space="preserve">N-F </w:t>
      </w:r>
      <w:r w:rsidRPr="00DB411B">
        <w:t xml:space="preserve">bond lengths </w:t>
      </w:r>
      <w:r>
        <w:t xml:space="preserve">(136, 140, 142 pm) </w:t>
      </w:r>
      <w:r w:rsidRPr="00DB411B">
        <w:t>to the molecules.</w:t>
      </w:r>
    </w:p>
    <w:tbl>
      <w:tblPr>
        <w:tblStyle w:val="Problemtable"/>
        <w:tblW w:w="0" w:type="auto"/>
        <w:tblLayout w:type="fixed"/>
        <w:tblLook w:val="04A0" w:firstRow="1" w:lastRow="0" w:firstColumn="1" w:lastColumn="0" w:noHBand="0" w:noVBand="1"/>
      </w:tblPr>
      <w:tblGrid>
        <w:gridCol w:w="1459"/>
        <w:gridCol w:w="794"/>
        <w:gridCol w:w="794"/>
        <w:gridCol w:w="794"/>
      </w:tblGrid>
      <w:tr w:rsidR="002C7595" w14:paraId="667B4767" w14:textId="77777777" w:rsidTr="00FD5C81">
        <w:tc>
          <w:tcPr>
            <w:tcW w:w="1459" w:type="dxa"/>
          </w:tcPr>
          <w:p w14:paraId="5F265531" w14:textId="77777777" w:rsidR="002C7595" w:rsidRDefault="002C7595" w:rsidP="00FD5C81">
            <w:pPr>
              <w:pStyle w:val="Problemtext"/>
            </w:pPr>
            <w:r>
              <w:t>Molecule</w:t>
            </w:r>
          </w:p>
        </w:tc>
        <w:tc>
          <w:tcPr>
            <w:tcW w:w="794" w:type="dxa"/>
          </w:tcPr>
          <w:p w14:paraId="5C9F1809" w14:textId="77777777" w:rsidR="002C7595" w:rsidRDefault="002C7595" w:rsidP="00FD5C81">
            <w:pPr>
              <w:pStyle w:val="Problemtext"/>
            </w:pPr>
            <w:r w:rsidRPr="00DB411B">
              <w:t>NH</w:t>
            </w:r>
            <w:r w:rsidRPr="00DB411B">
              <w:rPr>
                <w:vertAlign w:val="subscript"/>
              </w:rPr>
              <w:t>2</w:t>
            </w:r>
            <w:r w:rsidRPr="00DB411B">
              <w:t>F</w:t>
            </w:r>
          </w:p>
        </w:tc>
        <w:tc>
          <w:tcPr>
            <w:tcW w:w="794" w:type="dxa"/>
          </w:tcPr>
          <w:p w14:paraId="5E69E5F0" w14:textId="77777777" w:rsidR="002C7595" w:rsidRDefault="002C7595" w:rsidP="00FD5C81">
            <w:pPr>
              <w:pStyle w:val="Problemtext"/>
            </w:pPr>
            <w:r w:rsidRPr="00DB411B">
              <w:t>NHF</w:t>
            </w:r>
            <w:r w:rsidRPr="00DB411B">
              <w:rPr>
                <w:vertAlign w:val="subscript"/>
              </w:rPr>
              <w:t>2</w:t>
            </w:r>
          </w:p>
        </w:tc>
        <w:tc>
          <w:tcPr>
            <w:tcW w:w="794" w:type="dxa"/>
          </w:tcPr>
          <w:p w14:paraId="1FA70BC5" w14:textId="77777777" w:rsidR="002C7595" w:rsidRDefault="002C7595" w:rsidP="00FD5C81">
            <w:pPr>
              <w:pStyle w:val="Problemtext"/>
            </w:pPr>
            <w:r w:rsidRPr="00DB411B">
              <w:t>NF</w:t>
            </w:r>
            <w:r w:rsidRPr="00DB411B">
              <w:rPr>
                <w:vertAlign w:val="subscript"/>
              </w:rPr>
              <w:t>3</w:t>
            </w:r>
          </w:p>
        </w:tc>
      </w:tr>
      <w:tr w:rsidR="002C7595" w14:paraId="16F47F03" w14:textId="77777777" w:rsidTr="00FD5C81">
        <w:tc>
          <w:tcPr>
            <w:tcW w:w="1459" w:type="dxa"/>
          </w:tcPr>
          <w:p w14:paraId="226F1529" w14:textId="3678FD53" w:rsidR="002C7595" w:rsidRDefault="00054E97" w:rsidP="00FD5C81">
            <w:pPr>
              <w:pStyle w:val="Problemtext"/>
            </w:pPr>
            <w:r>
              <w:t>N-F b</w:t>
            </w:r>
            <w:r w:rsidR="002C7595">
              <w:t>ond length, pm</w:t>
            </w:r>
          </w:p>
        </w:tc>
        <w:tc>
          <w:tcPr>
            <w:tcW w:w="794" w:type="dxa"/>
          </w:tcPr>
          <w:p w14:paraId="1A8B7819" w14:textId="77777777" w:rsidR="002C7595" w:rsidRDefault="002C7595" w:rsidP="00FD5C81">
            <w:pPr>
              <w:pStyle w:val="Problemtext"/>
            </w:pPr>
          </w:p>
        </w:tc>
        <w:tc>
          <w:tcPr>
            <w:tcW w:w="794" w:type="dxa"/>
          </w:tcPr>
          <w:p w14:paraId="738B2561" w14:textId="77777777" w:rsidR="002C7595" w:rsidRDefault="002C7595" w:rsidP="00FD5C81">
            <w:pPr>
              <w:pStyle w:val="Problemtext"/>
            </w:pPr>
          </w:p>
        </w:tc>
        <w:tc>
          <w:tcPr>
            <w:tcW w:w="794" w:type="dxa"/>
          </w:tcPr>
          <w:p w14:paraId="3C25F353" w14:textId="77777777" w:rsidR="002C7595" w:rsidRDefault="002C7595" w:rsidP="00FD5C81">
            <w:pPr>
              <w:pStyle w:val="Problemtext"/>
            </w:pPr>
          </w:p>
        </w:tc>
      </w:tr>
    </w:tbl>
    <w:p w14:paraId="3CB950FC" w14:textId="77777777" w:rsidR="002C7595" w:rsidRDefault="002C7595" w:rsidP="002C7595">
      <w:pPr>
        <w:pStyle w:val="Subquestion"/>
      </w:pPr>
    </w:p>
    <w:p w14:paraId="2F04A53B" w14:textId="199B9819" w:rsidR="00573F84" w:rsidRDefault="00573F84" w:rsidP="00573F84">
      <w:pPr>
        <w:pStyle w:val="Subquestion"/>
      </w:pPr>
      <w:r w:rsidRPr="00573F84">
        <w:rPr>
          <w:rStyle w:val="Subquestionnumber"/>
        </w:rPr>
        <w:t>1.</w:t>
      </w:r>
      <w:r w:rsidR="002C7595">
        <w:rPr>
          <w:rStyle w:val="Subquestionnumber"/>
        </w:rPr>
        <w:t>4</w:t>
      </w:r>
      <w:r w:rsidRPr="00573F84">
        <w:rPr>
          <w:rStyle w:val="Subquestionnumber"/>
        </w:rPr>
        <w:t>.</w:t>
      </w:r>
      <w:r>
        <w:tab/>
      </w:r>
      <w:r w:rsidR="00AA0EB5">
        <w:rPr>
          <w:rStyle w:val="Subquestionemphasis"/>
        </w:rPr>
        <w:t>Writ</w:t>
      </w:r>
      <w:r w:rsidRPr="00573F84">
        <w:rPr>
          <w:rStyle w:val="Subquestionemphasis"/>
        </w:rPr>
        <w:t>e</w:t>
      </w:r>
      <w:r w:rsidR="00AA0EB5">
        <w:t xml:space="preserve"> a balanced chemical equation </w:t>
      </w:r>
      <w:r>
        <w:t>f</w:t>
      </w:r>
      <w:r w:rsidR="00AA0EB5">
        <w:t>or</w:t>
      </w:r>
      <w:r>
        <w:t xml:space="preserve"> the </w:t>
      </w:r>
      <w:r w:rsidR="00FE7660">
        <w:t xml:space="preserve">formation of the </w:t>
      </w:r>
      <w:r w:rsidR="00F27EF2" w:rsidRPr="00DB411B">
        <w:t>binary nitrogen – fluorine</w:t>
      </w:r>
      <w:r w:rsidR="00F27EF2" w:rsidDel="00F27EF2">
        <w:t xml:space="preserve"> </w:t>
      </w:r>
      <w:r w:rsidR="00FE7660">
        <w:t>compound</w:t>
      </w:r>
      <w:r>
        <w:t>.</w:t>
      </w:r>
    </w:p>
    <w:p w14:paraId="6043A771" w14:textId="11957AF5" w:rsidR="00FE7660" w:rsidRDefault="00FE7660" w:rsidP="00FE7660">
      <w:pPr>
        <w:pStyle w:val="Answerbox"/>
      </w:pPr>
    </w:p>
    <w:p w14:paraId="1E7B802E" w14:textId="77777777" w:rsidR="00FE7660" w:rsidRDefault="00FE7660" w:rsidP="00FE7660">
      <w:pPr>
        <w:pStyle w:val="Answerbox"/>
      </w:pPr>
    </w:p>
    <w:p w14:paraId="02F12E4B" w14:textId="77777777" w:rsidR="00FE7660" w:rsidRPr="00525A0A" w:rsidRDefault="00FE7660" w:rsidP="00FE7660">
      <w:pPr>
        <w:pStyle w:val="Answerbox"/>
      </w:pPr>
    </w:p>
    <w:p w14:paraId="6CD0FC69" w14:textId="0D8B2016" w:rsidR="00C72FC4" w:rsidRPr="00940BCA" w:rsidRDefault="00C72FC4" w:rsidP="00C72FC4">
      <w:pPr>
        <w:pStyle w:val="Subquestion"/>
      </w:pPr>
      <w:r>
        <w:rPr>
          <w:rStyle w:val="Subquestionnumber"/>
        </w:rPr>
        <w:t>1.5</w:t>
      </w:r>
      <w:r w:rsidRPr="00750B0E">
        <w:rPr>
          <w:rStyle w:val="Subquestionnumber"/>
        </w:rPr>
        <w:t>.</w:t>
      </w:r>
      <w:r>
        <w:tab/>
      </w:r>
      <w:r w:rsidRPr="007A50FC">
        <w:rPr>
          <w:rStyle w:val="Subquestionemphasis"/>
        </w:rPr>
        <w:t>Propose</w:t>
      </w:r>
      <w:r w:rsidRPr="00DB411B">
        <w:t xml:space="preserve"> a suitable reagent </w:t>
      </w:r>
      <w:r w:rsidR="006E7C77">
        <w:t xml:space="preserve">for the formation of </w:t>
      </w:r>
      <w:r w:rsidR="006E7C77" w:rsidRPr="00DB411B">
        <w:t>NF</w:t>
      </w:r>
      <w:r w:rsidR="006E7C77" w:rsidRPr="00DB411B">
        <w:rPr>
          <w:vertAlign w:val="subscript"/>
        </w:rPr>
        <w:t>4</w:t>
      </w:r>
      <w:r w:rsidR="006E7C77" w:rsidRPr="00DB411B">
        <w:rPr>
          <w:vertAlign w:val="superscript"/>
        </w:rPr>
        <w:t>+</w:t>
      </w:r>
      <w:r w:rsidR="006E7C77" w:rsidRPr="006E7C77">
        <w:t xml:space="preserve"> </w:t>
      </w:r>
      <w:r w:rsidRPr="00DB411B">
        <w:t xml:space="preserve">and </w:t>
      </w:r>
      <w:r w:rsidR="00AA0EB5">
        <w:rPr>
          <w:rStyle w:val="Subquestionemphasis"/>
        </w:rPr>
        <w:t>writ</w:t>
      </w:r>
      <w:r w:rsidRPr="00095F54">
        <w:rPr>
          <w:rStyle w:val="Subquestionemphasis"/>
        </w:rPr>
        <w:t>e</w:t>
      </w:r>
      <w:r w:rsidR="00AA0EB5">
        <w:t xml:space="preserve"> a balanced chemical equation </w:t>
      </w:r>
      <w:r w:rsidRPr="00DB411B">
        <w:t>f</w:t>
      </w:r>
      <w:r w:rsidR="00AA0EB5">
        <w:t>or</w:t>
      </w:r>
      <w:r w:rsidRPr="00DB411B">
        <w:t xml:space="preserve"> the reaction.</w:t>
      </w:r>
    </w:p>
    <w:p w14:paraId="28702AC0" w14:textId="2E9AD342" w:rsidR="00BE6FB1" w:rsidRDefault="00BE6FB1" w:rsidP="00BE6FB1">
      <w:pPr>
        <w:pStyle w:val="Answerbox"/>
      </w:pPr>
    </w:p>
    <w:p w14:paraId="7224E316" w14:textId="77777777" w:rsidR="00BE6FB1" w:rsidRDefault="00BE6FB1" w:rsidP="00BE6FB1">
      <w:pPr>
        <w:pStyle w:val="Answerbox"/>
      </w:pPr>
    </w:p>
    <w:p w14:paraId="0C28ACF2" w14:textId="77777777" w:rsidR="00BE6FB1" w:rsidRDefault="00BE6FB1" w:rsidP="00BE6FB1">
      <w:pPr>
        <w:pStyle w:val="Answerbox"/>
      </w:pPr>
    </w:p>
    <w:p w14:paraId="0F7F6D66" w14:textId="77777777" w:rsidR="00246D1D" w:rsidRDefault="00246D1D" w:rsidP="00353253">
      <w:pPr>
        <w:pStyle w:val="Problemtext"/>
        <w:rPr>
          <w:rStyle w:val="Subquestionnumber"/>
        </w:rPr>
      </w:pPr>
      <w:r>
        <w:rPr>
          <w:rStyle w:val="Subquestionnumber"/>
        </w:rPr>
        <w:br w:type="page"/>
      </w:r>
    </w:p>
    <w:p w14:paraId="26949F59" w14:textId="05FD1B5C" w:rsidR="00BE6FB1" w:rsidRDefault="00C72FC4" w:rsidP="00C72FC4">
      <w:pPr>
        <w:pStyle w:val="Subquestion"/>
      </w:pPr>
      <w:r>
        <w:rPr>
          <w:rStyle w:val="Subquestionnumber"/>
        </w:rPr>
        <w:lastRenderedPageBreak/>
        <w:t>1.6</w:t>
      </w:r>
      <w:r w:rsidRPr="00750B0E">
        <w:rPr>
          <w:rStyle w:val="Subquestionnumber"/>
        </w:rPr>
        <w:t>.</w:t>
      </w:r>
      <w:r>
        <w:tab/>
      </w:r>
      <w:r w:rsidR="00F27EF2" w:rsidRPr="00622E6D">
        <w:rPr>
          <w:rStyle w:val="Subquestionemphasis"/>
        </w:rPr>
        <w:t>W</w:t>
      </w:r>
      <w:r w:rsidR="00F27EF2">
        <w:rPr>
          <w:rStyle w:val="Subquestionemphasis"/>
        </w:rPr>
        <w:t>rite</w:t>
      </w:r>
      <w:r w:rsidR="00F27EF2" w:rsidRPr="00B37622">
        <w:t xml:space="preserve"> a balanced chemical equation for the hydrolysis of</w:t>
      </w:r>
      <w:r w:rsidR="00F27EF2" w:rsidRPr="0099031A">
        <w:t xml:space="preserve"> </w:t>
      </w:r>
      <w:r w:rsidR="00F27EF2" w:rsidRPr="007A50FC">
        <w:t>NF</w:t>
      </w:r>
      <w:r w:rsidR="00F27EF2" w:rsidRPr="007A50FC">
        <w:rPr>
          <w:vertAlign w:val="subscript"/>
        </w:rPr>
        <w:t>4</w:t>
      </w:r>
      <w:r w:rsidR="00F27EF2" w:rsidRPr="007A50FC">
        <w:rPr>
          <w:vertAlign w:val="superscript"/>
        </w:rPr>
        <w:t>+</w:t>
      </w:r>
      <w:r w:rsidR="00F27EF2" w:rsidRPr="00B37622">
        <w:t xml:space="preserve"> </w:t>
      </w:r>
    </w:p>
    <w:p w14:paraId="2EB1E323" w14:textId="04A7650B" w:rsidR="00BE6FB1" w:rsidRDefault="00BE6FB1" w:rsidP="00BE6FB1">
      <w:pPr>
        <w:pStyle w:val="Answerbox"/>
      </w:pPr>
    </w:p>
    <w:p w14:paraId="79638C54" w14:textId="77777777" w:rsidR="00BE6FB1" w:rsidRDefault="00BE6FB1" w:rsidP="00BE6FB1">
      <w:pPr>
        <w:pStyle w:val="Answerbox"/>
      </w:pPr>
    </w:p>
    <w:p w14:paraId="7B0B71D1" w14:textId="77777777" w:rsidR="00BE6FB1" w:rsidRDefault="00BE6FB1" w:rsidP="00BE6FB1">
      <w:pPr>
        <w:pStyle w:val="Answerbox"/>
      </w:pPr>
    </w:p>
    <w:p w14:paraId="011A5026" w14:textId="43DE2C9A" w:rsidR="00BE6FB1" w:rsidRPr="00525A0A" w:rsidRDefault="00BE6FB1" w:rsidP="00BE6FB1">
      <w:pPr>
        <w:pStyle w:val="Answerbox"/>
      </w:pPr>
    </w:p>
    <w:p w14:paraId="69816099" w14:textId="5E656C9E" w:rsidR="00C72FC4" w:rsidRDefault="00BC6DCE" w:rsidP="00C72FC4">
      <w:pPr>
        <w:pStyle w:val="Subquestion"/>
      </w:pPr>
      <w:r w:rsidRPr="007533BB">
        <w:tab/>
      </w:r>
      <w:r w:rsidR="00F27EF2">
        <w:rPr>
          <w:rStyle w:val="Subquestionemphasis"/>
        </w:rPr>
        <w:t>Writ</w:t>
      </w:r>
      <w:r w:rsidR="00F27EF2" w:rsidRPr="00622E6D">
        <w:rPr>
          <w:rStyle w:val="Subquestionemphasis"/>
        </w:rPr>
        <w:t>e</w:t>
      </w:r>
      <w:r w:rsidR="00F27EF2" w:rsidRPr="00622E6D">
        <w:t xml:space="preserve"> a </w:t>
      </w:r>
      <w:r w:rsidR="00F27EF2">
        <w:t xml:space="preserve">balanced chemical equation for a </w:t>
      </w:r>
      <w:r w:rsidR="00F27EF2" w:rsidRPr="00622E6D">
        <w:t xml:space="preserve">possible side reaction that can decrease </w:t>
      </w:r>
      <w:r w:rsidR="00F27EF2" w:rsidRPr="007A50FC">
        <w:t>the theoretically expected O</w:t>
      </w:r>
      <w:r w:rsidR="00F27EF2" w:rsidRPr="007A50FC">
        <w:rPr>
          <w:vertAlign w:val="subscript"/>
        </w:rPr>
        <w:t>2</w:t>
      </w:r>
      <w:r w:rsidR="00F27EF2" w:rsidRPr="007A50FC">
        <w:t>:NF</w:t>
      </w:r>
      <w:r w:rsidR="00F27EF2" w:rsidRPr="007A50FC">
        <w:rPr>
          <w:vertAlign w:val="subscript"/>
        </w:rPr>
        <w:t>3</w:t>
      </w:r>
      <w:r w:rsidR="00F27EF2" w:rsidRPr="007A50FC">
        <w:t xml:space="preserve"> mole ratio</w:t>
      </w:r>
      <w:r w:rsidR="00F27EF2" w:rsidRPr="00622E6D">
        <w:t>.</w:t>
      </w:r>
    </w:p>
    <w:p w14:paraId="2363C086" w14:textId="24DC1736" w:rsidR="000D0E1C" w:rsidRDefault="000D0E1C" w:rsidP="000D0E1C">
      <w:pPr>
        <w:pStyle w:val="Answerbox"/>
      </w:pPr>
    </w:p>
    <w:p w14:paraId="44DDAC0C" w14:textId="77777777" w:rsidR="000D0E1C" w:rsidRDefault="000D0E1C" w:rsidP="000D0E1C">
      <w:pPr>
        <w:pStyle w:val="Answerbox"/>
      </w:pPr>
    </w:p>
    <w:p w14:paraId="071E1A43" w14:textId="77777777" w:rsidR="000D0E1C" w:rsidRDefault="000D0E1C" w:rsidP="000D0E1C">
      <w:pPr>
        <w:pStyle w:val="Answerbox"/>
      </w:pPr>
    </w:p>
    <w:p w14:paraId="28E21DE9" w14:textId="5C7D2127" w:rsidR="00C72FC4" w:rsidRPr="00940BCA" w:rsidRDefault="00C72FC4" w:rsidP="00C72FC4">
      <w:pPr>
        <w:pStyle w:val="Subquestion"/>
      </w:pPr>
      <w:r>
        <w:rPr>
          <w:rStyle w:val="Subquestionnumber"/>
        </w:rPr>
        <w:t>1.7</w:t>
      </w:r>
      <w:r w:rsidRPr="00750B0E">
        <w:rPr>
          <w:rStyle w:val="Subquestionnumber"/>
        </w:rPr>
        <w:t>.</w:t>
      </w:r>
      <w:r>
        <w:tab/>
      </w:r>
      <w:r w:rsidRPr="00EE0293">
        <w:rPr>
          <w:rStyle w:val="Subquestionemphasis"/>
        </w:rPr>
        <w:t>Determine</w:t>
      </w:r>
      <w:r w:rsidRPr="00EE0293">
        <w:t xml:space="preserve"> the formula of the salt</w:t>
      </w:r>
      <w:r w:rsidR="00405E83">
        <w:t xml:space="preserve"> </w:t>
      </w:r>
      <w:r w:rsidR="00655AEE">
        <w:t>in question</w:t>
      </w:r>
      <w:r w:rsidR="00405E83">
        <w:t>.</w:t>
      </w:r>
    </w:p>
    <w:p w14:paraId="05A23583" w14:textId="2A733FA5" w:rsidR="00405E83" w:rsidRDefault="00405E83" w:rsidP="00405E83">
      <w:pPr>
        <w:pStyle w:val="Answerbox"/>
      </w:pPr>
      <w:r>
        <w:t>Your work:</w:t>
      </w:r>
    </w:p>
    <w:p w14:paraId="3AEB891B" w14:textId="2B257925" w:rsidR="00405E83" w:rsidRDefault="00405E83" w:rsidP="00405E83">
      <w:pPr>
        <w:pStyle w:val="Answerbox"/>
      </w:pPr>
    </w:p>
    <w:p w14:paraId="78F79238" w14:textId="77777777" w:rsidR="00405E83" w:rsidRDefault="00405E83" w:rsidP="00405E83">
      <w:pPr>
        <w:pStyle w:val="Answerbox"/>
      </w:pPr>
    </w:p>
    <w:p w14:paraId="4CB15E23" w14:textId="77777777" w:rsidR="00405E83" w:rsidRDefault="00405E83" w:rsidP="00405E83">
      <w:pPr>
        <w:pStyle w:val="Answerbox"/>
      </w:pPr>
    </w:p>
    <w:p w14:paraId="4B753EDA" w14:textId="77777777" w:rsidR="00405E83" w:rsidRDefault="00405E83" w:rsidP="00405E83">
      <w:pPr>
        <w:pStyle w:val="Answerbox"/>
      </w:pPr>
    </w:p>
    <w:p w14:paraId="6BF91EBD" w14:textId="77777777" w:rsidR="00405E83" w:rsidRDefault="00405E83" w:rsidP="00405E83">
      <w:pPr>
        <w:pStyle w:val="Answerbox"/>
      </w:pPr>
    </w:p>
    <w:p w14:paraId="4F1D27EE" w14:textId="77777777" w:rsidR="00405E83" w:rsidRDefault="00405E83" w:rsidP="00405E83">
      <w:pPr>
        <w:pStyle w:val="Answerbox"/>
      </w:pPr>
    </w:p>
    <w:p w14:paraId="2C91A543" w14:textId="77777777" w:rsidR="00405E83" w:rsidRDefault="00405E83" w:rsidP="00405E83">
      <w:pPr>
        <w:pStyle w:val="Answerbox"/>
      </w:pPr>
    </w:p>
    <w:p w14:paraId="6A7DBFF9" w14:textId="77777777" w:rsidR="00405E83" w:rsidRPr="00525A0A" w:rsidRDefault="00405E83" w:rsidP="00405E83">
      <w:pPr>
        <w:pStyle w:val="Answerbox"/>
      </w:pPr>
      <w:r>
        <w:t>Formula:</w:t>
      </w:r>
    </w:p>
    <w:p w14:paraId="1CE90613" w14:textId="77777777" w:rsidR="00F56899" w:rsidRPr="00F02D44" w:rsidRDefault="00F56899" w:rsidP="00F56899">
      <w:pPr>
        <w:pStyle w:val="Heading1"/>
      </w:pPr>
      <w:r w:rsidRPr="00C41AC3">
        <w:lastRenderedPageBreak/>
        <w:t>Problem</w:t>
      </w:r>
      <w:r>
        <w:t xml:space="preserve"> 2</w:t>
      </w:r>
      <w:r>
        <w:tab/>
        <w:t>8% of the total</w:t>
      </w:r>
    </w:p>
    <w:tbl>
      <w:tblPr>
        <w:tblStyle w:val="TableGrid"/>
        <w:tblW w:w="7614" w:type="dxa"/>
        <w:tblInd w:w="851" w:type="dxa"/>
        <w:tblLook w:val="04A0" w:firstRow="1" w:lastRow="0" w:firstColumn="1" w:lastColumn="0" w:noHBand="0" w:noVBand="1"/>
      </w:tblPr>
      <w:tblGrid>
        <w:gridCol w:w="777"/>
        <w:gridCol w:w="777"/>
        <w:gridCol w:w="776"/>
        <w:gridCol w:w="572"/>
        <w:gridCol w:w="572"/>
        <w:gridCol w:w="572"/>
        <w:gridCol w:w="572"/>
        <w:gridCol w:w="776"/>
        <w:gridCol w:w="776"/>
        <w:gridCol w:w="776"/>
        <w:gridCol w:w="668"/>
      </w:tblGrid>
      <w:tr w:rsidR="00A7001C" w:rsidRPr="0092141D" w14:paraId="2CD59941" w14:textId="77777777" w:rsidTr="00A7001C">
        <w:tc>
          <w:tcPr>
            <w:tcW w:w="0" w:type="auto"/>
            <w:vAlign w:val="center"/>
          </w:tcPr>
          <w:p w14:paraId="329ABC54" w14:textId="77777777" w:rsidR="00A7001C" w:rsidRPr="00216AEB" w:rsidRDefault="00A7001C" w:rsidP="00FD5C81">
            <w:pPr>
              <w:pStyle w:val="Problemtext"/>
              <w:rPr>
                <w:rStyle w:val="Subquestionnumber"/>
              </w:rPr>
            </w:pPr>
            <w:r w:rsidRPr="00216AEB">
              <w:rPr>
                <w:rStyle w:val="Subquestionnumber"/>
              </w:rPr>
              <w:t>2.1.1</w:t>
            </w:r>
          </w:p>
        </w:tc>
        <w:tc>
          <w:tcPr>
            <w:tcW w:w="0" w:type="auto"/>
            <w:vAlign w:val="center"/>
          </w:tcPr>
          <w:p w14:paraId="7537A98B" w14:textId="77777777" w:rsidR="00A7001C" w:rsidRPr="00216AEB" w:rsidRDefault="00A7001C" w:rsidP="00FD5C81">
            <w:pPr>
              <w:pStyle w:val="Problemtext"/>
              <w:rPr>
                <w:rStyle w:val="Subquestionnumber"/>
              </w:rPr>
            </w:pPr>
            <w:r w:rsidRPr="00216AEB">
              <w:rPr>
                <w:rStyle w:val="Subquestionnumber"/>
              </w:rPr>
              <w:t>2.1.2</w:t>
            </w:r>
          </w:p>
        </w:tc>
        <w:tc>
          <w:tcPr>
            <w:tcW w:w="0" w:type="auto"/>
            <w:vAlign w:val="center"/>
          </w:tcPr>
          <w:p w14:paraId="73704130" w14:textId="77777777" w:rsidR="00A7001C" w:rsidRPr="00216AEB" w:rsidRDefault="00A7001C" w:rsidP="00FD5C81">
            <w:pPr>
              <w:pStyle w:val="Problemtext"/>
              <w:rPr>
                <w:rStyle w:val="Subquestionnumber"/>
              </w:rPr>
            </w:pPr>
            <w:r w:rsidRPr="00216AEB">
              <w:rPr>
                <w:rStyle w:val="Subquestionnumber"/>
              </w:rPr>
              <w:t>2.1.3</w:t>
            </w:r>
          </w:p>
        </w:tc>
        <w:tc>
          <w:tcPr>
            <w:tcW w:w="0" w:type="auto"/>
            <w:vAlign w:val="center"/>
          </w:tcPr>
          <w:p w14:paraId="3481CCD8" w14:textId="2714860E" w:rsidR="00A7001C" w:rsidRPr="00216AEB" w:rsidRDefault="00A7001C" w:rsidP="00FD5C81">
            <w:pPr>
              <w:pStyle w:val="Problemtext"/>
              <w:rPr>
                <w:rStyle w:val="Subquestionnumber"/>
              </w:rPr>
            </w:pPr>
            <w:r w:rsidRPr="00216AEB">
              <w:rPr>
                <w:rStyle w:val="Subquestionnumber"/>
              </w:rPr>
              <w:t>2.2</w:t>
            </w:r>
          </w:p>
        </w:tc>
        <w:tc>
          <w:tcPr>
            <w:tcW w:w="0" w:type="auto"/>
            <w:vAlign w:val="center"/>
          </w:tcPr>
          <w:p w14:paraId="6F13D222" w14:textId="77777777" w:rsidR="00A7001C" w:rsidRPr="00216AEB" w:rsidRDefault="00A7001C" w:rsidP="00FD5C81">
            <w:pPr>
              <w:pStyle w:val="Problemtext"/>
              <w:rPr>
                <w:rStyle w:val="Subquestionnumber"/>
              </w:rPr>
            </w:pPr>
            <w:r w:rsidRPr="00216AEB">
              <w:rPr>
                <w:rStyle w:val="Subquestionnumber"/>
              </w:rPr>
              <w:t>2.3</w:t>
            </w:r>
          </w:p>
        </w:tc>
        <w:tc>
          <w:tcPr>
            <w:tcW w:w="0" w:type="auto"/>
            <w:vAlign w:val="center"/>
          </w:tcPr>
          <w:p w14:paraId="667149FA" w14:textId="77777777" w:rsidR="00A7001C" w:rsidRPr="00216AEB" w:rsidRDefault="00A7001C" w:rsidP="00FD5C81">
            <w:pPr>
              <w:pStyle w:val="Problemtext"/>
              <w:rPr>
                <w:rStyle w:val="Subquestionnumber"/>
              </w:rPr>
            </w:pPr>
            <w:r w:rsidRPr="00216AEB">
              <w:rPr>
                <w:rStyle w:val="Subquestionnumber"/>
              </w:rPr>
              <w:t>2.4</w:t>
            </w:r>
          </w:p>
        </w:tc>
        <w:tc>
          <w:tcPr>
            <w:tcW w:w="0" w:type="auto"/>
            <w:vAlign w:val="center"/>
          </w:tcPr>
          <w:p w14:paraId="232FDDC1" w14:textId="77777777" w:rsidR="00A7001C" w:rsidRPr="00216AEB" w:rsidRDefault="00A7001C" w:rsidP="00FD5C81">
            <w:pPr>
              <w:pStyle w:val="Problemtext"/>
              <w:rPr>
                <w:rStyle w:val="Subquestionnumber"/>
              </w:rPr>
            </w:pPr>
            <w:r w:rsidRPr="00216AEB">
              <w:rPr>
                <w:rStyle w:val="Subquestionnumber"/>
              </w:rPr>
              <w:t>2.5</w:t>
            </w:r>
          </w:p>
        </w:tc>
        <w:tc>
          <w:tcPr>
            <w:tcW w:w="0" w:type="auto"/>
            <w:vAlign w:val="center"/>
          </w:tcPr>
          <w:p w14:paraId="7E5AF818" w14:textId="77777777" w:rsidR="00A7001C" w:rsidRPr="00216AEB" w:rsidRDefault="00A7001C" w:rsidP="00FD5C81">
            <w:pPr>
              <w:pStyle w:val="Problemtext"/>
              <w:rPr>
                <w:rStyle w:val="Subquestionnumber"/>
              </w:rPr>
            </w:pPr>
            <w:r w:rsidRPr="00216AEB">
              <w:rPr>
                <w:rStyle w:val="Subquestionnumber"/>
              </w:rPr>
              <w:t>2.6.1</w:t>
            </w:r>
          </w:p>
        </w:tc>
        <w:tc>
          <w:tcPr>
            <w:tcW w:w="0" w:type="auto"/>
            <w:vAlign w:val="center"/>
          </w:tcPr>
          <w:p w14:paraId="02ECBFC3" w14:textId="77777777" w:rsidR="00A7001C" w:rsidRPr="00216AEB" w:rsidRDefault="00A7001C" w:rsidP="00FD5C81">
            <w:pPr>
              <w:pStyle w:val="Problemtext"/>
              <w:rPr>
                <w:rStyle w:val="Subquestionnumber"/>
              </w:rPr>
            </w:pPr>
            <w:r w:rsidRPr="00216AEB">
              <w:rPr>
                <w:rStyle w:val="Subquestionnumber"/>
              </w:rPr>
              <w:t>2.6.2</w:t>
            </w:r>
          </w:p>
        </w:tc>
        <w:tc>
          <w:tcPr>
            <w:tcW w:w="0" w:type="auto"/>
            <w:vAlign w:val="center"/>
          </w:tcPr>
          <w:p w14:paraId="4F8545E0" w14:textId="77777777" w:rsidR="00A7001C" w:rsidRPr="00216AEB" w:rsidRDefault="00A7001C" w:rsidP="00FD5C81">
            <w:pPr>
              <w:pStyle w:val="Problemtext"/>
              <w:rPr>
                <w:rStyle w:val="Subquestionnumber"/>
              </w:rPr>
            </w:pPr>
            <w:r w:rsidRPr="00216AEB">
              <w:rPr>
                <w:rStyle w:val="Subquestionnumber"/>
              </w:rPr>
              <w:t>2.6.3</w:t>
            </w:r>
          </w:p>
        </w:tc>
        <w:tc>
          <w:tcPr>
            <w:tcW w:w="668" w:type="dxa"/>
          </w:tcPr>
          <w:p w14:paraId="46D67865" w14:textId="77777777" w:rsidR="00A7001C" w:rsidRDefault="00A7001C" w:rsidP="00FD5C81">
            <w:pPr>
              <w:pStyle w:val="Problemtext"/>
            </w:pPr>
            <w:r>
              <w:t>Sum</w:t>
            </w:r>
          </w:p>
        </w:tc>
      </w:tr>
      <w:tr w:rsidR="00A7001C" w:rsidRPr="0092141D" w14:paraId="3D672B46" w14:textId="77777777" w:rsidTr="00A7001C">
        <w:tc>
          <w:tcPr>
            <w:tcW w:w="0" w:type="auto"/>
            <w:vAlign w:val="center"/>
          </w:tcPr>
          <w:p w14:paraId="19650EEF" w14:textId="77777777" w:rsidR="00A7001C" w:rsidRPr="001876E9" w:rsidRDefault="00A7001C" w:rsidP="00FD5C81">
            <w:pPr>
              <w:pStyle w:val="Problemtext"/>
            </w:pPr>
            <w:r>
              <w:t>5</w:t>
            </w:r>
          </w:p>
        </w:tc>
        <w:tc>
          <w:tcPr>
            <w:tcW w:w="0" w:type="auto"/>
            <w:vAlign w:val="center"/>
          </w:tcPr>
          <w:p w14:paraId="54FAA2C4" w14:textId="77777777" w:rsidR="00A7001C" w:rsidRPr="001876E9" w:rsidRDefault="00A7001C" w:rsidP="00FD5C81">
            <w:pPr>
              <w:pStyle w:val="Problemtext"/>
            </w:pPr>
            <w:r>
              <w:t>3</w:t>
            </w:r>
          </w:p>
        </w:tc>
        <w:tc>
          <w:tcPr>
            <w:tcW w:w="0" w:type="auto"/>
            <w:vAlign w:val="center"/>
          </w:tcPr>
          <w:p w14:paraId="2E431F08" w14:textId="77777777" w:rsidR="00A7001C" w:rsidRPr="001876E9" w:rsidRDefault="00A7001C" w:rsidP="00FD5C81">
            <w:pPr>
              <w:pStyle w:val="Problemtext"/>
            </w:pPr>
            <w:r>
              <w:t>2</w:t>
            </w:r>
          </w:p>
        </w:tc>
        <w:tc>
          <w:tcPr>
            <w:tcW w:w="0" w:type="auto"/>
            <w:vAlign w:val="center"/>
          </w:tcPr>
          <w:p w14:paraId="600A49F9" w14:textId="77777777" w:rsidR="00A7001C" w:rsidRPr="001876E9" w:rsidRDefault="00A7001C" w:rsidP="00FD5C81">
            <w:pPr>
              <w:pStyle w:val="Problemtext"/>
            </w:pPr>
            <w:r>
              <w:t>2</w:t>
            </w:r>
          </w:p>
        </w:tc>
        <w:tc>
          <w:tcPr>
            <w:tcW w:w="0" w:type="auto"/>
            <w:vAlign w:val="center"/>
          </w:tcPr>
          <w:p w14:paraId="6A205341" w14:textId="77777777" w:rsidR="00A7001C" w:rsidRPr="001876E9" w:rsidRDefault="00A7001C" w:rsidP="00FD5C81">
            <w:pPr>
              <w:pStyle w:val="Problemtext"/>
            </w:pPr>
            <w:r>
              <w:t>3</w:t>
            </w:r>
          </w:p>
        </w:tc>
        <w:tc>
          <w:tcPr>
            <w:tcW w:w="0" w:type="auto"/>
            <w:vAlign w:val="center"/>
          </w:tcPr>
          <w:p w14:paraId="7526E2B7" w14:textId="77777777" w:rsidR="00A7001C" w:rsidRPr="001876E9" w:rsidRDefault="00A7001C" w:rsidP="00FD5C81">
            <w:pPr>
              <w:pStyle w:val="Problemtext"/>
            </w:pPr>
            <w:r>
              <w:t>6</w:t>
            </w:r>
          </w:p>
        </w:tc>
        <w:tc>
          <w:tcPr>
            <w:tcW w:w="0" w:type="auto"/>
            <w:vAlign w:val="center"/>
          </w:tcPr>
          <w:p w14:paraId="6FD47B37" w14:textId="216F29A4" w:rsidR="00A7001C" w:rsidRPr="001876E9" w:rsidRDefault="00A7001C" w:rsidP="00FD5C81">
            <w:pPr>
              <w:pStyle w:val="Problemtext"/>
            </w:pPr>
            <w:r>
              <w:t>2</w:t>
            </w:r>
          </w:p>
        </w:tc>
        <w:tc>
          <w:tcPr>
            <w:tcW w:w="0" w:type="auto"/>
            <w:vAlign w:val="center"/>
          </w:tcPr>
          <w:p w14:paraId="4587ED2F" w14:textId="77777777" w:rsidR="00A7001C" w:rsidRPr="001876E9" w:rsidRDefault="00A7001C" w:rsidP="00FD5C81">
            <w:pPr>
              <w:pStyle w:val="Problemtext"/>
            </w:pPr>
            <w:r>
              <w:t>1</w:t>
            </w:r>
          </w:p>
        </w:tc>
        <w:tc>
          <w:tcPr>
            <w:tcW w:w="0" w:type="auto"/>
            <w:vAlign w:val="center"/>
          </w:tcPr>
          <w:p w14:paraId="0AA2F5D3" w14:textId="77777777" w:rsidR="00A7001C" w:rsidRPr="001876E9" w:rsidRDefault="00A7001C" w:rsidP="00FD5C81">
            <w:pPr>
              <w:pStyle w:val="Problemtext"/>
            </w:pPr>
            <w:r>
              <w:t>3</w:t>
            </w:r>
          </w:p>
        </w:tc>
        <w:tc>
          <w:tcPr>
            <w:tcW w:w="0" w:type="auto"/>
            <w:vAlign w:val="center"/>
          </w:tcPr>
          <w:p w14:paraId="28BD59A6" w14:textId="24D8BFAC" w:rsidR="00A7001C" w:rsidRPr="001876E9" w:rsidRDefault="00381CA6" w:rsidP="00FD5C81">
            <w:pPr>
              <w:pStyle w:val="Problemtext"/>
            </w:pPr>
            <w:r>
              <w:t>6</w:t>
            </w:r>
          </w:p>
        </w:tc>
        <w:tc>
          <w:tcPr>
            <w:tcW w:w="668" w:type="dxa"/>
          </w:tcPr>
          <w:p w14:paraId="0324FF6A" w14:textId="24BF7F1B" w:rsidR="00A7001C" w:rsidRPr="001876E9" w:rsidRDefault="00A7001C" w:rsidP="00FD5C81">
            <w:pPr>
              <w:pStyle w:val="Problemtext"/>
            </w:pPr>
            <w:r>
              <w:t>3</w:t>
            </w:r>
            <w:r w:rsidR="00381CA6">
              <w:t>3</w:t>
            </w:r>
          </w:p>
        </w:tc>
      </w:tr>
      <w:tr w:rsidR="00A7001C" w:rsidRPr="0092141D" w14:paraId="4B900BA9" w14:textId="77777777" w:rsidTr="00A7001C">
        <w:trPr>
          <w:trHeight w:val="567"/>
        </w:trPr>
        <w:tc>
          <w:tcPr>
            <w:tcW w:w="0" w:type="auto"/>
            <w:vAlign w:val="center"/>
          </w:tcPr>
          <w:p w14:paraId="39F3E4E3" w14:textId="77777777" w:rsidR="00A7001C" w:rsidRPr="0092141D" w:rsidRDefault="00A7001C" w:rsidP="00FD5C81">
            <w:pPr>
              <w:pStyle w:val="Problemtext"/>
              <w:rPr>
                <w:rStyle w:val="Subquestionnumber"/>
                <w:b w:val="0"/>
              </w:rPr>
            </w:pPr>
          </w:p>
        </w:tc>
        <w:tc>
          <w:tcPr>
            <w:tcW w:w="0" w:type="auto"/>
            <w:vAlign w:val="center"/>
          </w:tcPr>
          <w:p w14:paraId="5CA0BBBE" w14:textId="77777777" w:rsidR="00A7001C" w:rsidRPr="0092141D" w:rsidRDefault="00A7001C" w:rsidP="00FD5C81">
            <w:pPr>
              <w:pStyle w:val="Problemtext"/>
              <w:rPr>
                <w:rStyle w:val="Subquestionnumber"/>
                <w:b w:val="0"/>
              </w:rPr>
            </w:pPr>
          </w:p>
        </w:tc>
        <w:tc>
          <w:tcPr>
            <w:tcW w:w="0" w:type="auto"/>
            <w:vAlign w:val="center"/>
          </w:tcPr>
          <w:p w14:paraId="1D4F5BB7" w14:textId="77777777" w:rsidR="00A7001C" w:rsidRPr="0092141D" w:rsidRDefault="00A7001C" w:rsidP="00FD5C81">
            <w:pPr>
              <w:pStyle w:val="Problemtext"/>
              <w:rPr>
                <w:rStyle w:val="Subquestionnumber"/>
                <w:b w:val="0"/>
              </w:rPr>
            </w:pPr>
          </w:p>
        </w:tc>
        <w:tc>
          <w:tcPr>
            <w:tcW w:w="0" w:type="auto"/>
            <w:vAlign w:val="center"/>
          </w:tcPr>
          <w:p w14:paraId="087E4058" w14:textId="77777777" w:rsidR="00A7001C" w:rsidRPr="0092141D" w:rsidRDefault="00A7001C" w:rsidP="00FD5C81">
            <w:pPr>
              <w:pStyle w:val="Problemtext"/>
              <w:rPr>
                <w:rStyle w:val="Subquestionnumber"/>
                <w:b w:val="0"/>
              </w:rPr>
            </w:pPr>
          </w:p>
        </w:tc>
        <w:tc>
          <w:tcPr>
            <w:tcW w:w="0" w:type="auto"/>
            <w:vAlign w:val="center"/>
          </w:tcPr>
          <w:p w14:paraId="6B2D42DE" w14:textId="77777777" w:rsidR="00A7001C" w:rsidRPr="0092141D" w:rsidRDefault="00A7001C" w:rsidP="00FD5C81">
            <w:pPr>
              <w:pStyle w:val="Problemtext"/>
              <w:rPr>
                <w:rStyle w:val="Subquestionnumber"/>
                <w:b w:val="0"/>
              </w:rPr>
            </w:pPr>
          </w:p>
        </w:tc>
        <w:tc>
          <w:tcPr>
            <w:tcW w:w="0" w:type="auto"/>
            <w:vAlign w:val="center"/>
          </w:tcPr>
          <w:p w14:paraId="426B3D81" w14:textId="77777777" w:rsidR="00A7001C" w:rsidRPr="0092141D" w:rsidRDefault="00A7001C" w:rsidP="00FD5C81">
            <w:pPr>
              <w:pStyle w:val="Problemtext"/>
              <w:rPr>
                <w:rStyle w:val="Subquestionnumber"/>
                <w:b w:val="0"/>
              </w:rPr>
            </w:pPr>
          </w:p>
        </w:tc>
        <w:tc>
          <w:tcPr>
            <w:tcW w:w="0" w:type="auto"/>
            <w:vAlign w:val="center"/>
          </w:tcPr>
          <w:p w14:paraId="27234546" w14:textId="77777777" w:rsidR="00A7001C" w:rsidRPr="0092141D" w:rsidRDefault="00A7001C" w:rsidP="00FD5C81">
            <w:pPr>
              <w:pStyle w:val="Problemtext"/>
              <w:rPr>
                <w:rStyle w:val="Subquestionnumber"/>
                <w:b w:val="0"/>
              </w:rPr>
            </w:pPr>
          </w:p>
        </w:tc>
        <w:tc>
          <w:tcPr>
            <w:tcW w:w="0" w:type="auto"/>
            <w:vAlign w:val="center"/>
          </w:tcPr>
          <w:p w14:paraId="0F2545E1" w14:textId="77777777" w:rsidR="00A7001C" w:rsidRPr="0092141D" w:rsidRDefault="00A7001C" w:rsidP="00FD5C81">
            <w:pPr>
              <w:pStyle w:val="Problemtext"/>
              <w:rPr>
                <w:rStyle w:val="Subquestionnumber"/>
                <w:b w:val="0"/>
              </w:rPr>
            </w:pPr>
          </w:p>
        </w:tc>
        <w:tc>
          <w:tcPr>
            <w:tcW w:w="0" w:type="auto"/>
            <w:vAlign w:val="center"/>
          </w:tcPr>
          <w:p w14:paraId="23F68C1A" w14:textId="77777777" w:rsidR="00A7001C" w:rsidRPr="0092141D" w:rsidRDefault="00A7001C" w:rsidP="00FD5C81">
            <w:pPr>
              <w:pStyle w:val="Problemtext"/>
              <w:rPr>
                <w:rStyle w:val="Subquestionnumber"/>
                <w:b w:val="0"/>
              </w:rPr>
            </w:pPr>
          </w:p>
        </w:tc>
        <w:tc>
          <w:tcPr>
            <w:tcW w:w="0" w:type="auto"/>
            <w:vAlign w:val="center"/>
          </w:tcPr>
          <w:p w14:paraId="4469803C" w14:textId="77777777" w:rsidR="00A7001C" w:rsidRPr="0092141D" w:rsidRDefault="00A7001C" w:rsidP="00FD5C81">
            <w:pPr>
              <w:pStyle w:val="Problemtext"/>
              <w:rPr>
                <w:rStyle w:val="Subquestionnumber"/>
                <w:b w:val="0"/>
              </w:rPr>
            </w:pPr>
          </w:p>
        </w:tc>
        <w:tc>
          <w:tcPr>
            <w:tcW w:w="668" w:type="dxa"/>
          </w:tcPr>
          <w:p w14:paraId="1E695FE1" w14:textId="77777777" w:rsidR="00A7001C" w:rsidRPr="0092141D" w:rsidRDefault="00A7001C" w:rsidP="00FD5C81">
            <w:pPr>
              <w:pStyle w:val="Problemtext"/>
              <w:rPr>
                <w:rStyle w:val="Subquestionnumber"/>
                <w:b w:val="0"/>
              </w:rPr>
            </w:pPr>
          </w:p>
        </w:tc>
      </w:tr>
    </w:tbl>
    <w:p w14:paraId="701C32D3" w14:textId="77777777" w:rsidR="00F56899" w:rsidRDefault="00F56899" w:rsidP="00F56899">
      <w:pPr>
        <w:pStyle w:val="Problemtext"/>
      </w:pPr>
    </w:p>
    <w:p w14:paraId="04D6C018" w14:textId="77777777" w:rsidR="00F56899" w:rsidRDefault="00F56899" w:rsidP="00F56899">
      <w:pPr>
        <w:pStyle w:val="Subquestion"/>
      </w:pPr>
      <w:r>
        <w:rPr>
          <w:rStyle w:val="Subquestionnumber"/>
        </w:rPr>
        <w:t>2.1</w:t>
      </w:r>
      <w:r w:rsidRPr="0017331A">
        <w:rPr>
          <w:rStyle w:val="Subquestionnumber"/>
        </w:rPr>
        <w:t>.1.</w:t>
      </w:r>
      <w:r w:rsidRPr="0017331A">
        <w:tab/>
      </w:r>
      <w:r w:rsidRPr="0017331A">
        <w:rPr>
          <w:rStyle w:val="Subquestionemphasis"/>
        </w:rPr>
        <w:t>Which</w:t>
      </w:r>
      <w:r w:rsidRPr="0017331A">
        <w:t xml:space="preserve"> of the atoms (A or B) is copper?</w:t>
      </w:r>
    </w:p>
    <w:p w14:paraId="3D93FA83" w14:textId="225D6C4B" w:rsidR="00F56899" w:rsidRDefault="00F56899" w:rsidP="00F56899">
      <w:pPr>
        <w:pStyle w:val="Answerline"/>
      </w:pPr>
      <w:r>
        <w:t>Cu:</w:t>
      </w:r>
      <w:r w:rsidRPr="00156529">
        <w:rPr>
          <w:noProof/>
          <w:lang w:val="hu-HU" w:eastAsia="hu-HU"/>
        </w:rPr>
        <w:t xml:space="preserve"> </w:t>
      </w:r>
    </w:p>
    <w:p w14:paraId="70FE4A5B" w14:textId="75103A6E" w:rsidR="00F56899" w:rsidRDefault="00F56899" w:rsidP="00F56899">
      <w:pPr>
        <w:pStyle w:val="Subquestion"/>
      </w:pPr>
      <w:r w:rsidRPr="00C94DD3">
        <w:tab/>
      </w:r>
      <w:r>
        <w:rPr>
          <w:rStyle w:val="Subquestionemphasis"/>
        </w:rPr>
        <w:t>Which</w:t>
      </w:r>
      <w:r w:rsidRPr="0017331A">
        <w:rPr>
          <w:rStyle w:val="Subquestionemphasis"/>
        </w:rPr>
        <w:t xml:space="preserve"> basic structure</w:t>
      </w:r>
      <w:r w:rsidRPr="0017331A">
        <w:t xml:space="preserve"> (primitive cubic, f</w:t>
      </w:r>
      <w:r>
        <w:t>a</w:t>
      </w:r>
      <w:r w:rsidRPr="0017331A">
        <w:t>c</w:t>
      </w:r>
      <w:r>
        <w:t xml:space="preserve">e </w:t>
      </w:r>
      <w:r w:rsidRPr="0017331A">
        <w:t>c</w:t>
      </w:r>
      <w:r>
        <w:t>entered cubic</w:t>
      </w:r>
      <w:r w:rsidRPr="0017331A">
        <w:t>, b</w:t>
      </w:r>
      <w:r>
        <w:t xml:space="preserve">ody </w:t>
      </w:r>
      <w:r w:rsidRPr="0017331A">
        <w:t>c</w:t>
      </w:r>
      <w:r>
        <w:t xml:space="preserve">entered </w:t>
      </w:r>
      <w:r w:rsidRPr="0017331A">
        <w:t>c</w:t>
      </w:r>
      <w:r>
        <w:t>ubic</w:t>
      </w:r>
      <w:r w:rsidR="00B4046C">
        <w:t>, diamond) is formed by the A</w:t>
      </w:r>
      <w:r w:rsidRPr="0017331A">
        <w:t xml:space="preserve"> atoms and </w:t>
      </w:r>
      <w:r>
        <w:rPr>
          <w:rStyle w:val="Subquestionemphasis"/>
        </w:rPr>
        <w:t>which</w:t>
      </w:r>
      <w:r w:rsidRPr="0017331A">
        <w:rPr>
          <w:rStyle w:val="Subquestionemphasis"/>
        </w:rPr>
        <w:t xml:space="preserve"> structure</w:t>
      </w:r>
      <w:r w:rsidR="00B4046C">
        <w:t xml:space="preserve"> is formed by the B</w:t>
      </w:r>
      <w:r w:rsidRPr="0017331A">
        <w:t xml:space="preserve"> atoms?</w:t>
      </w:r>
      <w:r>
        <w:t xml:space="preserve"> </w:t>
      </w:r>
    </w:p>
    <w:tbl>
      <w:tblPr>
        <w:tblStyle w:val="Problemtable"/>
        <w:tblW w:w="0" w:type="auto"/>
        <w:tblLayout w:type="fixed"/>
        <w:tblLook w:val="04A0" w:firstRow="1" w:lastRow="0" w:firstColumn="1" w:lastColumn="0" w:noHBand="0" w:noVBand="1"/>
      </w:tblPr>
      <w:tblGrid>
        <w:gridCol w:w="484"/>
        <w:gridCol w:w="1134"/>
        <w:gridCol w:w="1134"/>
        <w:gridCol w:w="1134"/>
        <w:gridCol w:w="1134"/>
      </w:tblGrid>
      <w:tr w:rsidR="00F56899" w:rsidRPr="0085317B" w14:paraId="06060907" w14:textId="77777777" w:rsidTr="00FD5C81">
        <w:tc>
          <w:tcPr>
            <w:tcW w:w="484" w:type="dxa"/>
          </w:tcPr>
          <w:p w14:paraId="66776BEF" w14:textId="77777777" w:rsidR="00F56899" w:rsidRPr="0085317B" w:rsidRDefault="00F56899" w:rsidP="00FD5C81">
            <w:pPr>
              <w:pStyle w:val="Subquestion"/>
            </w:pPr>
          </w:p>
        </w:tc>
        <w:tc>
          <w:tcPr>
            <w:tcW w:w="1134" w:type="dxa"/>
          </w:tcPr>
          <w:p w14:paraId="0E7498CD" w14:textId="77777777" w:rsidR="00F56899" w:rsidRPr="0085317B" w:rsidRDefault="00F56899" w:rsidP="00FD5C81">
            <w:pPr>
              <w:pStyle w:val="Subquestion"/>
            </w:pPr>
            <w:r w:rsidRPr="0085317B">
              <w:t>pr. cubic</w:t>
            </w:r>
          </w:p>
        </w:tc>
        <w:tc>
          <w:tcPr>
            <w:tcW w:w="1134" w:type="dxa"/>
          </w:tcPr>
          <w:p w14:paraId="2A16B64F" w14:textId="77777777" w:rsidR="00F56899" w:rsidRPr="0085317B" w:rsidRDefault="00F56899" w:rsidP="00FD5C81">
            <w:pPr>
              <w:pStyle w:val="Subquestion"/>
            </w:pPr>
            <w:r w:rsidRPr="0085317B">
              <w:t>fcc</w:t>
            </w:r>
          </w:p>
        </w:tc>
        <w:tc>
          <w:tcPr>
            <w:tcW w:w="1134" w:type="dxa"/>
          </w:tcPr>
          <w:p w14:paraId="445CB344" w14:textId="77777777" w:rsidR="00F56899" w:rsidRPr="0085317B" w:rsidRDefault="00F56899" w:rsidP="00FD5C81">
            <w:pPr>
              <w:pStyle w:val="Subquestion"/>
            </w:pPr>
            <w:r w:rsidRPr="0085317B">
              <w:t>bcc</w:t>
            </w:r>
          </w:p>
        </w:tc>
        <w:tc>
          <w:tcPr>
            <w:tcW w:w="1134" w:type="dxa"/>
          </w:tcPr>
          <w:p w14:paraId="335604E1" w14:textId="77777777" w:rsidR="00F56899" w:rsidRPr="0085317B" w:rsidRDefault="00F56899" w:rsidP="00FD5C81">
            <w:pPr>
              <w:pStyle w:val="Subquestion"/>
            </w:pPr>
            <w:r w:rsidRPr="0085317B">
              <w:t>diamond</w:t>
            </w:r>
          </w:p>
        </w:tc>
      </w:tr>
      <w:tr w:rsidR="00F56899" w:rsidRPr="0085317B" w14:paraId="1A905ACE" w14:textId="77777777" w:rsidTr="00FD5C81">
        <w:tc>
          <w:tcPr>
            <w:tcW w:w="484" w:type="dxa"/>
          </w:tcPr>
          <w:p w14:paraId="30950A7D" w14:textId="5D7F034D" w:rsidR="00F56899" w:rsidRPr="0085317B" w:rsidRDefault="00B4046C" w:rsidP="00FD5C81">
            <w:pPr>
              <w:pStyle w:val="Subquestion"/>
            </w:pPr>
            <w:r>
              <w:t>A</w:t>
            </w:r>
          </w:p>
        </w:tc>
        <w:tc>
          <w:tcPr>
            <w:tcW w:w="1134" w:type="dxa"/>
          </w:tcPr>
          <w:p w14:paraId="60C0390C" w14:textId="77777777" w:rsidR="00F56899" w:rsidRPr="0085317B" w:rsidRDefault="00F56899" w:rsidP="00FD5C81">
            <w:pPr>
              <w:pStyle w:val="Subquestion"/>
            </w:pPr>
          </w:p>
        </w:tc>
        <w:tc>
          <w:tcPr>
            <w:tcW w:w="1134" w:type="dxa"/>
          </w:tcPr>
          <w:p w14:paraId="495960D1" w14:textId="77777777" w:rsidR="00F56899" w:rsidRPr="0085317B" w:rsidRDefault="00F56899" w:rsidP="00FD5C81">
            <w:pPr>
              <w:pStyle w:val="Subquestion"/>
            </w:pPr>
          </w:p>
        </w:tc>
        <w:tc>
          <w:tcPr>
            <w:tcW w:w="1134" w:type="dxa"/>
          </w:tcPr>
          <w:p w14:paraId="04E41B81" w14:textId="77777777" w:rsidR="00F56899" w:rsidRPr="0085317B" w:rsidRDefault="00F56899" w:rsidP="00FD5C81">
            <w:pPr>
              <w:pStyle w:val="Subquestion"/>
            </w:pPr>
          </w:p>
        </w:tc>
        <w:tc>
          <w:tcPr>
            <w:tcW w:w="1134" w:type="dxa"/>
          </w:tcPr>
          <w:p w14:paraId="3DFFD4B8" w14:textId="77777777" w:rsidR="00F56899" w:rsidRPr="0085317B" w:rsidRDefault="00F56899" w:rsidP="00FD5C81">
            <w:pPr>
              <w:pStyle w:val="Subquestion"/>
            </w:pPr>
          </w:p>
        </w:tc>
      </w:tr>
      <w:tr w:rsidR="00F56899" w:rsidRPr="0085317B" w14:paraId="3ABC0C3C" w14:textId="77777777" w:rsidTr="00FD5C81">
        <w:tc>
          <w:tcPr>
            <w:tcW w:w="484" w:type="dxa"/>
          </w:tcPr>
          <w:p w14:paraId="2EF86103" w14:textId="001707CB" w:rsidR="00F56899" w:rsidRPr="0085317B" w:rsidRDefault="00B4046C" w:rsidP="00FD5C81">
            <w:pPr>
              <w:pStyle w:val="Subquestion"/>
            </w:pPr>
            <w:r>
              <w:t>B</w:t>
            </w:r>
          </w:p>
        </w:tc>
        <w:tc>
          <w:tcPr>
            <w:tcW w:w="1134" w:type="dxa"/>
          </w:tcPr>
          <w:p w14:paraId="09AE7135" w14:textId="77777777" w:rsidR="00F56899" w:rsidRPr="0085317B" w:rsidRDefault="00F56899" w:rsidP="00FD5C81">
            <w:pPr>
              <w:pStyle w:val="Subquestion"/>
            </w:pPr>
          </w:p>
        </w:tc>
        <w:tc>
          <w:tcPr>
            <w:tcW w:w="1134" w:type="dxa"/>
          </w:tcPr>
          <w:p w14:paraId="0439ABD0" w14:textId="77777777" w:rsidR="00F56899" w:rsidRPr="0085317B" w:rsidRDefault="00F56899" w:rsidP="00FD5C81">
            <w:pPr>
              <w:pStyle w:val="Subquestion"/>
            </w:pPr>
          </w:p>
        </w:tc>
        <w:tc>
          <w:tcPr>
            <w:tcW w:w="1134" w:type="dxa"/>
          </w:tcPr>
          <w:p w14:paraId="33810ED3" w14:textId="77777777" w:rsidR="00F56899" w:rsidRPr="0085317B" w:rsidRDefault="00F56899" w:rsidP="00FD5C81">
            <w:pPr>
              <w:pStyle w:val="Subquestion"/>
            </w:pPr>
          </w:p>
        </w:tc>
        <w:tc>
          <w:tcPr>
            <w:tcW w:w="1134" w:type="dxa"/>
          </w:tcPr>
          <w:p w14:paraId="79227A55" w14:textId="77777777" w:rsidR="00F56899" w:rsidRPr="0085317B" w:rsidRDefault="00F56899" w:rsidP="00FD5C81">
            <w:pPr>
              <w:pStyle w:val="Subquestion"/>
            </w:pPr>
          </w:p>
        </w:tc>
      </w:tr>
    </w:tbl>
    <w:p w14:paraId="5B2E2F4A" w14:textId="77777777" w:rsidR="00F56899" w:rsidRDefault="00F56899" w:rsidP="00F56899">
      <w:pPr>
        <w:pStyle w:val="Subquestion"/>
      </w:pPr>
    </w:p>
    <w:p w14:paraId="15D90D64" w14:textId="19B3A737" w:rsidR="00F56899" w:rsidRDefault="00F56899" w:rsidP="00F56899">
      <w:pPr>
        <w:pStyle w:val="Subquestion"/>
      </w:pPr>
      <w:r w:rsidRPr="00F0344B">
        <w:tab/>
      </w:r>
      <w:r w:rsidR="00D631BB">
        <w:rPr>
          <w:rStyle w:val="Subquestionemphasis"/>
        </w:rPr>
        <w:t>Calculate</w:t>
      </w:r>
      <w:r w:rsidRPr="0017331A">
        <w:t xml:space="preserve"> the coordination number</w:t>
      </w:r>
      <w:r>
        <w:t>s</w:t>
      </w:r>
      <w:r w:rsidRPr="0017331A">
        <w:t xml:space="preserve"> of the atoms?</w:t>
      </w:r>
    </w:p>
    <w:p w14:paraId="42E37132" w14:textId="0A9E8F37" w:rsidR="00F56899" w:rsidRDefault="00B4046C" w:rsidP="00F56899">
      <w:pPr>
        <w:pStyle w:val="Answerline"/>
      </w:pPr>
      <w:r>
        <w:t>A:</w:t>
      </w:r>
      <w:r>
        <w:tab/>
      </w:r>
      <w:r>
        <w:tab/>
      </w:r>
      <w:r>
        <w:tab/>
        <w:t>B</w:t>
      </w:r>
      <w:r w:rsidR="00F56899">
        <w:t>:</w:t>
      </w:r>
    </w:p>
    <w:p w14:paraId="2A7A6A06" w14:textId="77777777" w:rsidR="00F56899" w:rsidRPr="001E1E6B" w:rsidRDefault="00F56899" w:rsidP="00F56899">
      <w:pPr>
        <w:pStyle w:val="Subquestion"/>
      </w:pPr>
      <w:r>
        <w:rPr>
          <w:rStyle w:val="Subquestionnumber"/>
        </w:rPr>
        <w:t>2.1.2.</w:t>
      </w:r>
      <w:r w:rsidRPr="0016457D">
        <w:tab/>
      </w:r>
      <w:r w:rsidRPr="001E1E6B">
        <w:rPr>
          <w:rStyle w:val="Subquestionemphasis"/>
        </w:rPr>
        <w:t>What</w:t>
      </w:r>
      <w:r w:rsidRPr="001E1E6B">
        <w:t xml:space="preserve"> are the smallest </w:t>
      </w:r>
      <w:r>
        <w:t>O</w:t>
      </w:r>
      <w:r w:rsidRPr="001E1E6B">
        <w:t>-O, Cu-</w:t>
      </w:r>
      <w:r>
        <w:t>O</w:t>
      </w:r>
      <w:r w:rsidRPr="001E1E6B">
        <w:t xml:space="preserve"> and </w:t>
      </w:r>
      <w:r>
        <w:t>Cu</w:t>
      </w:r>
      <w:r w:rsidRPr="001E1E6B">
        <w:t>-</w:t>
      </w:r>
      <w:r>
        <w:t>Cu</w:t>
      </w:r>
      <w:r w:rsidRPr="001E1E6B">
        <w:t xml:space="preserve"> distances in the structure?</w:t>
      </w:r>
    </w:p>
    <w:p w14:paraId="3542405F" w14:textId="7FE8F131" w:rsidR="00F56899" w:rsidRDefault="00F56899" w:rsidP="00F56899">
      <w:pPr>
        <w:pStyle w:val="Answerbox"/>
      </w:pPr>
      <w:r>
        <w:t>Your work:</w:t>
      </w:r>
    </w:p>
    <w:p w14:paraId="49AC4E55" w14:textId="77777777" w:rsidR="00F56899" w:rsidRDefault="00F56899" w:rsidP="00F56899">
      <w:pPr>
        <w:pStyle w:val="Answerbox"/>
      </w:pPr>
      <w:r>
        <w:t>O-O:</w:t>
      </w:r>
    </w:p>
    <w:p w14:paraId="7245FA34" w14:textId="77777777" w:rsidR="00F56899" w:rsidRDefault="00F56899" w:rsidP="00F56899">
      <w:pPr>
        <w:pStyle w:val="Answerbox"/>
      </w:pPr>
    </w:p>
    <w:p w14:paraId="019C893E" w14:textId="77777777" w:rsidR="00F56899" w:rsidRDefault="00F56899" w:rsidP="00F56899">
      <w:pPr>
        <w:pStyle w:val="Answerbox"/>
      </w:pPr>
      <w:r>
        <w:t>Cu-O:</w:t>
      </w:r>
    </w:p>
    <w:p w14:paraId="6D49B5CF" w14:textId="77777777" w:rsidR="00F56899" w:rsidRDefault="00F56899" w:rsidP="00F56899">
      <w:pPr>
        <w:pStyle w:val="Answerbox"/>
      </w:pPr>
    </w:p>
    <w:p w14:paraId="3FD0BF6F" w14:textId="77777777" w:rsidR="00F56899" w:rsidRDefault="00F56899" w:rsidP="00F56899">
      <w:pPr>
        <w:pStyle w:val="Answerbox"/>
      </w:pPr>
      <w:r>
        <w:t>Cu-Cu:</w:t>
      </w:r>
    </w:p>
    <w:p w14:paraId="464CE6A8" w14:textId="77777777" w:rsidR="00F56899" w:rsidRDefault="00F56899" w:rsidP="00F56899">
      <w:pPr>
        <w:pStyle w:val="Answerbox"/>
      </w:pPr>
    </w:p>
    <w:p w14:paraId="0F399300" w14:textId="77777777" w:rsidR="00F56899" w:rsidRDefault="00F56899" w:rsidP="00F56899">
      <w:pPr>
        <w:pStyle w:val="Subquestion"/>
      </w:pPr>
      <w:r>
        <w:rPr>
          <w:rStyle w:val="Subquestionnumber"/>
        </w:rPr>
        <w:t>2.1.3</w:t>
      </w:r>
      <w:r w:rsidRPr="001E1E6B">
        <w:rPr>
          <w:rStyle w:val="Subquestionnumber"/>
        </w:rPr>
        <w:t>.</w:t>
      </w:r>
      <w:r>
        <w:tab/>
      </w:r>
      <w:r w:rsidRPr="001E1E6B">
        <w:rPr>
          <w:rStyle w:val="Subquestionemphasis"/>
        </w:rPr>
        <w:t>What</w:t>
      </w:r>
      <w:r w:rsidRPr="001E1E6B">
        <w:t xml:space="preserve"> is the density of pure copper(I) oxide?</w:t>
      </w:r>
    </w:p>
    <w:p w14:paraId="2EC923EB" w14:textId="2679D831" w:rsidR="00F56899" w:rsidRDefault="00F56899" w:rsidP="00F56899">
      <w:pPr>
        <w:pStyle w:val="Answerbox"/>
      </w:pPr>
      <w:r>
        <w:t>Your work:</w:t>
      </w:r>
    </w:p>
    <w:p w14:paraId="7573BBB2" w14:textId="77777777" w:rsidR="00F56899" w:rsidRDefault="00F56899" w:rsidP="00F56899">
      <w:pPr>
        <w:pStyle w:val="Answerbox"/>
      </w:pPr>
    </w:p>
    <w:p w14:paraId="6684C461" w14:textId="77777777" w:rsidR="00F56899" w:rsidRDefault="00F56899" w:rsidP="00F56899">
      <w:pPr>
        <w:pStyle w:val="Answerbox"/>
      </w:pPr>
    </w:p>
    <w:p w14:paraId="0E6EB8A6" w14:textId="77777777" w:rsidR="00F56899" w:rsidRDefault="00F56899" w:rsidP="00F56899">
      <w:pPr>
        <w:pStyle w:val="Answerbox"/>
      </w:pPr>
    </w:p>
    <w:p w14:paraId="06E7899C" w14:textId="77777777" w:rsidR="00F56899" w:rsidRDefault="00F56899" w:rsidP="00F56899">
      <w:pPr>
        <w:pStyle w:val="Answerbox"/>
      </w:pPr>
    </w:p>
    <w:p w14:paraId="668547EC" w14:textId="77777777" w:rsidR="00F56899" w:rsidRDefault="00F56899" w:rsidP="00F56899">
      <w:pPr>
        <w:pStyle w:val="Answerbox"/>
      </w:pPr>
    </w:p>
    <w:p w14:paraId="22250BDE" w14:textId="77777777" w:rsidR="00F56899" w:rsidRDefault="00F56899" w:rsidP="00F56899">
      <w:pPr>
        <w:pStyle w:val="Answerbox"/>
      </w:pPr>
      <w:r>
        <w:t>density:</w:t>
      </w:r>
    </w:p>
    <w:p w14:paraId="0245030B" w14:textId="7A378E3C" w:rsidR="00F56899" w:rsidRDefault="00F56899" w:rsidP="00F56899">
      <w:pPr>
        <w:pStyle w:val="Subquestion"/>
      </w:pPr>
      <w:r w:rsidRPr="001E1E6B">
        <w:rPr>
          <w:rStyle w:val="Subquestionnumber"/>
        </w:rPr>
        <w:t>2.</w:t>
      </w:r>
      <w:r>
        <w:rPr>
          <w:rStyle w:val="Subquestionnumber"/>
        </w:rPr>
        <w:t>2</w:t>
      </w:r>
      <w:r w:rsidR="008A3744">
        <w:rPr>
          <w:rStyle w:val="Subquestionnumber"/>
        </w:rPr>
        <w:t>.</w:t>
      </w:r>
      <w:r>
        <w:tab/>
      </w:r>
      <w:r w:rsidRPr="001E1E6B">
        <w:t>What percentage of normal copper sites are empty in the crystal</w:t>
      </w:r>
      <w:r>
        <w:t xml:space="preserve"> sample</w:t>
      </w:r>
      <w:r w:rsidRPr="001E1E6B">
        <w:t xml:space="preserve">? </w:t>
      </w:r>
    </w:p>
    <w:p w14:paraId="2C9263BC" w14:textId="2B679F27" w:rsidR="00F56899" w:rsidRDefault="00F56899" w:rsidP="00F56899">
      <w:pPr>
        <w:pStyle w:val="Answerbox"/>
      </w:pPr>
      <w:r>
        <w:t>Your work:</w:t>
      </w:r>
    </w:p>
    <w:p w14:paraId="0708F99F" w14:textId="77777777" w:rsidR="00F56899" w:rsidRDefault="00F56899" w:rsidP="00F56899">
      <w:pPr>
        <w:pStyle w:val="Answerbox"/>
      </w:pPr>
    </w:p>
    <w:p w14:paraId="7E5CF677" w14:textId="77777777" w:rsidR="00F56899" w:rsidRDefault="00F56899" w:rsidP="00F56899">
      <w:pPr>
        <w:pStyle w:val="Answerbox"/>
      </w:pPr>
    </w:p>
    <w:p w14:paraId="4F682BCA" w14:textId="77777777" w:rsidR="00F56899" w:rsidRDefault="00F56899" w:rsidP="00F56899">
      <w:pPr>
        <w:pStyle w:val="Answerbox"/>
      </w:pPr>
    </w:p>
    <w:p w14:paraId="6A64C843" w14:textId="77777777" w:rsidR="00F56899" w:rsidRDefault="00F56899" w:rsidP="00F56899">
      <w:pPr>
        <w:pStyle w:val="Answerbox"/>
      </w:pPr>
      <w:r>
        <w:t>percentage:</w:t>
      </w:r>
    </w:p>
    <w:p w14:paraId="3763910D" w14:textId="77777777" w:rsidR="00F56899" w:rsidRPr="001E1E6B" w:rsidRDefault="00F56899" w:rsidP="00F56899">
      <w:pPr>
        <w:pStyle w:val="Subquestion"/>
      </w:pPr>
      <w:r>
        <w:rPr>
          <w:rStyle w:val="Subquestionnumber"/>
        </w:rPr>
        <w:tab/>
      </w:r>
      <w:r w:rsidRPr="001E1E6B">
        <w:t xml:space="preserve">What is </w:t>
      </w:r>
      <w:r w:rsidRPr="00193390">
        <w:rPr>
          <w:rStyle w:val="Variable"/>
        </w:rPr>
        <w:t>x</w:t>
      </w:r>
      <w:r w:rsidRPr="001E1E6B">
        <w:t xml:space="preserve"> in the empirical formula Cu</w:t>
      </w:r>
      <w:r w:rsidRPr="001E1E6B">
        <w:rPr>
          <w:vertAlign w:val="subscript"/>
        </w:rPr>
        <w:t>2-</w:t>
      </w:r>
      <w:r w:rsidRPr="00193390">
        <w:rPr>
          <w:rStyle w:val="Variable"/>
          <w:vertAlign w:val="subscript"/>
        </w:rPr>
        <w:t>x</w:t>
      </w:r>
      <w:r w:rsidRPr="001E1E6B">
        <w:t>O of the crystal?</w:t>
      </w:r>
    </w:p>
    <w:p w14:paraId="01C069FB" w14:textId="41515C5B" w:rsidR="00F56899" w:rsidRDefault="00F56899" w:rsidP="00F56899">
      <w:pPr>
        <w:pStyle w:val="Answerbox"/>
      </w:pPr>
      <w:r>
        <w:t>Your work:</w:t>
      </w:r>
    </w:p>
    <w:p w14:paraId="4DAE75E2" w14:textId="77777777" w:rsidR="00F56899" w:rsidRDefault="00F56899" w:rsidP="00F56899">
      <w:pPr>
        <w:pStyle w:val="Answerbox"/>
      </w:pPr>
    </w:p>
    <w:p w14:paraId="38ED45AE" w14:textId="77777777" w:rsidR="00F56899" w:rsidRDefault="00F56899" w:rsidP="00F56899">
      <w:pPr>
        <w:pStyle w:val="Answerbox"/>
      </w:pPr>
    </w:p>
    <w:p w14:paraId="0197083F" w14:textId="77777777" w:rsidR="00F56899" w:rsidRDefault="00F56899" w:rsidP="00F56899">
      <w:pPr>
        <w:pStyle w:val="Answerbox"/>
      </w:pPr>
      <w:r w:rsidRPr="000157DD">
        <w:rPr>
          <w:rStyle w:val="Variable"/>
        </w:rPr>
        <w:t>x</w:t>
      </w:r>
      <w:r>
        <w:t>:</w:t>
      </w:r>
    </w:p>
    <w:p w14:paraId="72E812D7" w14:textId="77777777" w:rsidR="00F56899" w:rsidRDefault="00F56899" w:rsidP="00F56899">
      <w:pPr>
        <w:pStyle w:val="Subquestion"/>
      </w:pPr>
      <w:r>
        <w:rPr>
          <w:rStyle w:val="Subquestionnumber"/>
        </w:rPr>
        <w:t>2.3</w:t>
      </w:r>
      <w:r w:rsidRPr="004860BA">
        <w:rPr>
          <w:rStyle w:val="Subquestionnumber"/>
        </w:rPr>
        <w:t>.</w:t>
      </w:r>
      <w:r>
        <w:tab/>
      </w:r>
      <w:r>
        <w:rPr>
          <w:rStyle w:val="Subquestionemphasis"/>
        </w:rPr>
        <w:t>Writ</w:t>
      </w:r>
      <w:r w:rsidRPr="004860BA">
        <w:rPr>
          <w:rStyle w:val="Subquestionemphasis"/>
        </w:rPr>
        <w:t>e</w:t>
      </w:r>
      <w:r w:rsidRPr="004860BA">
        <w:t xml:space="preserve"> </w:t>
      </w:r>
      <w:r>
        <w:t xml:space="preserve">balanced chemical </w:t>
      </w:r>
      <w:r w:rsidRPr="004860BA">
        <w:t>equations for reaction</w:t>
      </w:r>
      <w:r>
        <w:t>s</w:t>
      </w:r>
      <w:r w:rsidRPr="004860BA">
        <w:t xml:space="preserve"> (1-3).</w:t>
      </w:r>
    </w:p>
    <w:p w14:paraId="4C27ADC7" w14:textId="6950E9F2" w:rsidR="00F56899" w:rsidRDefault="00F56899" w:rsidP="00F56899">
      <w:pPr>
        <w:pStyle w:val="Answerbox"/>
      </w:pPr>
      <w:r>
        <w:t>Reaction 1:</w:t>
      </w:r>
    </w:p>
    <w:p w14:paraId="294285E2" w14:textId="77777777" w:rsidR="00F56899" w:rsidRDefault="00F56899" w:rsidP="00F56899">
      <w:pPr>
        <w:pStyle w:val="Answerbox"/>
      </w:pPr>
    </w:p>
    <w:p w14:paraId="7816F9BA" w14:textId="77777777" w:rsidR="00F56899" w:rsidRDefault="00F56899" w:rsidP="00F56899">
      <w:pPr>
        <w:pStyle w:val="Answerbox"/>
      </w:pPr>
      <w:r>
        <w:t>Reaction 2:</w:t>
      </w:r>
    </w:p>
    <w:p w14:paraId="2477517A" w14:textId="77777777" w:rsidR="00F56899" w:rsidRDefault="00F56899" w:rsidP="00F56899">
      <w:pPr>
        <w:pStyle w:val="Answerbox"/>
      </w:pPr>
    </w:p>
    <w:p w14:paraId="107D875F" w14:textId="77777777" w:rsidR="00F56899" w:rsidRDefault="00F56899" w:rsidP="00F56899">
      <w:pPr>
        <w:pStyle w:val="Answerbox"/>
      </w:pPr>
      <w:r>
        <w:t>Reaction 3:</w:t>
      </w:r>
    </w:p>
    <w:p w14:paraId="3ABEF704" w14:textId="77777777" w:rsidR="00F56899" w:rsidRDefault="00F56899" w:rsidP="00F56899">
      <w:pPr>
        <w:pStyle w:val="Answerbox"/>
      </w:pPr>
    </w:p>
    <w:p w14:paraId="4B173470" w14:textId="6B5866D8" w:rsidR="00F56899" w:rsidRDefault="00F56899" w:rsidP="00F56899">
      <w:pPr>
        <w:pStyle w:val="Subquestion"/>
      </w:pPr>
      <w:r>
        <w:rPr>
          <w:rStyle w:val="Subquestionnumber"/>
        </w:rPr>
        <w:t>2.4.</w:t>
      </w:r>
      <w:r>
        <w:tab/>
      </w:r>
      <w:r w:rsidRPr="00F820D9">
        <w:rPr>
          <w:rStyle w:val="Subquestionemphasis"/>
        </w:rPr>
        <w:t>Determine</w:t>
      </w:r>
      <w:r w:rsidRPr="000C051F">
        <w:t xml:space="preserve"> the </w:t>
      </w:r>
      <w:r>
        <w:t>temperature ranges</w:t>
      </w:r>
      <w:r w:rsidR="004F6807">
        <w:t>, if any,</w:t>
      </w:r>
      <w:r w:rsidRPr="000C051F">
        <w:t xml:space="preserve"> of </w:t>
      </w:r>
      <w:r>
        <w:t xml:space="preserve">thermodynamic </w:t>
      </w:r>
      <w:r w:rsidR="004F6807">
        <w:t xml:space="preserve">stability </w:t>
      </w:r>
      <w:r w:rsidRPr="000C051F">
        <w:t xml:space="preserve">of copper </w:t>
      </w:r>
      <w:r>
        <w:t>and its oxide</w:t>
      </w:r>
      <w:r w:rsidRPr="000C051F">
        <w:t>s between 500 and 1500</w:t>
      </w:r>
      <w:r>
        <w:t> </w:t>
      </w:r>
      <w:r w:rsidRPr="000C051F">
        <w:t xml:space="preserve">K in a </w:t>
      </w:r>
      <w:r>
        <w:rPr>
          <w:rFonts w:cs="Arial"/>
        </w:rPr>
        <w:t>10</w:t>
      </w:r>
      <w:r w:rsidRPr="00A84CF1">
        <w:rPr>
          <w:rFonts w:cs="Arial"/>
          <w:vertAlign w:val="superscript"/>
        </w:rPr>
        <w:t>5</w:t>
      </w:r>
      <w:r>
        <w:rPr>
          <w:rFonts w:cs="Arial"/>
        </w:rPr>
        <w:t> Pa</w:t>
      </w:r>
      <w:r w:rsidRPr="000C051F">
        <w:t xml:space="preserve"> oxygen atmosphere.</w:t>
      </w:r>
    </w:p>
    <w:p w14:paraId="54437A50" w14:textId="602BCF6A" w:rsidR="00F56899" w:rsidRDefault="00F56899" w:rsidP="00F56899">
      <w:pPr>
        <w:pStyle w:val="Answerbox"/>
      </w:pPr>
      <w:r>
        <w:t>Your work:</w:t>
      </w:r>
    </w:p>
    <w:p w14:paraId="3BB82FCC" w14:textId="51A35F2B" w:rsidR="00F56899" w:rsidRDefault="00F56899" w:rsidP="00F56899">
      <w:pPr>
        <w:pStyle w:val="Answerbox"/>
      </w:pPr>
    </w:p>
    <w:p w14:paraId="240E6BB2" w14:textId="77777777" w:rsidR="00F56899" w:rsidRDefault="00F56899" w:rsidP="00F56899">
      <w:pPr>
        <w:pStyle w:val="Answerbox"/>
      </w:pPr>
    </w:p>
    <w:p w14:paraId="5846432F" w14:textId="77777777" w:rsidR="00F56899" w:rsidRDefault="00F56899" w:rsidP="00F56899">
      <w:pPr>
        <w:pStyle w:val="Answerbox"/>
      </w:pPr>
    </w:p>
    <w:p w14:paraId="1A8C52C5" w14:textId="77777777" w:rsidR="00F56899" w:rsidRDefault="00F56899" w:rsidP="00F56899">
      <w:pPr>
        <w:pStyle w:val="Answerbox"/>
      </w:pPr>
    </w:p>
    <w:p w14:paraId="14500A3D" w14:textId="77777777" w:rsidR="00F56899" w:rsidRDefault="00F56899" w:rsidP="00F56899">
      <w:pPr>
        <w:pStyle w:val="Answerbox"/>
      </w:pPr>
    </w:p>
    <w:p w14:paraId="5DA58240" w14:textId="77777777" w:rsidR="00F56899" w:rsidRDefault="00F56899" w:rsidP="00F56899">
      <w:pPr>
        <w:pStyle w:val="Answerbox"/>
      </w:pPr>
    </w:p>
    <w:p w14:paraId="3182C504" w14:textId="77777777" w:rsidR="00F56899" w:rsidRDefault="00F56899" w:rsidP="00F56899">
      <w:pPr>
        <w:pStyle w:val="Answerbox"/>
      </w:pPr>
    </w:p>
    <w:p w14:paraId="00CCF649" w14:textId="77777777" w:rsidR="00F56899" w:rsidRDefault="00F56899" w:rsidP="00F56899">
      <w:pPr>
        <w:pStyle w:val="Answerbox"/>
      </w:pPr>
    </w:p>
    <w:p w14:paraId="707DF134" w14:textId="77777777" w:rsidR="00F56899" w:rsidRDefault="00F56899" w:rsidP="00F56899">
      <w:pPr>
        <w:pStyle w:val="Answerbox"/>
      </w:pPr>
    </w:p>
    <w:p w14:paraId="2A9B5E9D" w14:textId="0F05D431" w:rsidR="00F56899" w:rsidRDefault="00F56899" w:rsidP="00F56899">
      <w:pPr>
        <w:pStyle w:val="Answerbox"/>
      </w:pPr>
    </w:p>
    <w:tbl>
      <w:tblPr>
        <w:tblStyle w:val="TableGrid"/>
        <w:tblW w:w="0" w:type="auto"/>
        <w:tblInd w:w="851" w:type="dxa"/>
        <w:tblLook w:val="04A0" w:firstRow="1" w:lastRow="0" w:firstColumn="1" w:lastColumn="0" w:noHBand="0" w:noVBand="1"/>
      </w:tblPr>
      <w:tblGrid>
        <w:gridCol w:w="4153"/>
        <w:gridCol w:w="4058"/>
      </w:tblGrid>
      <w:tr w:rsidR="00B018A1" w14:paraId="16A97D47" w14:textId="77777777" w:rsidTr="00C62B4B">
        <w:trPr>
          <w:trHeight w:val="510"/>
        </w:trPr>
        <w:tc>
          <w:tcPr>
            <w:tcW w:w="4531" w:type="dxa"/>
            <w:shd w:val="clear" w:color="auto" w:fill="auto"/>
            <w:vAlign w:val="center"/>
          </w:tcPr>
          <w:p w14:paraId="29495366" w14:textId="4A0F76A7" w:rsidR="00B018A1" w:rsidRPr="004F6807" w:rsidRDefault="00B018A1" w:rsidP="00C62B4B">
            <w:pPr>
              <w:pStyle w:val="Problemtext"/>
              <w:jc w:val="center"/>
              <w:rPr>
                <w:rStyle w:val="Subquestionnumber"/>
                <w:b w:val="0"/>
              </w:rPr>
            </w:pPr>
            <w:r w:rsidRPr="00C62B4B">
              <w:rPr>
                <w:rStyle w:val="Subquestionnumber"/>
                <w:b w:val="0"/>
              </w:rPr>
              <w:t>Temperat</w:t>
            </w:r>
            <w:r w:rsidRPr="004F6807">
              <w:rPr>
                <w:rStyle w:val="Subquestionnumber"/>
                <w:b w:val="0"/>
              </w:rPr>
              <w:t>ure range</w:t>
            </w:r>
            <w:r w:rsidR="004F6807">
              <w:rPr>
                <w:rStyle w:val="Subquestionnumber"/>
                <w:b w:val="0"/>
              </w:rPr>
              <w:t xml:space="preserve"> between 500-1500K</w:t>
            </w:r>
          </w:p>
        </w:tc>
        <w:tc>
          <w:tcPr>
            <w:tcW w:w="4531" w:type="dxa"/>
            <w:shd w:val="clear" w:color="auto" w:fill="auto"/>
            <w:vAlign w:val="center"/>
          </w:tcPr>
          <w:p w14:paraId="7D112AF2" w14:textId="3CC3BEA3" w:rsidR="00B018A1" w:rsidRPr="00C62B4B" w:rsidRDefault="004F6807" w:rsidP="00C62B4B">
            <w:pPr>
              <w:pStyle w:val="Problemtext"/>
              <w:jc w:val="center"/>
              <w:rPr>
                <w:rStyle w:val="Subquestionnumber"/>
                <w:b w:val="0"/>
              </w:rPr>
            </w:pPr>
            <w:r>
              <w:rPr>
                <w:rStyle w:val="Subquestionnumber"/>
                <w:b w:val="0"/>
              </w:rPr>
              <w:t>The most s</w:t>
            </w:r>
            <w:r w:rsidR="00B018A1" w:rsidRPr="00C62B4B">
              <w:rPr>
                <w:rStyle w:val="Subquestionnumber"/>
                <w:b w:val="0"/>
              </w:rPr>
              <w:t>table form (Cu, Cu</w:t>
            </w:r>
            <w:r w:rsidR="00B018A1" w:rsidRPr="00C62B4B">
              <w:rPr>
                <w:rStyle w:val="Subquestionnumber"/>
                <w:b w:val="0"/>
                <w:vertAlign w:val="subscript"/>
              </w:rPr>
              <w:t>2</w:t>
            </w:r>
            <w:r w:rsidR="00B018A1" w:rsidRPr="00C62B4B">
              <w:rPr>
                <w:rStyle w:val="Subquestionnumber"/>
                <w:b w:val="0"/>
              </w:rPr>
              <w:t>O or CuO)</w:t>
            </w:r>
          </w:p>
        </w:tc>
      </w:tr>
      <w:tr w:rsidR="00B018A1" w14:paraId="1417BC27" w14:textId="77777777" w:rsidTr="00C62B4B">
        <w:trPr>
          <w:trHeight w:val="510"/>
        </w:trPr>
        <w:tc>
          <w:tcPr>
            <w:tcW w:w="4531" w:type="dxa"/>
            <w:shd w:val="clear" w:color="auto" w:fill="auto"/>
          </w:tcPr>
          <w:p w14:paraId="7F37CDE7" w14:textId="77777777" w:rsidR="00B018A1" w:rsidRDefault="00B018A1" w:rsidP="00F56899">
            <w:pPr>
              <w:pStyle w:val="Subquestion"/>
              <w:ind w:left="0" w:firstLine="0"/>
              <w:rPr>
                <w:rStyle w:val="Subquestionnumber"/>
              </w:rPr>
            </w:pPr>
          </w:p>
        </w:tc>
        <w:tc>
          <w:tcPr>
            <w:tcW w:w="4531" w:type="dxa"/>
            <w:shd w:val="clear" w:color="auto" w:fill="auto"/>
          </w:tcPr>
          <w:p w14:paraId="1AE31134" w14:textId="77777777" w:rsidR="00B018A1" w:rsidRDefault="00B018A1" w:rsidP="00F56899">
            <w:pPr>
              <w:pStyle w:val="Subquestion"/>
              <w:ind w:left="0" w:firstLine="0"/>
              <w:rPr>
                <w:rStyle w:val="Subquestionnumber"/>
              </w:rPr>
            </w:pPr>
          </w:p>
        </w:tc>
      </w:tr>
      <w:tr w:rsidR="00B018A1" w14:paraId="41C531EE" w14:textId="77777777" w:rsidTr="00C62B4B">
        <w:trPr>
          <w:trHeight w:val="510"/>
        </w:trPr>
        <w:tc>
          <w:tcPr>
            <w:tcW w:w="4531" w:type="dxa"/>
            <w:shd w:val="clear" w:color="auto" w:fill="auto"/>
          </w:tcPr>
          <w:p w14:paraId="6D99E9D9" w14:textId="77777777" w:rsidR="00B018A1" w:rsidRDefault="00B018A1" w:rsidP="00F56899">
            <w:pPr>
              <w:pStyle w:val="Subquestion"/>
              <w:ind w:left="0" w:firstLine="0"/>
              <w:rPr>
                <w:rStyle w:val="Subquestionnumber"/>
              </w:rPr>
            </w:pPr>
          </w:p>
        </w:tc>
        <w:tc>
          <w:tcPr>
            <w:tcW w:w="4531" w:type="dxa"/>
            <w:shd w:val="clear" w:color="auto" w:fill="auto"/>
          </w:tcPr>
          <w:p w14:paraId="44AD2730" w14:textId="77777777" w:rsidR="00B018A1" w:rsidRDefault="00B018A1" w:rsidP="00F56899">
            <w:pPr>
              <w:pStyle w:val="Subquestion"/>
              <w:ind w:left="0" w:firstLine="0"/>
              <w:rPr>
                <w:rStyle w:val="Subquestionnumber"/>
              </w:rPr>
            </w:pPr>
          </w:p>
        </w:tc>
      </w:tr>
      <w:tr w:rsidR="00B018A1" w14:paraId="02A9973B" w14:textId="77777777" w:rsidTr="00C62B4B">
        <w:trPr>
          <w:trHeight w:val="510"/>
        </w:trPr>
        <w:tc>
          <w:tcPr>
            <w:tcW w:w="4531" w:type="dxa"/>
            <w:shd w:val="clear" w:color="auto" w:fill="auto"/>
          </w:tcPr>
          <w:p w14:paraId="45195AF7" w14:textId="77777777" w:rsidR="00B018A1" w:rsidRDefault="00B018A1" w:rsidP="00F56899">
            <w:pPr>
              <w:pStyle w:val="Subquestion"/>
              <w:ind w:left="0" w:firstLine="0"/>
              <w:rPr>
                <w:rStyle w:val="Subquestionnumber"/>
              </w:rPr>
            </w:pPr>
          </w:p>
        </w:tc>
        <w:tc>
          <w:tcPr>
            <w:tcW w:w="4531" w:type="dxa"/>
            <w:shd w:val="clear" w:color="auto" w:fill="auto"/>
          </w:tcPr>
          <w:p w14:paraId="78C397F5" w14:textId="77777777" w:rsidR="00B018A1" w:rsidRDefault="00B018A1" w:rsidP="00F56899">
            <w:pPr>
              <w:pStyle w:val="Subquestion"/>
              <w:ind w:left="0" w:firstLine="0"/>
              <w:rPr>
                <w:rStyle w:val="Subquestionnumber"/>
              </w:rPr>
            </w:pPr>
          </w:p>
        </w:tc>
      </w:tr>
    </w:tbl>
    <w:p w14:paraId="4FACBBC2" w14:textId="77777777" w:rsidR="00B018A1" w:rsidRDefault="00B018A1" w:rsidP="00F56899">
      <w:pPr>
        <w:pStyle w:val="Subquestion"/>
        <w:rPr>
          <w:rStyle w:val="Subquestionnumber"/>
        </w:rPr>
      </w:pPr>
    </w:p>
    <w:p w14:paraId="2589774B" w14:textId="0B7F9A2B" w:rsidR="00F56899" w:rsidRDefault="00F56899" w:rsidP="00F56899">
      <w:pPr>
        <w:pStyle w:val="Subquestion"/>
      </w:pPr>
      <w:r>
        <w:rPr>
          <w:rStyle w:val="Subquestionnumber"/>
        </w:rPr>
        <w:t>2.5</w:t>
      </w:r>
      <w:r w:rsidRPr="00101A61">
        <w:rPr>
          <w:rStyle w:val="Subquestionnumber"/>
        </w:rPr>
        <w:t>.</w:t>
      </w:r>
      <w:r>
        <w:tab/>
      </w:r>
      <w:r>
        <w:rPr>
          <w:rStyle w:val="Subquestionemphasis"/>
        </w:rPr>
        <w:t>Writ</w:t>
      </w:r>
      <w:r w:rsidRPr="009B535E">
        <w:rPr>
          <w:rStyle w:val="Subquestionemphasis"/>
        </w:rPr>
        <w:t>e</w:t>
      </w:r>
      <w:r w:rsidRPr="000C051F">
        <w:t xml:space="preserve"> the </w:t>
      </w:r>
      <w:r>
        <w:t xml:space="preserve">half reaction </w:t>
      </w:r>
      <w:r w:rsidRPr="000C051F">
        <w:t>equations for the electrode processes</w:t>
      </w:r>
      <w:r>
        <w:t xml:space="preserve"> during the anodic production of Cu</w:t>
      </w:r>
      <w:r w:rsidRPr="00F578D4">
        <w:rPr>
          <w:vertAlign w:val="subscript"/>
        </w:rPr>
        <w:t>2</w:t>
      </w:r>
      <w:r>
        <w:t>O</w:t>
      </w:r>
      <w:r w:rsidRPr="000C051F">
        <w:t xml:space="preserve"> </w:t>
      </w:r>
      <w:r w:rsidR="0038674F">
        <w:t>in</w:t>
      </w:r>
      <w:r w:rsidR="00F85966">
        <w:t xml:space="preserve"> </w:t>
      </w:r>
      <w:r w:rsidRPr="000C051F">
        <w:t>NaOH solution</w:t>
      </w:r>
      <w:r w:rsidR="00F85966">
        <w:t xml:space="preserve"> with</w:t>
      </w:r>
      <w:r>
        <w:t xml:space="preserve"> a pl</w:t>
      </w:r>
      <w:r w:rsidR="00F85966">
        <w:t>atinum cathode and copper anode</w:t>
      </w:r>
      <w:r>
        <w:t>.</w:t>
      </w:r>
    </w:p>
    <w:p w14:paraId="25B22BF3" w14:textId="0BC101EF" w:rsidR="00F56899" w:rsidRDefault="00F56899" w:rsidP="00F56899">
      <w:pPr>
        <w:pStyle w:val="Answerbox"/>
      </w:pPr>
      <w:r>
        <w:t>Cathode:</w:t>
      </w:r>
    </w:p>
    <w:p w14:paraId="3F4CC97E" w14:textId="77777777" w:rsidR="00F56899" w:rsidRDefault="00F56899" w:rsidP="00F56899">
      <w:pPr>
        <w:pStyle w:val="Answerbox"/>
      </w:pPr>
    </w:p>
    <w:p w14:paraId="7FDAB3CC" w14:textId="77777777" w:rsidR="00F56899" w:rsidRDefault="00F56899" w:rsidP="00F56899">
      <w:pPr>
        <w:pStyle w:val="Answerbox"/>
      </w:pPr>
      <w:r>
        <w:t>Anode:</w:t>
      </w:r>
    </w:p>
    <w:p w14:paraId="04308ED3" w14:textId="77777777" w:rsidR="00F56899" w:rsidRPr="00525A0A" w:rsidRDefault="00F56899" w:rsidP="00F56899">
      <w:pPr>
        <w:pStyle w:val="Answerbox"/>
      </w:pPr>
    </w:p>
    <w:p w14:paraId="7C6BA619" w14:textId="06FB5D10" w:rsidR="00F56899" w:rsidRDefault="00F56899" w:rsidP="00F56899">
      <w:pPr>
        <w:pStyle w:val="Subquestion"/>
      </w:pPr>
      <w:r>
        <w:rPr>
          <w:rStyle w:val="Subquestionnumber"/>
        </w:rPr>
        <w:t>2.6</w:t>
      </w:r>
      <w:r w:rsidRPr="00101A61">
        <w:rPr>
          <w:rStyle w:val="Subquestionnumber"/>
        </w:rPr>
        <w:t>.1.</w:t>
      </w:r>
      <w:r>
        <w:tab/>
      </w:r>
      <w:r>
        <w:rPr>
          <w:rStyle w:val="Subquestionemphasis"/>
        </w:rPr>
        <w:t>Writ</w:t>
      </w:r>
      <w:r w:rsidRPr="00101A61">
        <w:rPr>
          <w:rStyle w:val="Subquestionemphasis"/>
        </w:rPr>
        <w:t>e</w:t>
      </w:r>
      <w:r w:rsidRPr="00101A61">
        <w:t xml:space="preserve"> the </w:t>
      </w:r>
      <w:r>
        <w:t xml:space="preserve">half reaction </w:t>
      </w:r>
      <w:r w:rsidRPr="00101A61">
        <w:t>equation of the cathode process giving Cu</w:t>
      </w:r>
      <w:r w:rsidRPr="00101A61">
        <w:rPr>
          <w:vertAlign w:val="subscript"/>
        </w:rPr>
        <w:t>2</w:t>
      </w:r>
      <w:r w:rsidR="004F6807">
        <w:t>O in acidic medium.</w:t>
      </w:r>
    </w:p>
    <w:p w14:paraId="48D00438" w14:textId="77777777" w:rsidR="00F56899" w:rsidRDefault="00F56899" w:rsidP="00F56899">
      <w:pPr>
        <w:pStyle w:val="Answerbox"/>
      </w:pPr>
    </w:p>
    <w:p w14:paraId="6F3EAAFD" w14:textId="0673DAEF" w:rsidR="00F56899" w:rsidRDefault="00F56899" w:rsidP="00F56899">
      <w:pPr>
        <w:pStyle w:val="Answerbox"/>
      </w:pPr>
    </w:p>
    <w:p w14:paraId="52329329" w14:textId="77777777" w:rsidR="00F56899" w:rsidRPr="00525A0A" w:rsidRDefault="00F56899" w:rsidP="00F56899">
      <w:pPr>
        <w:pStyle w:val="Answerbox"/>
      </w:pPr>
    </w:p>
    <w:p w14:paraId="36BB6BB0" w14:textId="32A8AAFB" w:rsidR="00F85966" w:rsidRDefault="00F56899" w:rsidP="00F85966">
      <w:pPr>
        <w:pStyle w:val="Subquestion"/>
      </w:pPr>
      <w:r>
        <w:rPr>
          <w:rStyle w:val="Subquestionnumber"/>
        </w:rPr>
        <w:t>2.6</w:t>
      </w:r>
      <w:r w:rsidRPr="00101A61">
        <w:rPr>
          <w:rStyle w:val="Subquestionnumber"/>
        </w:rPr>
        <w:t>.2.</w:t>
      </w:r>
      <w:r>
        <w:tab/>
      </w:r>
      <w:r w:rsidR="00F85966" w:rsidRPr="00101A61">
        <w:rPr>
          <w:rStyle w:val="Subquestionemphasis"/>
        </w:rPr>
        <w:t>What</w:t>
      </w:r>
      <w:r w:rsidR="00F85966">
        <w:t xml:space="preserve"> is the maximum pH at which</w:t>
      </w:r>
      <w:r w:rsidR="00F85966" w:rsidRPr="00101A61">
        <w:t xml:space="preserve"> </w:t>
      </w:r>
      <w:r w:rsidR="00F85966">
        <w:t xml:space="preserve">the concentration of </w:t>
      </w:r>
      <w:r w:rsidR="00F85966" w:rsidRPr="00101A61">
        <w:t xml:space="preserve">copper(II) </w:t>
      </w:r>
      <w:r w:rsidR="00F85966">
        <w:t>can be maintained at 0.1</w:t>
      </w:r>
      <w:r w:rsidR="00E500C5">
        <w:t>00</w:t>
      </w:r>
      <w:r w:rsidR="00F85966">
        <w:t xml:space="preserve"> mol dm</w:t>
      </w:r>
      <w:r w:rsidR="003D6A44">
        <w:rPr>
          <w:vertAlign w:val="superscript"/>
        </w:rPr>
        <w:t>−</w:t>
      </w:r>
      <w:r w:rsidR="00F85966" w:rsidRPr="008A3744">
        <w:rPr>
          <w:vertAlign w:val="superscript"/>
        </w:rPr>
        <w:t>3</w:t>
      </w:r>
      <w:r w:rsidR="00F85966">
        <w:t>?</w:t>
      </w:r>
    </w:p>
    <w:p w14:paraId="51C01ACB" w14:textId="25A2C3A4" w:rsidR="00F56899" w:rsidRDefault="00F56899" w:rsidP="00F56899">
      <w:pPr>
        <w:pStyle w:val="Answerbox"/>
      </w:pPr>
      <w:r>
        <w:t>Your work:</w:t>
      </w:r>
    </w:p>
    <w:p w14:paraId="51D0C093" w14:textId="77777777" w:rsidR="00F56899" w:rsidRDefault="00F56899" w:rsidP="00F56899">
      <w:pPr>
        <w:pStyle w:val="Answerbox"/>
      </w:pPr>
    </w:p>
    <w:p w14:paraId="5078B7A5" w14:textId="77777777" w:rsidR="00F56899" w:rsidRDefault="00F56899" w:rsidP="00F56899">
      <w:pPr>
        <w:pStyle w:val="Answerbox"/>
      </w:pPr>
    </w:p>
    <w:p w14:paraId="422A1287" w14:textId="77777777" w:rsidR="00F56899" w:rsidRDefault="00F56899" w:rsidP="00F56899">
      <w:pPr>
        <w:pStyle w:val="Answerbox"/>
      </w:pPr>
    </w:p>
    <w:p w14:paraId="4EBC7E70" w14:textId="77777777" w:rsidR="00F56899" w:rsidRDefault="00F56899" w:rsidP="00F56899">
      <w:pPr>
        <w:pStyle w:val="Answerbox"/>
      </w:pPr>
    </w:p>
    <w:p w14:paraId="5702E20B" w14:textId="77777777" w:rsidR="00F56899" w:rsidRDefault="00F56899" w:rsidP="00F56899">
      <w:pPr>
        <w:pStyle w:val="Answerbox"/>
      </w:pPr>
    </w:p>
    <w:p w14:paraId="24A691F8" w14:textId="2F24B142" w:rsidR="00F56899" w:rsidRDefault="00F56899" w:rsidP="00F56899">
      <w:pPr>
        <w:pStyle w:val="Answerbox"/>
      </w:pPr>
    </w:p>
    <w:p w14:paraId="253AA5FF" w14:textId="2DB0EC2C" w:rsidR="00F56899" w:rsidRDefault="009A436A" w:rsidP="00F56899">
      <w:pPr>
        <w:pStyle w:val="Answerbox"/>
      </w:pPr>
      <w:r>
        <w:t>maximum pH:</w:t>
      </w:r>
    </w:p>
    <w:p w14:paraId="55FEE560" w14:textId="1CCE436A" w:rsidR="00F56899" w:rsidRDefault="00F56899" w:rsidP="00F56899">
      <w:pPr>
        <w:pStyle w:val="Subquestion"/>
      </w:pPr>
      <w:r>
        <w:rPr>
          <w:rStyle w:val="Subquestionnumber"/>
        </w:rPr>
        <w:lastRenderedPageBreak/>
        <w:t>2.6</w:t>
      </w:r>
      <w:r w:rsidRPr="00101A61">
        <w:rPr>
          <w:rStyle w:val="Subquestionnumber"/>
        </w:rPr>
        <w:t>.3.</w:t>
      </w:r>
      <w:r w:rsidRPr="00101A61">
        <w:tab/>
      </w:r>
      <w:r w:rsidRPr="00101A61">
        <w:rPr>
          <w:rStyle w:val="Subquestionemphasis"/>
        </w:rPr>
        <w:t>What</w:t>
      </w:r>
      <w:r w:rsidRPr="00101A61">
        <w:t xml:space="preserve"> is the minimum pH </w:t>
      </w:r>
      <w:r>
        <w:t>at which</w:t>
      </w:r>
      <w:r w:rsidRPr="00101A61">
        <w:t xml:space="preserve"> the cathodic production of Cu</w:t>
      </w:r>
      <w:r w:rsidRPr="00101A61">
        <w:rPr>
          <w:vertAlign w:val="subscript"/>
        </w:rPr>
        <w:t>2</w:t>
      </w:r>
      <w:r w:rsidRPr="00101A61">
        <w:t>O</w:t>
      </w:r>
      <w:r w:rsidRPr="00CF46C9">
        <w:t xml:space="preserve"> </w:t>
      </w:r>
      <w:r>
        <w:t xml:space="preserve">in a </w:t>
      </w:r>
      <w:r w:rsidRPr="00101A61">
        <w:t>0.</w:t>
      </w:r>
      <w:r w:rsidR="00F85966">
        <w:t>100  mol dm</w:t>
      </w:r>
      <w:r w:rsidR="003D6A44">
        <w:rPr>
          <w:vertAlign w:val="superscript"/>
        </w:rPr>
        <w:t>−</w:t>
      </w:r>
      <w:r w:rsidR="00F85966" w:rsidRPr="00F85966">
        <w:rPr>
          <w:vertAlign w:val="superscript"/>
        </w:rPr>
        <w:t>3</w:t>
      </w:r>
      <w:r w:rsidRPr="00101A61">
        <w:t xml:space="preserve"> Cu</w:t>
      </w:r>
      <w:r w:rsidRPr="00101A61">
        <w:rPr>
          <w:vertAlign w:val="superscript"/>
        </w:rPr>
        <w:t>2+</w:t>
      </w:r>
      <w:r w:rsidRPr="00101A61">
        <w:t xml:space="preserve"> solution</w:t>
      </w:r>
      <w:r>
        <w:t xml:space="preserve"> is still possible</w:t>
      </w:r>
      <w:r w:rsidRPr="00101A61">
        <w:t>?</w:t>
      </w:r>
    </w:p>
    <w:p w14:paraId="2EB2877E" w14:textId="7038229F" w:rsidR="00F56899" w:rsidRDefault="00F56899" w:rsidP="00F56899">
      <w:pPr>
        <w:pStyle w:val="Answerbox"/>
      </w:pPr>
      <w:r>
        <w:t>Your work:</w:t>
      </w:r>
    </w:p>
    <w:p w14:paraId="1204AAAB" w14:textId="77777777" w:rsidR="00F56899" w:rsidRDefault="00F56899" w:rsidP="00F56899">
      <w:pPr>
        <w:pStyle w:val="Answerbox"/>
      </w:pPr>
    </w:p>
    <w:p w14:paraId="581416F2" w14:textId="77777777" w:rsidR="00F56899" w:rsidRDefault="00F56899" w:rsidP="00F56899">
      <w:pPr>
        <w:pStyle w:val="Answerbox"/>
      </w:pPr>
    </w:p>
    <w:p w14:paraId="15C11DEE" w14:textId="77777777" w:rsidR="00F56899" w:rsidRDefault="00F56899" w:rsidP="00F56899">
      <w:pPr>
        <w:pStyle w:val="Answerbox"/>
      </w:pPr>
    </w:p>
    <w:p w14:paraId="2CA5E909" w14:textId="77777777" w:rsidR="00F56899" w:rsidRDefault="00F56899" w:rsidP="00F56899">
      <w:pPr>
        <w:pStyle w:val="Answerbox"/>
      </w:pPr>
    </w:p>
    <w:p w14:paraId="73E9D33C" w14:textId="77777777" w:rsidR="00F56899" w:rsidRDefault="00F56899" w:rsidP="00F56899">
      <w:pPr>
        <w:pStyle w:val="Answerbox"/>
      </w:pPr>
    </w:p>
    <w:p w14:paraId="6C59A43F" w14:textId="77777777" w:rsidR="00F56899" w:rsidRDefault="00F56899" w:rsidP="00F56899">
      <w:pPr>
        <w:pStyle w:val="Answerbox"/>
      </w:pPr>
    </w:p>
    <w:p w14:paraId="45FF040A" w14:textId="77777777" w:rsidR="00F56899" w:rsidRDefault="00F56899" w:rsidP="00F56899">
      <w:pPr>
        <w:pStyle w:val="Answerbox"/>
      </w:pPr>
    </w:p>
    <w:p w14:paraId="634AD6E9" w14:textId="77777777" w:rsidR="00F56899" w:rsidRDefault="00F56899" w:rsidP="00F56899">
      <w:pPr>
        <w:pStyle w:val="Answerbox"/>
      </w:pPr>
    </w:p>
    <w:p w14:paraId="49239C55" w14:textId="77777777" w:rsidR="00F56899" w:rsidRDefault="00F56899" w:rsidP="00F56899">
      <w:pPr>
        <w:pStyle w:val="Answerbox"/>
      </w:pPr>
    </w:p>
    <w:p w14:paraId="76315419" w14:textId="77777777" w:rsidR="00F56899" w:rsidRDefault="00F56899" w:rsidP="00F56899">
      <w:pPr>
        <w:pStyle w:val="Answerbox"/>
      </w:pPr>
    </w:p>
    <w:p w14:paraId="5D744083" w14:textId="77777777" w:rsidR="00F56899" w:rsidRDefault="00F56899" w:rsidP="00F56899">
      <w:pPr>
        <w:pStyle w:val="Answerbox"/>
      </w:pPr>
    </w:p>
    <w:p w14:paraId="4FDBBE20" w14:textId="77777777" w:rsidR="00F56899" w:rsidRDefault="00F56899" w:rsidP="00F56899">
      <w:pPr>
        <w:pStyle w:val="Answerbox"/>
      </w:pPr>
    </w:p>
    <w:p w14:paraId="3C19B7FA" w14:textId="77777777" w:rsidR="00F56899" w:rsidRDefault="00F56899" w:rsidP="00F56899">
      <w:pPr>
        <w:pStyle w:val="Answerbox"/>
      </w:pPr>
    </w:p>
    <w:p w14:paraId="41B3D04E" w14:textId="77777777" w:rsidR="00F56899" w:rsidRDefault="00F56899" w:rsidP="00F56899">
      <w:pPr>
        <w:pStyle w:val="Answerbox"/>
      </w:pPr>
    </w:p>
    <w:p w14:paraId="2A4B1C0D" w14:textId="77777777" w:rsidR="00F56899" w:rsidRDefault="00F56899" w:rsidP="00F56899">
      <w:pPr>
        <w:pStyle w:val="Answerbox"/>
      </w:pPr>
    </w:p>
    <w:p w14:paraId="1E7FDECA" w14:textId="77777777" w:rsidR="00F56899" w:rsidRDefault="00F56899" w:rsidP="00F56899">
      <w:pPr>
        <w:pStyle w:val="Answerbox"/>
      </w:pPr>
    </w:p>
    <w:p w14:paraId="2A92AA79" w14:textId="77777777" w:rsidR="00F56899" w:rsidRDefault="00F56899" w:rsidP="00F56899">
      <w:pPr>
        <w:pStyle w:val="Answerbox"/>
      </w:pPr>
    </w:p>
    <w:p w14:paraId="57A2BB8C" w14:textId="77777777" w:rsidR="00F56899" w:rsidRDefault="00F56899" w:rsidP="00F56899">
      <w:pPr>
        <w:pStyle w:val="Answerbox"/>
      </w:pPr>
    </w:p>
    <w:p w14:paraId="1901D0AA" w14:textId="77777777" w:rsidR="00F56899" w:rsidRDefault="00F56899" w:rsidP="00F56899">
      <w:pPr>
        <w:pStyle w:val="Answerbox"/>
      </w:pPr>
    </w:p>
    <w:p w14:paraId="75AEC553" w14:textId="77777777" w:rsidR="00F56899" w:rsidRDefault="00F56899" w:rsidP="00F56899">
      <w:pPr>
        <w:pStyle w:val="Answerbox"/>
      </w:pPr>
      <w:r>
        <w:t>minimum pH:</w:t>
      </w:r>
    </w:p>
    <w:p w14:paraId="3CAD70A6" w14:textId="4D571AEA" w:rsidR="004F311E" w:rsidRPr="00F02D44" w:rsidRDefault="004F311E" w:rsidP="004F311E">
      <w:pPr>
        <w:pStyle w:val="Heading1"/>
      </w:pPr>
      <w:r w:rsidRPr="00C41AC3">
        <w:lastRenderedPageBreak/>
        <w:t>Problem</w:t>
      </w:r>
      <w:r w:rsidR="00911732">
        <w:t xml:space="preserve"> 3</w:t>
      </w:r>
      <w:r w:rsidR="00911732">
        <w:tab/>
        <w:t>9</w:t>
      </w:r>
      <w:r>
        <w:t>% of the total</w:t>
      </w:r>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763"/>
        <w:gridCol w:w="668"/>
      </w:tblGrid>
      <w:tr w:rsidR="00B21CD3" w:rsidRPr="0092141D" w14:paraId="7651F406" w14:textId="77777777" w:rsidTr="00FD5C81">
        <w:tc>
          <w:tcPr>
            <w:tcW w:w="0" w:type="auto"/>
          </w:tcPr>
          <w:p w14:paraId="64C75A2F" w14:textId="77777777" w:rsidR="00B21CD3" w:rsidRPr="001876E9" w:rsidRDefault="00B21CD3" w:rsidP="00FD5C81">
            <w:pPr>
              <w:pStyle w:val="Problemtext"/>
            </w:pPr>
            <w:r>
              <w:t>3.1.1.</w:t>
            </w:r>
          </w:p>
        </w:tc>
        <w:tc>
          <w:tcPr>
            <w:tcW w:w="0" w:type="auto"/>
          </w:tcPr>
          <w:p w14:paraId="4EDB9AA9" w14:textId="77777777" w:rsidR="00B21CD3" w:rsidRPr="001876E9" w:rsidRDefault="00B21CD3" w:rsidP="00FD5C81">
            <w:pPr>
              <w:pStyle w:val="Problemtext"/>
            </w:pPr>
            <w:r>
              <w:t>3.1.2.</w:t>
            </w:r>
          </w:p>
        </w:tc>
        <w:tc>
          <w:tcPr>
            <w:tcW w:w="0" w:type="auto"/>
          </w:tcPr>
          <w:p w14:paraId="59C91A36" w14:textId="77777777" w:rsidR="00B21CD3" w:rsidRDefault="00B21CD3" w:rsidP="00FD5C81">
            <w:pPr>
              <w:pStyle w:val="Problemtext"/>
            </w:pPr>
            <w:r>
              <w:t>3.1.3.</w:t>
            </w:r>
          </w:p>
        </w:tc>
        <w:tc>
          <w:tcPr>
            <w:tcW w:w="0" w:type="auto"/>
          </w:tcPr>
          <w:p w14:paraId="6E23A84E" w14:textId="7188D539" w:rsidR="00B21CD3" w:rsidRPr="001876E9" w:rsidRDefault="00B21CD3" w:rsidP="00FD5C81">
            <w:pPr>
              <w:pStyle w:val="Problemtext"/>
            </w:pPr>
            <w:r>
              <w:t>3.2.1.</w:t>
            </w:r>
          </w:p>
        </w:tc>
        <w:tc>
          <w:tcPr>
            <w:tcW w:w="0" w:type="auto"/>
          </w:tcPr>
          <w:p w14:paraId="68FCBA2F" w14:textId="3532A93A" w:rsidR="00B21CD3" w:rsidRPr="001876E9" w:rsidRDefault="00B21CD3" w:rsidP="00FD5C81">
            <w:pPr>
              <w:pStyle w:val="Problemtext"/>
            </w:pPr>
            <w:r>
              <w:t>3.2.2.</w:t>
            </w:r>
          </w:p>
        </w:tc>
        <w:tc>
          <w:tcPr>
            <w:tcW w:w="0" w:type="auto"/>
          </w:tcPr>
          <w:p w14:paraId="427F9509" w14:textId="67BFA72B" w:rsidR="00B21CD3" w:rsidRPr="001876E9" w:rsidRDefault="00B21CD3" w:rsidP="00FD5C81">
            <w:pPr>
              <w:pStyle w:val="Problemtext"/>
            </w:pPr>
            <w:r>
              <w:t>3.2.3.</w:t>
            </w:r>
          </w:p>
        </w:tc>
        <w:tc>
          <w:tcPr>
            <w:tcW w:w="0" w:type="auto"/>
          </w:tcPr>
          <w:p w14:paraId="33854CB1" w14:textId="5C4F8FCB" w:rsidR="00B21CD3" w:rsidRPr="001876E9" w:rsidRDefault="00B21CD3" w:rsidP="00FD5C81">
            <w:pPr>
              <w:pStyle w:val="Problemtext"/>
            </w:pPr>
            <w:r>
              <w:t>3.3.1.</w:t>
            </w:r>
          </w:p>
        </w:tc>
        <w:tc>
          <w:tcPr>
            <w:tcW w:w="0" w:type="auto"/>
          </w:tcPr>
          <w:p w14:paraId="1BDBF4A6" w14:textId="5267F305" w:rsidR="00B21CD3" w:rsidRPr="001876E9" w:rsidRDefault="00B21CD3" w:rsidP="00FD5C81">
            <w:pPr>
              <w:pStyle w:val="Problemtext"/>
            </w:pPr>
            <w:r>
              <w:t>3.3.2.</w:t>
            </w:r>
          </w:p>
        </w:tc>
        <w:tc>
          <w:tcPr>
            <w:tcW w:w="0" w:type="auto"/>
          </w:tcPr>
          <w:p w14:paraId="60454FAE" w14:textId="33CE5353" w:rsidR="00B21CD3" w:rsidRPr="001876E9" w:rsidRDefault="00B21CD3" w:rsidP="00FD5C81">
            <w:pPr>
              <w:pStyle w:val="Problemtext"/>
            </w:pPr>
            <w:r>
              <w:t>3.3.3.</w:t>
            </w:r>
          </w:p>
        </w:tc>
        <w:tc>
          <w:tcPr>
            <w:tcW w:w="0" w:type="auto"/>
          </w:tcPr>
          <w:p w14:paraId="5E0EBC12" w14:textId="77777777" w:rsidR="00B21CD3" w:rsidRPr="001876E9" w:rsidRDefault="00B21CD3" w:rsidP="00FD5C81">
            <w:pPr>
              <w:pStyle w:val="Problemtext"/>
            </w:pPr>
            <w:r>
              <w:t>Sum</w:t>
            </w:r>
          </w:p>
        </w:tc>
      </w:tr>
      <w:tr w:rsidR="00B21CD3" w:rsidRPr="0092141D" w14:paraId="47E91FF8" w14:textId="77777777" w:rsidTr="00FD5C81">
        <w:tc>
          <w:tcPr>
            <w:tcW w:w="0" w:type="auto"/>
          </w:tcPr>
          <w:p w14:paraId="410B8330" w14:textId="77777777" w:rsidR="00B21CD3" w:rsidRPr="001876E9" w:rsidRDefault="00B21CD3" w:rsidP="00FD5C81">
            <w:pPr>
              <w:pStyle w:val="Problemtext"/>
            </w:pPr>
            <w:r>
              <w:t>2</w:t>
            </w:r>
          </w:p>
        </w:tc>
        <w:tc>
          <w:tcPr>
            <w:tcW w:w="0" w:type="auto"/>
          </w:tcPr>
          <w:p w14:paraId="71B4AFC3" w14:textId="77777777" w:rsidR="00B21CD3" w:rsidRPr="001876E9" w:rsidRDefault="00B21CD3" w:rsidP="00FD5C81">
            <w:pPr>
              <w:pStyle w:val="Problemtext"/>
            </w:pPr>
            <w:r>
              <w:t>2</w:t>
            </w:r>
          </w:p>
        </w:tc>
        <w:tc>
          <w:tcPr>
            <w:tcW w:w="0" w:type="auto"/>
          </w:tcPr>
          <w:p w14:paraId="3BC7B830" w14:textId="77777777" w:rsidR="00B21CD3" w:rsidRDefault="00B21CD3" w:rsidP="00FD5C81">
            <w:pPr>
              <w:pStyle w:val="Problemtext"/>
            </w:pPr>
            <w:r>
              <w:t>6</w:t>
            </w:r>
          </w:p>
        </w:tc>
        <w:tc>
          <w:tcPr>
            <w:tcW w:w="0" w:type="auto"/>
          </w:tcPr>
          <w:p w14:paraId="13AF033B" w14:textId="77777777" w:rsidR="00B21CD3" w:rsidRPr="001876E9" w:rsidRDefault="00B21CD3" w:rsidP="00FD5C81">
            <w:pPr>
              <w:pStyle w:val="Problemtext"/>
            </w:pPr>
            <w:r>
              <w:t>5</w:t>
            </w:r>
          </w:p>
        </w:tc>
        <w:tc>
          <w:tcPr>
            <w:tcW w:w="0" w:type="auto"/>
          </w:tcPr>
          <w:p w14:paraId="3C1B9E03" w14:textId="77777777" w:rsidR="00B21CD3" w:rsidRPr="001876E9" w:rsidRDefault="00B21CD3" w:rsidP="00FD5C81">
            <w:pPr>
              <w:pStyle w:val="Problemtext"/>
            </w:pPr>
            <w:r>
              <w:t>4</w:t>
            </w:r>
          </w:p>
        </w:tc>
        <w:tc>
          <w:tcPr>
            <w:tcW w:w="0" w:type="auto"/>
          </w:tcPr>
          <w:p w14:paraId="0A89C00B" w14:textId="77777777" w:rsidR="00B21CD3" w:rsidRPr="001876E9" w:rsidRDefault="00B21CD3" w:rsidP="00FD5C81">
            <w:pPr>
              <w:pStyle w:val="Problemtext"/>
            </w:pPr>
            <w:r>
              <w:t>7</w:t>
            </w:r>
          </w:p>
        </w:tc>
        <w:tc>
          <w:tcPr>
            <w:tcW w:w="0" w:type="auto"/>
          </w:tcPr>
          <w:p w14:paraId="61992F80" w14:textId="18FC365F" w:rsidR="00B21CD3" w:rsidRPr="001876E9" w:rsidRDefault="00122891" w:rsidP="00FD5C81">
            <w:pPr>
              <w:pStyle w:val="Problemtext"/>
            </w:pPr>
            <w:r>
              <w:t>6</w:t>
            </w:r>
          </w:p>
        </w:tc>
        <w:tc>
          <w:tcPr>
            <w:tcW w:w="0" w:type="auto"/>
          </w:tcPr>
          <w:p w14:paraId="4CC0229B" w14:textId="77777777" w:rsidR="00B21CD3" w:rsidRPr="001876E9" w:rsidRDefault="00B21CD3" w:rsidP="00FD5C81">
            <w:pPr>
              <w:pStyle w:val="Problemtext"/>
            </w:pPr>
            <w:r>
              <w:t>11</w:t>
            </w:r>
          </w:p>
        </w:tc>
        <w:tc>
          <w:tcPr>
            <w:tcW w:w="0" w:type="auto"/>
          </w:tcPr>
          <w:p w14:paraId="01FC7DBD" w14:textId="77777777" w:rsidR="00B21CD3" w:rsidRPr="001876E9" w:rsidRDefault="00B21CD3" w:rsidP="00FD5C81">
            <w:pPr>
              <w:pStyle w:val="Problemtext"/>
            </w:pPr>
            <w:r>
              <w:t>5</w:t>
            </w:r>
          </w:p>
        </w:tc>
        <w:tc>
          <w:tcPr>
            <w:tcW w:w="0" w:type="auto"/>
          </w:tcPr>
          <w:p w14:paraId="4E705E94" w14:textId="1EBE9A6E" w:rsidR="00B21CD3" w:rsidRPr="001876E9" w:rsidRDefault="00B21CD3" w:rsidP="00FD5C81">
            <w:pPr>
              <w:pStyle w:val="Problemtext"/>
            </w:pPr>
            <w:r>
              <w:t>4</w:t>
            </w:r>
            <w:r w:rsidR="00122891">
              <w:t>8</w:t>
            </w:r>
          </w:p>
        </w:tc>
      </w:tr>
      <w:tr w:rsidR="00B21CD3" w:rsidRPr="0092141D" w14:paraId="3AD244B5" w14:textId="77777777" w:rsidTr="00B11A14">
        <w:trPr>
          <w:trHeight w:val="567"/>
        </w:trPr>
        <w:tc>
          <w:tcPr>
            <w:tcW w:w="0" w:type="auto"/>
          </w:tcPr>
          <w:p w14:paraId="557C5385" w14:textId="77777777" w:rsidR="00B21CD3" w:rsidRPr="0092141D" w:rsidRDefault="00B21CD3" w:rsidP="00FD5C81">
            <w:pPr>
              <w:pStyle w:val="Problemtext"/>
              <w:rPr>
                <w:rStyle w:val="Subquestionnumber"/>
                <w:b w:val="0"/>
              </w:rPr>
            </w:pPr>
          </w:p>
        </w:tc>
        <w:tc>
          <w:tcPr>
            <w:tcW w:w="0" w:type="auto"/>
          </w:tcPr>
          <w:p w14:paraId="1D9CFAC6" w14:textId="77777777" w:rsidR="00B21CD3" w:rsidRPr="0092141D" w:rsidRDefault="00B21CD3" w:rsidP="00FD5C81">
            <w:pPr>
              <w:pStyle w:val="Problemtext"/>
              <w:rPr>
                <w:rStyle w:val="Subquestionnumber"/>
                <w:b w:val="0"/>
              </w:rPr>
            </w:pPr>
          </w:p>
        </w:tc>
        <w:tc>
          <w:tcPr>
            <w:tcW w:w="0" w:type="auto"/>
          </w:tcPr>
          <w:p w14:paraId="2A4D2F29" w14:textId="77777777" w:rsidR="00B21CD3" w:rsidRPr="0092141D" w:rsidRDefault="00B21CD3" w:rsidP="00FD5C81">
            <w:pPr>
              <w:pStyle w:val="Problemtext"/>
              <w:rPr>
                <w:rStyle w:val="Subquestionnumber"/>
                <w:b w:val="0"/>
              </w:rPr>
            </w:pPr>
          </w:p>
        </w:tc>
        <w:tc>
          <w:tcPr>
            <w:tcW w:w="0" w:type="auto"/>
          </w:tcPr>
          <w:p w14:paraId="0241B6D0" w14:textId="77777777" w:rsidR="00B21CD3" w:rsidRPr="0092141D" w:rsidRDefault="00B21CD3" w:rsidP="00FD5C81">
            <w:pPr>
              <w:pStyle w:val="Problemtext"/>
              <w:rPr>
                <w:rStyle w:val="Subquestionnumber"/>
                <w:b w:val="0"/>
              </w:rPr>
            </w:pPr>
          </w:p>
        </w:tc>
        <w:tc>
          <w:tcPr>
            <w:tcW w:w="0" w:type="auto"/>
          </w:tcPr>
          <w:p w14:paraId="2E0F0CA0" w14:textId="77777777" w:rsidR="00B21CD3" w:rsidRPr="0092141D" w:rsidRDefault="00B21CD3" w:rsidP="00FD5C81">
            <w:pPr>
              <w:pStyle w:val="Problemtext"/>
              <w:rPr>
                <w:rStyle w:val="Subquestionnumber"/>
                <w:b w:val="0"/>
              </w:rPr>
            </w:pPr>
          </w:p>
        </w:tc>
        <w:tc>
          <w:tcPr>
            <w:tcW w:w="0" w:type="auto"/>
          </w:tcPr>
          <w:p w14:paraId="12641F69" w14:textId="77777777" w:rsidR="00B21CD3" w:rsidRPr="0092141D" w:rsidRDefault="00B21CD3" w:rsidP="00FD5C81">
            <w:pPr>
              <w:pStyle w:val="Problemtext"/>
              <w:rPr>
                <w:rStyle w:val="Subquestionnumber"/>
                <w:b w:val="0"/>
              </w:rPr>
            </w:pPr>
          </w:p>
        </w:tc>
        <w:tc>
          <w:tcPr>
            <w:tcW w:w="0" w:type="auto"/>
          </w:tcPr>
          <w:p w14:paraId="2615BBFD" w14:textId="77777777" w:rsidR="00B21CD3" w:rsidRPr="0092141D" w:rsidRDefault="00B21CD3" w:rsidP="00FD5C81">
            <w:pPr>
              <w:pStyle w:val="Problemtext"/>
              <w:rPr>
                <w:rStyle w:val="Subquestionnumber"/>
                <w:b w:val="0"/>
              </w:rPr>
            </w:pPr>
          </w:p>
        </w:tc>
        <w:tc>
          <w:tcPr>
            <w:tcW w:w="0" w:type="auto"/>
          </w:tcPr>
          <w:p w14:paraId="2AD99F45" w14:textId="77777777" w:rsidR="00B21CD3" w:rsidRPr="0092141D" w:rsidRDefault="00B21CD3" w:rsidP="00FD5C81">
            <w:pPr>
              <w:pStyle w:val="Problemtext"/>
              <w:rPr>
                <w:rStyle w:val="Subquestionnumber"/>
                <w:b w:val="0"/>
              </w:rPr>
            </w:pPr>
          </w:p>
        </w:tc>
        <w:tc>
          <w:tcPr>
            <w:tcW w:w="0" w:type="auto"/>
          </w:tcPr>
          <w:p w14:paraId="79BFE30B" w14:textId="77777777" w:rsidR="00B21CD3" w:rsidRPr="0092141D" w:rsidRDefault="00B21CD3" w:rsidP="00FD5C81">
            <w:pPr>
              <w:pStyle w:val="Problemtext"/>
              <w:rPr>
                <w:rStyle w:val="Subquestionnumber"/>
                <w:b w:val="0"/>
              </w:rPr>
            </w:pPr>
          </w:p>
        </w:tc>
        <w:tc>
          <w:tcPr>
            <w:tcW w:w="0" w:type="auto"/>
          </w:tcPr>
          <w:p w14:paraId="51761A0D" w14:textId="77777777" w:rsidR="00B21CD3" w:rsidRPr="0092141D" w:rsidRDefault="00B21CD3" w:rsidP="00FD5C81">
            <w:pPr>
              <w:pStyle w:val="Problemtext"/>
              <w:rPr>
                <w:rStyle w:val="Subquestionnumber"/>
                <w:b w:val="0"/>
              </w:rPr>
            </w:pPr>
          </w:p>
        </w:tc>
      </w:tr>
    </w:tbl>
    <w:p w14:paraId="2FA2A162" w14:textId="77777777" w:rsidR="004F311E" w:rsidRDefault="004F311E" w:rsidP="004F311E">
      <w:pPr>
        <w:pStyle w:val="Problemtext"/>
      </w:pPr>
    </w:p>
    <w:p w14:paraId="0D15E6F9" w14:textId="09DE5150" w:rsidR="004F311E" w:rsidRDefault="004F311E" w:rsidP="004F311E">
      <w:pPr>
        <w:pStyle w:val="Subquestion"/>
      </w:pPr>
      <w:r w:rsidRPr="00C56BE9">
        <w:rPr>
          <w:rStyle w:val="Subquestionnumber"/>
        </w:rPr>
        <w:t>3.1.1.</w:t>
      </w:r>
      <w:r>
        <w:tab/>
      </w:r>
      <w:r w:rsidRPr="002B7026">
        <w:rPr>
          <w:rStyle w:val="Subquestionemphasis"/>
        </w:rPr>
        <w:t>Write</w:t>
      </w:r>
      <w:r w:rsidR="003B48A5">
        <w:t xml:space="preserve"> a balanced net ionic</w:t>
      </w:r>
      <w:r w:rsidRPr="00C56BE9">
        <w:t xml:space="preserve"> equation for the reaction w</w:t>
      </w:r>
      <w:r w:rsidR="003A0B1A">
        <w:t>hen iodate reacts with excess iodide</w:t>
      </w:r>
      <w:r w:rsidRPr="00C56BE9">
        <w:t xml:space="preserve"> in acidic solution.</w:t>
      </w:r>
    </w:p>
    <w:p w14:paraId="1C4AA50B" w14:textId="349528DF" w:rsidR="004F311E" w:rsidRDefault="004F311E" w:rsidP="004F311E">
      <w:pPr>
        <w:pStyle w:val="Answerbox"/>
      </w:pPr>
    </w:p>
    <w:p w14:paraId="76AA4E84" w14:textId="77777777" w:rsidR="004F311E" w:rsidRDefault="004F311E" w:rsidP="004F311E">
      <w:pPr>
        <w:pStyle w:val="Answerbox"/>
      </w:pPr>
    </w:p>
    <w:p w14:paraId="7E930EA4" w14:textId="77777777" w:rsidR="004F311E" w:rsidRDefault="004F311E" w:rsidP="004F311E">
      <w:pPr>
        <w:pStyle w:val="Answerbox"/>
      </w:pPr>
    </w:p>
    <w:p w14:paraId="6AA5B0F9" w14:textId="37B93E31" w:rsidR="004F311E" w:rsidRDefault="004F311E" w:rsidP="004F311E">
      <w:pPr>
        <w:pStyle w:val="Subquestion"/>
      </w:pPr>
      <w:r w:rsidRPr="00C56BE9">
        <w:rPr>
          <w:rStyle w:val="Subquestionnumber"/>
        </w:rPr>
        <w:t>3.1.2.</w:t>
      </w:r>
      <w:r>
        <w:tab/>
      </w:r>
      <w:r w:rsidRPr="002B7026">
        <w:rPr>
          <w:rStyle w:val="Subquestionemphasis"/>
        </w:rPr>
        <w:t>Write</w:t>
      </w:r>
      <w:r w:rsidRPr="00C21E5F">
        <w:t xml:space="preserve"> </w:t>
      </w:r>
      <w:r>
        <w:t xml:space="preserve">a </w:t>
      </w:r>
      <w:r w:rsidR="003B48A5">
        <w:t>balanced net ionic</w:t>
      </w:r>
      <w:r w:rsidRPr="00C21E5F">
        <w:t xml:space="preserve"> </w:t>
      </w:r>
      <w:r>
        <w:t xml:space="preserve">equation for the reaction taking place during the titration </w:t>
      </w:r>
      <w:r w:rsidRPr="00C21E5F">
        <w:t>with thiosulfate.</w:t>
      </w:r>
    </w:p>
    <w:p w14:paraId="718322FC" w14:textId="77777777" w:rsidR="004F311E" w:rsidRDefault="004F311E" w:rsidP="004F311E">
      <w:pPr>
        <w:pStyle w:val="Answerbox"/>
      </w:pPr>
    </w:p>
    <w:p w14:paraId="4EE21847" w14:textId="594DB745" w:rsidR="004F311E" w:rsidRDefault="004F311E" w:rsidP="004F311E">
      <w:pPr>
        <w:pStyle w:val="Answerbox"/>
      </w:pPr>
    </w:p>
    <w:p w14:paraId="52CA4A03" w14:textId="77777777" w:rsidR="004F311E" w:rsidRDefault="004F311E" w:rsidP="004F311E">
      <w:pPr>
        <w:pStyle w:val="Answerbox"/>
      </w:pPr>
    </w:p>
    <w:p w14:paraId="35863659" w14:textId="77777777" w:rsidR="004F311E" w:rsidRDefault="004F311E" w:rsidP="004F311E">
      <w:pPr>
        <w:pStyle w:val="Subquestion"/>
      </w:pPr>
      <w:r w:rsidRPr="001C3319">
        <w:rPr>
          <w:rStyle w:val="Subquestionnumber"/>
        </w:rPr>
        <w:t>3.1.3.</w:t>
      </w:r>
      <w:r w:rsidRPr="001C3319">
        <w:tab/>
      </w:r>
      <w:r w:rsidRPr="002B7026">
        <w:rPr>
          <w:rStyle w:val="Subquestionemphasis"/>
        </w:rPr>
        <w:t>Calculate</w:t>
      </w:r>
      <w:r w:rsidRPr="001C3319">
        <w:t xml:space="preserve"> the iodization level, in ppm, of th</w:t>
      </w:r>
      <w:r>
        <w:t>e</w:t>
      </w:r>
      <w:r w:rsidRPr="001C3319">
        <w:t xml:space="preserve"> salt sample.</w:t>
      </w:r>
    </w:p>
    <w:p w14:paraId="78DFC554" w14:textId="157CBE1E" w:rsidR="004F311E" w:rsidRPr="003544D5" w:rsidRDefault="004F311E" w:rsidP="004F311E">
      <w:pPr>
        <w:pStyle w:val="Answerbox"/>
      </w:pPr>
      <w:r w:rsidRPr="003544D5">
        <w:t>Your work:</w:t>
      </w:r>
    </w:p>
    <w:p w14:paraId="3BA20EEB" w14:textId="77777777" w:rsidR="004F311E" w:rsidRPr="003544D5" w:rsidRDefault="004F311E" w:rsidP="004F311E">
      <w:pPr>
        <w:pStyle w:val="Answerbox"/>
      </w:pPr>
    </w:p>
    <w:p w14:paraId="53231A52" w14:textId="77777777" w:rsidR="004F311E" w:rsidRPr="003544D5" w:rsidRDefault="004F311E" w:rsidP="004F311E">
      <w:pPr>
        <w:pStyle w:val="Answerbox"/>
      </w:pPr>
    </w:p>
    <w:p w14:paraId="04B5AA89" w14:textId="77777777" w:rsidR="004F311E" w:rsidRPr="003544D5" w:rsidRDefault="004F311E" w:rsidP="004F311E">
      <w:pPr>
        <w:pStyle w:val="Answerbox"/>
      </w:pPr>
    </w:p>
    <w:p w14:paraId="485C0F14" w14:textId="77777777" w:rsidR="004F311E" w:rsidRPr="003544D5" w:rsidRDefault="004F311E" w:rsidP="004F311E">
      <w:pPr>
        <w:pStyle w:val="Answerbox"/>
      </w:pPr>
    </w:p>
    <w:p w14:paraId="0EBB4CC8" w14:textId="77777777" w:rsidR="004F311E" w:rsidRPr="003544D5" w:rsidRDefault="004F311E" w:rsidP="004F311E">
      <w:pPr>
        <w:pStyle w:val="Answerbox"/>
      </w:pPr>
    </w:p>
    <w:p w14:paraId="427D5851" w14:textId="77777777" w:rsidR="004F311E" w:rsidRPr="003544D5" w:rsidRDefault="004F311E" w:rsidP="004F311E">
      <w:pPr>
        <w:pStyle w:val="Answerbox"/>
      </w:pPr>
    </w:p>
    <w:p w14:paraId="5DB1F616" w14:textId="77777777" w:rsidR="004F311E" w:rsidRPr="003544D5" w:rsidRDefault="004F311E" w:rsidP="004F311E">
      <w:pPr>
        <w:pStyle w:val="Answerbox"/>
      </w:pPr>
    </w:p>
    <w:p w14:paraId="0F3AA1F5" w14:textId="77777777" w:rsidR="004F311E" w:rsidRPr="003544D5" w:rsidRDefault="004F311E" w:rsidP="004F311E">
      <w:pPr>
        <w:pStyle w:val="Answerbox"/>
      </w:pPr>
    </w:p>
    <w:p w14:paraId="5763E010" w14:textId="77777777" w:rsidR="004F311E" w:rsidRPr="003544D5" w:rsidRDefault="004F311E" w:rsidP="004F311E">
      <w:pPr>
        <w:pStyle w:val="Answerbox"/>
      </w:pPr>
    </w:p>
    <w:p w14:paraId="2D979829" w14:textId="77777777" w:rsidR="004F311E" w:rsidRPr="003544D5" w:rsidRDefault="004F311E" w:rsidP="004F311E">
      <w:pPr>
        <w:pStyle w:val="Answerbox"/>
      </w:pPr>
    </w:p>
    <w:p w14:paraId="2BB52846" w14:textId="77777777" w:rsidR="004F311E" w:rsidRPr="003544D5" w:rsidRDefault="004F311E" w:rsidP="004F311E">
      <w:pPr>
        <w:pStyle w:val="Answerbox"/>
      </w:pPr>
    </w:p>
    <w:p w14:paraId="5FD6D4ED" w14:textId="77777777" w:rsidR="004F311E" w:rsidRPr="003544D5" w:rsidRDefault="004F311E" w:rsidP="004F311E">
      <w:pPr>
        <w:pStyle w:val="Answerbox"/>
      </w:pPr>
    </w:p>
    <w:p w14:paraId="4FB37D96" w14:textId="77777777" w:rsidR="004F311E" w:rsidRPr="003544D5" w:rsidRDefault="004F311E" w:rsidP="004F311E">
      <w:pPr>
        <w:pStyle w:val="Answerbox"/>
      </w:pPr>
      <w:r w:rsidRPr="003544D5">
        <w:t xml:space="preserve">ppm iodine = </w:t>
      </w:r>
    </w:p>
    <w:p w14:paraId="67C406C2" w14:textId="55D6AB33" w:rsidR="004F311E" w:rsidRPr="000C5731" w:rsidRDefault="00B21CD3" w:rsidP="004F311E">
      <w:pPr>
        <w:pStyle w:val="Subquestion"/>
      </w:pPr>
      <w:r>
        <w:rPr>
          <w:rStyle w:val="Subquestionnumber"/>
        </w:rPr>
        <w:lastRenderedPageBreak/>
        <w:t>3.2</w:t>
      </w:r>
      <w:r w:rsidR="004F311E" w:rsidRPr="000C5731">
        <w:rPr>
          <w:rStyle w:val="Subquestionnumber"/>
        </w:rPr>
        <w:t>.1.</w:t>
      </w:r>
      <w:r w:rsidR="004F311E">
        <w:tab/>
      </w:r>
      <w:r w:rsidR="0004517F">
        <w:t xml:space="preserve">Select an appropriate data point from the experiments and use it </w:t>
      </w:r>
      <w:r w:rsidR="00B416DE">
        <w:t>to calculate</w:t>
      </w:r>
      <w:r w:rsidR="004F311E">
        <w:t xml:space="preserve"> the solubility product of AgI (</w:t>
      </w:r>
      <w:r w:rsidR="004F311E" w:rsidRPr="00A46C81">
        <w:rPr>
          <w:rStyle w:val="Variable"/>
        </w:rPr>
        <w:t>K</w:t>
      </w:r>
      <w:r w:rsidR="004F311E">
        <w:rPr>
          <w:vertAlign w:val="subscript"/>
        </w:rPr>
        <w:t>spI</w:t>
      </w:r>
      <w:r w:rsidR="004F311E" w:rsidRPr="00567B6A">
        <w:t>)</w:t>
      </w:r>
      <w:r w:rsidR="004F311E">
        <w:t>.</w:t>
      </w:r>
    </w:p>
    <w:p w14:paraId="6644325E" w14:textId="6D963586" w:rsidR="004F311E" w:rsidRPr="00AF4A65" w:rsidRDefault="004F311E" w:rsidP="004F311E">
      <w:pPr>
        <w:pStyle w:val="Answerbox"/>
      </w:pPr>
      <w:r w:rsidRPr="00AF4A65">
        <w:t>Your work:</w:t>
      </w:r>
    </w:p>
    <w:p w14:paraId="614D1D95" w14:textId="77777777" w:rsidR="004F311E" w:rsidRDefault="004F311E" w:rsidP="004F311E">
      <w:pPr>
        <w:pStyle w:val="Answerbox"/>
      </w:pPr>
    </w:p>
    <w:p w14:paraId="6674CA5F" w14:textId="77777777" w:rsidR="004F311E" w:rsidRPr="003544D5" w:rsidRDefault="004F311E" w:rsidP="004F311E">
      <w:pPr>
        <w:pStyle w:val="Answerbox"/>
      </w:pPr>
    </w:p>
    <w:p w14:paraId="29849846" w14:textId="77777777" w:rsidR="004F311E" w:rsidRPr="003544D5" w:rsidRDefault="004F311E" w:rsidP="004F311E">
      <w:pPr>
        <w:pStyle w:val="Answerbox"/>
      </w:pPr>
    </w:p>
    <w:p w14:paraId="5ED26F46" w14:textId="77777777" w:rsidR="004F311E" w:rsidRPr="003544D5" w:rsidRDefault="004F311E" w:rsidP="004F311E">
      <w:pPr>
        <w:pStyle w:val="Answerbox"/>
      </w:pPr>
    </w:p>
    <w:p w14:paraId="4A03B2F6" w14:textId="77777777" w:rsidR="004F311E" w:rsidRPr="003544D5" w:rsidRDefault="004F311E" w:rsidP="004F311E">
      <w:pPr>
        <w:pStyle w:val="Answerbox"/>
      </w:pPr>
    </w:p>
    <w:p w14:paraId="0AF55BBD" w14:textId="77777777" w:rsidR="004F311E" w:rsidRPr="003544D5" w:rsidRDefault="004F311E" w:rsidP="004F311E">
      <w:pPr>
        <w:pStyle w:val="Answerbox"/>
      </w:pPr>
    </w:p>
    <w:p w14:paraId="01CD295F" w14:textId="77777777" w:rsidR="004F311E" w:rsidRPr="003544D5" w:rsidRDefault="004F311E" w:rsidP="004F311E">
      <w:pPr>
        <w:pStyle w:val="Answerbox"/>
      </w:pPr>
    </w:p>
    <w:p w14:paraId="36B8CE78" w14:textId="77777777" w:rsidR="004F311E" w:rsidRDefault="004F311E" w:rsidP="004F311E">
      <w:pPr>
        <w:pStyle w:val="Answerbox"/>
      </w:pPr>
    </w:p>
    <w:p w14:paraId="6AD5AAD5" w14:textId="77777777" w:rsidR="004F311E" w:rsidRPr="003544D5" w:rsidRDefault="004F311E" w:rsidP="004F311E">
      <w:pPr>
        <w:pStyle w:val="Answerbox"/>
      </w:pPr>
    </w:p>
    <w:p w14:paraId="2207AB09" w14:textId="77777777" w:rsidR="004F311E" w:rsidRPr="003544D5" w:rsidRDefault="004F311E" w:rsidP="004F311E">
      <w:pPr>
        <w:pStyle w:val="Answerbox"/>
      </w:pPr>
    </w:p>
    <w:p w14:paraId="1B394346" w14:textId="77777777" w:rsidR="004F311E" w:rsidRDefault="004F311E" w:rsidP="004F311E">
      <w:pPr>
        <w:pStyle w:val="Answerbox"/>
      </w:pPr>
    </w:p>
    <w:p w14:paraId="7ED6A772" w14:textId="77777777" w:rsidR="004F311E" w:rsidRPr="003544D5" w:rsidRDefault="004F311E" w:rsidP="004F311E">
      <w:pPr>
        <w:pStyle w:val="Answerbox"/>
      </w:pPr>
    </w:p>
    <w:p w14:paraId="0BE2CA83" w14:textId="77777777" w:rsidR="004F311E" w:rsidRPr="002500E1" w:rsidRDefault="004F311E" w:rsidP="004F311E">
      <w:pPr>
        <w:pStyle w:val="Answerbox"/>
      </w:pPr>
      <w:r w:rsidRPr="00A46C81">
        <w:rPr>
          <w:rStyle w:val="Variable"/>
        </w:rPr>
        <w:t>K</w:t>
      </w:r>
      <w:r>
        <w:rPr>
          <w:vertAlign w:val="subscript"/>
        </w:rPr>
        <w:t>spI</w:t>
      </w:r>
      <w:r>
        <w:t>:</w:t>
      </w:r>
    </w:p>
    <w:p w14:paraId="167FAE14" w14:textId="5D0D0778" w:rsidR="004F311E" w:rsidRPr="000C5731" w:rsidRDefault="00B21CD3" w:rsidP="004F311E">
      <w:pPr>
        <w:pStyle w:val="Subquestion"/>
      </w:pPr>
      <w:r>
        <w:rPr>
          <w:rStyle w:val="Subquestionnumber"/>
        </w:rPr>
        <w:t>3.2</w:t>
      </w:r>
      <w:r w:rsidR="004F311E">
        <w:rPr>
          <w:rStyle w:val="Subquestionnumber"/>
        </w:rPr>
        <w:t>.2</w:t>
      </w:r>
      <w:r w:rsidR="004F311E" w:rsidRPr="000C5731">
        <w:rPr>
          <w:rStyle w:val="Subquestionnumber"/>
        </w:rPr>
        <w:t>.</w:t>
      </w:r>
      <w:r w:rsidR="004F311E">
        <w:tab/>
      </w:r>
      <w:r w:rsidR="0004517F">
        <w:t xml:space="preserve">Select an appropriate data point from the experiments and use it </w:t>
      </w:r>
      <w:r w:rsidR="00B416DE">
        <w:t>to calculate</w:t>
      </w:r>
      <w:r w:rsidR="004F311E">
        <w:t xml:space="preserve"> the solubility product of AgCl (</w:t>
      </w:r>
      <w:r w:rsidR="004F311E" w:rsidRPr="00A46C81">
        <w:rPr>
          <w:rStyle w:val="Variable"/>
        </w:rPr>
        <w:t>K</w:t>
      </w:r>
      <w:r w:rsidR="004F311E">
        <w:rPr>
          <w:vertAlign w:val="subscript"/>
        </w:rPr>
        <w:t>spCl</w:t>
      </w:r>
      <w:r w:rsidR="004F311E" w:rsidRPr="00567B6A">
        <w:t>)</w:t>
      </w:r>
      <w:r w:rsidR="004F311E">
        <w:t>.</w:t>
      </w:r>
    </w:p>
    <w:p w14:paraId="3B45E85E" w14:textId="36905176" w:rsidR="004F311E" w:rsidRPr="00AF4A65" w:rsidRDefault="004F311E" w:rsidP="004F311E">
      <w:pPr>
        <w:pStyle w:val="Answerbox"/>
      </w:pPr>
      <w:r w:rsidRPr="00AF4A65">
        <w:t>Your work:</w:t>
      </w:r>
    </w:p>
    <w:p w14:paraId="03F03359" w14:textId="77777777" w:rsidR="004F311E" w:rsidRDefault="004F311E" w:rsidP="004F311E">
      <w:pPr>
        <w:pStyle w:val="Answerbox"/>
      </w:pPr>
    </w:p>
    <w:p w14:paraId="30EE7E9A" w14:textId="77777777" w:rsidR="004F311E" w:rsidRPr="003544D5" w:rsidRDefault="004F311E" w:rsidP="004F311E">
      <w:pPr>
        <w:pStyle w:val="Answerbox"/>
      </w:pPr>
    </w:p>
    <w:p w14:paraId="487BA64C" w14:textId="77777777" w:rsidR="004F311E" w:rsidRPr="003544D5" w:rsidRDefault="004F311E" w:rsidP="004F311E">
      <w:pPr>
        <w:pStyle w:val="Answerbox"/>
      </w:pPr>
    </w:p>
    <w:p w14:paraId="4AA78EF8" w14:textId="77777777" w:rsidR="004F311E" w:rsidRPr="003544D5" w:rsidRDefault="004F311E" w:rsidP="004F311E">
      <w:pPr>
        <w:pStyle w:val="Answerbox"/>
      </w:pPr>
    </w:p>
    <w:p w14:paraId="1924A660" w14:textId="77777777" w:rsidR="004F311E" w:rsidRPr="003544D5" w:rsidRDefault="004F311E" w:rsidP="004F311E">
      <w:pPr>
        <w:pStyle w:val="Answerbox"/>
      </w:pPr>
    </w:p>
    <w:p w14:paraId="2E0F6208" w14:textId="77777777" w:rsidR="004F311E" w:rsidRPr="003544D5" w:rsidRDefault="004F311E" w:rsidP="004F311E">
      <w:pPr>
        <w:pStyle w:val="Answerbox"/>
      </w:pPr>
    </w:p>
    <w:p w14:paraId="1F308661" w14:textId="77777777" w:rsidR="004F311E" w:rsidRPr="003544D5" w:rsidRDefault="004F311E" w:rsidP="004F311E">
      <w:pPr>
        <w:pStyle w:val="Answerbox"/>
      </w:pPr>
    </w:p>
    <w:p w14:paraId="239FF6EE" w14:textId="77777777" w:rsidR="004F311E" w:rsidRDefault="004F311E" w:rsidP="004F311E">
      <w:pPr>
        <w:pStyle w:val="Answerbox"/>
      </w:pPr>
    </w:p>
    <w:p w14:paraId="4AD0CB12" w14:textId="77777777" w:rsidR="004F311E" w:rsidRPr="003544D5" w:rsidRDefault="004F311E" w:rsidP="004F311E">
      <w:pPr>
        <w:pStyle w:val="Answerbox"/>
      </w:pPr>
    </w:p>
    <w:p w14:paraId="470B5DBC" w14:textId="77777777" w:rsidR="004F311E" w:rsidRPr="003544D5" w:rsidRDefault="004F311E" w:rsidP="004F311E">
      <w:pPr>
        <w:pStyle w:val="Answerbox"/>
      </w:pPr>
    </w:p>
    <w:p w14:paraId="1A17DA3A" w14:textId="77777777" w:rsidR="004F311E" w:rsidRPr="002500E1" w:rsidRDefault="004F311E" w:rsidP="004F311E">
      <w:pPr>
        <w:pStyle w:val="Answerbox"/>
      </w:pPr>
      <w:r w:rsidRPr="00A46C81">
        <w:rPr>
          <w:rStyle w:val="Variable"/>
        </w:rPr>
        <w:t>K</w:t>
      </w:r>
      <w:r>
        <w:rPr>
          <w:vertAlign w:val="subscript"/>
        </w:rPr>
        <w:t>spCl</w:t>
      </w:r>
      <w:r>
        <w:t>:</w:t>
      </w:r>
    </w:p>
    <w:p w14:paraId="201BB040" w14:textId="1FB34252" w:rsidR="004F311E" w:rsidRDefault="00B21CD3" w:rsidP="004F311E">
      <w:pPr>
        <w:pStyle w:val="Subquestion"/>
      </w:pPr>
      <w:r>
        <w:rPr>
          <w:rStyle w:val="Subquestionnumber"/>
        </w:rPr>
        <w:lastRenderedPageBreak/>
        <w:t>3.2</w:t>
      </w:r>
      <w:r w:rsidR="004F311E">
        <w:rPr>
          <w:rStyle w:val="Subquestionnumber"/>
        </w:rPr>
        <w:t>.3</w:t>
      </w:r>
      <w:r w:rsidR="004F311E" w:rsidRPr="000C5731">
        <w:rPr>
          <w:rStyle w:val="Subquestionnumber"/>
        </w:rPr>
        <w:t>.</w:t>
      </w:r>
      <w:r w:rsidR="004F311E">
        <w:tab/>
      </w:r>
      <w:r w:rsidR="0004517F">
        <w:t xml:space="preserve">Select an appropriate data point from the experiments and use it </w:t>
      </w:r>
      <w:r w:rsidR="00B416DE">
        <w:t>to calculate</w:t>
      </w:r>
      <w:r w:rsidR="004F311E">
        <w:t xml:space="preserve"> </w:t>
      </w:r>
      <w:r w:rsidR="004F311E" w:rsidRPr="00A46C81">
        <w:rPr>
          <w:rStyle w:val="Variable"/>
        </w:rPr>
        <w:t>K</w:t>
      </w:r>
      <w:r w:rsidR="004F311E">
        <w:rPr>
          <w:vertAlign w:val="subscript"/>
        </w:rPr>
        <w:t>f</w:t>
      </w:r>
      <w:r w:rsidR="004F311E">
        <w:t xml:space="preserve">. </w:t>
      </w:r>
      <w:r w:rsidR="004F311E">
        <w:br/>
      </w:r>
      <w:r w:rsidR="004F311E" w:rsidRPr="000C5731">
        <w:t xml:space="preserve">You may need to use values of </w:t>
      </w:r>
      <w:r w:rsidR="004F311E" w:rsidRPr="00A46C81">
        <w:rPr>
          <w:rStyle w:val="Variable"/>
        </w:rPr>
        <w:t>K</w:t>
      </w:r>
      <w:r w:rsidR="004F311E">
        <w:rPr>
          <w:vertAlign w:val="subscript"/>
        </w:rPr>
        <w:t>spI</w:t>
      </w:r>
      <w:r w:rsidR="004F311E" w:rsidRPr="000C5731">
        <w:t xml:space="preserve"> or </w:t>
      </w:r>
      <w:r w:rsidR="004F311E" w:rsidRPr="00A46C81">
        <w:rPr>
          <w:rStyle w:val="Variable"/>
        </w:rPr>
        <w:t>K</w:t>
      </w:r>
      <w:r w:rsidR="004F311E">
        <w:rPr>
          <w:vertAlign w:val="subscript"/>
        </w:rPr>
        <w:t>spCl</w:t>
      </w:r>
      <w:r w:rsidR="004F311E">
        <w:t xml:space="preserve"> to do this calculation. </w:t>
      </w:r>
      <w:r w:rsidR="004F311E" w:rsidRPr="000C5731">
        <w:t xml:space="preserve">If you were unable to carry out the calculations in </w:t>
      </w:r>
      <w:r w:rsidR="004F311E">
        <w:rPr>
          <w:rStyle w:val="Subquestionnumber"/>
        </w:rPr>
        <w:t>3.</w:t>
      </w:r>
      <w:r w:rsidR="00122891">
        <w:rPr>
          <w:rStyle w:val="Subquestionnumber"/>
        </w:rPr>
        <w:t>2</w:t>
      </w:r>
      <w:r w:rsidR="004F311E" w:rsidRPr="000C5731">
        <w:rPr>
          <w:rStyle w:val="Subquestionnumber"/>
        </w:rPr>
        <w:t>.1.</w:t>
      </w:r>
      <w:r w:rsidR="004F311E" w:rsidRPr="000C5731">
        <w:t xml:space="preserve"> or </w:t>
      </w:r>
      <w:r w:rsidR="004F311E">
        <w:rPr>
          <w:rStyle w:val="Subquestionnumber"/>
        </w:rPr>
        <w:t>3.</w:t>
      </w:r>
      <w:r w:rsidR="00122891">
        <w:rPr>
          <w:rStyle w:val="Subquestionnumber"/>
        </w:rPr>
        <w:t>2</w:t>
      </w:r>
      <w:r w:rsidR="004F311E">
        <w:rPr>
          <w:rStyle w:val="Subquestionnumber"/>
        </w:rPr>
        <w:t>.2</w:t>
      </w:r>
      <w:r w:rsidR="004F311E" w:rsidRPr="000C5731">
        <w:rPr>
          <w:rStyle w:val="Subquestionnumber"/>
        </w:rPr>
        <w:t>.</w:t>
      </w:r>
      <w:r w:rsidR="003B48A5">
        <w:t>, you may use</w:t>
      </w:r>
      <w:r w:rsidR="004F311E" w:rsidRPr="000C5731">
        <w:t xml:space="preserve"> </w:t>
      </w:r>
      <w:r w:rsidR="00122891">
        <w:t xml:space="preserve">the arbitrary </w:t>
      </w:r>
      <w:r w:rsidR="004F311E" w:rsidRPr="000C5731">
        <w:t xml:space="preserve">values of </w:t>
      </w:r>
      <w:r w:rsidR="004F311E" w:rsidRPr="00A46C81">
        <w:rPr>
          <w:rStyle w:val="Variable"/>
        </w:rPr>
        <w:t>K</w:t>
      </w:r>
      <w:r w:rsidR="004F311E">
        <w:rPr>
          <w:vertAlign w:val="subscript"/>
        </w:rPr>
        <w:t>spI</w:t>
      </w:r>
      <w:r w:rsidR="004F311E" w:rsidRPr="000C5731">
        <w:t xml:space="preserve"> = </w:t>
      </w:r>
      <w:r w:rsidR="004F311E">
        <w:t>1.00∙10</w:t>
      </w:r>
      <w:r w:rsidR="004F311E">
        <w:rPr>
          <w:vertAlign w:val="superscript"/>
        </w:rPr>
        <w:t>−15</w:t>
      </w:r>
      <w:r w:rsidR="004F311E" w:rsidRPr="000C5731">
        <w:t xml:space="preserve"> and </w:t>
      </w:r>
      <w:r w:rsidR="004F311E" w:rsidRPr="00A46C81">
        <w:rPr>
          <w:rStyle w:val="Variable"/>
        </w:rPr>
        <w:t>K</w:t>
      </w:r>
      <w:r w:rsidR="004F311E">
        <w:rPr>
          <w:vertAlign w:val="subscript"/>
        </w:rPr>
        <w:t>spCl</w:t>
      </w:r>
      <w:r w:rsidR="004F311E" w:rsidRPr="000C5731">
        <w:t xml:space="preserve"> = </w:t>
      </w:r>
      <w:r w:rsidR="004F311E">
        <w:t>1.00∙10</w:t>
      </w:r>
      <w:r w:rsidR="004F311E">
        <w:rPr>
          <w:vertAlign w:val="superscript"/>
        </w:rPr>
        <w:t>−9</w:t>
      </w:r>
      <w:r w:rsidR="004F311E" w:rsidRPr="000C5731">
        <w:t xml:space="preserve"> without penalty.</w:t>
      </w:r>
    </w:p>
    <w:p w14:paraId="61453E2C" w14:textId="5991F867" w:rsidR="004F311E" w:rsidRPr="00AF4A65" w:rsidRDefault="004F311E" w:rsidP="004F311E">
      <w:pPr>
        <w:pStyle w:val="Answerbox"/>
      </w:pPr>
      <w:r w:rsidRPr="00AF4A65">
        <w:t>Your work:</w:t>
      </w:r>
    </w:p>
    <w:p w14:paraId="386EFD4B" w14:textId="77777777" w:rsidR="004F311E" w:rsidRPr="003544D5" w:rsidRDefault="004F311E" w:rsidP="004F311E">
      <w:pPr>
        <w:pStyle w:val="Answerbox"/>
      </w:pPr>
    </w:p>
    <w:p w14:paraId="14F801E3" w14:textId="77777777" w:rsidR="004F311E" w:rsidRPr="003544D5" w:rsidRDefault="004F311E" w:rsidP="004F311E">
      <w:pPr>
        <w:pStyle w:val="Answerbox"/>
      </w:pPr>
    </w:p>
    <w:p w14:paraId="096D1A90" w14:textId="77777777" w:rsidR="004F311E" w:rsidRDefault="004F311E" w:rsidP="004F311E">
      <w:pPr>
        <w:pStyle w:val="Answerbox"/>
      </w:pPr>
    </w:p>
    <w:p w14:paraId="39A0C986" w14:textId="77777777" w:rsidR="004F311E" w:rsidRDefault="004F311E" w:rsidP="004F311E">
      <w:pPr>
        <w:pStyle w:val="Answerbox"/>
      </w:pPr>
    </w:p>
    <w:p w14:paraId="685FF0E5" w14:textId="77777777" w:rsidR="004F311E" w:rsidRDefault="004F311E" w:rsidP="004F311E">
      <w:pPr>
        <w:pStyle w:val="Answerbox"/>
      </w:pPr>
    </w:p>
    <w:p w14:paraId="43A96B84" w14:textId="77777777" w:rsidR="004F311E" w:rsidRDefault="004F311E" w:rsidP="004F311E">
      <w:pPr>
        <w:pStyle w:val="Answerbox"/>
      </w:pPr>
    </w:p>
    <w:p w14:paraId="558E7720" w14:textId="77777777" w:rsidR="004F311E" w:rsidRDefault="004F311E" w:rsidP="004F311E">
      <w:pPr>
        <w:pStyle w:val="Answerbox"/>
      </w:pPr>
    </w:p>
    <w:p w14:paraId="557CEE1A" w14:textId="77777777" w:rsidR="004F311E" w:rsidRDefault="004F311E" w:rsidP="004F311E">
      <w:pPr>
        <w:pStyle w:val="Answerbox"/>
      </w:pPr>
    </w:p>
    <w:p w14:paraId="34C72F5E" w14:textId="77777777" w:rsidR="004F311E" w:rsidRDefault="004F311E" w:rsidP="004F311E">
      <w:pPr>
        <w:pStyle w:val="Answerbox"/>
      </w:pPr>
    </w:p>
    <w:p w14:paraId="5870ED68" w14:textId="77777777" w:rsidR="004F311E" w:rsidRDefault="004F311E" w:rsidP="004F311E">
      <w:pPr>
        <w:pStyle w:val="Answerbox"/>
      </w:pPr>
    </w:p>
    <w:p w14:paraId="7F509AD3" w14:textId="77777777" w:rsidR="004F311E" w:rsidRPr="003544D5" w:rsidRDefault="004F311E" w:rsidP="004F311E">
      <w:pPr>
        <w:pStyle w:val="Answerbox"/>
      </w:pPr>
    </w:p>
    <w:p w14:paraId="52508E02" w14:textId="77777777" w:rsidR="004F311E" w:rsidRPr="00097E3D" w:rsidRDefault="004F311E" w:rsidP="004F311E">
      <w:pPr>
        <w:pStyle w:val="Answerbox"/>
      </w:pPr>
    </w:p>
    <w:p w14:paraId="7764B837" w14:textId="77777777" w:rsidR="004F311E" w:rsidRPr="00097E3D" w:rsidRDefault="004F311E" w:rsidP="004F311E">
      <w:pPr>
        <w:pStyle w:val="Answerbox"/>
      </w:pPr>
    </w:p>
    <w:p w14:paraId="6DFC1FD9" w14:textId="4FF36DC5" w:rsidR="004F311E" w:rsidRPr="00AF4A65" w:rsidRDefault="004F311E" w:rsidP="004F311E">
      <w:pPr>
        <w:pStyle w:val="Answerbox"/>
      </w:pPr>
    </w:p>
    <w:p w14:paraId="7C5EAA0F" w14:textId="77777777" w:rsidR="004F311E" w:rsidRDefault="004F311E" w:rsidP="004F311E">
      <w:pPr>
        <w:pStyle w:val="Answerbox"/>
      </w:pPr>
    </w:p>
    <w:p w14:paraId="56AF06BF" w14:textId="77777777" w:rsidR="004F311E" w:rsidRDefault="004F311E" w:rsidP="004F311E">
      <w:pPr>
        <w:pStyle w:val="Answerbox"/>
      </w:pPr>
    </w:p>
    <w:p w14:paraId="13A2ACA0" w14:textId="77777777" w:rsidR="004F311E" w:rsidRDefault="004F311E" w:rsidP="004F311E">
      <w:pPr>
        <w:pStyle w:val="Answerbox"/>
      </w:pPr>
    </w:p>
    <w:p w14:paraId="62C5246E" w14:textId="77777777" w:rsidR="004F311E" w:rsidRDefault="004F311E" w:rsidP="004F311E">
      <w:pPr>
        <w:pStyle w:val="Answerbox"/>
      </w:pPr>
    </w:p>
    <w:p w14:paraId="4013738A" w14:textId="77777777" w:rsidR="004F311E" w:rsidRDefault="004F311E" w:rsidP="004F311E">
      <w:pPr>
        <w:pStyle w:val="Answerbox"/>
      </w:pPr>
    </w:p>
    <w:p w14:paraId="45445E55" w14:textId="77777777" w:rsidR="004F311E" w:rsidRDefault="004F311E" w:rsidP="004F311E">
      <w:pPr>
        <w:pStyle w:val="Answerbox"/>
      </w:pPr>
    </w:p>
    <w:p w14:paraId="6AE3BD9D" w14:textId="77777777" w:rsidR="004F311E" w:rsidRPr="002500E1" w:rsidRDefault="004F311E" w:rsidP="004F311E">
      <w:pPr>
        <w:pStyle w:val="Answerbox"/>
      </w:pPr>
      <w:r w:rsidRPr="00A46C81">
        <w:rPr>
          <w:rStyle w:val="Variable"/>
        </w:rPr>
        <w:t>K</w:t>
      </w:r>
      <w:r>
        <w:rPr>
          <w:vertAlign w:val="subscript"/>
        </w:rPr>
        <w:t>f</w:t>
      </w:r>
      <w:r>
        <w:t>:</w:t>
      </w:r>
    </w:p>
    <w:p w14:paraId="1ED83078" w14:textId="77777777" w:rsidR="00B21CD3" w:rsidRDefault="00B21CD3">
      <w:pPr>
        <w:rPr>
          <w:rStyle w:val="Subquestionnumber"/>
          <w:sz w:val="24"/>
        </w:rPr>
      </w:pPr>
      <w:r>
        <w:rPr>
          <w:rStyle w:val="Subquestionnumber"/>
        </w:rPr>
        <w:br w:type="page"/>
      </w:r>
    </w:p>
    <w:p w14:paraId="2CC61425" w14:textId="18ED3D46" w:rsidR="0004517F" w:rsidRDefault="0004517F" w:rsidP="0004517F">
      <w:pPr>
        <w:pStyle w:val="Subquestion"/>
      </w:pPr>
      <w:r>
        <w:rPr>
          <w:rStyle w:val="Subquestionnumber"/>
        </w:rPr>
        <w:lastRenderedPageBreak/>
        <w:t>3.3</w:t>
      </w:r>
      <w:r w:rsidRPr="00F31D71">
        <w:rPr>
          <w:rStyle w:val="Subquestionnumber"/>
        </w:rPr>
        <w:t>.1.</w:t>
      </w:r>
      <w:r>
        <w:tab/>
      </w:r>
      <w:r w:rsidRPr="00E82CDE">
        <w:rPr>
          <w:rStyle w:val="Subquestionemphasis"/>
        </w:rPr>
        <w:t>Write</w:t>
      </w:r>
      <w:r>
        <w:t xml:space="preserve"> balanced net ionic equations for the</w:t>
      </w:r>
      <w:r w:rsidRPr="00F31D71">
        <w:t xml:space="preserve"> reaction of cerium(IV) with </w:t>
      </w:r>
      <w:r w:rsidRPr="00C018CC">
        <w:t>H</w:t>
      </w:r>
      <w:r w:rsidRPr="00C018CC">
        <w:rPr>
          <w:vertAlign w:val="subscript"/>
        </w:rPr>
        <w:t>3</w:t>
      </w:r>
      <w:r w:rsidRPr="00C018CC">
        <w:t>AsO</w:t>
      </w:r>
      <w:r w:rsidRPr="00C018CC">
        <w:rPr>
          <w:vertAlign w:val="subscript"/>
        </w:rPr>
        <w:t>3</w:t>
      </w:r>
      <w:r>
        <w:t xml:space="preserve"> in acidic solution</w:t>
      </w:r>
      <w:r w:rsidRPr="00F31D71">
        <w:t>, as well as reactions of cerium(IV) with a</w:t>
      </w:r>
      <w:r>
        <w:t xml:space="preserve"> species containing the element</w:t>
      </w:r>
      <w:r w:rsidR="00B416DE">
        <w:t xml:space="preserve"> </w:t>
      </w:r>
      <w:r w:rsidRPr="00F31D71">
        <w:t xml:space="preserve">iodine and </w:t>
      </w:r>
      <w:r w:rsidRPr="00C018CC">
        <w:t>H</w:t>
      </w:r>
      <w:r w:rsidRPr="00C018CC">
        <w:rPr>
          <w:vertAlign w:val="subscript"/>
        </w:rPr>
        <w:t>3</w:t>
      </w:r>
      <w:r w:rsidRPr="00C018CC">
        <w:t>AsO</w:t>
      </w:r>
      <w:r w:rsidRPr="00C018CC">
        <w:rPr>
          <w:vertAlign w:val="subscript"/>
        </w:rPr>
        <w:t>3</w:t>
      </w:r>
      <w:r>
        <w:rPr>
          <w:vertAlign w:val="subscript"/>
        </w:rPr>
        <w:t xml:space="preserve"> </w:t>
      </w:r>
      <w:r w:rsidRPr="00F31D71">
        <w:t>with a</w:t>
      </w:r>
      <w:r>
        <w:t xml:space="preserve"> species containing the element </w:t>
      </w:r>
      <w:r w:rsidRPr="00F31D71">
        <w:t>iodine, that could reasonably account for the catalysis of the net reaction by iodide.</w:t>
      </w:r>
    </w:p>
    <w:p w14:paraId="758C882D" w14:textId="77777777" w:rsidR="004F311E" w:rsidRPr="00AF4A65" w:rsidRDefault="004F311E" w:rsidP="004F311E">
      <w:pPr>
        <w:pStyle w:val="Answerbox"/>
      </w:pPr>
      <w:r>
        <w:t>N</w:t>
      </w:r>
      <w:r w:rsidRPr="00F31D71">
        <w:t xml:space="preserve">et reaction of cerium(IV) with </w:t>
      </w:r>
      <w:r w:rsidRPr="00C018CC">
        <w:t>H</w:t>
      </w:r>
      <w:r w:rsidRPr="00C018CC">
        <w:rPr>
          <w:vertAlign w:val="subscript"/>
        </w:rPr>
        <w:t>3</w:t>
      </w:r>
      <w:r w:rsidRPr="00C018CC">
        <w:t>AsO</w:t>
      </w:r>
      <w:r w:rsidRPr="00C018CC">
        <w:rPr>
          <w:vertAlign w:val="subscript"/>
        </w:rPr>
        <w:t>3</w:t>
      </w:r>
      <w:r>
        <w:rPr>
          <w:vertAlign w:val="subscript"/>
        </w:rPr>
        <w:t xml:space="preserve"> </w:t>
      </w:r>
      <w:r>
        <w:t>in acidic solution:</w:t>
      </w:r>
    </w:p>
    <w:p w14:paraId="2B512D5F" w14:textId="48C6FD0D" w:rsidR="004F311E" w:rsidRPr="00AF4A65" w:rsidRDefault="004F311E" w:rsidP="004F311E">
      <w:pPr>
        <w:pStyle w:val="Answerbox"/>
      </w:pPr>
    </w:p>
    <w:p w14:paraId="64465546" w14:textId="77777777" w:rsidR="004F311E" w:rsidRPr="00AF4A65" w:rsidRDefault="004F311E" w:rsidP="004F311E">
      <w:pPr>
        <w:pStyle w:val="Answerbox"/>
      </w:pPr>
    </w:p>
    <w:p w14:paraId="79424E5F" w14:textId="77777777" w:rsidR="004F311E" w:rsidRPr="00AF4A65" w:rsidRDefault="004F311E" w:rsidP="004F311E">
      <w:pPr>
        <w:pStyle w:val="Answerbox"/>
      </w:pPr>
    </w:p>
    <w:p w14:paraId="7FC57A95" w14:textId="77777777" w:rsidR="004F311E" w:rsidRPr="00AF4A65" w:rsidRDefault="004F311E" w:rsidP="004F311E">
      <w:pPr>
        <w:pStyle w:val="Answerbox"/>
      </w:pPr>
      <w:r>
        <w:t>Reaction</w:t>
      </w:r>
      <w:r w:rsidRPr="00F31D71">
        <w:t xml:space="preserve"> of cerium(IV) with an iodine-containing species</w:t>
      </w:r>
      <w:r>
        <w:t>:</w:t>
      </w:r>
    </w:p>
    <w:p w14:paraId="55FCB1DF" w14:textId="14E6B770" w:rsidR="004F311E" w:rsidRPr="00DC5124" w:rsidRDefault="004F311E" w:rsidP="004F311E">
      <w:pPr>
        <w:pStyle w:val="Answerbox"/>
      </w:pPr>
    </w:p>
    <w:p w14:paraId="5A4088B5" w14:textId="77777777" w:rsidR="004F311E" w:rsidRPr="00AF4A65" w:rsidRDefault="004F311E" w:rsidP="004F311E">
      <w:pPr>
        <w:pStyle w:val="Answerbox"/>
      </w:pPr>
    </w:p>
    <w:p w14:paraId="78C979A4" w14:textId="77777777" w:rsidR="004F311E" w:rsidRPr="00AF4A65" w:rsidRDefault="004F311E" w:rsidP="004F311E">
      <w:pPr>
        <w:pStyle w:val="Answerbox"/>
      </w:pPr>
    </w:p>
    <w:p w14:paraId="644C8C60" w14:textId="721803C0" w:rsidR="004F311E" w:rsidRPr="00AF4A65" w:rsidRDefault="004F311E" w:rsidP="004F311E">
      <w:pPr>
        <w:pStyle w:val="Answerbox"/>
      </w:pPr>
      <w:r w:rsidRPr="00AF4A65">
        <w:t>Reaction of H</w:t>
      </w:r>
      <w:r w:rsidRPr="001C7337">
        <w:rPr>
          <w:vertAlign w:val="subscript"/>
        </w:rPr>
        <w:t>3</w:t>
      </w:r>
      <w:r w:rsidRPr="00AF4A65">
        <w:t>AsO</w:t>
      </w:r>
      <w:r w:rsidRPr="001C7337">
        <w:rPr>
          <w:vertAlign w:val="subscript"/>
        </w:rPr>
        <w:t>3</w:t>
      </w:r>
      <w:r w:rsidRPr="00AF4A65">
        <w:t xml:space="preserve"> with an iodine-containing species:</w:t>
      </w:r>
    </w:p>
    <w:p w14:paraId="67B22C31" w14:textId="77777777" w:rsidR="004F311E" w:rsidRPr="00AF4A65" w:rsidRDefault="004F311E" w:rsidP="004F311E">
      <w:pPr>
        <w:pStyle w:val="Answerbox"/>
      </w:pPr>
    </w:p>
    <w:p w14:paraId="39565487" w14:textId="77777777" w:rsidR="004F311E" w:rsidRPr="00AF4A65" w:rsidRDefault="004F311E" w:rsidP="004F311E">
      <w:pPr>
        <w:pStyle w:val="Answerbox"/>
      </w:pPr>
    </w:p>
    <w:p w14:paraId="3FF59B21" w14:textId="77777777" w:rsidR="004F311E" w:rsidRPr="00AF4A65" w:rsidRDefault="004F311E" w:rsidP="004F311E">
      <w:pPr>
        <w:pStyle w:val="Answerbox"/>
      </w:pPr>
    </w:p>
    <w:p w14:paraId="4C4D23E5" w14:textId="77777777" w:rsidR="004F311E" w:rsidRPr="00AF4A65" w:rsidRDefault="004F311E" w:rsidP="004F311E">
      <w:pPr>
        <w:pStyle w:val="Answerbox"/>
      </w:pPr>
    </w:p>
    <w:p w14:paraId="4666D90A" w14:textId="0B6D9356" w:rsidR="004F311E" w:rsidRDefault="00B21CD3" w:rsidP="004F311E">
      <w:pPr>
        <w:pStyle w:val="Subquestion"/>
      </w:pPr>
      <w:r>
        <w:rPr>
          <w:rStyle w:val="Subquestionnumber"/>
        </w:rPr>
        <w:t>3.3</w:t>
      </w:r>
      <w:r w:rsidR="004F311E" w:rsidRPr="003752DE">
        <w:rPr>
          <w:rStyle w:val="Subquestionnumber"/>
        </w:rPr>
        <w:t>.2.</w:t>
      </w:r>
      <w:r w:rsidR="004F311E">
        <w:tab/>
      </w:r>
      <w:r w:rsidR="004F311E" w:rsidRPr="00E82CDE">
        <w:rPr>
          <w:rStyle w:val="Subquestionemphasis"/>
        </w:rPr>
        <w:t>Determine</w:t>
      </w:r>
      <w:r w:rsidR="004F311E" w:rsidRPr="003752DE">
        <w:t xml:space="preserve"> the </w:t>
      </w:r>
      <w:r w:rsidR="004F311E">
        <w:t xml:space="preserve">integer </w:t>
      </w:r>
      <w:r w:rsidR="004F311E" w:rsidRPr="003752DE">
        <w:t xml:space="preserve">values of </w:t>
      </w:r>
      <w:r w:rsidR="004F311E" w:rsidRPr="003752DE">
        <w:rPr>
          <w:rStyle w:val="Variable"/>
        </w:rPr>
        <w:t>m</w:t>
      </w:r>
      <w:r w:rsidR="004F311E" w:rsidRPr="003752DE">
        <w:t xml:space="preserve">, </w:t>
      </w:r>
      <w:r w:rsidR="004F311E" w:rsidRPr="003752DE">
        <w:rPr>
          <w:rStyle w:val="Variable"/>
        </w:rPr>
        <w:t>n</w:t>
      </w:r>
      <w:r w:rsidR="004F311E" w:rsidRPr="003752DE">
        <w:t xml:space="preserve">, and </w:t>
      </w:r>
      <w:r w:rsidR="004F311E" w:rsidRPr="003752DE">
        <w:rPr>
          <w:rStyle w:val="Variable"/>
        </w:rPr>
        <w:t>p</w:t>
      </w:r>
      <w:r w:rsidR="004F311E" w:rsidRPr="003752DE">
        <w:t xml:space="preserve"> and </w:t>
      </w:r>
      <w:r w:rsidR="004F311E" w:rsidRPr="00E82CDE">
        <w:rPr>
          <w:rStyle w:val="Subquestionemphasis"/>
        </w:rPr>
        <w:t>calculate</w:t>
      </w:r>
      <w:r w:rsidR="004F311E" w:rsidRPr="003752DE">
        <w:t xml:space="preserve"> the value of </w:t>
      </w:r>
      <w:r w:rsidR="004F311E" w:rsidRPr="003752DE">
        <w:rPr>
          <w:rStyle w:val="Variable"/>
        </w:rPr>
        <w:t>k</w:t>
      </w:r>
      <w:r w:rsidR="004F311E" w:rsidRPr="003752DE">
        <w:t xml:space="preserve"> (be sure to </w:t>
      </w:r>
      <w:r w:rsidR="004F311E" w:rsidRPr="0043518C">
        <w:rPr>
          <w:rStyle w:val="Subquestionemphasis"/>
        </w:rPr>
        <w:t>specify</w:t>
      </w:r>
      <w:r w:rsidR="004F311E" w:rsidRPr="003752DE">
        <w:t xml:space="preserve"> its units).</w:t>
      </w:r>
    </w:p>
    <w:p w14:paraId="72A12E18" w14:textId="1E54C235" w:rsidR="004F311E" w:rsidRDefault="004F311E" w:rsidP="004F311E">
      <w:pPr>
        <w:pStyle w:val="Answerbox"/>
      </w:pPr>
      <w:r>
        <w:t>Your work:</w:t>
      </w:r>
    </w:p>
    <w:p w14:paraId="2C724A47" w14:textId="77777777" w:rsidR="004F311E" w:rsidRDefault="004F311E" w:rsidP="004F311E">
      <w:pPr>
        <w:pStyle w:val="Answerbox"/>
      </w:pPr>
    </w:p>
    <w:p w14:paraId="37984D80" w14:textId="77777777" w:rsidR="004F311E" w:rsidRDefault="004F311E" w:rsidP="004F311E">
      <w:pPr>
        <w:pStyle w:val="Answerbox"/>
      </w:pPr>
    </w:p>
    <w:p w14:paraId="68E1FAD1" w14:textId="77777777" w:rsidR="004F311E" w:rsidRDefault="004F311E" w:rsidP="004F311E">
      <w:pPr>
        <w:pStyle w:val="Answerbox"/>
      </w:pPr>
    </w:p>
    <w:p w14:paraId="40602387" w14:textId="77777777" w:rsidR="004F311E" w:rsidRDefault="004F311E" w:rsidP="004F311E">
      <w:pPr>
        <w:pStyle w:val="Answerbox"/>
      </w:pPr>
    </w:p>
    <w:p w14:paraId="433FD8B2" w14:textId="0BDF4063" w:rsidR="004F311E" w:rsidRDefault="004F311E" w:rsidP="004F311E">
      <w:pPr>
        <w:pStyle w:val="Answerbox"/>
      </w:pPr>
    </w:p>
    <w:p w14:paraId="0368F8AA" w14:textId="77777777" w:rsidR="004F311E" w:rsidRDefault="004F311E" w:rsidP="004F311E">
      <w:pPr>
        <w:pStyle w:val="Answerbox"/>
      </w:pPr>
    </w:p>
    <w:p w14:paraId="6D18369F" w14:textId="760EE66E" w:rsidR="004F311E" w:rsidRDefault="004F311E" w:rsidP="004F311E">
      <w:pPr>
        <w:pStyle w:val="Answerbox"/>
      </w:pPr>
    </w:p>
    <w:p w14:paraId="54F459B0" w14:textId="77C47973" w:rsidR="004F311E" w:rsidRDefault="004F311E" w:rsidP="004F311E">
      <w:pPr>
        <w:pStyle w:val="Answerbox"/>
      </w:pPr>
    </w:p>
    <w:p w14:paraId="3D218C61" w14:textId="570F0603" w:rsidR="004F311E" w:rsidRDefault="004F311E" w:rsidP="004F311E">
      <w:pPr>
        <w:pStyle w:val="Answerbox"/>
      </w:pPr>
    </w:p>
    <w:p w14:paraId="4B133E1A" w14:textId="3AAD9A7A" w:rsidR="004F311E" w:rsidRDefault="004F311E" w:rsidP="004F311E">
      <w:pPr>
        <w:pStyle w:val="Answerbox"/>
      </w:pPr>
    </w:p>
    <w:p w14:paraId="3C42559F" w14:textId="1E67504C" w:rsidR="004F311E" w:rsidRDefault="004F311E" w:rsidP="004F311E">
      <w:pPr>
        <w:pStyle w:val="Answerbox"/>
      </w:pPr>
    </w:p>
    <w:p w14:paraId="57DB76FF" w14:textId="75528CB1" w:rsidR="004F311E" w:rsidRDefault="004F311E" w:rsidP="004F311E">
      <w:pPr>
        <w:pStyle w:val="Answerbox"/>
      </w:pPr>
    </w:p>
    <w:p w14:paraId="1971045C" w14:textId="34AB1CA2" w:rsidR="004F311E" w:rsidRDefault="004F311E" w:rsidP="004F311E">
      <w:pPr>
        <w:pStyle w:val="Answerbox"/>
      </w:pPr>
    </w:p>
    <w:p w14:paraId="1FC0EA3B" w14:textId="21364943" w:rsidR="004F311E" w:rsidRDefault="004F311E" w:rsidP="004F311E">
      <w:pPr>
        <w:pStyle w:val="Answerbox"/>
      </w:pPr>
    </w:p>
    <w:p w14:paraId="46E6A4BD" w14:textId="15639669" w:rsidR="004F311E" w:rsidRDefault="004F311E" w:rsidP="004F311E">
      <w:pPr>
        <w:pStyle w:val="Answerbox"/>
      </w:pPr>
    </w:p>
    <w:p w14:paraId="194AAF32" w14:textId="77777777" w:rsidR="004F311E" w:rsidRDefault="004F311E" w:rsidP="004F311E">
      <w:pPr>
        <w:pStyle w:val="Answerbox"/>
      </w:pPr>
    </w:p>
    <w:p w14:paraId="612FBE0B" w14:textId="77777777" w:rsidR="004F311E" w:rsidRDefault="004F311E" w:rsidP="004F311E">
      <w:pPr>
        <w:pStyle w:val="Answerbox"/>
      </w:pPr>
    </w:p>
    <w:p w14:paraId="66C82C1B" w14:textId="77777777" w:rsidR="00B21CD3" w:rsidRDefault="00B21CD3" w:rsidP="004F311E">
      <w:pPr>
        <w:pStyle w:val="Answerbox"/>
      </w:pPr>
    </w:p>
    <w:p w14:paraId="2850F0B6" w14:textId="77777777" w:rsidR="00B21CD3" w:rsidRDefault="00B21CD3" w:rsidP="004F311E">
      <w:pPr>
        <w:pStyle w:val="Answerbox"/>
      </w:pPr>
    </w:p>
    <w:p w14:paraId="442F34FB" w14:textId="77777777" w:rsidR="00B21CD3" w:rsidRDefault="00B21CD3" w:rsidP="004F311E">
      <w:pPr>
        <w:pStyle w:val="Answerbox"/>
      </w:pPr>
    </w:p>
    <w:p w14:paraId="62106A3B" w14:textId="77777777" w:rsidR="00B21CD3" w:rsidRDefault="00B21CD3" w:rsidP="004F311E">
      <w:pPr>
        <w:pStyle w:val="Answerbox"/>
      </w:pPr>
    </w:p>
    <w:p w14:paraId="7F9AA4A1" w14:textId="77777777" w:rsidR="004F311E" w:rsidRDefault="004F311E" w:rsidP="004F311E">
      <w:pPr>
        <w:pStyle w:val="Answerbox"/>
      </w:pPr>
    </w:p>
    <w:p w14:paraId="37A2E8A1" w14:textId="77777777" w:rsidR="008364E6" w:rsidRDefault="008364E6" w:rsidP="004F311E">
      <w:pPr>
        <w:pStyle w:val="Answerbox"/>
      </w:pPr>
    </w:p>
    <w:p w14:paraId="7FC349E4" w14:textId="77777777" w:rsidR="008364E6" w:rsidRDefault="008364E6" w:rsidP="004F311E">
      <w:pPr>
        <w:pStyle w:val="Answerbox"/>
      </w:pPr>
    </w:p>
    <w:p w14:paraId="708F6BDB" w14:textId="77777777" w:rsidR="008364E6" w:rsidRDefault="008364E6" w:rsidP="004F311E">
      <w:pPr>
        <w:pStyle w:val="Answerbox"/>
      </w:pPr>
    </w:p>
    <w:p w14:paraId="5EA8BA83" w14:textId="77777777" w:rsidR="008364E6" w:rsidRDefault="008364E6" w:rsidP="004F311E">
      <w:pPr>
        <w:pStyle w:val="Answerbox"/>
      </w:pPr>
    </w:p>
    <w:p w14:paraId="6AAA9F42" w14:textId="77777777" w:rsidR="004F311E" w:rsidRPr="003752DE" w:rsidRDefault="004F311E" w:rsidP="004F311E">
      <w:pPr>
        <w:pStyle w:val="Answerbox"/>
      </w:pPr>
      <w:r w:rsidRPr="0052384F">
        <w:rPr>
          <w:rStyle w:val="Variable"/>
        </w:rPr>
        <w:t>m</w:t>
      </w:r>
      <w:r>
        <w:t xml:space="preserve"> =</w:t>
      </w:r>
      <w:r>
        <w:tab/>
      </w:r>
      <w:r>
        <w:tab/>
      </w:r>
      <w:r w:rsidRPr="0052384F">
        <w:rPr>
          <w:rStyle w:val="Variable"/>
        </w:rPr>
        <w:t>n</w:t>
      </w:r>
      <w:r>
        <w:t xml:space="preserve"> =</w:t>
      </w:r>
      <w:r>
        <w:tab/>
      </w:r>
      <w:r>
        <w:tab/>
      </w:r>
      <w:r w:rsidRPr="0052384F">
        <w:rPr>
          <w:rStyle w:val="Variable"/>
        </w:rPr>
        <w:t>p</w:t>
      </w:r>
      <w:r>
        <w:t xml:space="preserve"> =</w:t>
      </w:r>
      <w:r>
        <w:tab/>
      </w:r>
      <w:r>
        <w:tab/>
      </w:r>
      <w:r w:rsidRPr="0052384F">
        <w:rPr>
          <w:rStyle w:val="Variable"/>
        </w:rPr>
        <w:t>k</w:t>
      </w:r>
      <w:r>
        <w:t xml:space="preserve"> =</w:t>
      </w:r>
    </w:p>
    <w:p w14:paraId="2EACA109" w14:textId="7561A877" w:rsidR="004F311E" w:rsidRDefault="004F311E" w:rsidP="004F311E">
      <w:pPr>
        <w:pStyle w:val="Subquestion"/>
      </w:pPr>
      <w:r w:rsidRPr="00D12AA6">
        <w:rPr>
          <w:rStyle w:val="Subquestionnumber"/>
        </w:rPr>
        <w:t>3.</w:t>
      </w:r>
      <w:r w:rsidR="00122891">
        <w:rPr>
          <w:rStyle w:val="Subquestionnumber"/>
        </w:rPr>
        <w:t>3</w:t>
      </w:r>
      <w:r w:rsidRPr="00D12AA6">
        <w:rPr>
          <w:rStyle w:val="Subquestionnumber"/>
        </w:rPr>
        <w:t>.3.</w:t>
      </w:r>
      <w:r>
        <w:tab/>
      </w:r>
      <w:r w:rsidRPr="00D12AA6">
        <w:rPr>
          <w:rStyle w:val="Subquestionemphasis"/>
        </w:rPr>
        <w:t>Calculate</w:t>
      </w:r>
      <w:r w:rsidRPr="00D12AA6">
        <w:t xml:space="preserve"> the i</w:t>
      </w:r>
      <w:r>
        <w:t>odization level, in ppm, of the</w:t>
      </w:r>
      <w:r w:rsidRPr="00D12AA6">
        <w:t xml:space="preserve"> salt sample.</w:t>
      </w:r>
    </w:p>
    <w:p w14:paraId="2FAAABFD" w14:textId="2376413B" w:rsidR="004F311E" w:rsidRDefault="004F311E" w:rsidP="004F311E">
      <w:pPr>
        <w:pStyle w:val="Answerbox"/>
      </w:pPr>
      <w:r>
        <w:t>Your work:</w:t>
      </w:r>
    </w:p>
    <w:p w14:paraId="18C52F13" w14:textId="07579D5B" w:rsidR="004F311E" w:rsidRDefault="004F311E" w:rsidP="004F311E">
      <w:pPr>
        <w:pStyle w:val="Answerbox"/>
      </w:pPr>
    </w:p>
    <w:p w14:paraId="58EDFCCD" w14:textId="77777777" w:rsidR="004F311E" w:rsidRDefault="004F311E" w:rsidP="004F311E">
      <w:pPr>
        <w:pStyle w:val="Answerbox"/>
      </w:pPr>
    </w:p>
    <w:p w14:paraId="3D08310B" w14:textId="77777777" w:rsidR="004F311E" w:rsidRDefault="004F311E" w:rsidP="004F311E">
      <w:pPr>
        <w:pStyle w:val="Answerbox"/>
      </w:pPr>
    </w:p>
    <w:p w14:paraId="7E4E5466" w14:textId="77777777" w:rsidR="004F311E" w:rsidRDefault="004F311E" w:rsidP="004F311E">
      <w:pPr>
        <w:pStyle w:val="Answerbox"/>
      </w:pPr>
    </w:p>
    <w:p w14:paraId="1E08D25B" w14:textId="77777777" w:rsidR="004F311E" w:rsidRDefault="004F311E" w:rsidP="004F311E">
      <w:pPr>
        <w:pStyle w:val="Answerbox"/>
      </w:pPr>
    </w:p>
    <w:p w14:paraId="537AA5EE" w14:textId="77777777" w:rsidR="004F311E" w:rsidRDefault="004F311E" w:rsidP="004F311E">
      <w:pPr>
        <w:pStyle w:val="Answerbox"/>
      </w:pPr>
    </w:p>
    <w:p w14:paraId="0CF6C283" w14:textId="77777777" w:rsidR="008364E6" w:rsidRDefault="008364E6" w:rsidP="004F311E">
      <w:pPr>
        <w:pStyle w:val="Answerbox"/>
      </w:pPr>
    </w:p>
    <w:p w14:paraId="521980F6" w14:textId="77777777" w:rsidR="008364E6" w:rsidRDefault="008364E6" w:rsidP="004F311E">
      <w:pPr>
        <w:pStyle w:val="Answerbox"/>
      </w:pPr>
    </w:p>
    <w:p w14:paraId="3775387B" w14:textId="77777777" w:rsidR="008364E6" w:rsidRDefault="008364E6" w:rsidP="004F311E">
      <w:pPr>
        <w:pStyle w:val="Answerbox"/>
      </w:pPr>
    </w:p>
    <w:p w14:paraId="76D70EA0" w14:textId="77777777" w:rsidR="008364E6" w:rsidRDefault="008364E6" w:rsidP="004F311E">
      <w:pPr>
        <w:pStyle w:val="Answerbox"/>
      </w:pPr>
    </w:p>
    <w:p w14:paraId="233C7022" w14:textId="77777777" w:rsidR="004F311E" w:rsidRDefault="004F311E" w:rsidP="004F311E">
      <w:pPr>
        <w:pStyle w:val="Answerbox"/>
      </w:pPr>
    </w:p>
    <w:p w14:paraId="60A68591" w14:textId="77777777" w:rsidR="004F311E" w:rsidRDefault="004F311E" w:rsidP="004F311E">
      <w:pPr>
        <w:pStyle w:val="Answerbox"/>
      </w:pPr>
      <w:r>
        <w:t xml:space="preserve">ppm I = </w:t>
      </w:r>
    </w:p>
    <w:p w14:paraId="41A4CE7B" w14:textId="46F307CE" w:rsidR="00FD5C81" w:rsidRPr="00E61DC3" w:rsidRDefault="00FD5C81" w:rsidP="00FD5C81">
      <w:pPr>
        <w:pStyle w:val="Heading1"/>
      </w:pPr>
      <w:r w:rsidRPr="00E61DC3">
        <w:lastRenderedPageBreak/>
        <w:t>Problem 4</w:t>
      </w:r>
      <w:r w:rsidRPr="00E61DC3">
        <w:tab/>
      </w:r>
      <w:r w:rsidR="006B49CD">
        <w:t>8</w:t>
      </w:r>
      <w:r w:rsidRPr="00E61DC3">
        <w:t>% of the total</w:t>
      </w:r>
    </w:p>
    <w:tbl>
      <w:tblPr>
        <w:tblStyle w:val="TableGrid"/>
        <w:tblW w:w="0" w:type="auto"/>
        <w:tblLook w:val="04A0" w:firstRow="1" w:lastRow="0" w:firstColumn="1" w:lastColumn="0" w:noHBand="0" w:noVBand="1"/>
      </w:tblPr>
      <w:tblGrid>
        <w:gridCol w:w="754"/>
        <w:gridCol w:w="754"/>
        <w:gridCol w:w="754"/>
        <w:gridCol w:w="754"/>
        <w:gridCol w:w="754"/>
        <w:gridCol w:w="754"/>
        <w:gridCol w:w="754"/>
        <w:gridCol w:w="754"/>
        <w:gridCol w:w="668"/>
      </w:tblGrid>
      <w:tr w:rsidR="00C17D27" w:rsidRPr="00B11A14" w14:paraId="3C3D8EBB" w14:textId="51255253" w:rsidTr="003B4BA0">
        <w:tc>
          <w:tcPr>
            <w:tcW w:w="0" w:type="auto"/>
            <w:vAlign w:val="center"/>
          </w:tcPr>
          <w:p w14:paraId="58EA254D" w14:textId="3E3360E5"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.1</w:t>
            </w:r>
          </w:p>
        </w:tc>
        <w:tc>
          <w:tcPr>
            <w:tcW w:w="0" w:type="auto"/>
            <w:vAlign w:val="center"/>
          </w:tcPr>
          <w:p w14:paraId="29A5D6D7" w14:textId="61B48D76"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.2</w:t>
            </w:r>
          </w:p>
        </w:tc>
        <w:tc>
          <w:tcPr>
            <w:tcW w:w="0" w:type="auto"/>
            <w:vAlign w:val="center"/>
          </w:tcPr>
          <w:p w14:paraId="5A2FB4BF" w14:textId="36DA456E" w:rsidR="00C17D27" w:rsidRPr="00B11A14" w:rsidRDefault="00C17D27" w:rsidP="00424BF4">
            <w:pPr>
              <w:pStyle w:val="Problemtext"/>
              <w:rPr>
                <w:rStyle w:val="Subquestionnumber"/>
              </w:rPr>
            </w:pPr>
            <w:r w:rsidRPr="00B11A14">
              <w:rPr>
                <w:rStyle w:val="Subquestionnumber"/>
              </w:rPr>
              <w:t>4.</w:t>
            </w:r>
            <w:r w:rsidR="00424BF4">
              <w:rPr>
                <w:rStyle w:val="Subquestionnumber"/>
              </w:rPr>
              <w:t>1</w:t>
            </w:r>
            <w:r w:rsidRPr="00B11A14">
              <w:rPr>
                <w:rStyle w:val="Subquestionnumber"/>
              </w:rPr>
              <w:t>.3</w:t>
            </w:r>
          </w:p>
        </w:tc>
        <w:tc>
          <w:tcPr>
            <w:tcW w:w="0" w:type="auto"/>
            <w:vAlign w:val="center"/>
          </w:tcPr>
          <w:p w14:paraId="7335D787" w14:textId="0063BC6B" w:rsidR="00C17D27" w:rsidRPr="00B11A14" w:rsidRDefault="00C17D27" w:rsidP="00FD5C81">
            <w:pPr>
              <w:pStyle w:val="Problemtext"/>
              <w:rPr>
                <w:rStyle w:val="Subquestionnumber"/>
              </w:rPr>
            </w:pPr>
            <w:r w:rsidRPr="00B11A14">
              <w:rPr>
                <w:rStyle w:val="Subquestionnumber"/>
              </w:rPr>
              <w:t>4</w:t>
            </w:r>
            <w:r w:rsidR="00424BF4">
              <w:rPr>
                <w:rStyle w:val="Subquestionnumber"/>
              </w:rPr>
              <w:t>.2</w:t>
            </w:r>
            <w:r w:rsidRPr="00B11A14">
              <w:rPr>
                <w:rStyle w:val="Subquestionnumber"/>
              </w:rPr>
              <w:t>.1</w:t>
            </w:r>
          </w:p>
        </w:tc>
        <w:tc>
          <w:tcPr>
            <w:tcW w:w="0" w:type="auto"/>
            <w:vAlign w:val="center"/>
          </w:tcPr>
          <w:p w14:paraId="739A5591" w14:textId="69E0EEC8" w:rsidR="00C17D27" w:rsidRPr="00B11A14" w:rsidRDefault="00424BF4" w:rsidP="00FD5C81">
            <w:pPr>
              <w:pStyle w:val="Problemtext"/>
              <w:rPr>
                <w:rStyle w:val="Subquestionnumber"/>
              </w:rPr>
            </w:pPr>
            <w:r>
              <w:rPr>
                <w:rStyle w:val="Subquestionnumber"/>
              </w:rPr>
              <w:t>4.2</w:t>
            </w:r>
            <w:r w:rsidR="00C17D27" w:rsidRPr="00B11A14">
              <w:rPr>
                <w:rStyle w:val="Subquestionnumber"/>
              </w:rPr>
              <w:t>.2</w:t>
            </w:r>
          </w:p>
        </w:tc>
        <w:tc>
          <w:tcPr>
            <w:tcW w:w="0" w:type="auto"/>
            <w:vAlign w:val="center"/>
          </w:tcPr>
          <w:p w14:paraId="02D1A1E0" w14:textId="42143E82" w:rsidR="00C17D27" w:rsidRPr="00B11A14" w:rsidRDefault="00424BF4" w:rsidP="00FD5C81">
            <w:pPr>
              <w:pStyle w:val="Problemtext"/>
              <w:rPr>
                <w:rStyle w:val="Subquestionnumber"/>
              </w:rPr>
            </w:pPr>
            <w:r>
              <w:rPr>
                <w:rStyle w:val="Subquestionnumber"/>
              </w:rPr>
              <w:t>4.2</w:t>
            </w:r>
            <w:r w:rsidR="00C17D27" w:rsidRPr="00B11A14">
              <w:rPr>
                <w:rStyle w:val="Subquestionnumber"/>
              </w:rPr>
              <w:t>.3</w:t>
            </w:r>
          </w:p>
        </w:tc>
        <w:tc>
          <w:tcPr>
            <w:tcW w:w="0" w:type="auto"/>
            <w:vAlign w:val="center"/>
          </w:tcPr>
          <w:p w14:paraId="229FA01D" w14:textId="55EC25CE" w:rsidR="00C17D27" w:rsidRPr="00B11A14" w:rsidRDefault="00424BF4" w:rsidP="00FD5C81">
            <w:pPr>
              <w:pStyle w:val="Problemtext"/>
              <w:rPr>
                <w:rStyle w:val="Subquestionnumber"/>
              </w:rPr>
            </w:pPr>
            <w:r>
              <w:rPr>
                <w:rStyle w:val="Subquestionnumber"/>
              </w:rPr>
              <w:t>4.3</w:t>
            </w:r>
            <w:r w:rsidR="00C17D27" w:rsidRPr="00B11A14">
              <w:rPr>
                <w:rStyle w:val="Subquestionnumber"/>
              </w:rPr>
              <w:t>.1</w:t>
            </w:r>
          </w:p>
        </w:tc>
        <w:tc>
          <w:tcPr>
            <w:tcW w:w="0" w:type="auto"/>
            <w:vAlign w:val="center"/>
          </w:tcPr>
          <w:p w14:paraId="60CE2E68" w14:textId="643753CC" w:rsidR="00C17D27" w:rsidRPr="00B11A14" w:rsidRDefault="00424BF4" w:rsidP="00FD5C81">
            <w:pPr>
              <w:pStyle w:val="Problemtext"/>
              <w:rPr>
                <w:rStyle w:val="Subquestionnumber"/>
              </w:rPr>
            </w:pPr>
            <w:r>
              <w:rPr>
                <w:rStyle w:val="Subquestionnumber"/>
              </w:rPr>
              <w:t>4.3</w:t>
            </w:r>
            <w:r w:rsidR="00C17D27" w:rsidRPr="00B11A14">
              <w:rPr>
                <w:rStyle w:val="Subquestionnumber"/>
              </w:rPr>
              <w:t>.2</w:t>
            </w:r>
          </w:p>
        </w:tc>
        <w:tc>
          <w:tcPr>
            <w:tcW w:w="0" w:type="auto"/>
          </w:tcPr>
          <w:p w14:paraId="1FD41E1C" w14:textId="3298E3BF" w:rsidR="00C17D27" w:rsidRPr="00B926E5" w:rsidRDefault="00C17D27" w:rsidP="00B926E5">
            <w:pPr>
              <w:pStyle w:val="Problemtext"/>
              <w:rPr>
                <w:rStyle w:val="Subquestionnumber"/>
                <w:b w:val="0"/>
              </w:rPr>
            </w:pPr>
            <w:r w:rsidRPr="00B926E5">
              <w:rPr>
                <w:rStyle w:val="Subquestionnumber"/>
                <w:b w:val="0"/>
              </w:rPr>
              <w:t>Sum</w:t>
            </w:r>
          </w:p>
        </w:tc>
      </w:tr>
      <w:tr w:rsidR="00C17D27" w:rsidRPr="00E61DC3" w14:paraId="1DB70477" w14:textId="2793EE7E" w:rsidTr="003B4BA0">
        <w:tc>
          <w:tcPr>
            <w:tcW w:w="0" w:type="auto"/>
            <w:vAlign w:val="center"/>
          </w:tcPr>
          <w:p w14:paraId="1E5F44CA" w14:textId="1D25166A" w:rsidR="00C17D27" w:rsidRPr="00E61DC3" w:rsidRDefault="00FB7CE8" w:rsidP="00FD5C81">
            <w:pPr>
              <w:pStyle w:val="Problemtext"/>
            </w:pPr>
            <w:r>
              <w:t>5</w:t>
            </w:r>
          </w:p>
        </w:tc>
        <w:tc>
          <w:tcPr>
            <w:tcW w:w="0" w:type="auto"/>
            <w:vAlign w:val="center"/>
          </w:tcPr>
          <w:p w14:paraId="47DEC97B" w14:textId="77777777" w:rsidR="00C17D27" w:rsidRPr="00E61DC3" w:rsidRDefault="00C17D27" w:rsidP="00FD5C81">
            <w:pPr>
              <w:pStyle w:val="Problemtext"/>
            </w:pPr>
            <w:r w:rsidRPr="00E61DC3">
              <w:t>3</w:t>
            </w:r>
          </w:p>
        </w:tc>
        <w:tc>
          <w:tcPr>
            <w:tcW w:w="0" w:type="auto"/>
            <w:vAlign w:val="center"/>
          </w:tcPr>
          <w:p w14:paraId="48E45431" w14:textId="77777777" w:rsidR="00C17D27" w:rsidRPr="00E61DC3" w:rsidRDefault="00C17D27" w:rsidP="00FD5C81">
            <w:pPr>
              <w:pStyle w:val="Problemtext"/>
            </w:pPr>
            <w:r w:rsidRPr="00E61DC3">
              <w:t>2</w:t>
            </w:r>
          </w:p>
        </w:tc>
        <w:tc>
          <w:tcPr>
            <w:tcW w:w="0" w:type="auto"/>
            <w:vAlign w:val="center"/>
          </w:tcPr>
          <w:p w14:paraId="7A7EB3D7" w14:textId="77777777" w:rsidR="00C17D27" w:rsidRPr="00E61DC3" w:rsidRDefault="00C17D27" w:rsidP="00FD5C81">
            <w:pPr>
              <w:pStyle w:val="Problemtext"/>
            </w:pPr>
            <w:r w:rsidRPr="00E61DC3">
              <w:t>1</w:t>
            </w:r>
          </w:p>
        </w:tc>
        <w:tc>
          <w:tcPr>
            <w:tcW w:w="0" w:type="auto"/>
            <w:vAlign w:val="center"/>
          </w:tcPr>
          <w:p w14:paraId="69C6295A" w14:textId="77777777" w:rsidR="00C17D27" w:rsidRPr="00E61DC3" w:rsidRDefault="00C17D27" w:rsidP="00FD5C81">
            <w:pPr>
              <w:pStyle w:val="Problemtext"/>
            </w:pPr>
            <w:r w:rsidRPr="00E61DC3">
              <w:t>2</w:t>
            </w:r>
          </w:p>
        </w:tc>
        <w:tc>
          <w:tcPr>
            <w:tcW w:w="0" w:type="auto"/>
            <w:vAlign w:val="center"/>
          </w:tcPr>
          <w:p w14:paraId="722D5169" w14:textId="7B602BB4" w:rsidR="00C17D27" w:rsidRPr="00E61DC3" w:rsidRDefault="001A45E7" w:rsidP="00FD5C81">
            <w:pPr>
              <w:pStyle w:val="Problemtext"/>
            </w:pPr>
            <w:r>
              <w:t>6</w:t>
            </w:r>
          </w:p>
        </w:tc>
        <w:tc>
          <w:tcPr>
            <w:tcW w:w="0" w:type="auto"/>
          </w:tcPr>
          <w:p w14:paraId="288EA83A" w14:textId="77777777" w:rsidR="00C17D27" w:rsidRPr="00E61DC3" w:rsidRDefault="00C17D27" w:rsidP="00FD5C81">
            <w:pPr>
              <w:pStyle w:val="Problemtext"/>
            </w:pPr>
            <w:r w:rsidRPr="00E61DC3">
              <w:t>2</w:t>
            </w:r>
          </w:p>
        </w:tc>
        <w:tc>
          <w:tcPr>
            <w:tcW w:w="0" w:type="auto"/>
          </w:tcPr>
          <w:p w14:paraId="03D88414" w14:textId="3898CF61" w:rsidR="00C17D27" w:rsidRPr="00E61DC3" w:rsidRDefault="00FB7CE8" w:rsidP="00FD5C81">
            <w:pPr>
              <w:pStyle w:val="Problemtext"/>
            </w:pPr>
            <w:r>
              <w:t>4</w:t>
            </w:r>
          </w:p>
        </w:tc>
        <w:tc>
          <w:tcPr>
            <w:tcW w:w="0" w:type="auto"/>
          </w:tcPr>
          <w:p w14:paraId="713114D6" w14:textId="61EF069F" w:rsidR="00C17D27" w:rsidRPr="00E61DC3" w:rsidRDefault="00C17D27" w:rsidP="00FD5C81">
            <w:pPr>
              <w:pStyle w:val="Problemtext"/>
            </w:pPr>
            <w:r>
              <w:t>2</w:t>
            </w:r>
            <w:r w:rsidR="00FB7CE8">
              <w:t>5</w:t>
            </w:r>
          </w:p>
        </w:tc>
      </w:tr>
      <w:tr w:rsidR="00C17D27" w:rsidRPr="00E61DC3" w14:paraId="313EE229" w14:textId="02F9575F" w:rsidTr="003B4BA0">
        <w:trPr>
          <w:trHeight w:val="567"/>
        </w:trPr>
        <w:tc>
          <w:tcPr>
            <w:tcW w:w="0" w:type="auto"/>
            <w:vAlign w:val="center"/>
          </w:tcPr>
          <w:p w14:paraId="7D05533C" w14:textId="77777777" w:rsidR="00C17D27" w:rsidRPr="00E61DC3" w:rsidRDefault="00C17D27" w:rsidP="00FD5C81">
            <w:pPr>
              <w:pStyle w:val="Problemtext"/>
              <w:rPr>
                <w:rStyle w:val="Subquestionnumber"/>
                <w:b w:val="0"/>
              </w:rPr>
            </w:pPr>
          </w:p>
        </w:tc>
        <w:tc>
          <w:tcPr>
            <w:tcW w:w="0" w:type="auto"/>
            <w:vAlign w:val="center"/>
          </w:tcPr>
          <w:p w14:paraId="5057126B" w14:textId="77777777" w:rsidR="00C17D27" w:rsidRPr="00E61DC3" w:rsidRDefault="00C17D27" w:rsidP="00FD5C81">
            <w:pPr>
              <w:pStyle w:val="Problemtext"/>
              <w:rPr>
                <w:rStyle w:val="Subquestionnumber"/>
                <w:b w:val="0"/>
              </w:rPr>
            </w:pPr>
          </w:p>
        </w:tc>
        <w:tc>
          <w:tcPr>
            <w:tcW w:w="0" w:type="auto"/>
            <w:vAlign w:val="center"/>
          </w:tcPr>
          <w:p w14:paraId="376A62D2" w14:textId="77777777" w:rsidR="00C17D27" w:rsidRPr="00E61DC3" w:rsidRDefault="00C17D27" w:rsidP="00FD5C81">
            <w:pPr>
              <w:pStyle w:val="Problemtext"/>
              <w:rPr>
                <w:rStyle w:val="Subquestionnumber"/>
                <w:b w:val="0"/>
              </w:rPr>
            </w:pPr>
          </w:p>
        </w:tc>
        <w:tc>
          <w:tcPr>
            <w:tcW w:w="0" w:type="auto"/>
            <w:vAlign w:val="center"/>
          </w:tcPr>
          <w:p w14:paraId="075DE4DD" w14:textId="77777777" w:rsidR="00C17D27" w:rsidRPr="00E61DC3" w:rsidRDefault="00C17D27" w:rsidP="00FD5C81">
            <w:pPr>
              <w:pStyle w:val="Problemtext"/>
              <w:rPr>
                <w:rStyle w:val="Subquestionnumber"/>
                <w:b w:val="0"/>
              </w:rPr>
            </w:pPr>
          </w:p>
        </w:tc>
        <w:tc>
          <w:tcPr>
            <w:tcW w:w="0" w:type="auto"/>
            <w:vAlign w:val="center"/>
          </w:tcPr>
          <w:p w14:paraId="3821AC35" w14:textId="77777777" w:rsidR="00C17D27" w:rsidRPr="00E61DC3" w:rsidRDefault="00C17D27" w:rsidP="00FD5C81">
            <w:pPr>
              <w:pStyle w:val="Problemtext"/>
              <w:rPr>
                <w:rStyle w:val="Subquestionnumber"/>
                <w:b w:val="0"/>
              </w:rPr>
            </w:pPr>
          </w:p>
        </w:tc>
        <w:tc>
          <w:tcPr>
            <w:tcW w:w="0" w:type="auto"/>
            <w:vAlign w:val="center"/>
          </w:tcPr>
          <w:p w14:paraId="7ED83063" w14:textId="77777777" w:rsidR="00C17D27" w:rsidRPr="00E61DC3" w:rsidRDefault="00C17D27" w:rsidP="00FD5C81">
            <w:pPr>
              <w:pStyle w:val="Problemtext"/>
              <w:rPr>
                <w:rStyle w:val="Subquestionnumber"/>
                <w:b w:val="0"/>
              </w:rPr>
            </w:pPr>
          </w:p>
        </w:tc>
        <w:tc>
          <w:tcPr>
            <w:tcW w:w="0" w:type="auto"/>
            <w:vAlign w:val="center"/>
          </w:tcPr>
          <w:p w14:paraId="19695181" w14:textId="77777777" w:rsidR="00C17D27" w:rsidRPr="00E61DC3" w:rsidRDefault="00C17D27" w:rsidP="00FD5C81">
            <w:pPr>
              <w:pStyle w:val="Problemtext"/>
              <w:rPr>
                <w:rStyle w:val="Subquestionnumber"/>
                <w:b w:val="0"/>
              </w:rPr>
            </w:pPr>
          </w:p>
        </w:tc>
        <w:tc>
          <w:tcPr>
            <w:tcW w:w="0" w:type="auto"/>
            <w:vAlign w:val="center"/>
          </w:tcPr>
          <w:p w14:paraId="78688260" w14:textId="77777777" w:rsidR="00C17D27" w:rsidRPr="00E61DC3" w:rsidRDefault="00C17D27" w:rsidP="00FD5C81">
            <w:pPr>
              <w:pStyle w:val="Problemtext"/>
              <w:rPr>
                <w:rStyle w:val="Subquestionnumber"/>
                <w:b w:val="0"/>
              </w:rPr>
            </w:pPr>
          </w:p>
        </w:tc>
        <w:tc>
          <w:tcPr>
            <w:tcW w:w="0" w:type="auto"/>
          </w:tcPr>
          <w:p w14:paraId="32999448" w14:textId="77777777" w:rsidR="00C17D27" w:rsidRPr="00E61DC3" w:rsidRDefault="00C17D27" w:rsidP="00FD5C81">
            <w:pPr>
              <w:pStyle w:val="Problemtext"/>
              <w:rPr>
                <w:rStyle w:val="Subquestionnumber"/>
                <w:b w:val="0"/>
              </w:rPr>
            </w:pPr>
          </w:p>
        </w:tc>
      </w:tr>
    </w:tbl>
    <w:p w14:paraId="4D43FB21" w14:textId="77777777" w:rsidR="00C17D27" w:rsidRDefault="00C17D27" w:rsidP="00FD5C81">
      <w:pPr>
        <w:pStyle w:val="Subquestion"/>
        <w:rPr>
          <w:rStyle w:val="Subquestionnumber"/>
        </w:rPr>
      </w:pPr>
    </w:p>
    <w:p w14:paraId="2BA6EF9C" w14:textId="55C6001B" w:rsidR="00FD5C81" w:rsidRPr="00E61DC3" w:rsidRDefault="00FD5C81" w:rsidP="00FD5C81">
      <w:pPr>
        <w:pStyle w:val="Subquestion"/>
      </w:pPr>
      <w:r w:rsidRPr="007071B2">
        <w:rPr>
          <w:rStyle w:val="Subquestionnumber"/>
        </w:rPr>
        <w:t>4.</w:t>
      </w:r>
      <w:r w:rsidR="00424BF4" w:rsidRPr="007071B2">
        <w:rPr>
          <w:rStyle w:val="Subquestionnumber"/>
        </w:rPr>
        <w:t>1</w:t>
      </w:r>
      <w:r w:rsidRPr="007071B2">
        <w:rPr>
          <w:rStyle w:val="Subquestionnumber"/>
        </w:rPr>
        <w:t>.1.</w:t>
      </w:r>
      <w:r w:rsidRPr="00E61DC3">
        <w:tab/>
      </w:r>
      <w:r w:rsidRPr="00E61DC3">
        <w:rPr>
          <w:rStyle w:val="Subquestionemphasis"/>
        </w:rPr>
        <w:t>Calculate</w:t>
      </w:r>
      <w:r w:rsidRPr="00E61DC3">
        <w:t xml:space="preserve"> the time in minutes the oxidation process has to continue in order to reach the accepted level of dioxane at 303.15 K if the initial concentration of K</w:t>
      </w:r>
      <w:r w:rsidRPr="00E61DC3">
        <w:rPr>
          <w:vertAlign w:val="subscript"/>
        </w:rPr>
        <w:t>2</w:t>
      </w:r>
      <w:r w:rsidRPr="00E61DC3">
        <w:t>S</w:t>
      </w:r>
      <w:r w:rsidRPr="00E61DC3">
        <w:rPr>
          <w:vertAlign w:val="subscript"/>
        </w:rPr>
        <w:t>2</w:t>
      </w:r>
      <w:r w:rsidRPr="00E61DC3">
        <w:t>O</w:t>
      </w:r>
      <w:r w:rsidRPr="00E61DC3">
        <w:rPr>
          <w:vertAlign w:val="subscript"/>
        </w:rPr>
        <w:t>8</w:t>
      </w:r>
      <w:r w:rsidRPr="00E61DC3">
        <w:t xml:space="preserve"> is 5.0∙10</w:t>
      </w:r>
      <w:r w:rsidRPr="00E61DC3">
        <w:rPr>
          <w:rFonts w:cs="Arial"/>
          <w:szCs w:val="24"/>
          <w:vertAlign w:val="superscript"/>
        </w:rPr>
        <w:t>−</w:t>
      </w:r>
      <w:r w:rsidRPr="00E61DC3">
        <w:rPr>
          <w:vertAlign w:val="superscript"/>
        </w:rPr>
        <w:t>6</w:t>
      </w:r>
      <w:r w:rsidRPr="00E61DC3">
        <w:t> mol/dm</w:t>
      </w:r>
      <w:r w:rsidRPr="00E61DC3">
        <w:rPr>
          <w:vertAlign w:val="superscript"/>
        </w:rPr>
        <w:t>3</w:t>
      </w:r>
      <w:r w:rsidR="00C17D27">
        <w:t>.</w:t>
      </w:r>
      <w:r w:rsidRPr="00E61DC3">
        <w:t xml:space="preserve"> </w:t>
      </w:r>
      <w:r w:rsidR="00D34611">
        <w:t>Assume that the rate law obtained from the data above is valid under these conditions.</w:t>
      </w:r>
    </w:p>
    <w:p w14:paraId="3E43063E" w14:textId="0AB127C3" w:rsidR="00FD5C81" w:rsidRPr="00E61DC3" w:rsidRDefault="00FD5C81" w:rsidP="00FD5C81">
      <w:pPr>
        <w:pStyle w:val="Answerbox"/>
      </w:pPr>
      <w:r w:rsidRPr="00E61DC3">
        <w:t>Your work:</w:t>
      </w:r>
    </w:p>
    <w:p w14:paraId="2C5358CF" w14:textId="77777777" w:rsidR="00FD5C81" w:rsidRPr="00E61DC3" w:rsidRDefault="00FD5C81" w:rsidP="00FD5C81">
      <w:pPr>
        <w:pStyle w:val="Answerbox"/>
      </w:pPr>
    </w:p>
    <w:p w14:paraId="1482C057" w14:textId="77777777" w:rsidR="00FD5C81" w:rsidRPr="00E61DC3" w:rsidRDefault="00FD5C81" w:rsidP="00FD5C81">
      <w:pPr>
        <w:pStyle w:val="Answerbox"/>
      </w:pPr>
    </w:p>
    <w:p w14:paraId="7719737D" w14:textId="77777777" w:rsidR="00FD5C81" w:rsidRPr="00E61DC3" w:rsidRDefault="00FD5C81" w:rsidP="00FD5C81">
      <w:pPr>
        <w:pStyle w:val="Answerbox"/>
      </w:pPr>
    </w:p>
    <w:p w14:paraId="267070DB" w14:textId="77777777" w:rsidR="00FD5C81" w:rsidRPr="00E61DC3" w:rsidRDefault="00FD5C81" w:rsidP="00FD5C81">
      <w:pPr>
        <w:pStyle w:val="Answerbox"/>
      </w:pPr>
    </w:p>
    <w:p w14:paraId="42A65182" w14:textId="77777777" w:rsidR="00FD5C81" w:rsidRPr="00E61DC3" w:rsidRDefault="00FD5C81" w:rsidP="00FD5C81">
      <w:pPr>
        <w:pStyle w:val="Answerbox"/>
      </w:pPr>
    </w:p>
    <w:p w14:paraId="0191BACD" w14:textId="77777777" w:rsidR="00FD5C81" w:rsidRDefault="00FD5C81" w:rsidP="00FD5C81">
      <w:pPr>
        <w:pStyle w:val="Answerbox"/>
      </w:pPr>
    </w:p>
    <w:p w14:paraId="03BA523E" w14:textId="77777777" w:rsidR="007071B2" w:rsidRPr="00E61DC3" w:rsidRDefault="007071B2" w:rsidP="00FD5C81">
      <w:pPr>
        <w:pStyle w:val="Answerbox"/>
      </w:pPr>
    </w:p>
    <w:p w14:paraId="4EB80464" w14:textId="77777777" w:rsidR="00FD5C81" w:rsidRPr="00E61DC3" w:rsidRDefault="00FD5C81" w:rsidP="00FD5C81">
      <w:pPr>
        <w:pStyle w:val="Answerbox"/>
      </w:pPr>
    </w:p>
    <w:p w14:paraId="048D59D5" w14:textId="77777777" w:rsidR="00FD5C81" w:rsidRPr="00E61DC3" w:rsidRDefault="00FD5C81" w:rsidP="00FD5C81">
      <w:pPr>
        <w:pStyle w:val="Answerbox"/>
      </w:pPr>
    </w:p>
    <w:p w14:paraId="3DBBF5BA" w14:textId="77777777" w:rsidR="00FD5C81" w:rsidRPr="00E61DC3" w:rsidRDefault="00FD5C81" w:rsidP="00FD5C81">
      <w:pPr>
        <w:pStyle w:val="Answerbox"/>
      </w:pPr>
    </w:p>
    <w:p w14:paraId="6ECEC6FF" w14:textId="77777777" w:rsidR="00FD5C81" w:rsidRPr="00E61DC3" w:rsidRDefault="00FD5C81" w:rsidP="00FD5C81">
      <w:pPr>
        <w:pStyle w:val="Answerbox"/>
      </w:pPr>
    </w:p>
    <w:p w14:paraId="0DB50A18" w14:textId="77777777" w:rsidR="00FD5C81" w:rsidRPr="00E61DC3" w:rsidRDefault="00FD5C81" w:rsidP="00FD5C81">
      <w:pPr>
        <w:pStyle w:val="Answerbox"/>
      </w:pPr>
    </w:p>
    <w:p w14:paraId="7550EC18" w14:textId="77777777" w:rsidR="00FD5C81" w:rsidRPr="00E61DC3" w:rsidRDefault="00FD5C81" w:rsidP="00FD5C81">
      <w:pPr>
        <w:pStyle w:val="Answerbox"/>
      </w:pPr>
    </w:p>
    <w:p w14:paraId="3C7E4975" w14:textId="77777777" w:rsidR="00FD5C81" w:rsidRPr="00E61DC3" w:rsidRDefault="00FD5C81" w:rsidP="00FD5C81">
      <w:pPr>
        <w:pStyle w:val="Answerbox"/>
      </w:pPr>
    </w:p>
    <w:p w14:paraId="53D4E758" w14:textId="77777777" w:rsidR="00FD5C81" w:rsidRPr="00E61DC3" w:rsidRDefault="00FD5C81" w:rsidP="00FD5C81">
      <w:pPr>
        <w:pStyle w:val="Answerbox"/>
      </w:pPr>
      <w:r w:rsidRPr="00E61DC3">
        <w:t>Oxidation time:</w:t>
      </w:r>
    </w:p>
    <w:p w14:paraId="29BBECA4" w14:textId="699106A4" w:rsidR="00FD5C81" w:rsidRPr="00E61DC3" w:rsidRDefault="00FD5C81" w:rsidP="00FD5C81">
      <w:pPr>
        <w:pStyle w:val="Subquestion"/>
      </w:pPr>
      <w:r w:rsidRPr="00E61DC3">
        <w:rPr>
          <w:rStyle w:val="Subquestionnumber"/>
        </w:rPr>
        <w:t>4.</w:t>
      </w:r>
      <w:r w:rsidR="00424BF4">
        <w:rPr>
          <w:rStyle w:val="Subquestionnumber"/>
        </w:rPr>
        <w:t>1</w:t>
      </w:r>
      <w:r w:rsidRPr="00E61DC3">
        <w:rPr>
          <w:rStyle w:val="Subquestionnumber"/>
        </w:rPr>
        <w:t>.2.</w:t>
      </w:r>
      <w:r w:rsidRPr="00E61DC3">
        <w:tab/>
        <w:t>Assuming Ag(III)</w:t>
      </w:r>
      <w:r w:rsidRPr="00E61DC3">
        <w:rPr>
          <w:vertAlign w:val="superscript"/>
        </w:rPr>
        <w:t xml:space="preserve"> </w:t>
      </w:r>
      <w:r w:rsidRPr="00E61DC3">
        <w:t xml:space="preserve"> to be in steady state, deduce the rate equation for the oxidation of dioxane.</w:t>
      </w:r>
    </w:p>
    <w:p w14:paraId="297228F8" w14:textId="157FED3E" w:rsidR="00FD5C81" w:rsidRPr="00E61DC3" w:rsidRDefault="00FD5C81" w:rsidP="00FD5C81">
      <w:pPr>
        <w:pStyle w:val="Answerbox"/>
      </w:pPr>
      <w:r w:rsidRPr="00E61DC3">
        <w:t>Your work:</w:t>
      </w:r>
    </w:p>
    <w:p w14:paraId="1B9A8052" w14:textId="36C69D6E" w:rsidR="00FD5C81" w:rsidRPr="00E61DC3" w:rsidRDefault="00FD5C81" w:rsidP="00FD5C81">
      <w:pPr>
        <w:pStyle w:val="Answerbox"/>
      </w:pPr>
    </w:p>
    <w:p w14:paraId="1139958B" w14:textId="77777777" w:rsidR="00FD5C81" w:rsidRPr="00E61DC3" w:rsidRDefault="00FD5C81" w:rsidP="00FD5C81">
      <w:pPr>
        <w:pStyle w:val="Answerbox"/>
      </w:pPr>
    </w:p>
    <w:p w14:paraId="692AC179" w14:textId="3068267C" w:rsidR="00FD5C81" w:rsidRPr="00E61DC3" w:rsidRDefault="00FD5C81" w:rsidP="00FD5C81">
      <w:pPr>
        <w:pStyle w:val="Answerbox"/>
      </w:pPr>
    </w:p>
    <w:p w14:paraId="25D6823A" w14:textId="494F2793" w:rsidR="007071B2" w:rsidRDefault="007071B2" w:rsidP="00FD5C81">
      <w:pPr>
        <w:pStyle w:val="Answerbox"/>
      </w:pPr>
    </w:p>
    <w:p w14:paraId="284D1FD7" w14:textId="4F5C9F9D" w:rsidR="00FD5C81" w:rsidRPr="00E61DC3" w:rsidRDefault="00FD5C81" w:rsidP="00FD5C81">
      <w:pPr>
        <w:pStyle w:val="Answerbox"/>
      </w:pPr>
    </w:p>
    <w:p w14:paraId="31CB4FA0" w14:textId="7F28E31C" w:rsidR="00FD5C81" w:rsidRPr="00E61DC3" w:rsidRDefault="00FD5C81" w:rsidP="00FD5C81">
      <w:pPr>
        <w:pStyle w:val="Answerbox"/>
      </w:pPr>
    </w:p>
    <w:p w14:paraId="5FBA82C4" w14:textId="77777777" w:rsidR="00FD5C81" w:rsidRPr="00E61DC3" w:rsidRDefault="00FD5C81" w:rsidP="00FD5C81">
      <w:pPr>
        <w:pStyle w:val="Answerbox"/>
      </w:pPr>
    </w:p>
    <w:p w14:paraId="11378AA6" w14:textId="53CFF029" w:rsidR="00FD5C81" w:rsidRDefault="00FD5C81" w:rsidP="00FD5C81">
      <w:pPr>
        <w:pStyle w:val="Answerbox"/>
      </w:pPr>
    </w:p>
    <w:p w14:paraId="1ACEB5EF" w14:textId="77777777" w:rsidR="00FD5C81" w:rsidRPr="00E61DC3" w:rsidRDefault="00FD5C81" w:rsidP="00FD5C81">
      <w:pPr>
        <w:pStyle w:val="Answerbox"/>
      </w:pPr>
    </w:p>
    <w:p w14:paraId="07264B13" w14:textId="187E3E3D" w:rsidR="00FD5C81" w:rsidRPr="00E61DC3" w:rsidRDefault="00FD5C81" w:rsidP="00FD5C81">
      <w:pPr>
        <w:pStyle w:val="Answerbox"/>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187BDDB8" w14:textId="77777777" w:rsidTr="00FD5C81">
        <w:trPr>
          <w:trHeight w:val="454"/>
        </w:trPr>
        <w:tc>
          <w:tcPr>
            <w:tcW w:w="851" w:type="dxa"/>
            <w:tcBorders>
              <w:right w:val="single" w:sz="4" w:space="0" w:color="auto"/>
            </w:tcBorders>
            <w:tcMar>
              <w:left w:w="0" w:type="dxa"/>
            </w:tcMar>
            <w:vAlign w:val="center"/>
          </w:tcPr>
          <w:p w14:paraId="631AC2AF" w14:textId="75573C38" w:rsidR="00FD5C81" w:rsidRPr="00E61DC3" w:rsidRDefault="00FD5C81" w:rsidP="00424BF4">
            <w:pPr>
              <w:pStyle w:val="Subquestion"/>
              <w:rPr>
                <w:rStyle w:val="Subquestionnumber"/>
              </w:rPr>
            </w:pPr>
            <w:r w:rsidRPr="00E61DC3">
              <w:rPr>
                <w:rStyle w:val="Subquestionnumber"/>
              </w:rPr>
              <w:t>4.</w:t>
            </w:r>
            <w:r w:rsidR="00424BF4">
              <w:rPr>
                <w:rStyle w:val="Subquestionnumber"/>
              </w:rPr>
              <w:t>1</w:t>
            </w:r>
            <w:r w:rsidRPr="00E61DC3">
              <w:rPr>
                <w:rStyle w:val="Subquestionnumber"/>
              </w:rPr>
              <w:t>.3.</w:t>
            </w:r>
          </w:p>
        </w:tc>
        <w:tc>
          <w:tcPr>
            <w:tcW w:w="2126" w:type="dxa"/>
            <w:tcBorders>
              <w:top w:val="single" w:sz="4" w:space="0" w:color="auto"/>
              <w:left w:val="single" w:sz="4" w:space="0" w:color="auto"/>
              <w:bottom w:val="single" w:sz="4" w:space="0" w:color="auto"/>
              <w:right w:val="single" w:sz="4" w:space="0" w:color="auto"/>
            </w:tcBorders>
            <w:vAlign w:val="center"/>
          </w:tcPr>
          <w:p w14:paraId="14ABA8EA" w14:textId="77777777" w:rsidR="00FD5C81" w:rsidRPr="00E61DC3" w:rsidRDefault="00FD5C81" w:rsidP="00FD5C81">
            <w:pPr>
              <w:pStyle w:val="Subquestion"/>
              <w:ind w:left="0" w:firstLine="0"/>
              <w:rPr>
                <w:rStyle w:val="Subquestionnumber"/>
              </w:rPr>
            </w:pPr>
          </w:p>
        </w:tc>
      </w:tr>
    </w:tbl>
    <w:p w14:paraId="62F5A4F9" w14:textId="3D436ABF" w:rsidR="00FD5C81" w:rsidRPr="00E61DC3" w:rsidRDefault="00FD5C81" w:rsidP="00FD5C81">
      <w:pPr>
        <w:pStyle w:val="Subquestion"/>
      </w:pPr>
      <w:r w:rsidRPr="00E61DC3">
        <w:rPr>
          <w:rStyle w:val="Subquestionnumber"/>
        </w:rPr>
        <w:t>4.</w:t>
      </w:r>
      <w:r w:rsidR="00424BF4">
        <w:rPr>
          <w:rStyle w:val="Subquestionnumber"/>
        </w:rPr>
        <w:t>2</w:t>
      </w:r>
      <w:r w:rsidRPr="00E61DC3">
        <w:rPr>
          <w:rStyle w:val="Subquestionnumber"/>
        </w:rPr>
        <w:t xml:space="preserve">.1. </w:t>
      </w:r>
      <w:r w:rsidRPr="00E61DC3">
        <w:tab/>
      </w:r>
      <w:r w:rsidRPr="00E61DC3">
        <w:rPr>
          <w:rStyle w:val="Subquestionemphasis"/>
        </w:rPr>
        <w:t>Write</w:t>
      </w:r>
      <w:r w:rsidRPr="00E61DC3">
        <w:t xml:space="preserve"> </w:t>
      </w:r>
      <w:r>
        <w:t>an</w:t>
      </w:r>
      <w:r w:rsidRPr="00E61DC3">
        <w:t xml:space="preserve"> expression for </w:t>
      </w:r>
      <w:r w:rsidRPr="00E61DC3">
        <w:rPr>
          <w:rStyle w:val="Variable"/>
        </w:rPr>
        <w:t>k</w:t>
      </w:r>
      <w:r w:rsidRPr="00E61DC3">
        <w:rPr>
          <w:vertAlign w:val="subscript"/>
        </w:rPr>
        <w:t>obs</w:t>
      </w:r>
      <w:r w:rsidRPr="00E61DC3">
        <w:t xml:space="preserve"> in terms of </w:t>
      </w:r>
      <w:r w:rsidRPr="00E61DC3">
        <w:rPr>
          <w:rStyle w:val="Variable"/>
        </w:rPr>
        <w:t>k</w:t>
      </w:r>
      <w:r w:rsidRPr="00E61DC3">
        <w:rPr>
          <w:vertAlign w:val="subscript"/>
        </w:rPr>
        <w:t>H</w:t>
      </w:r>
      <w:r w:rsidRPr="00E61DC3">
        <w:t xml:space="preserve">, </w:t>
      </w:r>
      <w:r w:rsidRPr="00E61DC3">
        <w:rPr>
          <w:rStyle w:val="Variable"/>
        </w:rPr>
        <w:t>k</w:t>
      </w:r>
      <w:r>
        <w:rPr>
          <w:vertAlign w:val="subscript"/>
        </w:rPr>
        <w:t>0</w:t>
      </w:r>
      <w:r w:rsidRPr="00E61DC3">
        <w:t xml:space="preserve">, </w:t>
      </w:r>
      <w:r w:rsidRPr="00E61DC3">
        <w:rPr>
          <w:rStyle w:val="Variable"/>
        </w:rPr>
        <w:t>k</w:t>
      </w:r>
      <w:r w:rsidRPr="00E61DC3">
        <w:rPr>
          <w:vertAlign w:val="subscript"/>
        </w:rPr>
        <w:t>OH</w:t>
      </w:r>
      <w:r>
        <w:t xml:space="preserve"> and</w:t>
      </w:r>
      <w:r w:rsidRPr="00E61DC3">
        <w:t xml:space="preserve"> </w:t>
      </w:r>
      <w:r>
        <w:t>[H</w:t>
      </w:r>
      <w:r w:rsidRPr="00BF59D5">
        <w:rPr>
          <w:vertAlign w:val="superscript"/>
        </w:rPr>
        <w:t>+</w:t>
      </w:r>
      <w:r>
        <w:t>]</w:t>
      </w:r>
      <w:r w:rsidRPr="00E61DC3">
        <w:t>.</w:t>
      </w:r>
    </w:p>
    <w:p w14:paraId="04C6C917" w14:textId="5E62F455" w:rsidR="00FD5C81" w:rsidRPr="00E61DC3" w:rsidRDefault="00FD5C81" w:rsidP="00FD5C81">
      <w:pPr>
        <w:pStyle w:val="Answerbox"/>
      </w:pPr>
      <w:r w:rsidRPr="00E61DC3">
        <w:t>Your work:</w:t>
      </w:r>
    </w:p>
    <w:p w14:paraId="591D28A8" w14:textId="77777777" w:rsidR="00FD5C81" w:rsidRPr="00E61DC3" w:rsidRDefault="00FD5C81" w:rsidP="00FD5C81">
      <w:pPr>
        <w:pStyle w:val="Answerbox"/>
      </w:pPr>
    </w:p>
    <w:p w14:paraId="4EADA2CD" w14:textId="77777777" w:rsidR="00FD5C81" w:rsidRDefault="00FD5C81" w:rsidP="00FD5C81">
      <w:pPr>
        <w:pStyle w:val="Answerbox"/>
      </w:pPr>
    </w:p>
    <w:p w14:paraId="764B7048" w14:textId="77777777" w:rsidR="00FD5C81" w:rsidRPr="00E61DC3" w:rsidRDefault="00FD5C81" w:rsidP="00FD5C81">
      <w:pPr>
        <w:pStyle w:val="Answerbox"/>
      </w:pPr>
    </w:p>
    <w:p w14:paraId="0C439DD4" w14:textId="75FD9178" w:rsidR="00FD5C81" w:rsidRPr="00E61DC3" w:rsidRDefault="00FD5C81" w:rsidP="00FD5C81">
      <w:pPr>
        <w:pStyle w:val="Answerbox"/>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0AA4C818" w14:textId="77777777" w:rsidTr="00FD5C81">
        <w:trPr>
          <w:trHeight w:val="454"/>
        </w:trPr>
        <w:tc>
          <w:tcPr>
            <w:tcW w:w="851" w:type="dxa"/>
            <w:tcBorders>
              <w:right w:val="single" w:sz="4" w:space="0" w:color="auto"/>
            </w:tcBorders>
            <w:tcMar>
              <w:left w:w="0" w:type="dxa"/>
            </w:tcMar>
            <w:vAlign w:val="center"/>
          </w:tcPr>
          <w:p w14:paraId="190A88D6" w14:textId="59D81085" w:rsidR="00FD5C81" w:rsidRPr="00E61DC3" w:rsidRDefault="00F0445D" w:rsidP="00424BF4">
            <w:pPr>
              <w:pStyle w:val="Subquestion"/>
              <w:rPr>
                <w:rStyle w:val="Subquestionnumber"/>
              </w:rPr>
            </w:pPr>
            <w:r>
              <w:rPr>
                <w:rStyle w:val="Subquestionnumber"/>
              </w:rPr>
              <w:t>4.</w:t>
            </w:r>
            <w:r w:rsidR="00424BF4">
              <w:rPr>
                <w:rStyle w:val="Subquestionnumber"/>
              </w:rPr>
              <w:t>2</w:t>
            </w:r>
            <w:r>
              <w:rPr>
                <w:rStyle w:val="Subquestionnumber"/>
              </w:rPr>
              <w:t>.2</w:t>
            </w:r>
            <w:r w:rsidR="00FD5C81" w:rsidRPr="00E61DC3">
              <w:rPr>
                <w:rStyle w:val="Subquestionnumber"/>
              </w:rPr>
              <w:t>.</w:t>
            </w:r>
          </w:p>
        </w:tc>
        <w:tc>
          <w:tcPr>
            <w:tcW w:w="2126" w:type="dxa"/>
            <w:tcBorders>
              <w:top w:val="single" w:sz="4" w:space="0" w:color="auto"/>
              <w:left w:val="single" w:sz="4" w:space="0" w:color="auto"/>
              <w:bottom w:val="single" w:sz="4" w:space="0" w:color="auto"/>
              <w:right w:val="single" w:sz="4" w:space="0" w:color="auto"/>
            </w:tcBorders>
            <w:vAlign w:val="center"/>
          </w:tcPr>
          <w:p w14:paraId="443043C5" w14:textId="77777777" w:rsidR="00FD5C81" w:rsidRPr="00E61DC3" w:rsidRDefault="00FD5C81" w:rsidP="00FD5C81">
            <w:pPr>
              <w:pStyle w:val="Subquestion"/>
              <w:ind w:left="0" w:firstLine="0"/>
              <w:rPr>
                <w:rStyle w:val="Subquestionnumber"/>
              </w:rPr>
            </w:pPr>
          </w:p>
        </w:tc>
      </w:tr>
    </w:tbl>
    <w:p w14:paraId="6E9CE6EE" w14:textId="52E09F8A" w:rsidR="00FD5C81" w:rsidRPr="00E61DC3" w:rsidRDefault="00F0445D" w:rsidP="00FD5C81">
      <w:pPr>
        <w:pStyle w:val="Subquestion"/>
      </w:pPr>
      <w:r>
        <w:rPr>
          <w:rStyle w:val="Subquestionnumber"/>
        </w:rPr>
        <w:t>4.</w:t>
      </w:r>
      <w:r w:rsidR="00424BF4">
        <w:rPr>
          <w:rStyle w:val="Subquestionnumber"/>
        </w:rPr>
        <w:t>2</w:t>
      </w:r>
      <w:r>
        <w:rPr>
          <w:rStyle w:val="Subquestionnumber"/>
        </w:rPr>
        <w:t>.3</w:t>
      </w:r>
      <w:r w:rsidR="00FD5C81" w:rsidRPr="00E61DC3">
        <w:rPr>
          <w:rStyle w:val="Subquestionnumber"/>
        </w:rPr>
        <w:t>.</w:t>
      </w:r>
      <w:r w:rsidR="00FD5C81" w:rsidRPr="00E61DC3">
        <w:tab/>
      </w:r>
      <w:r w:rsidR="00FD5C81">
        <w:t xml:space="preserve">Using the diagram and </w:t>
      </w:r>
      <w:r w:rsidR="00FD5C81" w:rsidRPr="00E61DC3">
        <w:t>the data</w:t>
      </w:r>
      <w:r w:rsidR="00FD5C81">
        <w:t xml:space="preserve"> in the table,</w:t>
      </w:r>
      <w:r w:rsidR="00FD5C81" w:rsidRPr="00E61DC3">
        <w:t xml:space="preserve"> </w:t>
      </w:r>
      <w:r w:rsidR="00FD5C81" w:rsidRPr="00E61DC3">
        <w:rPr>
          <w:rStyle w:val="Subquestionemphasis"/>
        </w:rPr>
        <w:t>calculate</w:t>
      </w:r>
      <w:r w:rsidR="00FD5C81" w:rsidRPr="00E61DC3">
        <w:t xml:space="preserve"> </w:t>
      </w:r>
      <w:r w:rsidR="00FD5C81" w:rsidRPr="00E61DC3">
        <w:rPr>
          <w:rStyle w:val="Variable"/>
        </w:rPr>
        <w:t>k</w:t>
      </w:r>
      <w:r w:rsidR="00FD5C81" w:rsidRPr="00E61DC3">
        <w:rPr>
          <w:vertAlign w:val="subscript"/>
        </w:rPr>
        <w:t>H</w:t>
      </w:r>
      <w:r w:rsidR="00FD5C81">
        <w:t xml:space="preserve">, </w:t>
      </w:r>
      <w:r w:rsidR="00FD5C81" w:rsidRPr="00E61DC3">
        <w:rPr>
          <w:rStyle w:val="Variable"/>
        </w:rPr>
        <w:t>k</w:t>
      </w:r>
      <w:r w:rsidR="00FD5C81">
        <w:rPr>
          <w:vertAlign w:val="subscript"/>
        </w:rPr>
        <w:t>0</w:t>
      </w:r>
      <w:r w:rsidR="00FD5C81">
        <w:t xml:space="preserve"> and</w:t>
      </w:r>
      <w:r w:rsidR="00FD5C81" w:rsidRPr="00E61DC3">
        <w:t xml:space="preserve"> </w:t>
      </w:r>
      <w:r w:rsidR="00FD5C81" w:rsidRPr="00E61DC3">
        <w:rPr>
          <w:rStyle w:val="Variable"/>
        </w:rPr>
        <w:t>k</w:t>
      </w:r>
      <w:r w:rsidR="00FD5C81" w:rsidRPr="00E61DC3">
        <w:rPr>
          <w:vertAlign w:val="subscript"/>
        </w:rPr>
        <w:t>OH</w:t>
      </w:r>
      <w:r w:rsidR="00FD5C81" w:rsidRPr="00E61DC3">
        <w:t>.</w:t>
      </w:r>
      <w:r w:rsidR="001A45E7">
        <w:t xml:space="preserve"> Make sure to specify the units.</w:t>
      </w:r>
    </w:p>
    <w:p w14:paraId="14542ABB" w14:textId="1BC2A115" w:rsidR="00FD5C81" w:rsidRPr="00E61DC3" w:rsidRDefault="00FD5C81" w:rsidP="00FD5C81">
      <w:pPr>
        <w:pStyle w:val="Answerbox"/>
      </w:pPr>
      <w:r w:rsidRPr="00E61DC3">
        <w:t>Your work:</w:t>
      </w:r>
    </w:p>
    <w:p w14:paraId="7BF7FB8E" w14:textId="1702654B" w:rsidR="00FD5C81" w:rsidRPr="00E61DC3" w:rsidRDefault="00FD5C81" w:rsidP="00FD5C81">
      <w:pPr>
        <w:pStyle w:val="Answerbox"/>
      </w:pPr>
    </w:p>
    <w:p w14:paraId="737A7C8E" w14:textId="77777777" w:rsidR="00FD5C81" w:rsidRPr="00E61DC3" w:rsidRDefault="00FD5C81" w:rsidP="00FD5C81">
      <w:pPr>
        <w:pStyle w:val="Answerbox"/>
      </w:pPr>
    </w:p>
    <w:p w14:paraId="3D094B19" w14:textId="77777777" w:rsidR="00FD5C81" w:rsidRDefault="00FD5C81" w:rsidP="00FD5C81">
      <w:pPr>
        <w:pStyle w:val="Answerbox"/>
      </w:pPr>
    </w:p>
    <w:p w14:paraId="2892CD22" w14:textId="77777777" w:rsidR="00FD5C81" w:rsidRDefault="00FD5C81" w:rsidP="00FD5C81">
      <w:pPr>
        <w:pStyle w:val="Answerbox"/>
      </w:pPr>
    </w:p>
    <w:p w14:paraId="22D45D08" w14:textId="77777777" w:rsidR="00FD5C81" w:rsidRDefault="00FD5C81" w:rsidP="00FD5C81">
      <w:pPr>
        <w:pStyle w:val="Answerbox"/>
      </w:pPr>
    </w:p>
    <w:p w14:paraId="4801C0EA" w14:textId="77777777" w:rsidR="00FD5C81" w:rsidRDefault="00FD5C81" w:rsidP="00FD5C81">
      <w:pPr>
        <w:pStyle w:val="Answerbox"/>
      </w:pPr>
    </w:p>
    <w:p w14:paraId="0652B604" w14:textId="77777777" w:rsidR="00FD5C81" w:rsidRDefault="00FD5C81" w:rsidP="00FD5C81">
      <w:pPr>
        <w:pStyle w:val="Answerbox"/>
      </w:pPr>
    </w:p>
    <w:p w14:paraId="2E1D653C" w14:textId="77777777" w:rsidR="00FD5C81" w:rsidRDefault="00FD5C81" w:rsidP="00FD5C81">
      <w:pPr>
        <w:pStyle w:val="Answerbox"/>
      </w:pPr>
    </w:p>
    <w:p w14:paraId="38C187F6" w14:textId="77777777" w:rsidR="00FD5C81" w:rsidRDefault="00FD5C81" w:rsidP="00FD5C81">
      <w:pPr>
        <w:pStyle w:val="Answerbox"/>
      </w:pPr>
    </w:p>
    <w:p w14:paraId="7389C80C" w14:textId="77777777" w:rsidR="00FD5C81" w:rsidRPr="00E61DC3" w:rsidRDefault="00FD5C81" w:rsidP="00FD5C81">
      <w:pPr>
        <w:pStyle w:val="Answerbox"/>
      </w:pPr>
    </w:p>
    <w:p w14:paraId="07CC72D8" w14:textId="77777777" w:rsidR="00FD5C81" w:rsidRPr="00E61DC3" w:rsidRDefault="00FD5C81" w:rsidP="00FD5C81">
      <w:pPr>
        <w:pStyle w:val="Answerbox"/>
      </w:pPr>
    </w:p>
    <w:p w14:paraId="495E6CF5" w14:textId="77777777" w:rsidR="00FD5C81" w:rsidRPr="00E61DC3" w:rsidRDefault="00FD5C81" w:rsidP="00FD5C81">
      <w:pPr>
        <w:pStyle w:val="Answerbox"/>
      </w:pPr>
    </w:p>
    <w:p w14:paraId="4686DE73" w14:textId="77777777" w:rsidR="00FD5C81" w:rsidRDefault="00FD5C81" w:rsidP="00FD5C81">
      <w:pPr>
        <w:pStyle w:val="Answerbox"/>
      </w:pPr>
    </w:p>
    <w:p w14:paraId="6EE1FAB5" w14:textId="77777777" w:rsidR="00964755" w:rsidRDefault="00964755" w:rsidP="00FD5C81">
      <w:pPr>
        <w:pStyle w:val="Answerbox"/>
      </w:pPr>
    </w:p>
    <w:p w14:paraId="7EB3F1E1" w14:textId="77777777" w:rsidR="00964755" w:rsidRPr="00E61DC3" w:rsidRDefault="00964755" w:rsidP="00FD5C81">
      <w:pPr>
        <w:pStyle w:val="Answerbox"/>
      </w:pPr>
    </w:p>
    <w:p w14:paraId="3F10CDC0" w14:textId="585341CB" w:rsidR="00FD5C81" w:rsidRPr="00E46C35" w:rsidRDefault="00FD5C81" w:rsidP="00FD5C81">
      <w:pPr>
        <w:pStyle w:val="Answerbox"/>
      </w:pPr>
      <w:r w:rsidRPr="00E61DC3">
        <w:rPr>
          <w:rStyle w:val="Variable"/>
        </w:rPr>
        <w:t>k</w:t>
      </w:r>
      <w:r>
        <w:rPr>
          <w:vertAlign w:val="subscript"/>
        </w:rPr>
        <w:t>0</w:t>
      </w:r>
      <w:r>
        <w:rPr>
          <w:rStyle w:val="Subquestionemphasis"/>
          <w:noProof/>
          <w:lang w:val="hu-HU" w:eastAsia="hu-HU"/>
        </w:rPr>
        <w:t>:</w:t>
      </w:r>
      <w:r w:rsidRPr="00E46C35">
        <w:tab/>
      </w:r>
      <w:r w:rsidRPr="00E46C35">
        <w:tab/>
      </w:r>
      <w:r w:rsidRPr="00E46C35">
        <w:tab/>
      </w:r>
      <w:r w:rsidRPr="00E46C35">
        <w:tab/>
      </w:r>
      <w:r w:rsidRPr="00E46C35">
        <w:tab/>
      </w:r>
      <w:r w:rsidRPr="00E61DC3">
        <w:rPr>
          <w:rStyle w:val="Variable"/>
        </w:rPr>
        <w:t>k</w:t>
      </w:r>
      <w:r w:rsidRPr="00E61DC3">
        <w:rPr>
          <w:vertAlign w:val="subscript"/>
        </w:rPr>
        <w:t>OH</w:t>
      </w:r>
      <w:r>
        <w:rPr>
          <w:rStyle w:val="Subquestionemphasis"/>
          <w:noProof/>
          <w:lang w:val="hu-HU" w:eastAsia="hu-HU"/>
        </w:rPr>
        <w:t>:</w:t>
      </w:r>
      <w:r w:rsidRPr="00E46C35">
        <w:tab/>
      </w:r>
      <w:r w:rsidRPr="00E46C35">
        <w:tab/>
      </w:r>
      <w:r w:rsidRPr="00E46C35">
        <w:tab/>
      </w:r>
      <w:r w:rsidRPr="00E46C35">
        <w:tab/>
      </w:r>
      <w:r w:rsidRPr="00E61DC3">
        <w:rPr>
          <w:rStyle w:val="Variable"/>
        </w:rPr>
        <w:t>k</w:t>
      </w:r>
      <w:r w:rsidRPr="00E61DC3">
        <w:rPr>
          <w:vertAlign w:val="subscript"/>
        </w:rPr>
        <w:t>H</w:t>
      </w:r>
      <w:r w:rsidRPr="00E46C3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4D7226C2" w14:textId="77777777" w:rsidTr="00FD5C81">
        <w:trPr>
          <w:trHeight w:val="454"/>
        </w:trPr>
        <w:tc>
          <w:tcPr>
            <w:tcW w:w="851" w:type="dxa"/>
            <w:tcBorders>
              <w:right w:val="single" w:sz="4" w:space="0" w:color="auto"/>
            </w:tcBorders>
            <w:tcMar>
              <w:left w:w="0" w:type="dxa"/>
            </w:tcMar>
            <w:vAlign w:val="center"/>
          </w:tcPr>
          <w:p w14:paraId="02B20EC7" w14:textId="77F671F7" w:rsidR="00FD5C81" w:rsidRPr="00E61DC3" w:rsidRDefault="00FD5C81" w:rsidP="00424BF4">
            <w:pPr>
              <w:pStyle w:val="Subquestion"/>
              <w:rPr>
                <w:rStyle w:val="Subquestionnumber"/>
              </w:rPr>
            </w:pPr>
            <w:r w:rsidRPr="00E61DC3">
              <w:rPr>
                <w:rStyle w:val="Subquestionnumber"/>
              </w:rPr>
              <w:t>4.</w:t>
            </w:r>
            <w:r w:rsidR="00424BF4">
              <w:rPr>
                <w:rStyle w:val="Subquestionnumber"/>
              </w:rPr>
              <w:t>3</w:t>
            </w:r>
            <w:r w:rsidRPr="00E61DC3">
              <w:rPr>
                <w:rStyle w:val="Subquestionnumber"/>
              </w:rPr>
              <w:t>.1.</w:t>
            </w:r>
          </w:p>
        </w:tc>
        <w:tc>
          <w:tcPr>
            <w:tcW w:w="2126" w:type="dxa"/>
            <w:tcBorders>
              <w:top w:val="single" w:sz="4" w:space="0" w:color="auto"/>
              <w:left w:val="single" w:sz="4" w:space="0" w:color="auto"/>
              <w:bottom w:val="single" w:sz="4" w:space="0" w:color="auto"/>
              <w:right w:val="single" w:sz="4" w:space="0" w:color="auto"/>
            </w:tcBorders>
            <w:vAlign w:val="center"/>
          </w:tcPr>
          <w:p w14:paraId="03ED9B79" w14:textId="77777777" w:rsidR="00FD5C81" w:rsidRPr="00E61DC3" w:rsidRDefault="00FD5C81" w:rsidP="00FD5C81">
            <w:pPr>
              <w:pStyle w:val="Subquestion"/>
              <w:ind w:left="0" w:firstLine="0"/>
              <w:rPr>
                <w:rStyle w:val="Subquestionnumber"/>
              </w:rPr>
            </w:pPr>
          </w:p>
        </w:tc>
      </w:tr>
    </w:tbl>
    <w:p w14:paraId="2F45BAFB" w14:textId="6629164E" w:rsidR="00FD5C81" w:rsidRPr="00E61DC3" w:rsidRDefault="00FD5C81" w:rsidP="00FD5C81">
      <w:pPr>
        <w:pStyle w:val="Subquestion"/>
      </w:pPr>
      <w:r w:rsidRPr="00E61DC3">
        <w:rPr>
          <w:rStyle w:val="Subquestionnumber"/>
        </w:rPr>
        <w:t>4.</w:t>
      </w:r>
      <w:r w:rsidR="00424BF4">
        <w:rPr>
          <w:rStyle w:val="Subquestionnumber"/>
        </w:rPr>
        <w:t>3</w:t>
      </w:r>
      <w:r w:rsidRPr="00E61DC3">
        <w:rPr>
          <w:rStyle w:val="Subquestionnumber"/>
        </w:rPr>
        <w:t>.2.</w:t>
      </w:r>
      <w:r w:rsidRPr="00E61DC3">
        <w:tab/>
      </w:r>
      <w:r>
        <w:t>A</w:t>
      </w:r>
      <w:r w:rsidRPr="00E61DC3">
        <w:t xml:space="preserve">ssuming </w:t>
      </w:r>
      <w:r>
        <w:t xml:space="preserve">that </w:t>
      </w:r>
      <w:r w:rsidRPr="00E61DC3">
        <w:t xml:space="preserve">only reactions </w:t>
      </w:r>
      <w:r>
        <w:t xml:space="preserve">I, II </w:t>
      </w:r>
      <w:r w:rsidRPr="00E61DC3">
        <w:t xml:space="preserve">and </w:t>
      </w:r>
      <w:r>
        <w:t>III occur,</w:t>
      </w:r>
      <w:r w:rsidRPr="00E61DC3">
        <w:t xml:space="preserve"> </w:t>
      </w:r>
      <w:r w:rsidRPr="00E61DC3">
        <w:rPr>
          <w:rStyle w:val="Subquestionemphasis"/>
        </w:rPr>
        <w:t>c</w:t>
      </w:r>
      <w:r w:rsidR="000B6D93">
        <w:rPr>
          <w:rStyle w:val="Subquestionemphasis"/>
        </w:rPr>
        <w:t>alculat</w:t>
      </w:r>
      <w:r w:rsidRPr="00E61DC3">
        <w:rPr>
          <w:rStyle w:val="Subquestionemphasis"/>
        </w:rPr>
        <w:t>e</w:t>
      </w:r>
      <w:r w:rsidRPr="00E61DC3">
        <w:t xml:space="preserve"> the value of th</w:t>
      </w:r>
      <w:r>
        <w:t>e</w:t>
      </w:r>
      <w:r w:rsidRPr="00E61DC3">
        <w:t xml:space="preserve"> pH</w:t>
      </w:r>
      <w:r>
        <w:t xml:space="preserve"> at the minimum</w:t>
      </w:r>
      <w:r w:rsidR="00FB7CE8">
        <w:t xml:space="preserve"> of </w:t>
      </w:r>
      <w:r w:rsidR="00FB7CE8" w:rsidRPr="00FB7CE8">
        <w:rPr>
          <w:i/>
        </w:rPr>
        <w:t>k</w:t>
      </w:r>
      <w:r w:rsidR="00FB7CE8" w:rsidRPr="00FB7CE8">
        <w:rPr>
          <w:vertAlign w:val="subscript"/>
        </w:rPr>
        <w:t>obs</w:t>
      </w:r>
      <w:r>
        <w:t>.</w:t>
      </w:r>
    </w:p>
    <w:p w14:paraId="212309ED" w14:textId="5149A2B3" w:rsidR="00FD5C81" w:rsidRPr="00E61DC3" w:rsidRDefault="00FD5C81" w:rsidP="00FD5C81">
      <w:pPr>
        <w:pStyle w:val="Answerbox"/>
      </w:pPr>
      <w:r w:rsidRPr="00E61DC3">
        <w:t>Your work:</w:t>
      </w:r>
    </w:p>
    <w:p w14:paraId="58407B4C" w14:textId="77777777" w:rsidR="00FD5C81" w:rsidRPr="00E61DC3" w:rsidRDefault="00FD5C81" w:rsidP="00FD5C81">
      <w:pPr>
        <w:pStyle w:val="Answerbox"/>
      </w:pPr>
    </w:p>
    <w:p w14:paraId="3CC70746" w14:textId="77777777" w:rsidR="00FD5C81" w:rsidRPr="00E61DC3" w:rsidRDefault="00FD5C81" w:rsidP="00FD5C81">
      <w:pPr>
        <w:pStyle w:val="Answerbox"/>
      </w:pPr>
    </w:p>
    <w:p w14:paraId="3A6EDB27" w14:textId="77777777" w:rsidR="00FD5C81" w:rsidRPr="00E61DC3" w:rsidRDefault="00FD5C81" w:rsidP="00FD5C81">
      <w:pPr>
        <w:pStyle w:val="Answerbox"/>
      </w:pPr>
    </w:p>
    <w:p w14:paraId="49DA2F06" w14:textId="77777777" w:rsidR="00FD5C81" w:rsidRPr="00E61DC3" w:rsidRDefault="00FD5C81" w:rsidP="00FD5C81">
      <w:pPr>
        <w:pStyle w:val="Answerbox"/>
      </w:pPr>
    </w:p>
    <w:p w14:paraId="524ADA70" w14:textId="77777777" w:rsidR="00FD5C81" w:rsidRPr="00E61DC3" w:rsidRDefault="00FD5C81" w:rsidP="00FD5C81">
      <w:pPr>
        <w:pStyle w:val="Answerbox"/>
      </w:pPr>
    </w:p>
    <w:p w14:paraId="1CAACBB0" w14:textId="77777777" w:rsidR="00FD5C81" w:rsidRPr="00E61DC3" w:rsidRDefault="00FD5C81" w:rsidP="00FD5C81">
      <w:pPr>
        <w:pStyle w:val="Answerbox"/>
      </w:pPr>
    </w:p>
    <w:p w14:paraId="5F54DFF9" w14:textId="77777777" w:rsidR="00FD5C81" w:rsidRPr="00E61DC3" w:rsidRDefault="00FD5C81" w:rsidP="00FD5C81">
      <w:pPr>
        <w:pStyle w:val="Answerbox"/>
      </w:pPr>
    </w:p>
    <w:p w14:paraId="562146C5" w14:textId="77777777" w:rsidR="00FD5C81" w:rsidRPr="00E61DC3" w:rsidRDefault="00FD5C81" w:rsidP="00FD5C81">
      <w:pPr>
        <w:pStyle w:val="Answerbox"/>
      </w:pPr>
    </w:p>
    <w:p w14:paraId="55A4E24F" w14:textId="77777777" w:rsidR="00FD5C81" w:rsidRPr="00E61DC3" w:rsidRDefault="00FD5C81" w:rsidP="00FD5C81">
      <w:pPr>
        <w:pStyle w:val="Answerbox"/>
      </w:pPr>
    </w:p>
    <w:p w14:paraId="318ADC5F" w14:textId="77777777" w:rsidR="00FD5C81" w:rsidRPr="00E61DC3" w:rsidRDefault="00FD5C81" w:rsidP="00FD5C81">
      <w:pPr>
        <w:pStyle w:val="Answerbox"/>
      </w:pPr>
    </w:p>
    <w:p w14:paraId="37350307" w14:textId="77777777" w:rsidR="00FD5C81" w:rsidRPr="00E61DC3" w:rsidRDefault="00FD5C81" w:rsidP="00FD5C81">
      <w:pPr>
        <w:pStyle w:val="Answerbox"/>
      </w:pPr>
    </w:p>
    <w:p w14:paraId="07C1E735" w14:textId="10F38A3E" w:rsidR="00FD5C81" w:rsidRDefault="00FD5C81" w:rsidP="00FD5C81">
      <w:pPr>
        <w:pStyle w:val="Answerbox"/>
      </w:pPr>
    </w:p>
    <w:p w14:paraId="34CF908E" w14:textId="77777777" w:rsidR="00FD5C81" w:rsidRDefault="00FD5C81" w:rsidP="00FD5C81">
      <w:pPr>
        <w:pStyle w:val="Answerbox"/>
      </w:pPr>
    </w:p>
    <w:p w14:paraId="19E9692F" w14:textId="77777777" w:rsidR="00FD5C81" w:rsidRDefault="00FD5C81" w:rsidP="00FD5C81">
      <w:pPr>
        <w:pStyle w:val="Answerbox"/>
      </w:pPr>
    </w:p>
    <w:p w14:paraId="2A75027F" w14:textId="77777777" w:rsidR="00FD5C81" w:rsidRDefault="00FD5C81" w:rsidP="00FD5C81">
      <w:pPr>
        <w:pStyle w:val="Answerbox"/>
      </w:pPr>
    </w:p>
    <w:p w14:paraId="65ED947B" w14:textId="77777777" w:rsidR="00FD5C81" w:rsidRDefault="00FD5C81" w:rsidP="00FD5C81">
      <w:pPr>
        <w:pStyle w:val="Answerbox"/>
      </w:pPr>
    </w:p>
    <w:p w14:paraId="6666246C" w14:textId="77777777" w:rsidR="00FD5C81" w:rsidRDefault="00FD5C81" w:rsidP="00FD5C81">
      <w:pPr>
        <w:pStyle w:val="Answerbox"/>
      </w:pPr>
    </w:p>
    <w:p w14:paraId="77903918" w14:textId="77777777" w:rsidR="00FD5C81" w:rsidRDefault="00FD5C81" w:rsidP="00FD5C81">
      <w:pPr>
        <w:pStyle w:val="Answerbox"/>
      </w:pPr>
    </w:p>
    <w:p w14:paraId="72EB4334" w14:textId="77777777" w:rsidR="00FD5C81" w:rsidRDefault="00FD5C81" w:rsidP="00FD5C81">
      <w:pPr>
        <w:pStyle w:val="Answerbox"/>
      </w:pPr>
    </w:p>
    <w:p w14:paraId="467E1AE6" w14:textId="77777777" w:rsidR="00FD5C81" w:rsidRPr="00E61DC3" w:rsidRDefault="00FD5C81" w:rsidP="00FD5C81">
      <w:pPr>
        <w:pStyle w:val="Answerbox"/>
      </w:pPr>
    </w:p>
    <w:p w14:paraId="6EDAD0E1" w14:textId="77777777" w:rsidR="00FD5C81" w:rsidRDefault="00FD5C81" w:rsidP="00FD5C81">
      <w:pPr>
        <w:pStyle w:val="Answerbox"/>
      </w:pPr>
      <w:r>
        <w:t xml:space="preserve">pH at </w:t>
      </w:r>
      <w:r w:rsidRPr="00E61DC3">
        <w:t>minimum:</w:t>
      </w:r>
    </w:p>
    <w:p w14:paraId="08B5ECDD" w14:textId="77777777" w:rsidR="004945C9" w:rsidRPr="00F02D44" w:rsidRDefault="004945C9" w:rsidP="004945C9">
      <w:pPr>
        <w:pStyle w:val="Heading1"/>
      </w:pPr>
      <w:r w:rsidRPr="00C41AC3">
        <w:lastRenderedPageBreak/>
        <w:t>Problem</w:t>
      </w:r>
      <w:r>
        <w:t xml:space="preserve"> 5</w:t>
      </w:r>
      <w:r>
        <w:tab/>
        <w:t>8% of the total</w:t>
      </w:r>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581"/>
        <w:gridCol w:w="668"/>
      </w:tblGrid>
      <w:tr w:rsidR="004945C9" w:rsidRPr="0092141D" w14:paraId="39B14F86" w14:textId="77777777" w:rsidTr="00C5654B">
        <w:tc>
          <w:tcPr>
            <w:tcW w:w="0" w:type="auto"/>
          </w:tcPr>
          <w:p w14:paraId="464C9148" w14:textId="77777777" w:rsidR="004945C9" w:rsidRPr="001876E9" w:rsidRDefault="004945C9" w:rsidP="00C5654B">
            <w:pPr>
              <w:pStyle w:val="Problemtext"/>
            </w:pPr>
            <w:r>
              <w:t>5</w:t>
            </w:r>
            <w:r w:rsidRPr="001876E9">
              <w:t>.1.1.</w:t>
            </w:r>
          </w:p>
        </w:tc>
        <w:tc>
          <w:tcPr>
            <w:tcW w:w="0" w:type="auto"/>
          </w:tcPr>
          <w:p w14:paraId="026E5D70" w14:textId="77777777" w:rsidR="004945C9" w:rsidRPr="001876E9" w:rsidRDefault="004945C9" w:rsidP="00C5654B">
            <w:pPr>
              <w:pStyle w:val="Problemtext"/>
            </w:pPr>
            <w:r>
              <w:t>5.</w:t>
            </w:r>
            <w:r w:rsidRPr="001876E9">
              <w:t>1.2.</w:t>
            </w:r>
          </w:p>
        </w:tc>
        <w:tc>
          <w:tcPr>
            <w:tcW w:w="0" w:type="auto"/>
          </w:tcPr>
          <w:p w14:paraId="5F0342D7" w14:textId="77777777" w:rsidR="004945C9" w:rsidRPr="001876E9" w:rsidRDefault="004945C9" w:rsidP="00C5654B">
            <w:pPr>
              <w:pStyle w:val="Problemtext"/>
            </w:pPr>
            <w:r>
              <w:t>5.</w:t>
            </w:r>
            <w:r w:rsidRPr="001876E9">
              <w:t>1.3.</w:t>
            </w:r>
          </w:p>
        </w:tc>
        <w:tc>
          <w:tcPr>
            <w:tcW w:w="0" w:type="auto"/>
          </w:tcPr>
          <w:p w14:paraId="1B2811F2" w14:textId="77777777" w:rsidR="004945C9" w:rsidRPr="001876E9" w:rsidRDefault="004945C9" w:rsidP="00C5654B">
            <w:pPr>
              <w:pStyle w:val="Problemtext"/>
            </w:pPr>
            <w:r>
              <w:t>5.</w:t>
            </w:r>
            <w:r w:rsidRPr="001876E9">
              <w:t>1.4.</w:t>
            </w:r>
          </w:p>
        </w:tc>
        <w:tc>
          <w:tcPr>
            <w:tcW w:w="0" w:type="auto"/>
          </w:tcPr>
          <w:p w14:paraId="6B45213E" w14:textId="77777777" w:rsidR="004945C9" w:rsidRPr="001876E9" w:rsidRDefault="004945C9" w:rsidP="00C5654B">
            <w:pPr>
              <w:pStyle w:val="Problemtext"/>
            </w:pPr>
            <w:r>
              <w:t>5.</w:t>
            </w:r>
            <w:r w:rsidRPr="001876E9">
              <w:t>1.5.</w:t>
            </w:r>
          </w:p>
        </w:tc>
        <w:tc>
          <w:tcPr>
            <w:tcW w:w="0" w:type="auto"/>
          </w:tcPr>
          <w:p w14:paraId="5619276E" w14:textId="77777777" w:rsidR="004945C9" w:rsidRPr="001876E9" w:rsidRDefault="004945C9" w:rsidP="00C5654B">
            <w:pPr>
              <w:pStyle w:val="Problemtext"/>
            </w:pPr>
            <w:r>
              <w:t>5.</w:t>
            </w:r>
            <w:r w:rsidRPr="001876E9">
              <w:t>1.6.</w:t>
            </w:r>
          </w:p>
        </w:tc>
        <w:tc>
          <w:tcPr>
            <w:tcW w:w="0" w:type="auto"/>
          </w:tcPr>
          <w:p w14:paraId="1E0A93FC" w14:textId="77777777" w:rsidR="004945C9" w:rsidRPr="001876E9" w:rsidRDefault="004945C9" w:rsidP="00C5654B">
            <w:pPr>
              <w:pStyle w:val="Problemtext"/>
            </w:pPr>
            <w:r>
              <w:t>5.2</w:t>
            </w:r>
            <w:r w:rsidRPr="001876E9">
              <w:t>.1.</w:t>
            </w:r>
          </w:p>
        </w:tc>
        <w:tc>
          <w:tcPr>
            <w:tcW w:w="0" w:type="auto"/>
          </w:tcPr>
          <w:p w14:paraId="16DBE90A" w14:textId="77777777" w:rsidR="004945C9" w:rsidRPr="001876E9" w:rsidRDefault="004945C9" w:rsidP="00C5654B">
            <w:pPr>
              <w:pStyle w:val="Problemtext"/>
            </w:pPr>
            <w:r>
              <w:t>5.2</w:t>
            </w:r>
            <w:r w:rsidRPr="001876E9">
              <w:t>.2.</w:t>
            </w:r>
          </w:p>
        </w:tc>
        <w:tc>
          <w:tcPr>
            <w:tcW w:w="0" w:type="auto"/>
          </w:tcPr>
          <w:p w14:paraId="0D87EAD8" w14:textId="77777777" w:rsidR="004945C9" w:rsidRPr="001876E9" w:rsidRDefault="004945C9" w:rsidP="00C5654B">
            <w:pPr>
              <w:pStyle w:val="Problemtext"/>
            </w:pPr>
            <w:r>
              <w:t>5.3</w:t>
            </w:r>
            <w:r w:rsidRPr="001876E9">
              <w:t>.</w:t>
            </w:r>
          </w:p>
        </w:tc>
        <w:tc>
          <w:tcPr>
            <w:tcW w:w="0" w:type="auto"/>
          </w:tcPr>
          <w:p w14:paraId="32491B83" w14:textId="77777777" w:rsidR="004945C9" w:rsidRPr="001876E9" w:rsidRDefault="004945C9" w:rsidP="00C5654B">
            <w:pPr>
              <w:pStyle w:val="Problemtext"/>
            </w:pPr>
            <w:r>
              <w:t>Sum</w:t>
            </w:r>
          </w:p>
        </w:tc>
      </w:tr>
      <w:tr w:rsidR="004945C9" w:rsidRPr="0092141D" w14:paraId="29563891" w14:textId="77777777" w:rsidTr="00C5654B">
        <w:tc>
          <w:tcPr>
            <w:tcW w:w="0" w:type="auto"/>
          </w:tcPr>
          <w:p w14:paraId="6244A6D6" w14:textId="77777777" w:rsidR="004945C9" w:rsidRPr="001876E9" w:rsidRDefault="004945C9" w:rsidP="00C5654B">
            <w:pPr>
              <w:pStyle w:val="Problemtext"/>
            </w:pPr>
            <w:r w:rsidRPr="001876E9">
              <w:t>1</w:t>
            </w:r>
          </w:p>
        </w:tc>
        <w:tc>
          <w:tcPr>
            <w:tcW w:w="0" w:type="auto"/>
          </w:tcPr>
          <w:p w14:paraId="7EC153CD" w14:textId="77777777" w:rsidR="004945C9" w:rsidRPr="001876E9" w:rsidRDefault="004945C9" w:rsidP="00C5654B">
            <w:pPr>
              <w:pStyle w:val="Problemtext"/>
            </w:pPr>
            <w:r>
              <w:t>3</w:t>
            </w:r>
          </w:p>
        </w:tc>
        <w:tc>
          <w:tcPr>
            <w:tcW w:w="0" w:type="auto"/>
          </w:tcPr>
          <w:p w14:paraId="59B8ED89" w14:textId="77777777" w:rsidR="004945C9" w:rsidRPr="001876E9" w:rsidRDefault="004945C9" w:rsidP="00C5654B">
            <w:pPr>
              <w:pStyle w:val="Problemtext"/>
            </w:pPr>
            <w:r w:rsidRPr="001876E9">
              <w:t>2</w:t>
            </w:r>
          </w:p>
        </w:tc>
        <w:tc>
          <w:tcPr>
            <w:tcW w:w="0" w:type="auto"/>
          </w:tcPr>
          <w:p w14:paraId="267D8999" w14:textId="77777777" w:rsidR="004945C9" w:rsidRPr="001876E9" w:rsidRDefault="004945C9" w:rsidP="00C5654B">
            <w:pPr>
              <w:pStyle w:val="Problemtext"/>
            </w:pPr>
            <w:r w:rsidRPr="001876E9">
              <w:t>2</w:t>
            </w:r>
          </w:p>
        </w:tc>
        <w:tc>
          <w:tcPr>
            <w:tcW w:w="0" w:type="auto"/>
          </w:tcPr>
          <w:p w14:paraId="39146A7B" w14:textId="77777777" w:rsidR="004945C9" w:rsidRPr="001876E9" w:rsidRDefault="004945C9" w:rsidP="00C5654B">
            <w:pPr>
              <w:pStyle w:val="Problemtext"/>
            </w:pPr>
            <w:r>
              <w:t>5</w:t>
            </w:r>
          </w:p>
        </w:tc>
        <w:tc>
          <w:tcPr>
            <w:tcW w:w="0" w:type="auto"/>
          </w:tcPr>
          <w:p w14:paraId="5F45B77D" w14:textId="77777777" w:rsidR="004945C9" w:rsidRPr="001876E9" w:rsidRDefault="004945C9" w:rsidP="00C5654B">
            <w:pPr>
              <w:pStyle w:val="Problemtext"/>
            </w:pPr>
            <w:r>
              <w:t>2</w:t>
            </w:r>
          </w:p>
        </w:tc>
        <w:tc>
          <w:tcPr>
            <w:tcW w:w="0" w:type="auto"/>
          </w:tcPr>
          <w:p w14:paraId="109D2934" w14:textId="77777777" w:rsidR="004945C9" w:rsidRPr="001876E9" w:rsidRDefault="004945C9" w:rsidP="00C5654B">
            <w:pPr>
              <w:pStyle w:val="Problemtext"/>
            </w:pPr>
            <w:r w:rsidRPr="001876E9">
              <w:t>1</w:t>
            </w:r>
          </w:p>
        </w:tc>
        <w:tc>
          <w:tcPr>
            <w:tcW w:w="0" w:type="auto"/>
          </w:tcPr>
          <w:p w14:paraId="78426DDA" w14:textId="77777777" w:rsidR="004945C9" w:rsidRPr="001876E9" w:rsidRDefault="004945C9" w:rsidP="00C5654B">
            <w:pPr>
              <w:pStyle w:val="Problemtext"/>
            </w:pPr>
            <w:r w:rsidRPr="001876E9">
              <w:t>1</w:t>
            </w:r>
          </w:p>
        </w:tc>
        <w:tc>
          <w:tcPr>
            <w:tcW w:w="0" w:type="auto"/>
          </w:tcPr>
          <w:p w14:paraId="277D4CB7" w14:textId="77777777" w:rsidR="004945C9" w:rsidRPr="001876E9" w:rsidRDefault="004945C9" w:rsidP="00C5654B">
            <w:pPr>
              <w:pStyle w:val="Problemtext"/>
            </w:pPr>
            <w:r w:rsidRPr="001876E9">
              <w:t>2</w:t>
            </w:r>
          </w:p>
        </w:tc>
        <w:tc>
          <w:tcPr>
            <w:tcW w:w="0" w:type="auto"/>
          </w:tcPr>
          <w:p w14:paraId="0CF4E086" w14:textId="77777777" w:rsidR="004945C9" w:rsidRPr="001876E9" w:rsidRDefault="004945C9" w:rsidP="00C5654B">
            <w:pPr>
              <w:pStyle w:val="Problemtext"/>
            </w:pPr>
            <w:r>
              <w:t>19</w:t>
            </w:r>
          </w:p>
        </w:tc>
      </w:tr>
      <w:tr w:rsidR="004945C9" w:rsidRPr="0092141D" w14:paraId="13D2168A" w14:textId="77777777" w:rsidTr="00C5654B">
        <w:trPr>
          <w:trHeight w:val="567"/>
        </w:trPr>
        <w:tc>
          <w:tcPr>
            <w:tcW w:w="0" w:type="auto"/>
          </w:tcPr>
          <w:p w14:paraId="6BC4DBE1" w14:textId="77777777" w:rsidR="004945C9" w:rsidRPr="0092141D" w:rsidRDefault="004945C9" w:rsidP="00C5654B">
            <w:pPr>
              <w:pStyle w:val="Problemtext"/>
              <w:rPr>
                <w:rStyle w:val="Subquestionnumber"/>
                <w:b w:val="0"/>
              </w:rPr>
            </w:pPr>
          </w:p>
        </w:tc>
        <w:tc>
          <w:tcPr>
            <w:tcW w:w="0" w:type="auto"/>
          </w:tcPr>
          <w:p w14:paraId="7A343255" w14:textId="77777777" w:rsidR="004945C9" w:rsidRPr="0092141D" w:rsidRDefault="004945C9" w:rsidP="00C5654B">
            <w:pPr>
              <w:pStyle w:val="Problemtext"/>
              <w:rPr>
                <w:rStyle w:val="Subquestionnumber"/>
                <w:b w:val="0"/>
              </w:rPr>
            </w:pPr>
          </w:p>
        </w:tc>
        <w:tc>
          <w:tcPr>
            <w:tcW w:w="0" w:type="auto"/>
          </w:tcPr>
          <w:p w14:paraId="3F7BE0CA" w14:textId="77777777" w:rsidR="004945C9" w:rsidRPr="0092141D" w:rsidRDefault="004945C9" w:rsidP="00C5654B">
            <w:pPr>
              <w:pStyle w:val="Problemtext"/>
              <w:rPr>
                <w:rStyle w:val="Subquestionnumber"/>
                <w:b w:val="0"/>
              </w:rPr>
            </w:pPr>
          </w:p>
        </w:tc>
        <w:tc>
          <w:tcPr>
            <w:tcW w:w="0" w:type="auto"/>
          </w:tcPr>
          <w:p w14:paraId="0E6B6D3E" w14:textId="77777777" w:rsidR="004945C9" w:rsidRPr="0092141D" w:rsidRDefault="004945C9" w:rsidP="00C5654B">
            <w:pPr>
              <w:pStyle w:val="Problemtext"/>
              <w:rPr>
                <w:rStyle w:val="Subquestionnumber"/>
                <w:b w:val="0"/>
              </w:rPr>
            </w:pPr>
          </w:p>
        </w:tc>
        <w:tc>
          <w:tcPr>
            <w:tcW w:w="0" w:type="auto"/>
          </w:tcPr>
          <w:p w14:paraId="4A4A9E6B" w14:textId="77777777" w:rsidR="004945C9" w:rsidRPr="0092141D" w:rsidRDefault="004945C9" w:rsidP="00C5654B">
            <w:pPr>
              <w:pStyle w:val="Problemtext"/>
              <w:rPr>
                <w:rStyle w:val="Subquestionnumber"/>
                <w:b w:val="0"/>
              </w:rPr>
            </w:pPr>
          </w:p>
        </w:tc>
        <w:tc>
          <w:tcPr>
            <w:tcW w:w="0" w:type="auto"/>
          </w:tcPr>
          <w:p w14:paraId="2BAC3FDF" w14:textId="77777777" w:rsidR="004945C9" w:rsidRPr="0092141D" w:rsidRDefault="004945C9" w:rsidP="00C5654B">
            <w:pPr>
              <w:pStyle w:val="Problemtext"/>
              <w:rPr>
                <w:rStyle w:val="Subquestionnumber"/>
                <w:b w:val="0"/>
              </w:rPr>
            </w:pPr>
          </w:p>
        </w:tc>
        <w:tc>
          <w:tcPr>
            <w:tcW w:w="0" w:type="auto"/>
          </w:tcPr>
          <w:p w14:paraId="0A1B0F0E" w14:textId="77777777" w:rsidR="004945C9" w:rsidRPr="0092141D" w:rsidRDefault="004945C9" w:rsidP="00C5654B">
            <w:pPr>
              <w:pStyle w:val="Problemtext"/>
              <w:rPr>
                <w:rStyle w:val="Subquestionnumber"/>
                <w:b w:val="0"/>
              </w:rPr>
            </w:pPr>
          </w:p>
        </w:tc>
        <w:tc>
          <w:tcPr>
            <w:tcW w:w="0" w:type="auto"/>
          </w:tcPr>
          <w:p w14:paraId="4B1D32AC" w14:textId="77777777" w:rsidR="004945C9" w:rsidRPr="0092141D" w:rsidRDefault="004945C9" w:rsidP="00C5654B">
            <w:pPr>
              <w:pStyle w:val="Problemtext"/>
              <w:rPr>
                <w:rStyle w:val="Subquestionnumber"/>
                <w:b w:val="0"/>
              </w:rPr>
            </w:pPr>
          </w:p>
        </w:tc>
        <w:tc>
          <w:tcPr>
            <w:tcW w:w="0" w:type="auto"/>
          </w:tcPr>
          <w:p w14:paraId="3A2DDF3B" w14:textId="77777777" w:rsidR="004945C9" w:rsidRPr="0092141D" w:rsidRDefault="004945C9" w:rsidP="00C5654B">
            <w:pPr>
              <w:pStyle w:val="Problemtext"/>
              <w:rPr>
                <w:rStyle w:val="Subquestionnumber"/>
                <w:b w:val="0"/>
              </w:rPr>
            </w:pPr>
          </w:p>
        </w:tc>
        <w:tc>
          <w:tcPr>
            <w:tcW w:w="0" w:type="auto"/>
          </w:tcPr>
          <w:p w14:paraId="0CD99FBF" w14:textId="77777777" w:rsidR="004945C9" w:rsidRPr="0092141D" w:rsidRDefault="004945C9" w:rsidP="00C5654B">
            <w:pPr>
              <w:pStyle w:val="Problemtext"/>
              <w:rPr>
                <w:rStyle w:val="Subquestionnumber"/>
                <w:b w:val="0"/>
              </w:rPr>
            </w:pPr>
          </w:p>
        </w:tc>
      </w:tr>
    </w:tbl>
    <w:p w14:paraId="7DB76FCA" w14:textId="77777777" w:rsidR="004945C9" w:rsidRDefault="004945C9" w:rsidP="004945C9">
      <w:pPr>
        <w:pStyle w:val="Problemtext"/>
      </w:pPr>
    </w:p>
    <w:p w14:paraId="0148996A" w14:textId="77777777" w:rsidR="004945C9" w:rsidRDefault="004945C9" w:rsidP="004945C9">
      <w:pPr>
        <w:pStyle w:val="Subquestion"/>
      </w:pPr>
      <w:r>
        <w:rPr>
          <w:rStyle w:val="Subquestionnumber"/>
        </w:rPr>
        <w:t>5.1.1.</w:t>
      </w:r>
      <w:r>
        <w:tab/>
      </w:r>
      <w:r w:rsidRPr="001C7F8B">
        <w:rPr>
          <w:rStyle w:val="Subquestionemphasis"/>
        </w:rPr>
        <w:t>Find</w:t>
      </w:r>
      <w:r w:rsidRPr="008C764E">
        <w:t xml:space="preserve"> the mass of the gaseous mixture formed upon heating of </w:t>
      </w:r>
      <w:r w:rsidRPr="00787905">
        <w:rPr>
          <w:rStyle w:val="Unknownspecies"/>
        </w:rPr>
        <w:t>A</w:t>
      </w:r>
      <w:r w:rsidRPr="008C764E">
        <w:t xml:space="preserve"> with </w:t>
      </w:r>
      <w:r w:rsidRPr="00787905">
        <w:rPr>
          <w:rStyle w:val="Unknownspecies"/>
        </w:rPr>
        <w:t>B</w:t>
      </w:r>
      <w:r w:rsidRPr="008C764E">
        <w:t xml:space="preserve"> and SiO</w:t>
      </w:r>
      <w:r w:rsidRPr="008C764E">
        <w:rPr>
          <w:vertAlign w:val="subscript"/>
        </w:rPr>
        <w:t>2</w:t>
      </w:r>
      <w:r w:rsidRPr="008C764E">
        <w:t>.</w:t>
      </w:r>
    </w:p>
    <w:p w14:paraId="593222E4" w14:textId="6A0B1E80" w:rsidR="004945C9" w:rsidRDefault="004945C9" w:rsidP="004945C9">
      <w:pPr>
        <w:pStyle w:val="Answerbox"/>
      </w:pPr>
      <w:r>
        <w:t>Your work:</w:t>
      </w:r>
    </w:p>
    <w:p w14:paraId="7371652F" w14:textId="77777777" w:rsidR="004945C9" w:rsidRDefault="004945C9" w:rsidP="004945C9">
      <w:pPr>
        <w:pStyle w:val="Answerbox"/>
      </w:pPr>
    </w:p>
    <w:p w14:paraId="6043B801" w14:textId="77777777" w:rsidR="004945C9" w:rsidRDefault="004945C9" w:rsidP="004945C9">
      <w:pPr>
        <w:pStyle w:val="Answerbox"/>
      </w:pPr>
    </w:p>
    <w:p w14:paraId="20F6E8FD" w14:textId="77777777" w:rsidR="004945C9" w:rsidRDefault="004945C9" w:rsidP="004945C9">
      <w:pPr>
        <w:pStyle w:val="Answerbox"/>
      </w:pPr>
    </w:p>
    <w:p w14:paraId="3B54F798" w14:textId="77777777" w:rsidR="004945C9" w:rsidRDefault="004945C9" w:rsidP="004945C9">
      <w:pPr>
        <w:pStyle w:val="Subquestion"/>
      </w:pPr>
      <w:r>
        <w:rPr>
          <w:rStyle w:val="Subquestionnumber"/>
        </w:rPr>
        <w:t>5.1.2.</w:t>
      </w:r>
      <w:r>
        <w:tab/>
      </w:r>
      <w:r w:rsidRPr="00787905">
        <w:rPr>
          <w:rStyle w:val="Subquestionemphasis"/>
        </w:rPr>
        <w:t>Determine</w:t>
      </w:r>
      <w:r w:rsidRPr="001C7F8B">
        <w:t xml:space="preserve"> the </w:t>
      </w:r>
      <w:r>
        <w:t xml:space="preserve">quantitative </w:t>
      </w:r>
      <w:r w:rsidRPr="001C7F8B">
        <w:t xml:space="preserve">composition of this </w:t>
      </w:r>
      <w:r>
        <w:t xml:space="preserve">gas </w:t>
      </w:r>
      <w:r w:rsidRPr="001C7F8B">
        <w:t>mixture.</w:t>
      </w:r>
    </w:p>
    <w:p w14:paraId="45AB5936" w14:textId="77777777" w:rsidR="004945C9" w:rsidRDefault="004945C9" w:rsidP="004945C9">
      <w:pPr>
        <w:pStyle w:val="Answerbox"/>
      </w:pPr>
      <w:r>
        <w:t>Your work:</w:t>
      </w:r>
    </w:p>
    <w:p w14:paraId="598A4209" w14:textId="479DF442" w:rsidR="004945C9" w:rsidRDefault="004945C9" w:rsidP="004945C9">
      <w:pPr>
        <w:pStyle w:val="Answerbox"/>
      </w:pPr>
    </w:p>
    <w:p w14:paraId="28142FCF" w14:textId="77777777" w:rsidR="004945C9" w:rsidRDefault="004945C9" w:rsidP="004945C9">
      <w:pPr>
        <w:pStyle w:val="Answerbox"/>
      </w:pPr>
    </w:p>
    <w:p w14:paraId="297AD831" w14:textId="77777777" w:rsidR="004945C9" w:rsidRDefault="004945C9" w:rsidP="004945C9">
      <w:pPr>
        <w:pStyle w:val="Answerbox"/>
      </w:pPr>
    </w:p>
    <w:p w14:paraId="68C487EB" w14:textId="77777777" w:rsidR="004945C9" w:rsidRDefault="004945C9" w:rsidP="004945C9">
      <w:pPr>
        <w:pStyle w:val="Answerbox"/>
      </w:pPr>
    </w:p>
    <w:p w14:paraId="569F4472" w14:textId="77777777" w:rsidR="004945C9" w:rsidRDefault="004945C9" w:rsidP="004945C9">
      <w:pPr>
        <w:pStyle w:val="Answerbox"/>
      </w:pPr>
    </w:p>
    <w:p w14:paraId="3711AFD8" w14:textId="77777777" w:rsidR="004945C9" w:rsidRDefault="004945C9" w:rsidP="004945C9">
      <w:pPr>
        <w:pStyle w:val="Answerbox"/>
      </w:pPr>
    </w:p>
    <w:p w14:paraId="3C93B08F" w14:textId="77777777" w:rsidR="004945C9" w:rsidRDefault="004945C9" w:rsidP="004945C9">
      <w:pPr>
        <w:pStyle w:val="Answerbox"/>
      </w:pPr>
    </w:p>
    <w:p w14:paraId="08E9358B" w14:textId="77777777" w:rsidR="004945C9" w:rsidRDefault="004945C9" w:rsidP="004945C9">
      <w:pPr>
        <w:pStyle w:val="Answerbox"/>
      </w:pPr>
    </w:p>
    <w:p w14:paraId="75B7D5EE" w14:textId="77777777" w:rsidR="004945C9" w:rsidRDefault="004945C9" w:rsidP="004945C9">
      <w:pPr>
        <w:pStyle w:val="Answerbox"/>
      </w:pPr>
    </w:p>
    <w:p w14:paraId="289713C2" w14:textId="77777777" w:rsidR="004945C9" w:rsidRDefault="004945C9" w:rsidP="004945C9">
      <w:pPr>
        <w:pStyle w:val="Answerbox"/>
      </w:pPr>
    </w:p>
    <w:p w14:paraId="46DDBC8A" w14:textId="77777777" w:rsidR="004945C9" w:rsidRDefault="004945C9" w:rsidP="004945C9">
      <w:pPr>
        <w:pStyle w:val="Answerbox"/>
      </w:pPr>
    </w:p>
    <w:p w14:paraId="4396C36A" w14:textId="77777777" w:rsidR="004945C9" w:rsidRDefault="004945C9" w:rsidP="004945C9">
      <w:pPr>
        <w:pStyle w:val="Answerbox"/>
      </w:pPr>
    </w:p>
    <w:p w14:paraId="09D385B7" w14:textId="77777777" w:rsidR="004945C9" w:rsidRDefault="004945C9" w:rsidP="004945C9">
      <w:pPr>
        <w:pStyle w:val="Answerbox"/>
      </w:pPr>
    </w:p>
    <w:p w14:paraId="12BD668B" w14:textId="77777777" w:rsidR="004945C9" w:rsidRDefault="004945C9" w:rsidP="004945C9">
      <w:pPr>
        <w:pStyle w:val="Answerbox"/>
      </w:pPr>
    </w:p>
    <w:p w14:paraId="0713AAA8" w14:textId="77777777" w:rsidR="004945C9" w:rsidRDefault="004945C9" w:rsidP="004945C9">
      <w:pPr>
        <w:pStyle w:val="Answerbox"/>
      </w:pPr>
    </w:p>
    <w:p w14:paraId="18869F70" w14:textId="77777777" w:rsidR="004945C9" w:rsidRDefault="004945C9" w:rsidP="004945C9">
      <w:pPr>
        <w:pStyle w:val="Answerbox"/>
      </w:pPr>
    </w:p>
    <w:p w14:paraId="7F9F4C32" w14:textId="77777777" w:rsidR="004945C9" w:rsidRDefault="004945C9" w:rsidP="004945C9">
      <w:pPr>
        <w:pStyle w:val="Answerbox"/>
      </w:pPr>
      <w:r w:rsidRPr="004276EA">
        <w:t xml:space="preserve">The gaseous mixture formed at 850°C contains </w:t>
      </w:r>
      <w:r>
        <w:t>………</w:t>
      </w:r>
      <w:r w:rsidRPr="004276EA">
        <w:t xml:space="preserve"> mol of </w:t>
      </w:r>
      <w:r>
        <w:t>……….</w:t>
      </w:r>
      <w:r w:rsidRPr="004276EA">
        <w:t xml:space="preserve"> and </w:t>
      </w:r>
      <w:r>
        <w:t>………</w:t>
      </w:r>
      <w:r w:rsidRPr="004276EA">
        <w:t xml:space="preserve"> mol of </w:t>
      </w:r>
      <w:r>
        <w:t>………</w:t>
      </w:r>
    </w:p>
    <w:p w14:paraId="1D3B296E" w14:textId="77777777" w:rsidR="004945C9" w:rsidRDefault="004945C9" w:rsidP="004945C9">
      <w:pPr>
        <w:pStyle w:val="Subquestion"/>
      </w:pPr>
      <w:r>
        <w:rPr>
          <w:rStyle w:val="Subquestionnumber"/>
        </w:rPr>
        <w:lastRenderedPageBreak/>
        <w:t>5.1.3.</w:t>
      </w:r>
      <w:r>
        <w:rPr>
          <w:rStyle w:val="Subquestionnumber"/>
        </w:rPr>
        <w:tab/>
      </w:r>
      <w:r w:rsidRPr="00787905">
        <w:rPr>
          <w:rStyle w:val="Subquestionemphasis"/>
        </w:rPr>
        <w:t>Calculate</w:t>
      </w:r>
      <w:r w:rsidRPr="001C7F8B">
        <w:t xml:space="preserve"> the molar mass and determine the formula of mineral </w:t>
      </w:r>
      <w:r w:rsidRPr="00787905">
        <w:rPr>
          <w:rStyle w:val="Unknownspecies"/>
        </w:rPr>
        <w:t>B</w:t>
      </w:r>
      <w:r>
        <w:t>. Hint: it is an ionic solid</w:t>
      </w:r>
      <w:r w:rsidRPr="001C7F8B">
        <w:t xml:space="preserve"> </w:t>
      </w:r>
      <w:r>
        <w:t>insoluble</w:t>
      </w:r>
      <w:r w:rsidRPr="001C7F8B">
        <w:t xml:space="preserve"> </w:t>
      </w:r>
      <w:r>
        <w:t xml:space="preserve">in water and </w:t>
      </w:r>
      <w:r w:rsidRPr="001C7F8B">
        <w:t>containing no water</w:t>
      </w:r>
      <w:r>
        <w:t xml:space="preserve"> of crystallization</w:t>
      </w:r>
      <w:r w:rsidRPr="001C7F8B">
        <w:t>.</w:t>
      </w:r>
    </w:p>
    <w:p w14:paraId="01B11FD4" w14:textId="11B06710" w:rsidR="004945C9" w:rsidRDefault="004945C9" w:rsidP="004945C9">
      <w:pPr>
        <w:pStyle w:val="Answerbox"/>
      </w:pPr>
      <w:r>
        <w:t>Your work:</w:t>
      </w:r>
    </w:p>
    <w:p w14:paraId="031ECAB5" w14:textId="77777777" w:rsidR="004945C9" w:rsidRDefault="004945C9" w:rsidP="004945C9">
      <w:pPr>
        <w:pStyle w:val="Answerbox"/>
      </w:pPr>
    </w:p>
    <w:p w14:paraId="4F532832" w14:textId="77777777" w:rsidR="004945C9" w:rsidRDefault="004945C9" w:rsidP="004945C9">
      <w:pPr>
        <w:pStyle w:val="Answerbox"/>
      </w:pPr>
    </w:p>
    <w:p w14:paraId="4439D79B" w14:textId="77777777" w:rsidR="004945C9" w:rsidRDefault="004945C9" w:rsidP="004945C9">
      <w:pPr>
        <w:pStyle w:val="Answerbox"/>
      </w:pPr>
    </w:p>
    <w:p w14:paraId="7A113883" w14:textId="77777777" w:rsidR="004945C9" w:rsidRDefault="004945C9" w:rsidP="004945C9">
      <w:pPr>
        <w:pStyle w:val="Answerbox"/>
      </w:pPr>
    </w:p>
    <w:p w14:paraId="01B1E651" w14:textId="77777777" w:rsidR="004945C9" w:rsidRDefault="004945C9" w:rsidP="004945C9">
      <w:pPr>
        <w:pStyle w:val="Answerbox"/>
      </w:pPr>
    </w:p>
    <w:p w14:paraId="20DD541F" w14:textId="77777777" w:rsidR="004945C9" w:rsidRDefault="004945C9" w:rsidP="004945C9">
      <w:pPr>
        <w:pStyle w:val="Answerbox"/>
      </w:pPr>
    </w:p>
    <w:p w14:paraId="65F0E08F" w14:textId="77777777" w:rsidR="004945C9" w:rsidRDefault="004945C9" w:rsidP="004945C9">
      <w:pPr>
        <w:pStyle w:val="Answerbox"/>
      </w:pPr>
    </w:p>
    <w:p w14:paraId="64E3C0BD" w14:textId="77777777" w:rsidR="004945C9" w:rsidRDefault="004945C9" w:rsidP="004945C9">
      <w:pPr>
        <w:pStyle w:val="Answerbox"/>
      </w:pPr>
    </w:p>
    <w:p w14:paraId="1065F6FE" w14:textId="77777777" w:rsidR="004945C9" w:rsidRDefault="004945C9" w:rsidP="004945C9">
      <w:pPr>
        <w:pStyle w:val="Answerbox"/>
      </w:pPr>
    </w:p>
    <w:p w14:paraId="32C12A11" w14:textId="77777777" w:rsidR="004945C9" w:rsidRDefault="004945C9" w:rsidP="004945C9">
      <w:pPr>
        <w:pStyle w:val="Answerbox"/>
      </w:pPr>
    </w:p>
    <w:p w14:paraId="3777A611" w14:textId="77777777" w:rsidR="004945C9" w:rsidRDefault="004945C9" w:rsidP="004945C9">
      <w:pPr>
        <w:pStyle w:val="Answerbox"/>
      </w:pPr>
    </w:p>
    <w:p w14:paraId="042AB67E" w14:textId="77777777" w:rsidR="004945C9" w:rsidRDefault="004945C9" w:rsidP="004945C9">
      <w:pPr>
        <w:pStyle w:val="Answerbox"/>
      </w:pPr>
    </w:p>
    <w:p w14:paraId="75A7AADB" w14:textId="77777777" w:rsidR="004945C9" w:rsidRPr="001C7F8B" w:rsidRDefault="004945C9" w:rsidP="004945C9">
      <w:pPr>
        <w:pStyle w:val="Answerbox"/>
      </w:pPr>
      <w:r w:rsidRPr="003574D8">
        <w:rPr>
          <w:rStyle w:val="Unknownspecies"/>
        </w:rPr>
        <w:t>B</w:t>
      </w:r>
      <w:r>
        <w:t xml:space="preserve"> is:</w:t>
      </w:r>
    </w:p>
    <w:p w14:paraId="3C527E68" w14:textId="77777777" w:rsidR="004945C9" w:rsidRDefault="004945C9" w:rsidP="004945C9">
      <w:pPr>
        <w:pStyle w:val="Subquestion"/>
      </w:pPr>
      <w:r>
        <w:rPr>
          <w:rStyle w:val="Subquestionnumber"/>
        </w:rPr>
        <w:t>5.1.4.</w:t>
      </w:r>
      <w:r>
        <w:tab/>
      </w:r>
      <w:r w:rsidRPr="00787905">
        <w:rPr>
          <w:rStyle w:val="Subquestionemphasis"/>
        </w:rPr>
        <w:t>Determine</w:t>
      </w:r>
      <w:r w:rsidRPr="001C7F8B">
        <w:t xml:space="preserve"> the formula of mineral </w:t>
      </w:r>
      <w:r w:rsidRPr="00787905">
        <w:rPr>
          <w:rStyle w:val="Unknownspecies"/>
        </w:rPr>
        <w:t>C</w:t>
      </w:r>
      <w:r w:rsidRPr="001C7F8B">
        <w:t>.</w:t>
      </w:r>
    </w:p>
    <w:p w14:paraId="43C83685" w14:textId="77777777" w:rsidR="004945C9" w:rsidRDefault="004945C9" w:rsidP="004945C9">
      <w:pPr>
        <w:pStyle w:val="Answerbox"/>
      </w:pPr>
      <w:r>
        <w:t>Your work:</w:t>
      </w:r>
    </w:p>
    <w:p w14:paraId="72E064E1" w14:textId="376E978C" w:rsidR="004945C9" w:rsidRDefault="004945C9" w:rsidP="004945C9">
      <w:pPr>
        <w:pStyle w:val="Answerbox"/>
      </w:pPr>
    </w:p>
    <w:p w14:paraId="258B0067" w14:textId="77777777" w:rsidR="004945C9" w:rsidRDefault="004945C9" w:rsidP="004945C9">
      <w:pPr>
        <w:pStyle w:val="Answerbox"/>
      </w:pPr>
    </w:p>
    <w:p w14:paraId="609B4236" w14:textId="77777777" w:rsidR="004945C9" w:rsidRDefault="004945C9" w:rsidP="004945C9">
      <w:pPr>
        <w:pStyle w:val="Answerbox"/>
      </w:pPr>
    </w:p>
    <w:p w14:paraId="3F4806CE" w14:textId="77777777" w:rsidR="004945C9" w:rsidRDefault="004945C9" w:rsidP="004945C9">
      <w:pPr>
        <w:pStyle w:val="Answerbox"/>
      </w:pPr>
    </w:p>
    <w:p w14:paraId="4939E9F9" w14:textId="77777777" w:rsidR="004945C9" w:rsidRDefault="004945C9" w:rsidP="004945C9">
      <w:pPr>
        <w:pStyle w:val="Answerbox"/>
      </w:pPr>
    </w:p>
    <w:p w14:paraId="4DD1C6D4" w14:textId="77777777" w:rsidR="004945C9" w:rsidRDefault="004945C9" w:rsidP="004945C9">
      <w:pPr>
        <w:pStyle w:val="Answerbox"/>
      </w:pPr>
    </w:p>
    <w:p w14:paraId="03C596E6" w14:textId="77777777" w:rsidR="004945C9" w:rsidRDefault="004945C9" w:rsidP="004945C9">
      <w:pPr>
        <w:pStyle w:val="Answerbox"/>
      </w:pPr>
    </w:p>
    <w:p w14:paraId="4E3AADE6" w14:textId="77777777" w:rsidR="004945C9" w:rsidRDefault="004945C9" w:rsidP="004945C9">
      <w:pPr>
        <w:pStyle w:val="Answerbox"/>
      </w:pPr>
    </w:p>
    <w:p w14:paraId="3C2E412C" w14:textId="77777777" w:rsidR="004945C9" w:rsidRDefault="004945C9" w:rsidP="004945C9">
      <w:pPr>
        <w:pStyle w:val="Answerbox"/>
      </w:pPr>
    </w:p>
    <w:p w14:paraId="55870F0C" w14:textId="77777777" w:rsidR="004945C9" w:rsidRDefault="004945C9" w:rsidP="004945C9">
      <w:pPr>
        <w:pStyle w:val="Answerbox"/>
      </w:pPr>
    </w:p>
    <w:p w14:paraId="395925F0" w14:textId="77777777" w:rsidR="004945C9" w:rsidRPr="001C7F8B" w:rsidRDefault="004945C9" w:rsidP="004945C9">
      <w:pPr>
        <w:pStyle w:val="Answerbox"/>
      </w:pPr>
      <w:r>
        <w:rPr>
          <w:rStyle w:val="Unknownspecies"/>
        </w:rPr>
        <w:t>C</w:t>
      </w:r>
      <w:r>
        <w:t xml:space="preserve"> is:</w:t>
      </w:r>
    </w:p>
    <w:p w14:paraId="2C113537" w14:textId="77777777" w:rsidR="004945C9" w:rsidRDefault="004945C9" w:rsidP="004945C9">
      <w:pPr>
        <w:rPr>
          <w:rStyle w:val="Subquestionnumber"/>
          <w:sz w:val="24"/>
        </w:rPr>
      </w:pPr>
      <w:r>
        <w:rPr>
          <w:rStyle w:val="Subquestionnumber"/>
        </w:rPr>
        <w:br w:type="page"/>
      </w:r>
    </w:p>
    <w:p w14:paraId="2B334E55" w14:textId="77777777" w:rsidR="004945C9" w:rsidRDefault="004945C9" w:rsidP="004945C9">
      <w:pPr>
        <w:pStyle w:val="Subquestion"/>
      </w:pPr>
      <w:r>
        <w:rPr>
          <w:rStyle w:val="Subquestionnumber"/>
        </w:rPr>
        <w:lastRenderedPageBreak/>
        <w:t>5.1.5.</w:t>
      </w:r>
      <w:r>
        <w:tab/>
      </w:r>
      <w:r w:rsidRPr="00787905">
        <w:rPr>
          <w:rStyle w:val="Subquestionemphasis"/>
        </w:rPr>
        <w:t>Determine</w:t>
      </w:r>
      <w:r w:rsidRPr="001C7F8B">
        <w:t xml:space="preserve"> the formulae of Egyptian blue and Chinese blue.</w:t>
      </w:r>
    </w:p>
    <w:p w14:paraId="6A50D410" w14:textId="28B89B52" w:rsidR="004945C9" w:rsidRDefault="004945C9" w:rsidP="004945C9">
      <w:pPr>
        <w:pStyle w:val="Answerbox"/>
      </w:pPr>
      <w:r>
        <w:t>Your work:</w:t>
      </w:r>
    </w:p>
    <w:p w14:paraId="39E46B11" w14:textId="77777777" w:rsidR="004945C9" w:rsidRDefault="004945C9" w:rsidP="004945C9">
      <w:pPr>
        <w:pStyle w:val="Answerbox"/>
      </w:pPr>
    </w:p>
    <w:p w14:paraId="0AEC2B51" w14:textId="77777777" w:rsidR="004945C9" w:rsidRDefault="004945C9" w:rsidP="004945C9">
      <w:pPr>
        <w:pStyle w:val="Answerbox"/>
      </w:pPr>
    </w:p>
    <w:p w14:paraId="2146887C" w14:textId="77777777" w:rsidR="004945C9" w:rsidRDefault="004945C9" w:rsidP="004945C9">
      <w:pPr>
        <w:pStyle w:val="Answerbox"/>
      </w:pPr>
    </w:p>
    <w:p w14:paraId="29EED085" w14:textId="77777777" w:rsidR="004945C9" w:rsidRDefault="004945C9" w:rsidP="004945C9">
      <w:pPr>
        <w:pStyle w:val="Answerbox"/>
      </w:pPr>
    </w:p>
    <w:p w14:paraId="49C23F21" w14:textId="77777777" w:rsidR="004945C9" w:rsidRDefault="004945C9" w:rsidP="004945C9">
      <w:pPr>
        <w:pStyle w:val="Answerbox"/>
      </w:pPr>
    </w:p>
    <w:p w14:paraId="3BFCB366" w14:textId="77777777" w:rsidR="004945C9" w:rsidRDefault="004945C9" w:rsidP="004945C9">
      <w:pPr>
        <w:pStyle w:val="Answerbox"/>
      </w:pPr>
    </w:p>
    <w:p w14:paraId="687B24CC" w14:textId="77777777" w:rsidR="004945C9" w:rsidRDefault="004945C9" w:rsidP="004945C9">
      <w:pPr>
        <w:pStyle w:val="Answerbox"/>
      </w:pPr>
    </w:p>
    <w:p w14:paraId="573F90A8" w14:textId="77777777" w:rsidR="004945C9" w:rsidRDefault="004945C9" w:rsidP="004945C9">
      <w:pPr>
        <w:pStyle w:val="Answerbox"/>
      </w:pPr>
    </w:p>
    <w:p w14:paraId="3C9D621C" w14:textId="77777777" w:rsidR="004945C9" w:rsidRDefault="004945C9" w:rsidP="004945C9">
      <w:pPr>
        <w:pStyle w:val="Answerbox"/>
      </w:pPr>
    </w:p>
    <w:p w14:paraId="7CC9A748" w14:textId="77777777" w:rsidR="004945C9" w:rsidRDefault="004945C9" w:rsidP="004945C9">
      <w:pPr>
        <w:pStyle w:val="Answerbox"/>
      </w:pPr>
    </w:p>
    <w:p w14:paraId="5F237090" w14:textId="77777777" w:rsidR="004945C9" w:rsidRDefault="004945C9" w:rsidP="004945C9">
      <w:pPr>
        <w:pStyle w:val="Answerbox"/>
      </w:pPr>
    </w:p>
    <w:p w14:paraId="6DA22471" w14:textId="77777777" w:rsidR="004945C9" w:rsidRDefault="004945C9" w:rsidP="004945C9">
      <w:pPr>
        <w:pStyle w:val="Answerbox"/>
      </w:pPr>
    </w:p>
    <w:p w14:paraId="005D04FB" w14:textId="77777777" w:rsidR="004945C9" w:rsidRDefault="004945C9" w:rsidP="004945C9">
      <w:pPr>
        <w:pStyle w:val="Answerbox"/>
      </w:pPr>
    </w:p>
    <w:p w14:paraId="0B94C377" w14:textId="77777777" w:rsidR="004945C9" w:rsidRDefault="004945C9" w:rsidP="004945C9">
      <w:pPr>
        <w:pStyle w:val="Answerbox"/>
      </w:pPr>
    </w:p>
    <w:p w14:paraId="651B5B23" w14:textId="77777777" w:rsidR="004945C9" w:rsidRDefault="004945C9" w:rsidP="004945C9">
      <w:pPr>
        <w:pStyle w:val="Answerbox"/>
      </w:pPr>
    </w:p>
    <w:p w14:paraId="65842AB1" w14:textId="77777777" w:rsidR="004945C9" w:rsidRPr="006D5452" w:rsidRDefault="004945C9" w:rsidP="004945C9">
      <w:pPr>
        <w:pStyle w:val="Answerbox"/>
      </w:pPr>
    </w:p>
    <w:p w14:paraId="1A66A2D1" w14:textId="77777777" w:rsidR="004945C9" w:rsidRDefault="004945C9" w:rsidP="004945C9">
      <w:pPr>
        <w:pStyle w:val="Answerbox"/>
      </w:pPr>
    </w:p>
    <w:p w14:paraId="6E80EF95" w14:textId="77777777" w:rsidR="004945C9" w:rsidRPr="001C7F8B" w:rsidRDefault="004945C9" w:rsidP="004945C9">
      <w:pPr>
        <w:pStyle w:val="Answerbox"/>
      </w:pPr>
      <w:r>
        <w:t>Egyptian blue is:</w:t>
      </w:r>
      <w:r>
        <w:tab/>
      </w:r>
      <w:r>
        <w:tab/>
      </w:r>
      <w:r>
        <w:tab/>
      </w:r>
      <w:r>
        <w:tab/>
        <w:t>Chinese blue is:</w:t>
      </w:r>
    </w:p>
    <w:p w14:paraId="63742827" w14:textId="77777777" w:rsidR="004945C9" w:rsidRDefault="004945C9" w:rsidP="004945C9">
      <w:pPr>
        <w:pStyle w:val="Subquestion"/>
      </w:pPr>
      <w:r>
        <w:rPr>
          <w:rStyle w:val="Subquestionnumber"/>
        </w:rPr>
        <w:t>5.1.6.</w:t>
      </w:r>
      <w:r>
        <w:rPr>
          <w:rStyle w:val="Subquestionnumber"/>
        </w:rPr>
        <w:tab/>
      </w:r>
      <w:r w:rsidRPr="00787905">
        <w:rPr>
          <w:rStyle w:val="Subquestionemphasis"/>
        </w:rPr>
        <w:t>Determine</w:t>
      </w:r>
      <w:r>
        <w:t xml:space="preserve"> the formula of mineral </w:t>
      </w:r>
      <w:r w:rsidRPr="00787905">
        <w:rPr>
          <w:rStyle w:val="Unknownspecies"/>
        </w:rPr>
        <w:t>A</w:t>
      </w:r>
      <w:r>
        <w:t>.</w:t>
      </w:r>
    </w:p>
    <w:p w14:paraId="7A355846" w14:textId="4D2B5AE0" w:rsidR="004945C9" w:rsidRDefault="004945C9" w:rsidP="004945C9">
      <w:pPr>
        <w:pStyle w:val="Answerbox"/>
      </w:pPr>
      <w:r>
        <w:t>Your work:</w:t>
      </w:r>
    </w:p>
    <w:p w14:paraId="6B887C26" w14:textId="77777777" w:rsidR="004945C9" w:rsidRDefault="004945C9" w:rsidP="004945C9">
      <w:pPr>
        <w:pStyle w:val="Answerbox"/>
      </w:pPr>
    </w:p>
    <w:p w14:paraId="6E0FAE6B" w14:textId="77777777" w:rsidR="004945C9" w:rsidRDefault="004945C9" w:rsidP="004945C9">
      <w:pPr>
        <w:pStyle w:val="Answerbox"/>
      </w:pPr>
    </w:p>
    <w:p w14:paraId="6AA33F5F" w14:textId="77777777" w:rsidR="004945C9" w:rsidRDefault="004945C9" w:rsidP="004945C9">
      <w:pPr>
        <w:pStyle w:val="Answerbox"/>
      </w:pPr>
    </w:p>
    <w:p w14:paraId="13C30D23" w14:textId="77777777" w:rsidR="004945C9" w:rsidRDefault="004945C9" w:rsidP="004945C9">
      <w:pPr>
        <w:pStyle w:val="Answerbox"/>
      </w:pPr>
    </w:p>
    <w:p w14:paraId="3CDBA13A" w14:textId="77777777" w:rsidR="004945C9" w:rsidRDefault="004945C9" w:rsidP="004945C9">
      <w:pPr>
        <w:pStyle w:val="Answerbox"/>
      </w:pPr>
    </w:p>
    <w:p w14:paraId="50C4F9AC" w14:textId="77777777" w:rsidR="004945C9" w:rsidRDefault="004945C9" w:rsidP="004945C9">
      <w:pPr>
        <w:pStyle w:val="Answerbox"/>
      </w:pPr>
    </w:p>
    <w:p w14:paraId="2FAB1FE4" w14:textId="77777777" w:rsidR="004945C9" w:rsidRDefault="004945C9" w:rsidP="004945C9">
      <w:pPr>
        <w:pStyle w:val="Answerbox"/>
      </w:pPr>
      <w:r w:rsidRPr="00CA0C64">
        <w:rPr>
          <w:rStyle w:val="Unknownspecies"/>
        </w:rPr>
        <w:t>A</w:t>
      </w:r>
      <w:r>
        <w:t xml:space="preserve"> is:</w:t>
      </w:r>
    </w:p>
    <w:p w14:paraId="52F33097" w14:textId="77777777" w:rsidR="004945C9" w:rsidRDefault="004945C9" w:rsidP="004945C9">
      <w:pPr>
        <w:rPr>
          <w:rStyle w:val="Subquestionnumber"/>
          <w:sz w:val="24"/>
        </w:rPr>
      </w:pPr>
      <w:r>
        <w:rPr>
          <w:rStyle w:val="Subquestionnumber"/>
        </w:rPr>
        <w:br w:type="page"/>
      </w:r>
    </w:p>
    <w:p w14:paraId="569BE4A0" w14:textId="77777777" w:rsidR="004945C9" w:rsidRDefault="004945C9" w:rsidP="004945C9">
      <w:pPr>
        <w:pStyle w:val="Subquestion"/>
      </w:pPr>
      <w:r>
        <w:rPr>
          <w:rStyle w:val="Subquestionnumber"/>
        </w:rPr>
        <w:lastRenderedPageBreak/>
        <w:t>5.2</w:t>
      </w:r>
      <w:r w:rsidRPr="00E74CD8">
        <w:rPr>
          <w:rStyle w:val="Subquestionnumber"/>
        </w:rPr>
        <w:t>.1.</w:t>
      </w:r>
      <w:r w:rsidRPr="00E74CD8">
        <w:tab/>
      </w:r>
      <w:r w:rsidRPr="00E74CD8">
        <w:rPr>
          <w:rStyle w:val="Subquestionemphasis"/>
        </w:rPr>
        <w:t>Suggest</w:t>
      </w:r>
      <w:r>
        <w:t xml:space="preserve"> the formula of the</w:t>
      </w:r>
      <w:r w:rsidRPr="00E74CD8">
        <w:t xml:space="preserve"> mineral</w:t>
      </w:r>
      <w:r>
        <w:t xml:space="preserve"> used in place of </w:t>
      </w:r>
      <w:r w:rsidRPr="00104B44">
        <w:rPr>
          <w:rStyle w:val="Unknownspecies"/>
        </w:rPr>
        <w:t>C</w:t>
      </w:r>
      <w:r>
        <w:t>.</w:t>
      </w:r>
    </w:p>
    <w:p w14:paraId="359EAAD0" w14:textId="134A2529" w:rsidR="004945C9" w:rsidRDefault="004945C9" w:rsidP="004945C9">
      <w:pPr>
        <w:pStyle w:val="Answerbox"/>
        <w:rPr>
          <w:lang w:eastAsia="ru-RU"/>
        </w:rPr>
      </w:pPr>
    </w:p>
    <w:p w14:paraId="230BBB7D" w14:textId="77777777" w:rsidR="004945C9" w:rsidRDefault="004945C9" w:rsidP="004945C9">
      <w:pPr>
        <w:pStyle w:val="Answerbox"/>
        <w:rPr>
          <w:lang w:eastAsia="ru-RU"/>
        </w:rPr>
      </w:pPr>
    </w:p>
    <w:p w14:paraId="142480A8" w14:textId="77777777" w:rsidR="004945C9" w:rsidRDefault="004945C9" w:rsidP="004945C9">
      <w:pPr>
        <w:pStyle w:val="Answerbox"/>
        <w:rPr>
          <w:lang w:eastAsia="ru-RU"/>
        </w:rPr>
      </w:pPr>
    </w:p>
    <w:p w14:paraId="57686321" w14:textId="77777777" w:rsidR="004945C9" w:rsidRDefault="004945C9" w:rsidP="004945C9">
      <w:pPr>
        <w:pStyle w:val="Answerbox"/>
        <w:rPr>
          <w:lang w:eastAsia="ru-RU"/>
        </w:rPr>
      </w:pPr>
    </w:p>
    <w:p w14:paraId="5AAFC85F" w14:textId="1E804AF2" w:rsidR="004945C9" w:rsidRDefault="004945C9" w:rsidP="004945C9">
      <w:pPr>
        <w:pStyle w:val="Subquestion"/>
        <w:rPr>
          <w:lang w:eastAsia="ru-RU"/>
        </w:rPr>
      </w:pPr>
      <w:r>
        <w:rPr>
          <w:rStyle w:val="Subquestionnumber"/>
        </w:rPr>
        <w:t>5.2.2.</w:t>
      </w:r>
      <w:r>
        <w:rPr>
          <w:rStyle w:val="Subquestionnumber"/>
        </w:rPr>
        <w:tab/>
      </w:r>
      <w:r>
        <w:rPr>
          <w:rStyle w:val="Subquestionemphasis"/>
        </w:rPr>
        <w:t>C</w:t>
      </w:r>
      <w:r w:rsidRPr="00E74CD8">
        <w:rPr>
          <w:rStyle w:val="Subquestionemphasis"/>
        </w:rPr>
        <w:t>ould</w:t>
      </w:r>
      <w:r w:rsidRPr="00E74CD8">
        <w:t xml:space="preserve"> the temperature of</w:t>
      </w:r>
      <w:r w:rsidRPr="00E74CD8">
        <w:rPr>
          <w:lang w:eastAsia="ru-RU"/>
        </w:rPr>
        <w:t xml:space="preserve"> </w:t>
      </w:r>
      <w:r w:rsidRPr="004C311C">
        <w:rPr>
          <w:lang w:eastAsia="ru-RU"/>
        </w:rPr>
        <w:t xml:space="preserve">synthesis </w:t>
      </w:r>
      <w:r>
        <w:rPr>
          <w:lang w:eastAsia="ru-RU"/>
        </w:rPr>
        <w:t xml:space="preserve">of Chinese blue be decreased </w:t>
      </w:r>
      <w:r w:rsidRPr="004C311C">
        <w:rPr>
          <w:lang w:eastAsia="ru-RU"/>
        </w:rPr>
        <w:t xml:space="preserve">if this mineral </w:t>
      </w:r>
      <w:r>
        <w:rPr>
          <w:lang w:eastAsia="ru-RU"/>
        </w:rPr>
        <w:t xml:space="preserve">is used </w:t>
      </w:r>
      <w:r w:rsidRPr="004C311C">
        <w:rPr>
          <w:lang w:eastAsia="ru-RU"/>
        </w:rPr>
        <w:t xml:space="preserve">instead of </w:t>
      </w:r>
      <w:r w:rsidRPr="00E74CD8">
        <w:rPr>
          <w:rStyle w:val="Unknownspecies"/>
        </w:rPr>
        <w:t>C</w:t>
      </w:r>
      <w:r>
        <w:rPr>
          <w:lang w:eastAsia="ru-RU"/>
        </w:rPr>
        <w:t>?</w:t>
      </w:r>
    </w:p>
    <w:p w14:paraId="24A6C71F" w14:textId="77777777" w:rsidR="004945C9" w:rsidRPr="007F1FB1" w:rsidRDefault="004945C9" w:rsidP="004945C9">
      <w:pPr>
        <w:pStyle w:val="Subquestion"/>
        <w:rPr>
          <w:lang w:val="en-GB"/>
        </w:rPr>
      </w:pPr>
      <w:r>
        <w:rPr>
          <w:lang w:val="en-GB"/>
        </w:rP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CD0132">
        <w:rPr>
          <w:lang w:val="en-GB"/>
        </w:rPr>
      </w:r>
      <w:r w:rsidR="00CD0132">
        <w:rPr>
          <w:lang w:val="en-GB"/>
        </w:rPr>
        <w:fldChar w:fldCharType="separate"/>
      </w:r>
      <w:r w:rsidRPr="00036FEC">
        <w:rPr>
          <w:lang w:val="en-GB"/>
        </w:rPr>
        <w:fldChar w:fldCharType="end"/>
      </w:r>
      <w:r w:rsidRPr="007F1FB1">
        <w:rPr>
          <w:lang w:val="en-GB"/>
        </w:rPr>
        <w:t xml:space="preserve"> Yes</w:t>
      </w:r>
      <w:r w:rsidRPr="007F1FB1">
        <w:rPr>
          <w:lang w:val="en-GB"/>
        </w:rPr>
        <w:tab/>
      </w:r>
      <w:r>
        <w:rPr>
          <w:lang w:val="en-GB"/>
        </w:rPr>
        <w:fldChar w:fldCharType="begin">
          <w:ffData>
            <w:name w:val="Jelölő1"/>
            <w:enabled/>
            <w:calcOnExit w:val="0"/>
            <w:checkBox>
              <w:sizeAuto/>
              <w:default w:val="0"/>
            </w:checkBox>
          </w:ffData>
        </w:fldChar>
      </w:r>
      <w:r>
        <w:rPr>
          <w:lang w:val="en-GB"/>
        </w:rPr>
        <w:instrText xml:space="preserve"> FORMCHECKBOX </w:instrText>
      </w:r>
      <w:r w:rsidR="00CD0132">
        <w:rPr>
          <w:lang w:val="en-GB"/>
        </w:rPr>
      </w:r>
      <w:r w:rsidR="00CD0132">
        <w:rPr>
          <w:lang w:val="en-GB"/>
        </w:rPr>
        <w:fldChar w:fldCharType="separate"/>
      </w:r>
      <w:r>
        <w:rPr>
          <w:lang w:val="en-GB"/>
        </w:rPr>
        <w:fldChar w:fldCharType="end"/>
      </w:r>
      <w:r w:rsidRPr="007F1FB1">
        <w:rPr>
          <w:lang w:val="en-GB"/>
        </w:rPr>
        <w:t xml:space="preserve"> No</w:t>
      </w:r>
    </w:p>
    <w:p w14:paraId="2D31A53D" w14:textId="77777777" w:rsidR="004945C9" w:rsidRDefault="004945C9" w:rsidP="004945C9">
      <w:pPr>
        <w:pStyle w:val="Subquestion"/>
      </w:pPr>
      <w:r>
        <w:rPr>
          <w:rStyle w:val="Subquestionnumber"/>
        </w:rPr>
        <w:t>5.3</w:t>
      </w:r>
      <w:r w:rsidRPr="00E74CD8">
        <w:rPr>
          <w:rStyle w:val="Subquestionnumber"/>
        </w:rPr>
        <w:t>.</w:t>
      </w:r>
      <w:r w:rsidRPr="00E74CD8">
        <w:rPr>
          <w:rStyle w:val="Subquestionnumber"/>
        </w:rPr>
        <w:tab/>
      </w:r>
      <w:r w:rsidRPr="00E74CD8">
        <w:rPr>
          <w:rStyle w:val="Subquestionemphasis"/>
        </w:rPr>
        <w:t>Write down</w:t>
      </w:r>
      <w:r w:rsidRPr="00E74CD8">
        <w:t xml:space="preserve"> a formula of a binary compound</w:t>
      </w:r>
      <w:r>
        <w:t xml:space="preserve"> </w:t>
      </w:r>
      <w:r w:rsidRPr="00E74CD8">
        <w:t>that form</w:t>
      </w:r>
      <w:r>
        <w:t>s</w:t>
      </w:r>
      <w:r w:rsidRPr="00E74CD8">
        <w:t xml:space="preserve"> under the</w:t>
      </w:r>
      <w:r>
        <w:t xml:space="preserve"> conditions</w:t>
      </w:r>
      <w:r w:rsidRPr="00E74CD8">
        <w:t xml:space="preserve"> </w:t>
      </w:r>
      <w:r>
        <w:t>required for Chinese violet</w:t>
      </w:r>
      <w:r w:rsidRPr="00E74CD8">
        <w:t xml:space="preserve"> </w:t>
      </w:r>
      <w:r>
        <w:t>and is</w:t>
      </w:r>
      <w:r w:rsidRPr="00E74CD8">
        <w:t xml:space="preserve"> responsible for the change of the color.</w:t>
      </w:r>
    </w:p>
    <w:p w14:paraId="649CD8BE" w14:textId="3AC7F078" w:rsidR="004945C9" w:rsidRDefault="004945C9" w:rsidP="004945C9">
      <w:pPr>
        <w:pStyle w:val="Answerbox"/>
        <w:rPr>
          <w:lang w:eastAsia="ru-RU"/>
        </w:rPr>
      </w:pPr>
    </w:p>
    <w:p w14:paraId="7033EB14" w14:textId="77777777" w:rsidR="004945C9" w:rsidRDefault="004945C9" w:rsidP="004945C9">
      <w:pPr>
        <w:pStyle w:val="Answerbox"/>
        <w:rPr>
          <w:lang w:eastAsia="ru-RU"/>
        </w:rPr>
      </w:pPr>
    </w:p>
    <w:p w14:paraId="12CE5A5A" w14:textId="77777777" w:rsidR="004945C9" w:rsidRDefault="004945C9" w:rsidP="004945C9">
      <w:pPr>
        <w:pStyle w:val="Answerbox"/>
        <w:rPr>
          <w:lang w:eastAsia="ru-RU"/>
        </w:rPr>
      </w:pPr>
    </w:p>
    <w:p w14:paraId="116CDA62" w14:textId="77777777" w:rsidR="004945C9" w:rsidRDefault="004945C9" w:rsidP="004945C9">
      <w:pPr>
        <w:pStyle w:val="Answerbox"/>
        <w:rPr>
          <w:lang w:eastAsia="ru-RU"/>
        </w:rPr>
      </w:pPr>
    </w:p>
    <w:p w14:paraId="1802911C" w14:textId="77777777" w:rsidR="004945C9" w:rsidRPr="00F02D44" w:rsidRDefault="004945C9" w:rsidP="004945C9">
      <w:pPr>
        <w:pStyle w:val="Heading1"/>
      </w:pPr>
      <w:r w:rsidRPr="00C41AC3">
        <w:lastRenderedPageBreak/>
        <w:t>Problem</w:t>
      </w:r>
      <w:r>
        <w:t xml:space="preserve"> 6</w:t>
      </w:r>
      <w:r>
        <w:tab/>
        <w:t>7% of the total</w:t>
      </w:r>
    </w:p>
    <w:tbl>
      <w:tblPr>
        <w:tblStyle w:val="Problemtable"/>
        <w:tblW w:w="0" w:type="auto"/>
        <w:tblLook w:val="04A0" w:firstRow="1" w:lastRow="0" w:firstColumn="1" w:lastColumn="0" w:noHBand="0" w:noVBand="1"/>
      </w:tblPr>
      <w:tblGrid>
        <w:gridCol w:w="810"/>
        <w:gridCol w:w="754"/>
        <w:gridCol w:w="810"/>
        <w:gridCol w:w="810"/>
        <w:gridCol w:w="810"/>
        <w:gridCol w:w="754"/>
        <w:gridCol w:w="810"/>
        <w:gridCol w:w="748"/>
      </w:tblGrid>
      <w:tr w:rsidR="004945C9" w:rsidRPr="0092141D" w14:paraId="3ECDA930" w14:textId="77777777" w:rsidTr="00C5654B">
        <w:tc>
          <w:tcPr>
            <w:tcW w:w="0" w:type="auto"/>
          </w:tcPr>
          <w:p w14:paraId="358598CB" w14:textId="77777777" w:rsidR="004945C9" w:rsidRPr="000308A3" w:rsidRDefault="004945C9" w:rsidP="00C5654B">
            <w:pPr>
              <w:pStyle w:val="Problemtext"/>
              <w:rPr>
                <w:rStyle w:val="Subquestionnumber"/>
              </w:rPr>
            </w:pPr>
            <w:r>
              <w:rPr>
                <w:rStyle w:val="Subquestionnumber"/>
              </w:rPr>
              <w:t>6.</w:t>
            </w:r>
            <w:r w:rsidRPr="000308A3">
              <w:rPr>
                <w:rStyle w:val="Subquestionnumber"/>
              </w:rPr>
              <w:t>1.1.</w:t>
            </w:r>
          </w:p>
        </w:tc>
        <w:tc>
          <w:tcPr>
            <w:tcW w:w="0" w:type="auto"/>
          </w:tcPr>
          <w:p w14:paraId="6143715F" w14:textId="77777777" w:rsidR="004945C9" w:rsidRPr="000308A3" w:rsidRDefault="004945C9" w:rsidP="00C5654B">
            <w:pPr>
              <w:pStyle w:val="Problemtext"/>
              <w:rPr>
                <w:rStyle w:val="Subquestionnumber"/>
              </w:rPr>
            </w:pPr>
            <w:r>
              <w:rPr>
                <w:rStyle w:val="Subquestionnumber"/>
              </w:rPr>
              <w:t>6.</w:t>
            </w:r>
            <w:r w:rsidRPr="000308A3">
              <w:rPr>
                <w:rStyle w:val="Subquestionnumber"/>
              </w:rPr>
              <w:t>1.2</w:t>
            </w:r>
          </w:p>
        </w:tc>
        <w:tc>
          <w:tcPr>
            <w:tcW w:w="0" w:type="auto"/>
          </w:tcPr>
          <w:p w14:paraId="73612A3E" w14:textId="77777777" w:rsidR="004945C9" w:rsidRPr="000308A3" w:rsidRDefault="004945C9" w:rsidP="00C5654B">
            <w:pPr>
              <w:pStyle w:val="Problemtext"/>
              <w:rPr>
                <w:rStyle w:val="Subquestionnumber"/>
              </w:rPr>
            </w:pPr>
            <w:r>
              <w:rPr>
                <w:rStyle w:val="Subquestionnumber"/>
              </w:rPr>
              <w:t>6.</w:t>
            </w:r>
            <w:r w:rsidRPr="000308A3">
              <w:rPr>
                <w:rStyle w:val="Subquestionnumber"/>
              </w:rPr>
              <w:t>2.1.</w:t>
            </w:r>
          </w:p>
        </w:tc>
        <w:tc>
          <w:tcPr>
            <w:tcW w:w="0" w:type="auto"/>
          </w:tcPr>
          <w:p w14:paraId="719E7977" w14:textId="77777777" w:rsidR="004945C9" w:rsidRPr="000308A3" w:rsidRDefault="004945C9" w:rsidP="00C5654B">
            <w:pPr>
              <w:pStyle w:val="Problemtext"/>
              <w:rPr>
                <w:rStyle w:val="Subquestionnumber"/>
              </w:rPr>
            </w:pPr>
            <w:r>
              <w:rPr>
                <w:rStyle w:val="Subquestionnumber"/>
              </w:rPr>
              <w:t>6.</w:t>
            </w:r>
            <w:r w:rsidRPr="000308A3">
              <w:rPr>
                <w:rStyle w:val="Subquestionnumber"/>
              </w:rPr>
              <w:t>2.2.</w:t>
            </w:r>
          </w:p>
        </w:tc>
        <w:tc>
          <w:tcPr>
            <w:tcW w:w="0" w:type="auto"/>
          </w:tcPr>
          <w:p w14:paraId="67A6CEA0" w14:textId="77777777" w:rsidR="004945C9" w:rsidRPr="000308A3" w:rsidRDefault="004945C9" w:rsidP="00C5654B">
            <w:pPr>
              <w:pStyle w:val="Problemtext"/>
              <w:rPr>
                <w:rStyle w:val="Subquestionnumber"/>
              </w:rPr>
            </w:pPr>
            <w:r>
              <w:rPr>
                <w:rStyle w:val="Subquestionnumber"/>
              </w:rPr>
              <w:t>6.</w:t>
            </w:r>
            <w:r w:rsidRPr="000308A3">
              <w:rPr>
                <w:rStyle w:val="Subquestionnumber"/>
              </w:rPr>
              <w:t>2.3.</w:t>
            </w:r>
          </w:p>
        </w:tc>
        <w:tc>
          <w:tcPr>
            <w:tcW w:w="0" w:type="auto"/>
          </w:tcPr>
          <w:p w14:paraId="0551CED5" w14:textId="77777777" w:rsidR="004945C9" w:rsidRPr="000308A3" w:rsidRDefault="004945C9" w:rsidP="00C5654B">
            <w:pPr>
              <w:pStyle w:val="Problemtext"/>
              <w:rPr>
                <w:rStyle w:val="Subquestionnumber"/>
              </w:rPr>
            </w:pPr>
            <w:r>
              <w:rPr>
                <w:rStyle w:val="Subquestionnumber"/>
              </w:rPr>
              <w:t>6.</w:t>
            </w:r>
            <w:r w:rsidRPr="000308A3">
              <w:rPr>
                <w:rStyle w:val="Subquestionnumber"/>
              </w:rPr>
              <w:t>3.1</w:t>
            </w:r>
          </w:p>
        </w:tc>
        <w:tc>
          <w:tcPr>
            <w:tcW w:w="0" w:type="auto"/>
          </w:tcPr>
          <w:p w14:paraId="2E787AC6" w14:textId="77777777" w:rsidR="004945C9" w:rsidRPr="000308A3" w:rsidRDefault="004945C9" w:rsidP="00C5654B">
            <w:pPr>
              <w:pStyle w:val="Problemtext"/>
              <w:rPr>
                <w:rStyle w:val="Subquestionnumber"/>
              </w:rPr>
            </w:pPr>
            <w:r>
              <w:rPr>
                <w:rStyle w:val="Subquestionnumber"/>
              </w:rPr>
              <w:t>6.</w:t>
            </w:r>
            <w:r w:rsidRPr="000308A3">
              <w:rPr>
                <w:rStyle w:val="Subquestionnumber"/>
              </w:rPr>
              <w:t>3.2.</w:t>
            </w:r>
          </w:p>
        </w:tc>
        <w:tc>
          <w:tcPr>
            <w:tcW w:w="748" w:type="dxa"/>
          </w:tcPr>
          <w:p w14:paraId="5F0ADD03" w14:textId="77777777" w:rsidR="004945C9" w:rsidRPr="001876E9" w:rsidRDefault="004945C9" w:rsidP="00C5654B">
            <w:pPr>
              <w:pStyle w:val="Problemtext"/>
            </w:pPr>
            <w:r>
              <w:t>Sum</w:t>
            </w:r>
          </w:p>
        </w:tc>
      </w:tr>
      <w:tr w:rsidR="004945C9" w:rsidRPr="0092141D" w14:paraId="41148052" w14:textId="77777777" w:rsidTr="00C5654B">
        <w:tc>
          <w:tcPr>
            <w:tcW w:w="0" w:type="auto"/>
          </w:tcPr>
          <w:p w14:paraId="72E05BE5" w14:textId="77777777" w:rsidR="004945C9" w:rsidRPr="001876E9" w:rsidRDefault="004945C9" w:rsidP="00C5654B">
            <w:pPr>
              <w:pStyle w:val="Problemtext"/>
            </w:pPr>
            <w:r>
              <w:t>24</w:t>
            </w:r>
          </w:p>
        </w:tc>
        <w:tc>
          <w:tcPr>
            <w:tcW w:w="0" w:type="auto"/>
          </w:tcPr>
          <w:p w14:paraId="243248A5" w14:textId="77777777" w:rsidR="004945C9" w:rsidRPr="001876E9" w:rsidRDefault="004945C9" w:rsidP="00C5654B">
            <w:pPr>
              <w:pStyle w:val="Problemtext"/>
            </w:pPr>
            <w:r>
              <w:t>4</w:t>
            </w:r>
          </w:p>
        </w:tc>
        <w:tc>
          <w:tcPr>
            <w:tcW w:w="0" w:type="auto"/>
          </w:tcPr>
          <w:p w14:paraId="38199D83" w14:textId="77777777" w:rsidR="004945C9" w:rsidRPr="001876E9" w:rsidRDefault="004945C9" w:rsidP="00C5654B">
            <w:pPr>
              <w:pStyle w:val="Problemtext"/>
            </w:pPr>
            <w:r>
              <w:t>3</w:t>
            </w:r>
          </w:p>
        </w:tc>
        <w:tc>
          <w:tcPr>
            <w:tcW w:w="0" w:type="auto"/>
          </w:tcPr>
          <w:p w14:paraId="49BC6D93" w14:textId="77777777" w:rsidR="004945C9" w:rsidRPr="001876E9" w:rsidRDefault="004945C9" w:rsidP="00C5654B">
            <w:pPr>
              <w:pStyle w:val="Problemtext"/>
            </w:pPr>
            <w:r>
              <w:t>6</w:t>
            </w:r>
          </w:p>
        </w:tc>
        <w:tc>
          <w:tcPr>
            <w:tcW w:w="0" w:type="auto"/>
          </w:tcPr>
          <w:p w14:paraId="5CC48913" w14:textId="77777777" w:rsidR="004945C9" w:rsidRPr="001876E9" w:rsidRDefault="004945C9" w:rsidP="00C5654B">
            <w:pPr>
              <w:pStyle w:val="Problemtext"/>
            </w:pPr>
            <w:r>
              <w:t>2</w:t>
            </w:r>
          </w:p>
        </w:tc>
        <w:tc>
          <w:tcPr>
            <w:tcW w:w="0" w:type="auto"/>
          </w:tcPr>
          <w:p w14:paraId="7ACB9496" w14:textId="77777777" w:rsidR="004945C9" w:rsidRPr="001876E9" w:rsidRDefault="004945C9" w:rsidP="00C5654B">
            <w:pPr>
              <w:pStyle w:val="Problemtext"/>
            </w:pPr>
            <w:r>
              <w:t>2</w:t>
            </w:r>
          </w:p>
        </w:tc>
        <w:tc>
          <w:tcPr>
            <w:tcW w:w="0" w:type="auto"/>
          </w:tcPr>
          <w:p w14:paraId="6F1033E7" w14:textId="77777777" w:rsidR="004945C9" w:rsidRPr="001876E9" w:rsidRDefault="004945C9" w:rsidP="00C5654B">
            <w:pPr>
              <w:pStyle w:val="Problemtext"/>
            </w:pPr>
            <w:r>
              <w:t>8</w:t>
            </w:r>
          </w:p>
        </w:tc>
        <w:tc>
          <w:tcPr>
            <w:tcW w:w="748" w:type="dxa"/>
          </w:tcPr>
          <w:p w14:paraId="5BA41708" w14:textId="77777777" w:rsidR="004945C9" w:rsidRPr="001876E9" w:rsidRDefault="004945C9" w:rsidP="00C5654B">
            <w:pPr>
              <w:pStyle w:val="Problemtext"/>
            </w:pPr>
            <w:r>
              <w:t>49</w:t>
            </w:r>
          </w:p>
        </w:tc>
      </w:tr>
      <w:tr w:rsidR="004945C9" w:rsidRPr="0092141D" w14:paraId="4FC160DF" w14:textId="77777777" w:rsidTr="00C5654B">
        <w:trPr>
          <w:trHeight w:val="567"/>
        </w:trPr>
        <w:tc>
          <w:tcPr>
            <w:tcW w:w="0" w:type="auto"/>
          </w:tcPr>
          <w:p w14:paraId="4A8BB1A4" w14:textId="77777777" w:rsidR="004945C9" w:rsidRPr="0092141D" w:rsidRDefault="004945C9" w:rsidP="00C5654B">
            <w:pPr>
              <w:pStyle w:val="Problemtext"/>
              <w:rPr>
                <w:rStyle w:val="Subquestionnumber"/>
                <w:b w:val="0"/>
              </w:rPr>
            </w:pPr>
          </w:p>
        </w:tc>
        <w:tc>
          <w:tcPr>
            <w:tcW w:w="0" w:type="auto"/>
          </w:tcPr>
          <w:p w14:paraId="6C2AB0F9" w14:textId="77777777" w:rsidR="004945C9" w:rsidRPr="0092141D" w:rsidRDefault="004945C9" w:rsidP="00C5654B">
            <w:pPr>
              <w:pStyle w:val="Problemtext"/>
              <w:rPr>
                <w:rStyle w:val="Subquestionnumber"/>
                <w:b w:val="0"/>
              </w:rPr>
            </w:pPr>
          </w:p>
        </w:tc>
        <w:tc>
          <w:tcPr>
            <w:tcW w:w="0" w:type="auto"/>
          </w:tcPr>
          <w:p w14:paraId="3CD43CD7" w14:textId="77777777" w:rsidR="004945C9" w:rsidRPr="0092141D" w:rsidRDefault="004945C9" w:rsidP="00C5654B">
            <w:pPr>
              <w:pStyle w:val="Problemtext"/>
              <w:rPr>
                <w:rStyle w:val="Subquestionnumber"/>
                <w:b w:val="0"/>
              </w:rPr>
            </w:pPr>
          </w:p>
        </w:tc>
        <w:tc>
          <w:tcPr>
            <w:tcW w:w="0" w:type="auto"/>
          </w:tcPr>
          <w:p w14:paraId="352ECBAA" w14:textId="77777777" w:rsidR="004945C9" w:rsidRPr="0092141D" w:rsidRDefault="004945C9" w:rsidP="00C5654B">
            <w:pPr>
              <w:pStyle w:val="Problemtext"/>
              <w:rPr>
                <w:rStyle w:val="Subquestionnumber"/>
                <w:b w:val="0"/>
              </w:rPr>
            </w:pPr>
          </w:p>
        </w:tc>
        <w:tc>
          <w:tcPr>
            <w:tcW w:w="0" w:type="auto"/>
          </w:tcPr>
          <w:p w14:paraId="5F47FE24" w14:textId="77777777" w:rsidR="004945C9" w:rsidRPr="0092141D" w:rsidRDefault="004945C9" w:rsidP="00C5654B">
            <w:pPr>
              <w:pStyle w:val="Problemtext"/>
              <w:rPr>
                <w:rStyle w:val="Subquestionnumber"/>
                <w:b w:val="0"/>
              </w:rPr>
            </w:pPr>
          </w:p>
        </w:tc>
        <w:tc>
          <w:tcPr>
            <w:tcW w:w="0" w:type="auto"/>
          </w:tcPr>
          <w:p w14:paraId="67ED8C8F" w14:textId="77777777" w:rsidR="004945C9" w:rsidRPr="0092141D" w:rsidRDefault="004945C9" w:rsidP="00C5654B">
            <w:pPr>
              <w:pStyle w:val="Problemtext"/>
              <w:rPr>
                <w:rStyle w:val="Subquestionnumber"/>
                <w:b w:val="0"/>
              </w:rPr>
            </w:pPr>
          </w:p>
        </w:tc>
        <w:tc>
          <w:tcPr>
            <w:tcW w:w="0" w:type="auto"/>
          </w:tcPr>
          <w:p w14:paraId="1F362FDB" w14:textId="77777777" w:rsidR="004945C9" w:rsidRPr="0092141D" w:rsidRDefault="004945C9" w:rsidP="00C5654B">
            <w:pPr>
              <w:pStyle w:val="Problemtext"/>
              <w:rPr>
                <w:rStyle w:val="Subquestionnumber"/>
                <w:b w:val="0"/>
              </w:rPr>
            </w:pPr>
          </w:p>
        </w:tc>
        <w:tc>
          <w:tcPr>
            <w:tcW w:w="748" w:type="dxa"/>
          </w:tcPr>
          <w:p w14:paraId="7CD6993B" w14:textId="77777777" w:rsidR="004945C9" w:rsidRPr="0092141D" w:rsidRDefault="004945C9" w:rsidP="00C5654B">
            <w:pPr>
              <w:pStyle w:val="Problemtext"/>
              <w:rPr>
                <w:rStyle w:val="Subquestionnumber"/>
                <w:b w:val="0"/>
              </w:rPr>
            </w:pPr>
          </w:p>
        </w:tc>
      </w:tr>
    </w:tbl>
    <w:p w14:paraId="48AE2F57" w14:textId="77777777" w:rsidR="004945C9" w:rsidRDefault="004945C9" w:rsidP="004945C9">
      <w:pPr>
        <w:pStyle w:val="Problemtext"/>
      </w:pPr>
    </w:p>
    <w:p w14:paraId="5D5AFEC3" w14:textId="77777777" w:rsidR="004945C9" w:rsidRDefault="004945C9" w:rsidP="004945C9">
      <w:pPr>
        <w:pStyle w:val="Subquestion"/>
        <w:rPr>
          <w:lang w:eastAsia="tr-TR"/>
        </w:rPr>
      </w:pPr>
      <w:r>
        <w:rPr>
          <w:rStyle w:val="Subquestionnumber"/>
        </w:rPr>
        <w:t>6.</w:t>
      </w:r>
      <w:r w:rsidRPr="00841ACE">
        <w:rPr>
          <w:rStyle w:val="Subquestionnumber"/>
        </w:rPr>
        <w:t>1</w:t>
      </w:r>
      <w:r>
        <w:rPr>
          <w:rStyle w:val="Subquestionnumber"/>
        </w:rPr>
        <w:t>.1.</w:t>
      </w:r>
      <w:r>
        <w:tab/>
      </w:r>
      <w:r w:rsidRPr="00841ACE">
        <w:rPr>
          <w:rStyle w:val="Subquestionemphasis"/>
        </w:rPr>
        <w:t>Suggest</w:t>
      </w:r>
      <w:r w:rsidRPr="00334256">
        <w:rPr>
          <w:lang w:eastAsia="tr-TR"/>
        </w:rPr>
        <w:t xml:space="preserve"> structures for </w:t>
      </w:r>
      <w:r w:rsidRPr="00841ACE">
        <w:rPr>
          <w:rStyle w:val="Unknownspecies"/>
        </w:rPr>
        <w:t>A</w:t>
      </w:r>
      <w:r w:rsidRPr="00841ACE">
        <w:rPr>
          <w:lang w:eastAsia="tr-TR"/>
        </w:rPr>
        <w:t xml:space="preserve">, </w:t>
      </w:r>
      <w:r w:rsidRPr="00841ACE">
        <w:rPr>
          <w:rStyle w:val="Unknownspecies"/>
        </w:rPr>
        <w:t>B</w:t>
      </w:r>
      <w:r w:rsidRPr="00841ACE">
        <w:rPr>
          <w:lang w:eastAsia="tr-TR"/>
        </w:rPr>
        <w:t xml:space="preserve">, </w:t>
      </w:r>
      <w:r w:rsidRPr="00841ACE">
        <w:rPr>
          <w:rStyle w:val="Unknownspecies"/>
        </w:rPr>
        <w:t>C</w:t>
      </w:r>
      <w:r w:rsidRPr="00841ACE">
        <w:rPr>
          <w:lang w:eastAsia="tr-TR"/>
        </w:rPr>
        <w:t xml:space="preserve">, </w:t>
      </w:r>
      <w:r w:rsidRPr="00841ACE">
        <w:rPr>
          <w:rStyle w:val="Unknownspecies"/>
        </w:rPr>
        <w:t>D</w:t>
      </w:r>
      <w:r w:rsidRPr="00841ACE">
        <w:rPr>
          <w:lang w:eastAsia="tr-TR"/>
        </w:rPr>
        <w:t xml:space="preserve">, </w:t>
      </w:r>
      <w:r w:rsidRPr="00841ACE">
        <w:rPr>
          <w:rStyle w:val="Unknownspecies"/>
        </w:rPr>
        <w:t>F</w:t>
      </w:r>
      <w:r w:rsidRPr="00841ACE">
        <w:rPr>
          <w:lang w:eastAsia="tr-TR"/>
        </w:rPr>
        <w:t xml:space="preserve">, and </w:t>
      </w:r>
      <w:r w:rsidRPr="00841ACE">
        <w:rPr>
          <w:rStyle w:val="Unknownspecies"/>
        </w:rPr>
        <w:t>G</w:t>
      </w:r>
      <w:r w:rsidRPr="00841ACE">
        <w:rPr>
          <w:lang w:eastAsia="tr-TR"/>
        </w:rPr>
        <w:t>.</w:t>
      </w:r>
      <w:r w:rsidRPr="00334256">
        <w:rPr>
          <w:lang w:eastAsia="tr-TR"/>
        </w:rPr>
        <w:t xml:space="preserve"> None of the reactions except for the final transformation with </w:t>
      </w:r>
      <w:r>
        <w:rPr>
          <w:rStyle w:val="Variable"/>
          <w:i w:val="0"/>
          <w:smallCaps/>
        </w:rPr>
        <w:t>L</w:t>
      </w:r>
      <w:r w:rsidRPr="00334256">
        <w:rPr>
          <w:lang w:eastAsia="tr-TR"/>
        </w:rPr>
        <w:t xml:space="preserve">-selectride are </w:t>
      </w:r>
      <w:r w:rsidRPr="00841ACE">
        <w:t>stereoselective</w:t>
      </w:r>
      <w:r w:rsidRPr="00334256">
        <w:rPr>
          <w:lang w:eastAsia="tr-TR"/>
        </w:rPr>
        <w:t>. Therefore, stereochemistry does not need to be indicated in your answers.</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1F89E256" w14:textId="77777777" w:rsidTr="00CC778E">
        <w:trPr>
          <w:trHeight w:val="2778"/>
        </w:trPr>
        <w:tc>
          <w:tcPr>
            <w:tcW w:w="4531" w:type="dxa"/>
          </w:tcPr>
          <w:p w14:paraId="06EC56BC" w14:textId="73271901" w:rsidR="004945C9" w:rsidRPr="00FA29FA" w:rsidRDefault="004945C9" w:rsidP="00CC778E">
            <w:pPr>
              <w:pStyle w:val="Problemtext"/>
              <w:rPr>
                <w:rStyle w:val="Unknownspecies"/>
              </w:rPr>
            </w:pPr>
            <w:r w:rsidRPr="00FA29FA">
              <w:rPr>
                <w:rStyle w:val="Unknownspecies"/>
              </w:rPr>
              <w:t>A</w:t>
            </w:r>
          </w:p>
        </w:tc>
        <w:tc>
          <w:tcPr>
            <w:tcW w:w="4531" w:type="dxa"/>
          </w:tcPr>
          <w:p w14:paraId="33C8203F" w14:textId="3DF722FD" w:rsidR="004945C9" w:rsidRPr="00FA29FA" w:rsidRDefault="004945C9" w:rsidP="00CC778E">
            <w:pPr>
              <w:pStyle w:val="Problemtext"/>
              <w:rPr>
                <w:rStyle w:val="Unknownspecies"/>
              </w:rPr>
            </w:pPr>
            <w:r w:rsidRPr="00FA29FA">
              <w:rPr>
                <w:rStyle w:val="Unknownspecies"/>
              </w:rPr>
              <w:t>B</w:t>
            </w:r>
          </w:p>
        </w:tc>
      </w:tr>
      <w:tr w:rsidR="004945C9" w14:paraId="712B0A85" w14:textId="77777777" w:rsidTr="00CC778E">
        <w:trPr>
          <w:trHeight w:val="2778"/>
        </w:trPr>
        <w:tc>
          <w:tcPr>
            <w:tcW w:w="4531" w:type="dxa"/>
          </w:tcPr>
          <w:p w14:paraId="07BCC1BB" w14:textId="4D0625D7" w:rsidR="004945C9" w:rsidRPr="00FA29FA" w:rsidRDefault="004945C9" w:rsidP="00CC778E">
            <w:pPr>
              <w:pStyle w:val="Problemtext"/>
              <w:rPr>
                <w:rStyle w:val="Unknownspecies"/>
              </w:rPr>
            </w:pPr>
            <w:r w:rsidRPr="00FA29FA">
              <w:rPr>
                <w:rStyle w:val="Unknownspecies"/>
              </w:rPr>
              <w:t>C</w:t>
            </w:r>
          </w:p>
        </w:tc>
        <w:tc>
          <w:tcPr>
            <w:tcW w:w="4531" w:type="dxa"/>
          </w:tcPr>
          <w:p w14:paraId="6F60D728" w14:textId="7FE69273" w:rsidR="004945C9" w:rsidRPr="00FA29FA" w:rsidRDefault="004945C9" w:rsidP="00CC778E">
            <w:pPr>
              <w:pStyle w:val="Problemtext"/>
              <w:rPr>
                <w:rStyle w:val="Unknownspecies"/>
              </w:rPr>
            </w:pPr>
            <w:r w:rsidRPr="00FA29FA">
              <w:rPr>
                <w:rStyle w:val="Unknownspecies"/>
              </w:rPr>
              <w:t>D</w:t>
            </w:r>
          </w:p>
        </w:tc>
      </w:tr>
      <w:tr w:rsidR="004945C9" w14:paraId="2092E2FC" w14:textId="77777777" w:rsidTr="00CC778E">
        <w:trPr>
          <w:trHeight w:val="2778"/>
        </w:trPr>
        <w:tc>
          <w:tcPr>
            <w:tcW w:w="4531" w:type="dxa"/>
          </w:tcPr>
          <w:p w14:paraId="1B3F8D39" w14:textId="5C28942B" w:rsidR="004945C9" w:rsidRPr="00FA29FA" w:rsidRDefault="004945C9" w:rsidP="00CC778E">
            <w:pPr>
              <w:pStyle w:val="Problemtext"/>
              <w:rPr>
                <w:rStyle w:val="Unknownspecies"/>
              </w:rPr>
            </w:pPr>
            <w:r w:rsidRPr="00FA29FA">
              <w:rPr>
                <w:rStyle w:val="Unknownspecies"/>
              </w:rPr>
              <w:t>F</w:t>
            </w:r>
          </w:p>
        </w:tc>
        <w:tc>
          <w:tcPr>
            <w:tcW w:w="4531" w:type="dxa"/>
          </w:tcPr>
          <w:p w14:paraId="701995C0" w14:textId="5FDCA938" w:rsidR="004945C9" w:rsidRPr="00FA29FA" w:rsidRDefault="004945C9" w:rsidP="00CC778E">
            <w:pPr>
              <w:pStyle w:val="Problemtext"/>
              <w:rPr>
                <w:rStyle w:val="Unknownspecies"/>
              </w:rPr>
            </w:pPr>
            <w:r w:rsidRPr="00FA29FA">
              <w:rPr>
                <w:rStyle w:val="Unknownspecies"/>
              </w:rPr>
              <w:t>G</w:t>
            </w:r>
          </w:p>
        </w:tc>
      </w:tr>
    </w:tbl>
    <w:p w14:paraId="3E1A9751" w14:textId="77777777" w:rsidR="004945C9" w:rsidRDefault="004945C9" w:rsidP="004945C9">
      <w:pPr>
        <w:pStyle w:val="Subquestion"/>
      </w:pPr>
      <w:r>
        <w:rPr>
          <w:rStyle w:val="Subquestionnumber"/>
        </w:rPr>
        <w:t>6.</w:t>
      </w:r>
      <w:r w:rsidRPr="00841ACE">
        <w:rPr>
          <w:rStyle w:val="Subquestionnumber"/>
        </w:rPr>
        <w:t>1.2.</w:t>
      </w:r>
      <w:r>
        <w:tab/>
      </w:r>
      <w:r>
        <w:rPr>
          <w:rStyle w:val="Subquestionemphasis"/>
        </w:rPr>
        <w:t>Give</w:t>
      </w:r>
      <w:r w:rsidRPr="000058D7">
        <w:t xml:space="preserve"> </w:t>
      </w:r>
      <w:r>
        <w:t xml:space="preserve">the formula for </w:t>
      </w:r>
      <w:r w:rsidRPr="000058D7">
        <w:t xml:space="preserve">a possible reagent, </w:t>
      </w:r>
      <w:r w:rsidRPr="00841ACE">
        <w:rPr>
          <w:rStyle w:val="Unknownspecies"/>
        </w:rPr>
        <w:t>X</w:t>
      </w:r>
      <w:r w:rsidRPr="000058D7">
        <w:t xml:space="preserve">, to convert compound </w:t>
      </w:r>
      <w:r w:rsidRPr="00841ACE">
        <w:rPr>
          <w:rStyle w:val="Unknownspecies"/>
        </w:rPr>
        <w:t>D</w:t>
      </w:r>
      <w:r w:rsidRPr="000058D7">
        <w:t xml:space="preserve"> to</w:t>
      </w:r>
      <w:r w:rsidRPr="00841ACE">
        <w:t xml:space="preserve"> </w:t>
      </w:r>
      <w:r w:rsidRPr="00841ACE">
        <w:rPr>
          <w:rStyle w:val="Unknownspecies"/>
        </w:rPr>
        <w:t>E</w:t>
      </w:r>
      <w:r w:rsidRPr="00841ACE">
        <w:t>.</w:t>
      </w:r>
    </w:p>
    <w:p w14:paraId="1D2BD9FE" w14:textId="2F54AF3F" w:rsidR="004945C9" w:rsidRPr="007D4C75" w:rsidRDefault="004945C9" w:rsidP="004945C9">
      <w:pPr>
        <w:pStyle w:val="Answerbox"/>
      </w:pPr>
      <w:r>
        <w:rPr>
          <w:rStyle w:val="Unknownspecies"/>
        </w:rPr>
        <w:t>X</w:t>
      </w:r>
    </w:p>
    <w:p w14:paraId="36569767" w14:textId="77777777" w:rsidR="004945C9" w:rsidRPr="007D4C75" w:rsidRDefault="004945C9" w:rsidP="004945C9">
      <w:pPr>
        <w:pStyle w:val="Answerbox"/>
      </w:pPr>
    </w:p>
    <w:p w14:paraId="32FB11C0" w14:textId="77777777" w:rsidR="004945C9" w:rsidRPr="007D4C75" w:rsidRDefault="004945C9" w:rsidP="004945C9">
      <w:pPr>
        <w:pStyle w:val="Answerbox"/>
      </w:pPr>
    </w:p>
    <w:p w14:paraId="64E4C997" w14:textId="77777777" w:rsidR="004945C9" w:rsidRDefault="004945C9" w:rsidP="004945C9">
      <w:pPr>
        <w:pStyle w:val="Subquestion"/>
        <w:rPr>
          <w:lang w:eastAsia="ru-RU"/>
        </w:rPr>
      </w:pPr>
      <w:r>
        <w:rPr>
          <w:rStyle w:val="Subquestionnumber"/>
        </w:rPr>
        <w:lastRenderedPageBreak/>
        <w:t>6.2.1</w:t>
      </w:r>
      <w:r w:rsidRPr="00C57ED8">
        <w:rPr>
          <w:rStyle w:val="Subquestionnumber"/>
        </w:rPr>
        <w:t>.</w:t>
      </w:r>
      <w:r>
        <w:rPr>
          <w:lang w:eastAsia="ru-RU"/>
        </w:rPr>
        <w:tab/>
      </w:r>
      <w:r w:rsidRPr="00C57ED8">
        <w:rPr>
          <w:rStyle w:val="Subquestionemphasis"/>
          <w:lang w:eastAsia="ru-RU"/>
        </w:rPr>
        <w:t>What</w:t>
      </w:r>
      <w:r w:rsidRPr="00C57ED8">
        <w:rPr>
          <w:lang w:eastAsia="ru-RU"/>
        </w:rPr>
        <w:t xml:space="preserve"> is the enantiomeric excess of </w:t>
      </w:r>
      <w:r>
        <w:rPr>
          <w:lang w:eastAsia="ru-RU"/>
        </w:rPr>
        <w:t xml:space="preserve">the resolved compound </w:t>
      </w:r>
      <w:r w:rsidRPr="00C57ED8">
        <w:rPr>
          <w:lang w:eastAsia="ru-RU"/>
        </w:rPr>
        <w:t>prepared by the industrial route?</w:t>
      </w:r>
    </w:p>
    <w:p w14:paraId="381693B3" w14:textId="5ED3DEEC" w:rsidR="004945C9" w:rsidRPr="00AB37E2" w:rsidRDefault="004945C9" w:rsidP="004945C9">
      <w:pPr>
        <w:pStyle w:val="Answerbox"/>
      </w:pPr>
      <w:r w:rsidRPr="00AB37E2">
        <w:t>Your work:</w:t>
      </w:r>
    </w:p>
    <w:p w14:paraId="552D1ECE" w14:textId="77777777" w:rsidR="004945C9" w:rsidRPr="00AB37E2" w:rsidRDefault="004945C9" w:rsidP="004945C9">
      <w:pPr>
        <w:pStyle w:val="Answerbox"/>
      </w:pPr>
    </w:p>
    <w:p w14:paraId="3F03AA70" w14:textId="77777777" w:rsidR="004945C9" w:rsidRPr="00AB37E2" w:rsidRDefault="004945C9" w:rsidP="004945C9">
      <w:pPr>
        <w:pStyle w:val="Answerbox"/>
      </w:pPr>
    </w:p>
    <w:p w14:paraId="0AAE7038" w14:textId="77777777" w:rsidR="004945C9" w:rsidRPr="00AB37E2" w:rsidRDefault="004945C9" w:rsidP="004945C9">
      <w:pPr>
        <w:pStyle w:val="Answerbox"/>
      </w:pPr>
    </w:p>
    <w:p w14:paraId="6113CC8A" w14:textId="77777777" w:rsidR="004945C9" w:rsidRPr="00AB37E2" w:rsidRDefault="004945C9" w:rsidP="004945C9">
      <w:pPr>
        <w:pStyle w:val="Answerbox"/>
      </w:pPr>
    </w:p>
    <w:p w14:paraId="4F9AACD0" w14:textId="77777777" w:rsidR="004945C9" w:rsidRPr="00AB37E2" w:rsidRDefault="004945C9" w:rsidP="004945C9">
      <w:pPr>
        <w:pStyle w:val="Answerbox"/>
      </w:pPr>
    </w:p>
    <w:p w14:paraId="7BE489DD" w14:textId="77777777" w:rsidR="004945C9" w:rsidRPr="00AB37E2" w:rsidRDefault="004945C9" w:rsidP="004945C9">
      <w:pPr>
        <w:pStyle w:val="Answerbox"/>
      </w:pPr>
      <w:r w:rsidRPr="00AF10D5">
        <w:rPr>
          <w:i/>
          <w:iCs/>
        </w:rPr>
        <w:t>ee</w:t>
      </w:r>
      <w:r>
        <w:t>:</w:t>
      </w:r>
    </w:p>
    <w:p w14:paraId="0989EF7B" w14:textId="77777777" w:rsidR="004945C9" w:rsidRDefault="004945C9" w:rsidP="004945C9">
      <w:pPr>
        <w:pStyle w:val="Subquestion"/>
        <w:rPr>
          <w:lang w:eastAsia="ru-RU"/>
        </w:rPr>
      </w:pPr>
      <w:r>
        <w:rPr>
          <w:rStyle w:val="Subquestionnumber"/>
        </w:rPr>
        <w:t>6.2.2</w:t>
      </w:r>
      <w:r w:rsidRPr="00C57ED8">
        <w:rPr>
          <w:rStyle w:val="Subquestionnumber"/>
        </w:rPr>
        <w:t>.</w:t>
      </w:r>
      <w:r>
        <w:rPr>
          <w:lang w:eastAsia="ru-RU"/>
        </w:rPr>
        <w:tab/>
      </w:r>
      <w:r w:rsidRPr="00C57ED8">
        <w:rPr>
          <w:rStyle w:val="Subquestionemphasis"/>
          <w:lang w:eastAsia="ru-RU"/>
        </w:rPr>
        <w:t>Assign</w:t>
      </w:r>
      <w:r w:rsidRPr="00841ACE">
        <w:rPr>
          <w:lang w:eastAsia="ru-RU"/>
        </w:rPr>
        <w:t xml:space="preserve"> the labelled stereocentres</w:t>
      </w:r>
      <w:r>
        <w:rPr>
          <w:lang w:eastAsia="ru-RU"/>
        </w:rPr>
        <w:t xml:space="preserve"> (α, β, γ)</w:t>
      </w:r>
      <w:r w:rsidRPr="00841ACE">
        <w:rPr>
          <w:lang w:eastAsia="ru-RU"/>
        </w:rPr>
        <w:t xml:space="preserve"> in (–)-</w:t>
      </w:r>
      <w:r w:rsidRPr="00C57ED8">
        <w:rPr>
          <w:rStyle w:val="Unknownspecies"/>
          <w:lang w:eastAsia="ru-RU"/>
        </w:rPr>
        <w:t>1</w:t>
      </w:r>
      <w:r w:rsidRPr="00C57ED8">
        <w:rPr>
          <w:lang w:eastAsia="ru-RU"/>
        </w:rPr>
        <w:t xml:space="preserve"> </w:t>
      </w:r>
      <w:r w:rsidRPr="00841ACE">
        <w:rPr>
          <w:lang w:eastAsia="ru-RU"/>
        </w:rPr>
        <w:t xml:space="preserve">as </w:t>
      </w:r>
      <w:r w:rsidRPr="00841ACE">
        <w:rPr>
          <w:i/>
          <w:lang w:eastAsia="ru-RU"/>
        </w:rPr>
        <w:t>R</w:t>
      </w:r>
      <w:r w:rsidRPr="00841ACE">
        <w:rPr>
          <w:lang w:eastAsia="ru-RU"/>
        </w:rPr>
        <w:t xml:space="preserve"> or </w:t>
      </w:r>
      <w:r w:rsidRPr="00841ACE">
        <w:rPr>
          <w:i/>
          <w:lang w:eastAsia="ru-RU"/>
        </w:rPr>
        <w:t>S</w:t>
      </w:r>
      <w:r w:rsidRPr="00841ACE">
        <w:rPr>
          <w:lang w:eastAsia="ru-RU"/>
        </w:rPr>
        <w:t>.</w:t>
      </w:r>
    </w:p>
    <w:tbl>
      <w:tblPr>
        <w:tblStyle w:val="Structuretable"/>
        <w:tblpPr w:leftFromText="141" w:rightFromText="141" w:vertAnchor="text" w:tblpY="1"/>
        <w:tblOverlap w:val="never"/>
        <w:tblW w:w="0" w:type="auto"/>
        <w:tblLook w:val="04A0" w:firstRow="1" w:lastRow="0" w:firstColumn="1" w:lastColumn="0" w:noHBand="0" w:noVBand="1"/>
      </w:tblPr>
      <w:tblGrid>
        <w:gridCol w:w="3020"/>
        <w:gridCol w:w="3021"/>
        <w:gridCol w:w="3021"/>
      </w:tblGrid>
      <w:tr w:rsidR="004945C9" w14:paraId="72613DFD" w14:textId="77777777" w:rsidTr="00C5654B">
        <w:trPr>
          <w:trHeight w:val="680"/>
        </w:trPr>
        <w:tc>
          <w:tcPr>
            <w:tcW w:w="3020" w:type="dxa"/>
          </w:tcPr>
          <w:p w14:paraId="0BB4EF78" w14:textId="77777777" w:rsidR="004945C9" w:rsidRDefault="004945C9" w:rsidP="00C5654B">
            <w:pPr>
              <w:pStyle w:val="Problemtext"/>
              <w:rPr>
                <w:lang w:eastAsia="ru-RU"/>
              </w:rPr>
            </w:pPr>
            <w:r>
              <w:rPr>
                <w:lang w:eastAsia="ru-RU"/>
              </w:rPr>
              <w:t>α</w:t>
            </w:r>
          </w:p>
        </w:tc>
        <w:tc>
          <w:tcPr>
            <w:tcW w:w="3021" w:type="dxa"/>
          </w:tcPr>
          <w:p w14:paraId="37538165" w14:textId="011BF82D" w:rsidR="004945C9" w:rsidRDefault="004945C9" w:rsidP="00C5654B">
            <w:pPr>
              <w:pStyle w:val="Problemtext"/>
              <w:rPr>
                <w:lang w:eastAsia="ru-RU"/>
              </w:rPr>
            </w:pPr>
            <w:r>
              <w:rPr>
                <w:lang w:eastAsia="ru-RU"/>
              </w:rPr>
              <w:t>β</w:t>
            </w:r>
          </w:p>
        </w:tc>
        <w:tc>
          <w:tcPr>
            <w:tcW w:w="3021" w:type="dxa"/>
          </w:tcPr>
          <w:p w14:paraId="1997DF61" w14:textId="77777777" w:rsidR="004945C9" w:rsidRDefault="004945C9" w:rsidP="00C5654B">
            <w:pPr>
              <w:pStyle w:val="Problemtext"/>
              <w:rPr>
                <w:lang w:eastAsia="ru-RU"/>
              </w:rPr>
            </w:pPr>
            <w:r>
              <w:rPr>
                <w:lang w:eastAsia="ru-RU"/>
              </w:rPr>
              <w:t>γ</w:t>
            </w:r>
          </w:p>
        </w:tc>
      </w:tr>
    </w:tbl>
    <w:p w14:paraId="17940421" w14:textId="77777777" w:rsidR="004945C9" w:rsidRDefault="004945C9" w:rsidP="004945C9">
      <w:pPr>
        <w:pStyle w:val="Subquestion"/>
      </w:pPr>
      <w:r>
        <w:rPr>
          <w:rStyle w:val="Subquestionnumber"/>
        </w:rPr>
        <w:t>6.2.3.</w:t>
      </w:r>
      <w:r>
        <w:rPr>
          <w:rStyle w:val="Subquestionnumber"/>
        </w:rPr>
        <w:tab/>
      </w:r>
      <w:r>
        <w:rPr>
          <w:rStyle w:val="Subquestionemphasis"/>
        </w:rPr>
        <w:t>Give</w:t>
      </w:r>
      <w:r w:rsidRPr="00C57ED8">
        <w:t xml:space="preserve"> </w:t>
      </w:r>
      <w:r>
        <w:t xml:space="preserve">the formula for </w:t>
      </w:r>
      <w:r w:rsidRPr="00C57ED8">
        <w:t xml:space="preserve">a reagent that carries out the same reaction as </w:t>
      </w:r>
      <w:r>
        <w:rPr>
          <w:smallCaps/>
        </w:rPr>
        <w:t>L</w:t>
      </w:r>
      <w:r w:rsidRPr="00C57ED8">
        <w:t>-selectride</w:t>
      </w:r>
      <w:r>
        <w:t xml:space="preserve">, the conversion of </w:t>
      </w:r>
      <w:r w:rsidRPr="00B5389B">
        <w:rPr>
          <w:rStyle w:val="Unknownspecies"/>
        </w:rPr>
        <w:t>H</w:t>
      </w:r>
      <w:r>
        <w:t xml:space="preserve"> to </w:t>
      </w:r>
      <w:r w:rsidRPr="00B5389B">
        <w:rPr>
          <w:rStyle w:val="Unknownspecies"/>
        </w:rPr>
        <w:t>1</w:t>
      </w:r>
      <w:r w:rsidRPr="00C57ED8">
        <w:t>.</w:t>
      </w:r>
      <w:r>
        <w:t xml:space="preserve"> You need not worry about stereoselectivity.</w:t>
      </w:r>
    </w:p>
    <w:p w14:paraId="246F2B26" w14:textId="290C942A" w:rsidR="004945C9" w:rsidRPr="007D4C75" w:rsidRDefault="004945C9" w:rsidP="004945C9">
      <w:pPr>
        <w:pStyle w:val="Answerbox"/>
      </w:pPr>
    </w:p>
    <w:p w14:paraId="57D71D61" w14:textId="77777777" w:rsidR="004945C9" w:rsidRPr="007D4C75" w:rsidRDefault="004945C9" w:rsidP="004945C9">
      <w:pPr>
        <w:pStyle w:val="Answerbox"/>
      </w:pPr>
    </w:p>
    <w:p w14:paraId="728F0480" w14:textId="77777777" w:rsidR="004945C9" w:rsidRPr="007D4C75" w:rsidRDefault="004945C9" w:rsidP="004945C9">
      <w:pPr>
        <w:pStyle w:val="Answerbox"/>
      </w:pPr>
    </w:p>
    <w:p w14:paraId="73ACA2C6" w14:textId="77777777" w:rsidR="004945C9" w:rsidRDefault="004945C9" w:rsidP="004945C9">
      <w:pPr>
        <w:pStyle w:val="Subquestion"/>
      </w:pPr>
      <w:r>
        <w:rPr>
          <w:rStyle w:val="Subquestionnumber"/>
        </w:rPr>
        <w:t>6.</w:t>
      </w:r>
      <w:r w:rsidRPr="009E58E6">
        <w:rPr>
          <w:rStyle w:val="Subquestionnumber"/>
        </w:rPr>
        <w:t>3.1.</w:t>
      </w:r>
      <w:r>
        <w:tab/>
      </w:r>
      <w:r>
        <w:rPr>
          <w:rStyle w:val="Subquestionemphasis"/>
        </w:rPr>
        <w:t>Give</w:t>
      </w:r>
      <w:r>
        <w:t xml:space="preserve"> the formula for compound</w:t>
      </w:r>
      <w:r w:rsidRPr="009E58E6">
        <w:t xml:space="preserve"> </w:t>
      </w:r>
      <w:r w:rsidRPr="009E58E6">
        <w:rPr>
          <w:rStyle w:val="Unknownspecies"/>
        </w:rPr>
        <w:t>Y</w:t>
      </w:r>
      <w:r w:rsidRPr="009E58E6">
        <w:t xml:space="preserve"> to carry out the first step of the route.</w:t>
      </w:r>
    </w:p>
    <w:p w14:paraId="40ED84EF" w14:textId="629CE37A" w:rsidR="004945C9" w:rsidRPr="007D4C75" w:rsidRDefault="004945C9" w:rsidP="004945C9">
      <w:pPr>
        <w:pStyle w:val="Answerbox"/>
        <w:rPr>
          <w:rStyle w:val="Unknownspecies"/>
        </w:rPr>
      </w:pPr>
      <w:r w:rsidRPr="007D4C75">
        <w:rPr>
          <w:rStyle w:val="Unknownspecies"/>
        </w:rPr>
        <w:t>Y</w:t>
      </w:r>
    </w:p>
    <w:p w14:paraId="73119A2A" w14:textId="77777777" w:rsidR="004945C9" w:rsidRPr="007D4C75" w:rsidRDefault="004945C9" w:rsidP="004945C9">
      <w:pPr>
        <w:pStyle w:val="Answerbox"/>
      </w:pPr>
    </w:p>
    <w:p w14:paraId="05543931" w14:textId="77777777" w:rsidR="004945C9" w:rsidRPr="007D4C75" w:rsidRDefault="004945C9" w:rsidP="004945C9">
      <w:pPr>
        <w:pStyle w:val="Answerbox"/>
      </w:pPr>
    </w:p>
    <w:p w14:paraId="0B22D110" w14:textId="77777777" w:rsidR="004945C9" w:rsidRDefault="004945C9" w:rsidP="004945C9">
      <w:pPr>
        <w:pStyle w:val="Subquestion"/>
      </w:pPr>
      <w:r>
        <w:rPr>
          <w:rStyle w:val="Subquestionnumber"/>
        </w:rPr>
        <w:t>6.</w:t>
      </w:r>
      <w:r w:rsidRPr="009E58E6">
        <w:rPr>
          <w:rStyle w:val="Subquestionnumber"/>
        </w:rPr>
        <w:t>3.2.</w:t>
      </w:r>
      <w:r>
        <w:tab/>
      </w:r>
      <w:r w:rsidRPr="00EA4E94">
        <w:rPr>
          <w:rStyle w:val="Subquestionemphasis"/>
        </w:rPr>
        <w:t>Suggest</w:t>
      </w:r>
      <w:r w:rsidRPr="00EA4E94">
        <w:t xml:space="preserve"> structures for </w:t>
      </w:r>
      <w:r w:rsidRPr="00EA4E94">
        <w:rPr>
          <w:rStyle w:val="Unknownspecies"/>
        </w:rPr>
        <w:t>J</w:t>
      </w:r>
      <w:r w:rsidRPr="00EA4E94">
        <w:t xml:space="preserve"> and </w:t>
      </w:r>
      <w:r w:rsidRPr="00EA4E94">
        <w:rPr>
          <w:rStyle w:val="Unknownspecies"/>
        </w:rPr>
        <w:t>K</w:t>
      </w:r>
      <w:r w:rsidRPr="009E58E6">
        <w:t>.</w:t>
      </w:r>
    </w:p>
    <w:tbl>
      <w:tblPr>
        <w:tblStyle w:val="Structuretable"/>
        <w:tblpPr w:leftFromText="141" w:rightFromText="141" w:vertAnchor="text" w:tblpY="1"/>
        <w:tblOverlap w:val="never"/>
        <w:tblW w:w="0" w:type="auto"/>
        <w:tblLook w:val="04A0" w:firstRow="1" w:lastRow="0" w:firstColumn="1" w:lastColumn="0" w:noHBand="0" w:noVBand="1"/>
      </w:tblPr>
      <w:tblGrid>
        <w:gridCol w:w="4531"/>
        <w:gridCol w:w="4531"/>
      </w:tblGrid>
      <w:tr w:rsidR="004945C9" w:rsidRPr="00AB37E2" w14:paraId="655DA268" w14:textId="77777777" w:rsidTr="00C5654B">
        <w:trPr>
          <w:trHeight w:val="3402"/>
        </w:trPr>
        <w:tc>
          <w:tcPr>
            <w:tcW w:w="4531" w:type="dxa"/>
          </w:tcPr>
          <w:p w14:paraId="51BB187F" w14:textId="2E1459ED" w:rsidR="004945C9" w:rsidRPr="00AB37E2" w:rsidRDefault="004945C9" w:rsidP="00C5654B">
            <w:pPr>
              <w:pStyle w:val="Subquestion"/>
              <w:rPr>
                <w:rStyle w:val="Unknownspecies"/>
              </w:rPr>
            </w:pPr>
            <w:r w:rsidRPr="00AB37E2">
              <w:rPr>
                <w:rStyle w:val="Unknownspecies"/>
              </w:rPr>
              <w:t>J</w:t>
            </w:r>
          </w:p>
        </w:tc>
        <w:tc>
          <w:tcPr>
            <w:tcW w:w="4531" w:type="dxa"/>
          </w:tcPr>
          <w:p w14:paraId="11A79722" w14:textId="7FCCFEB6" w:rsidR="004945C9" w:rsidRPr="00AB37E2" w:rsidRDefault="004945C9" w:rsidP="00C5654B">
            <w:pPr>
              <w:pStyle w:val="Subquestion"/>
              <w:rPr>
                <w:rStyle w:val="Unknownspecies"/>
              </w:rPr>
            </w:pPr>
            <w:r w:rsidRPr="00AB37E2">
              <w:rPr>
                <w:rStyle w:val="Unknownspecies"/>
              </w:rPr>
              <w:t>K</w:t>
            </w:r>
          </w:p>
        </w:tc>
      </w:tr>
    </w:tbl>
    <w:p w14:paraId="542C4C51" w14:textId="77777777" w:rsidR="004945C9" w:rsidRPr="007D4C75" w:rsidRDefault="004945C9" w:rsidP="004945C9">
      <w:pPr>
        <w:pStyle w:val="Subquestion"/>
      </w:pPr>
    </w:p>
    <w:p w14:paraId="4278A5C7" w14:textId="77777777" w:rsidR="004945C9" w:rsidRPr="00F02D44" w:rsidRDefault="004945C9" w:rsidP="004945C9">
      <w:pPr>
        <w:pStyle w:val="Heading1"/>
      </w:pPr>
      <w:r w:rsidRPr="00C41AC3">
        <w:lastRenderedPageBreak/>
        <w:t>Problem</w:t>
      </w:r>
      <w:r>
        <w:t xml:space="preserve"> 7</w:t>
      </w:r>
      <w:r>
        <w:tab/>
        <w:t>8% of the total</w:t>
      </w:r>
    </w:p>
    <w:tbl>
      <w:tblPr>
        <w:tblStyle w:val="Problemtable"/>
        <w:tblW w:w="0" w:type="auto"/>
        <w:tblLook w:val="04A0" w:firstRow="1" w:lastRow="0" w:firstColumn="1" w:lastColumn="0" w:noHBand="0" w:noVBand="1"/>
      </w:tblPr>
      <w:tblGrid>
        <w:gridCol w:w="612"/>
        <w:gridCol w:w="612"/>
        <w:gridCol w:w="810"/>
        <w:gridCol w:w="810"/>
        <w:gridCol w:w="612"/>
        <w:gridCol w:w="668"/>
      </w:tblGrid>
      <w:tr w:rsidR="004945C9" w:rsidRPr="0092141D" w14:paraId="025A8A25" w14:textId="77777777" w:rsidTr="00C5654B">
        <w:tc>
          <w:tcPr>
            <w:tcW w:w="0" w:type="auto"/>
          </w:tcPr>
          <w:p w14:paraId="297CA1C7" w14:textId="77777777" w:rsidR="004945C9" w:rsidRPr="00760B4A" w:rsidRDefault="004945C9" w:rsidP="00C5654B">
            <w:pPr>
              <w:pStyle w:val="Problemtext"/>
              <w:rPr>
                <w:rStyle w:val="Subquestionnumber"/>
              </w:rPr>
            </w:pPr>
            <w:r w:rsidRPr="00760B4A">
              <w:rPr>
                <w:rStyle w:val="Subquestionnumber"/>
              </w:rPr>
              <w:t>7.1.</w:t>
            </w:r>
          </w:p>
        </w:tc>
        <w:tc>
          <w:tcPr>
            <w:tcW w:w="0" w:type="auto"/>
          </w:tcPr>
          <w:p w14:paraId="2D572B02" w14:textId="77777777" w:rsidR="004945C9" w:rsidRPr="00760B4A" w:rsidRDefault="004945C9" w:rsidP="00C5654B">
            <w:pPr>
              <w:pStyle w:val="Problemtext"/>
              <w:rPr>
                <w:rStyle w:val="Subquestionnumber"/>
              </w:rPr>
            </w:pPr>
            <w:r w:rsidRPr="00760B4A">
              <w:rPr>
                <w:rStyle w:val="Subquestionnumber"/>
              </w:rPr>
              <w:t>7.2.</w:t>
            </w:r>
          </w:p>
        </w:tc>
        <w:tc>
          <w:tcPr>
            <w:tcW w:w="612" w:type="dxa"/>
          </w:tcPr>
          <w:p w14:paraId="0419ABCB" w14:textId="77777777" w:rsidR="004945C9" w:rsidRPr="00760B4A" w:rsidRDefault="004945C9" w:rsidP="00C5654B">
            <w:pPr>
              <w:pStyle w:val="Problemtext"/>
              <w:rPr>
                <w:rStyle w:val="Subquestionnumber"/>
              </w:rPr>
            </w:pPr>
            <w:r>
              <w:rPr>
                <w:rStyle w:val="Subquestionnumber"/>
              </w:rPr>
              <w:t>7.3</w:t>
            </w:r>
            <w:r w:rsidRPr="00760B4A">
              <w:rPr>
                <w:rStyle w:val="Subquestionnumber"/>
              </w:rPr>
              <w:t>.</w:t>
            </w:r>
            <w:r>
              <w:rPr>
                <w:rStyle w:val="Subquestionnumber"/>
              </w:rPr>
              <w:t>1.</w:t>
            </w:r>
          </w:p>
        </w:tc>
        <w:tc>
          <w:tcPr>
            <w:tcW w:w="810" w:type="dxa"/>
          </w:tcPr>
          <w:p w14:paraId="67E049D5" w14:textId="77777777" w:rsidR="004945C9" w:rsidRDefault="004945C9" w:rsidP="00C5654B">
            <w:pPr>
              <w:pStyle w:val="Problemtext"/>
              <w:rPr>
                <w:rStyle w:val="Subquestionnumber"/>
              </w:rPr>
            </w:pPr>
            <w:r>
              <w:rPr>
                <w:rStyle w:val="Subquestionnumber"/>
              </w:rPr>
              <w:t>7.3.2.</w:t>
            </w:r>
          </w:p>
        </w:tc>
        <w:tc>
          <w:tcPr>
            <w:tcW w:w="0" w:type="auto"/>
          </w:tcPr>
          <w:p w14:paraId="227D6E56" w14:textId="77777777" w:rsidR="004945C9" w:rsidRPr="00760B4A" w:rsidRDefault="004945C9" w:rsidP="00C5654B">
            <w:pPr>
              <w:pStyle w:val="Problemtext"/>
              <w:rPr>
                <w:rStyle w:val="Subquestionnumber"/>
              </w:rPr>
            </w:pPr>
            <w:r>
              <w:rPr>
                <w:rStyle w:val="Subquestionnumber"/>
              </w:rPr>
              <w:t>7.4</w:t>
            </w:r>
            <w:r w:rsidRPr="00760B4A">
              <w:rPr>
                <w:rStyle w:val="Subquestionnumber"/>
              </w:rPr>
              <w:t>.</w:t>
            </w:r>
          </w:p>
        </w:tc>
        <w:tc>
          <w:tcPr>
            <w:tcW w:w="0" w:type="auto"/>
          </w:tcPr>
          <w:p w14:paraId="40FE99AE" w14:textId="77777777" w:rsidR="004945C9" w:rsidRPr="001876E9" w:rsidRDefault="004945C9" w:rsidP="00C5654B">
            <w:pPr>
              <w:pStyle w:val="Problemtext"/>
            </w:pPr>
            <w:r>
              <w:t>Sum</w:t>
            </w:r>
          </w:p>
        </w:tc>
      </w:tr>
      <w:tr w:rsidR="004945C9" w:rsidRPr="0092141D" w14:paraId="327E1573" w14:textId="77777777" w:rsidTr="00C5654B">
        <w:tc>
          <w:tcPr>
            <w:tcW w:w="0" w:type="auto"/>
          </w:tcPr>
          <w:p w14:paraId="6672706D" w14:textId="77777777" w:rsidR="004945C9" w:rsidRPr="001876E9" w:rsidRDefault="004945C9" w:rsidP="00C5654B">
            <w:pPr>
              <w:pStyle w:val="Problemtext"/>
            </w:pPr>
            <w:r>
              <w:t>2</w:t>
            </w:r>
          </w:p>
        </w:tc>
        <w:tc>
          <w:tcPr>
            <w:tcW w:w="0" w:type="auto"/>
          </w:tcPr>
          <w:p w14:paraId="4F4FEE46" w14:textId="77777777" w:rsidR="004945C9" w:rsidRDefault="004945C9" w:rsidP="00C5654B">
            <w:pPr>
              <w:pStyle w:val="Problemtext"/>
            </w:pPr>
            <w:r>
              <w:t>36</w:t>
            </w:r>
          </w:p>
        </w:tc>
        <w:tc>
          <w:tcPr>
            <w:tcW w:w="612" w:type="dxa"/>
          </w:tcPr>
          <w:p w14:paraId="4874DAC1" w14:textId="77777777" w:rsidR="004945C9" w:rsidRPr="001876E9" w:rsidRDefault="004945C9" w:rsidP="00C5654B">
            <w:pPr>
              <w:pStyle w:val="Problemtext"/>
            </w:pPr>
            <w:r>
              <w:t>16</w:t>
            </w:r>
          </w:p>
        </w:tc>
        <w:tc>
          <w:tcPr>
            <w:tcW w:w="810" w:type="dxa"/>
          </w:tcPr>
          <w:p w14:paraId="45F90A76" w14:textId="77777777" w:rsidR="004945C9" w:rsidRDefault="004945C9" w:rsidP="00C5654B">
            <w:pPr>
              <w:pStyle w:val="Problemtext"/>
            </w:pPr>
            <w:r>
              <w:t>8</w:t>
            </w:r>
          </w:p>
        </w:tc>
        <w:tc>
          <w:tcPr>
            <w:tcW w:w="0" w:type="auto"/>
          </w:tcPr>
          <w:p w14:paraId="7E131D5E" w14:textId="77777777" w:rsidR="004945C9" w:rsidRPr="001876E9" w:rsidRDefault="004945C9" w:rsidP="00C5654B">
            <w:pPr>
              <w:pStyle w:val="Problemtext"/>
            </w:pPr>
            <w:r>
              <w:t>4</w:t>
            </w:r>
          </w:p>
        </w:tc>
        <w:tc>
          <w:tcPr>
            <w:tcW w:w="0" w:type="auto"/>
          </w:tcPr>
          <w:p w14:paraId="3E5A8A72" w14:textId="77777777" w:rsidR="004945C9" w:rsidRPr="001876E9" w:rsidRDefault="004945C9" w:rsidP="00C5654B">
            <w:pPr>
              <w:pStyle w:val="Problemtext"/>
            </w:pPr>
            <w:r>
              <w:t>66</w:t>
            </w:r>
          </w:p>
        </w:tc>
      </w:tr>
      <w:tr w:rsidR="004945C9" w:rsidRPr="0092141D" w14:paraId="5A887A6E" w14:textId="77777777" w:rsidTr="00C5654B">
        <w:trPr>
          <w:trHeight w:val="567"/>
        </w:trPr>
        <w:tc>
          <w:tcPr>
            <w:tcW w:w="0" w:type="auto"/>
          </w:tcPr>
          <w:p w14:paraId="2A09B50B" w14:textId="77777777" w:rsidR="004945C9" w:rsidRPr="0092141D" w:rsidRDefault="004945C9" w:rsidP="00C5654B">
            <w:pPr>
              <w:pStyle w:val="Problemtext"/>
              <w:rPr>
                <w:rStyle w:val="Subquestionnumber"/>
                <w:b w:val="0"/>
              </w:rPr>
            </w:pPr>
          </w:p>
        </w:tc>
        <w:tc>
          <w:tcPr>
            <w:tcW w:w="0" w:type="auto"/>
          </w:tcPr>
          <w:p w14:paraId="51733FC9" w14:textId="77777777" w:rsidR="004945C9" w:rsidRPr="0092141D" w:rsidRDefault="004945C9" w:rsidP="00C5654B">
            <w:pPr>
              <w:pStyle w:val="Problemtext"/>
              <w:rPr>
                <w:rStyle w:val="Subquestionnumber"/>
                <w:b w:val="0"/>
              </w:rPr>
            </w:pPr>
          </w:p>
        </w:tc>
        <w:tc>
          <w:tcPr>
            <w:tcW w:w="612" w:type="dxa"/>
          </w:tcPr>
          <w:p w14:paraId="4D62E539" w14:textId="77777777" w:rsidR="004945C9" w:rsidRPr="0092141D" w:rsidRDefault="004945C9" w:rsidP="00C5654B">
            <w:pPr>
              <w:pStyle w:val="Problemtext"/>
              <w:rPr>
                <w:rStyle w:val="Subquestionnumber"/>
                <w:b w:val="0"/>
              </w:rPr>
            </w:pPr>
          </w:p>
        </w:tc>
        <w:tc>
          <w:tcPr>
            <w:tcW w:w="810" w:type="dxa"/>
          </w:tcPr>
          <w:p w14:paraId="6600A86D" w14:textId="77777777" w:rsidR="004945C9" w:rsidRPr="0092141D" w:rsidRDefault="004945C9" w:rsidP="00C5654B">
            <w:pPr>
              <w:pStyle w:val="Problemtext"/>
              <w:rPr>
                <w:rStyle w:val="Subquestionnumber"/>
                <w:b w:val="0"/>
              </w:rPr>
            </w:pPr>
          </w:p>
        </w:tc>
        <w:tc>
          <w:tcPr>
            <w:tcW w:w="0" w:type="auto"/>
          </w:tcPr>
          <w:p w14:paraId="424A4CF1" w14:textId="77777777" w:rsidR="004945C9" w:rsidRPr="0092141D" w:rsidRDefault="004945C9" w:rsidP="00C5654B">
            <w:pPr>
              <w:pStyle w:val="Problemtext"/>
              <w:rPr>
                <w:rStyle w:val="Subquestionnumber"/>
                <w:b w:val="0"/>
              </w:rPr>
            </w:pPr>
          </w:p>
        </w:tc>
        <w:tc>
          <w:tcPr>
            <w:tcW w:w="0" w:type="auto"/>
          </w:tcPr>
          <w:p w14:paraId="3776903E" w14:textId="77777777" w:rsidR="004945C9" w:rsidRPr="0092141D" w:rsidRDefault="004945C9" w:rsidP="00C5654B">
            <w:pPr>
              <w:pStyle w:val="Problemtext"/>
              <w:rPr>
                <w:rStyle w:val="Subquestionnumber"/>
                <w:b w:val="0"/>
              </w:rPr>
            </w:pPr>
          </w:p>
        </w:tc>
      </w:tr>
    </w:tbl>
    <w:p w14:paraId="40CDBAFB" w14:textId="77777777" w:rsidR="004945C9" w:rsidRDefault="004945C9" w:rsidP="004945C9">
      <w:pPr>
        <w:pStyle w:val="Problemtext"/>
      </w:pPr>
    </w:p>
    <w:p w14:paraId="2F8B140A" w14:textId="77777777" w:rsidR="004945C9" w:rsidRDefault="004945C9" w:rsidP="004945C9">
      <w:pPr>
        <w:pStyle w:val="Subquestion"/>
        <w:rPr>
          <w:lang w:val="en-GB"/>
        </w:rPr>
      </w:pPr>
      <w:r w:rsidRPr="007419DF">
        <w:rPr>
          <w:rStyle w:val="Subquestionnumber"/>
        </w:rPr>
        <w:t>7.1.</w:t>
      </w:r>
      <w:r>
        <w:rPr>
          <w:lang w:val="en-GB"/>
        </w:rPr>
        <w:tab/>
      </w:r>
      <w:r>
        <w:rPr>
          <w:rStyle w:val="Subquestionemphasis"/>
          <w:lang w:val="en-GB"/>
        </w:rPr>
        <w:t>Determin</w:t>
      </w:r>
      <w:r w:rsidRPr="007419DF">
        <w:rPr>
          <w:rStyle w:val="Subquestionemphasis"/>
          <w:lang w:val="en-GB"/>
        </w:rPr>
        <w:t>e</w:t>
      </w:r>
      <w:r w:rsidRPr="007419DF">
        <w:rPr>
          <w:lang w:val="en-GB"/>
        </w:rPr>
        <w:t xml:space="preserve"> the </w:t>
      </w:r>
      <w:r>
        <w:rPr>
          <w:lang w:val="en-GB"/>
        </w:rPr>
        <w:t xml:space="preserve">empirical formula </w:t>
      </w:r>
      <w:r w:rsidRPr="007419DF">
        <w:rPr>
          <w:lang w:val="en-GB"/>
        </w:rPr>
        <w:t xml:space="preserve">of </w:t>
      </w:r>
      <w:r w:rsidRPr="007419DF">
        <w:rPr>
          <w:rStyle w:val="Unknownspecies"/>
          <w:lang w:val="en-GB"/>
        </w:rPr>
        <w:t>G</w:t>
      </w:r>
      <w:r w:rsidRPr="007419DF">
        <w:rPr>
          <w:lang w:val="en-GB"/>
        </w:rPr>
        <w:t>.</w:t>
      </w:r>
    </w:p>
    <w:p w14:paraId="058C89D8" w14:textId="7654954F" w:rsidR="004945C9" w:rsidRDefault="004945C9" w:rsidP="004945C9">
      <w:pPr>
        <w:pStyle w:val="Answerbox"/>
        <w:rPr>
          <w:lang w:eastAsia="ru-RU"/>
        </w:rPr>
      </w:pPr>
      <w:r>
        <w:rPr>
          <w:lang w:eastAsia="ru-RU"/>
        </w:rPr>
        <w:t>Your work:</w:t>
      </w:r>
    </w:p>
    <w:p w14:paraId="7B90DE82" w14:textId="77777777" w:rsidR="004945C9" w:rsidRDefault="004945C9" w:rsidP="004945C9">
      <w:pPr>
        <w:pStyle w:val="Answerbox"/>
        <w:rPr>
          <w:lang w:eastAsia="ru-RU"/>
        </w:rPr>
      </w:pPr>
    </w:p>
    <w:p w14:paraId="7FB52685" w14:textId="77777777" w:rsidR="004945C9" w:rsidRDefault="004945C9" w:rsidP="004945C9">
      <w:pPr>
        <w:pStyle w:val="Answerbox"/>
        <w:rPr>
          <w:lang w:eastAsia="ru-RU"/>
        </w:rPr>
      </w:pPr>
    </w:p>
    <w:p w14:paraId="6393C1E9" w14:textId="77777777" w:rsidR="004945C9" w:rsidRDefault="004945C9" w:rsidP="004945C9">
      <w:pPr>
        <w:pStyle w:val="Answerbox"/>
        <w:rPr>
          <w:lang w:eastAsia="ru-RU"/>
        </w:rPr>
      </w:pPr>
    </w:p>
    <w:p w14:paraId="368302C1" w14:textId="77777777" w:rsidR="004945C9" w:rsidRDefault="004945C9" w:rsidP="004945C9">
      <w:pPr>
        <w:pStyle w:val="Subquestion"/>
        <w:rPr>
          <w:lang w:val="en-GB"/>
        </w:rPr>
      </w:pPr>
      <w:r>
        <w:rPr>
          <w:rStyle w:val="Subquestionnumber"/>
        </w:rPr>
        <w:t>7.2</w:t>
      </w:r>
      <w:r w:rsidRPr="007419DF">
        <w:rPr>
          <w:rStyle w:val="Subquestionnumber"/>
        </w:rPr>
        <w:t>.</w:t>
      </w:r>
      <w:r>
        <w:rPr>
          <w:lang w:val="en-GB"/>
        </w:rPr>
        <w:tab/>
      </w:r>
      <w:r w:rsidRPr="007419DF">
        <w:rPr>
          <w:rStyle w:val="Subquestionemphasis"/>
          <w:lang w:val="en-GB"/>
        </w:rPr>
        <w:t>Give</w:t>
      </w:r>
      <w:r w:rsidRPr="007419DF">
        <w:rPr>
          <w:lang w:val="en-GB"/>
        </w:rPr>
        <w:t xml:space="preserve"> the structures of </w:t>
      </w:r>
      <w:r w:rsidRPr="007419DF">
        <w:rPr>
          <w:rStyle w:val="Unknownspecies"/>
          <w:lang w:val="en-GB"/>
        </w:rPr>
        <w:t>A</w:t>
      </w:r>
      <w:r w:rsidRPr="007419DF">
        <w:rPr>
          <w:lang w:val="en-GB"/>
        </w:rPr>
        <w:t xml:space="preserve">, </w:t>
      </w:r>
      <w:r w:rsidRPr="007419DF">
        <w:rPr>
          <w:rStyle w:val="Unknownspecies"/>
          <w:lang w:val="en-GB"/>
        </w:rPr>
        <w:t>B</w:t>
      </w:r>
      <w:r w:rsidRPr="007419DF">
        <w:rPr>
          <w:lang w:val="en-GB"/>
        </w:rPr>
        <w:t xml:space="preserve">, </w:t>
      </w:r>
      <w:r w:rsidRPr="007419DF">
        <w:rPr>
          <w:rStyle w:val="Unknownspecies"/>
          <w:lang w:val="en-GB"/>
        </w:rPr>
        <w:t>C</w:t>
      </w:r>
      <w:r w:rsidRPr="007419DF">
        <w:rPr>
          <w:lang w:val="en-GB"/>
        </w:rPr>
        <w:t xml:space="preserve">, </w:t>
      </w:r>
      <w:r w:rsidRPr="007419DF">
        <w:rPr>
          <w:rStyle w:val="Unknownspecies"/>
          <w:lang w:val="en-GB"/>
        </w:rPr>
        <w:t>D</w:t>
      </w:r>
      <w:r w:rsidRPr="007419DF">
        <w:rPr>
          <w:lang w:val="en-GB"/>
        </w:rPr>
        <w:t xml:space="preserve">, </w:t>
      </w:r>
      <w:r w:rsidRPr="007419DF">
        <w:rPr>
          <w:rStyle w:val="Unknownspecies"/>
          <w:lang w:val="en-GB"/>
        </w:rPr>
        <w:t>E1</w:t>
      </w:r>
      <w:r w:rsidRPr="007419DF">
        <w:rPr>
          <w:lang w:val="en-GB"/>
        </w:rPr>
        <w:t xml:space="preserve">, </w:t>
      </w:r>
      <w:r w:rsidRPr="007419DF">
        <w:rPr>
          <w:rStyle w:val="Unknownspecies"/>
          <w:lang w:val="en-GB"/>
        </w:rPr>
        <w:t>E2</w:t>
      </w:r>
      <w:r w:rsidRPr="007419DF">
        <w:rPr>
          <w:lang w:val="en-GB"/>
        </w:rPr>
        <w:t xml:space="preserve">, </w:t>
      </w:r>
      <w:r w:rsidRPr="007419DF">
        <w:rPr>
          <w:rStyle w:val="Unknownspecies"/>
          <w:lang w:val="en-GB"/>
        </w:rPr>
        <w:t>F1</w:t>
      </w:r>
      <w:r w:rsidRPr="007419DF">
        <w:rPr>
          <w:lang w:val="en-GB"/>
        </w:rPr>
        <w:t xml:space="preserve">, </w:t>
      </w:r>
      <w:r w:rsidRPr="007419DF">
        <w:rPr>
          <w:rStyle w:val="Unknownspecies"/>
          <w:lang w:val="en-GB"/>
        </w:rPr>
        <w:t>F2</w:t>
      </w:r>
      <w:r w:rsidRPr="007419DF">
        <w:rPr>
          <w:lang w:val="en-GB"/>
        </w:rPr>
        <w:t xml:space="preserve"> and </w:t>
      </w:r>
      <w:r w:rsidRPr="007419DF">
        <w:rPr>
          <w:rStyle w:val="Unknownspecies"/>
          <w:lang w:val="en-GB"/>
        </w:rPr>
        <w:t>G</w:t>
      </w:r>
      <w:r w:rsidRPr="007419DF">
        <w:rPr>
          <w:lang w:val="en-GB"/>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770BB94A" w14:textId="77777777" w:rsidTr="00C5654B">
        <w:trPr>
          <w:trHeight w:val="2665"/>
        </w:trPr>
        <w:tc>
          <w:tcPr>
            <w:tcW w:w="4531" w:type="dxa"/>
          </w:tcPr>
          <w:p w14:paraId="5B0D6A4C" w14:textId="77777777" w:rsidR="004945C9" w:rsidRDefault="004945C9" w:rsidP="00C5654B">
            <w:pPr>
              <w:pStyle w:val="Problemtext"/>
              <w:rPr>
                <w:rStyle w:val="Unknownspecies"/>
              </w:rPr>
            </w:pPr>
            <w:r w:rsidRPr="00FA29FA">
              <w:rPr>
                <w:rStyle w:val="Unknownspecies"/>
              </w:rPr>
              <w:t>A</w:t>
            </w:r>
          </w:p>
          <w:p w14:paraId="2CB3CAB0" w14:textId="25F0E805" w:rsidR="004945C9" w:rsidRDefault="004945C9" w:rsidP="00C5654B">
            <w:pPr>
              <w:pStyle w:val="Equation"/>
            </w:pPr>
          </w:p>
          <w:p w14:paraId="565CD0C4" w14:textId="2601C615" w:rsidR="004945C9" w:rsidRPr="00B97898" w:rsidRDefault="004945C9" w:rsidP="00C5654B">
            <w:pPr>
              <w:pStyle w:val="Marking"/>
              <w:jc w:val="center"/>
            </w:pPr>
          </w:p>
        </w:tc>
        <w:tc>
          <w:tcPr>
            <w:tcW w:w="4531" w:type="dxa"/>
          </w:tcPr>
          <w:p w14:paraId="41C1CF43" w14:textId="77777777" w:rsidR="004945C9" w:rsidRDefault="004945C9" w:rsidP="00C5654B">
            <w:pPr>
              <w:pStyle w:val="Problemtext"/>
              <w:rPr>
                <w:rStyle w:val="Unknownspecies"/>
              </w:rPr>
            </w:pPr>
            <w:r w:rsidRPr="00FA29FA">
              <w:rPr>
                <w:rStyle w:val="Unknownspecies"/>
              </w:rPr>
              <w:t>B</w:t>
            </w:r>
          </w:p>
          <w:p w14:paraId="433911EF" w14:textId="2D18EB4C" w:rsidR="004945C9" w:rsidRDefault="004945C9" w:rsidP="00C5654B">
            <w:pPr>
              <w:pStyle w:val="Equation"/>
            </w:pPr>
          </w:p>
          <w:p w14:paraId="1C72B162" w14:textId="30078A04" w:rsidR="004945C9" w:rsidRPr="004D1E87" w:rsidRDefault="004945C9" w:rsidP="00C5654B">
            <w:pPr>
              <w:pStyle w:val="Marking"/>
              <w:jc w:val="center"/>
              <w:rPr>
                <w:rStyle w:val="Unknownspecies"/>
                <w:b w:val="0"/>
              </w:rPr>
            </w:pPr>
          </w:p>
        </w:tc>
      </w:tr>
      <w:tr w:rsidR="004945C9" w14:paraId="56E06B93" w14:textId="77777777" w:rsidTr="00C5654B">
        <w:trPr>
          <w:trHeight w:val="2665"/>
        </w:trPr>
        <w:tc>
          <w:tcPr>
            <w:tcW w:w="4531" w:type="dxa"/>
          </w:tcPr>
          <w:p w14:paraId="17D05108" w14:textId="77777777" w:rsidR="004945C9" w:rsidRDefault="004945C9" w:rsidP="00C5654B">
            <w:pPr>
              <w:pStyle w:val="Problemtext"/>
              <w:rPr>
                <w:rStyle w:val="Unknownspecies"/>
              </w:rPr>
            </w:pPr>
            <w:r w:rsidRPr="00FA29FA">
              <w:rPr>
                <w:rStyle w:val="Unknownspecies"/>
              </w:rPr>
              <w:t>C</w:t>
            </w:r>
          </w:p>
          <w:p w14:paraId="0EC4FF4E" w14:textId="64010FF7" w:rsidR="004945C9" w:rsidRPr="0017195E" w:rsidRDefault="004945C9" w:rsidP="00C5654B">
            <w:pPr>
              <w:pStyle w:val="Marking"/>
              <w:jc w:val="center"/>
              <w:rPr>
                <w:lang w:eastAsia="ru-RU"/>
              </w:rPr>
            </w:pPr>
          </w:p>
        </w:tc>
        <w:tc>
          <w:tcPr>
            <w:tcW w:w="4531" w:type="dxa"/>
          </w:tcPr>
          <w:p w14:paraId="36831D4B" w14:textId="77777777" w:rsidR="004945C9" w:rsidRDefault="004945C9" w:rsidP="00C5654B">
            <w:pPr>
              <w:pStyle w:val="Problemtext"/>
              <w:rPr>
                <w:rStyle w:val="Unknownspecies"/>
              </w:rPr>
            </w:pPr>
            <w:r w:rsidRPr="00FA29FA">
              <w:rPr>
                <w:rStyle w:val="Unknownspecies"/>
              </w:rPr>
              <w:t>D</w:t>
            </w:r>
          </w:p>
          <w:p w14:paraId="5F86F135" w14:textId="53D9ECE0" w:rsidR="004945C9" w:rsidRPr="0017195E" w:rsidRDefault="004945C9" w:rsidP="00C5654B">
            <w:pPr>
              <w:pStyle w:val="Marking"/>
              <w:jc w:val="center"/>
              <w:rPr>
                <w:lang w:eastAsia="ru-RU"/>
              </w:rPr>
            </w:pPr>
          </w:p>
        </w:tc>
      </w:tr>
      <w:tr w:rsidR="004945C9" w14:paraId="58269AF3" w14:textId="77777777" w:rsidTr="00C5654B">
        <w:trPr>
          <w:trHeight w:val="2665"/>
        </w:trPr>
        <w:tc>
          <w:tcPr>
            <w:tcW w:w="9062" w:type="dxa"/>
            <w:gridSpan w:val="2"/>
          </w:tcPr>
          <w:p w14:paraId="7A8BC0C3" w14:textId="77777777" w:rsidR="004945C9" w:rsidRDefault="004945C9" w:rsidP="00C5654B">
            <w:pPr>
              <w:pStyle w:val="Problemtext"/>
              <w:rPr>
                <w:rStyle w:val="Unknownspecies"/>
              </w:rPr>
            </w:pPr>
            <w:r>
              <w:rPr>
                <w:rStyle w:val="Unknownspecies"/>
              </w:rPr>
              <w:t>E1</w:t>
            </w:r>
            <w:r w:rsidRPr="0017195E">
              <w:t xml:space="preserve"> and </w:t>
            </w:r>
            <w:r>
              <w:rPr>
                <w:rStyle w:val="Unknownspecies"/>
              </w:rPr>
              <w:t>E2</w:t>
            </w:r>
          </w:p>
          <w:p w14:paraId="7A3180C9" w14:textId="6A613F6A" w:rsidR="004945C9" w:rsidRPr="0017195E" w:rsidRDefault="004945C9" w:rsidP="00C5654B">
            <w:pPr>
              <w:pStyle w:val="Marking"/>
              <w:jc w:val="center"/>
              <w:rPr>
                <w:rStyle w:val="Unknownspecies"/>
                <w:b w:val="0"/>
              </w:rPr>
            </w:pPr>
          </w:p>
        </w:tc>
      </w:tr>
      <w:tr w:rsidR="004945C9" w14:paraId="76C1A1D1" w14:textId="77777777" w:rsidTr="00C5654B">
        <w:trPr>
          <w:trHeight w:val="2665"/>
        </w:trPr>
        <w:tc>
          <w:tcPr>
            <w:tcW w:w="9062" w:type="dxa"/>
            <w:gridSpan w:val="2"/>
          </w:tcPr>
          <w:p w14:paraId="5C1346E6" w14:textId="77777777" w:rsidR="004945C9" w:rsidRDefault="004945C9" w:rsidP="00C5654B">
            <w:pPr>
              <w:pStyle w:val="Problemtext"/>
              <w:rPr>
                <w:rStyle w:val="Unknownspecies"/>
              </w:rPr>
            </w:pPr>
            <w:r>
              <w:rPr>
                <w:rStyle w:val="Unknownspecies"/>
              </w:rPr>
              <w:lastRenderedPageBreak/>
              <w:t>F1</w:t>
            </w:r>
            <w:r w:rsidRPr="0017195E">
              <w:t xml:space="preserve"> and </w:t>
            </w:r>
            <w:r>
              <w:rPr>
                <w:rStyle w:val="Unknownspecies"/>
              </w:rPr>
              <w:t>F2</w:t>
            </w:r>
          </w:p>
          <w:p w14:paraId="764601D8" w14:textId="2FCAB0E2" w:rsidR="004945C9" w:rsidRPr="0017195E" w:rsidRDefault="004945C9" w:rsidP="00C5654B">
            <w:pPr>
              <w:pStyle w:val="Marking"/>
              <w:jc w:val="center"/>
              <w:rPr>
                <w:lang w:eastAsia="ru-RU"/>
              </w:rPr>
            </w:pPr>
          </w:p>
        </w:tc>
      </w:tr>
    </w:tbl>
    <w:tbl>
      <w:tblPr>
        <w:tblStyle w:val="Structuretable"/>
        <w:tblW w:w="0" w:type="auto"/>
        <w:tblLayout w:type="fixed"/>
        <w:tblLook w:val="04A0" w:firstRow="1" w:lastRow="0" w:firstColumn="1" w:lastColumn="0" w:noHBand="0" w:noVBand="1"/>
      </w:tblPr>
      <w:tblGrid>
        <w:gridCol w:w="4531"/>
      </w:tblGrid>
      <w:tr w:rsidR="004945C9" w14:paraId="3C754159" w14:textId="77777777" w:rsidTr="00C5654B">
        <w:trPr>
          <w:trHeight w:val="2665"/>
        </w:trPr>
        <w:tc>
          <w:tcPr>
            <w:tcW w:w="4531" w:type="dxa"/>
            <w:tcBorders>
              <w:right w:val="single" w:sz="4" w:space="0" w:color="auto"/>
            </w:tcBorders>
          </w:tcPr>
          <w:p w14:paraId="7D69D3EC" w14:textId="77777777" w:rsidR="004945C9" w:rsidRDefault="004945C9" w:rsidP="00C5654B">
            <w:pPr>
              <w:pStyle w:val="Problemtext"/>
              <w:rPr>
                <w:rStyle w:val="Unknownspecies"/>
              </w:rPr>
            </w:pPr>
            <w:r>
              <w:rPr>
                <w:rStyle w:val="Unknownspecies"/>
              </w:rPr>
              <w:t>G</w:t>
            </w:r>
          </w:p>
          <w:p w14:paraId="5FF3EE75" w14:textId="0DF08CBF" w:rsidR="004945C9" w:rsidRDefault="004945C9" w:rsidP="00C5654B">
            <w:pPr>
              <w:pStyle w:val="Equation"/>
            </w:pPr>
          </w:p>
          <w:p w14:paraId="78A065FB" w14:textId="6054292B" w:rsidR="004945C9" w:rsidRPr="0017195E" w:rsidRDefault="004945C9" w:rsidP="00C5654B">
            <w:pPr>
              <w:pStyle w:val="Marking"/>
              <w:jc w:val="center"/>
              <w:rPr>
                <w:lang w:eastAsia="ru-RU"/>
              </w:rPr>
            </w:pPr>
          </w:p>
        </w:tc>
      </w:tr>
    </w:tbl>
    <w:p w14:paraId="7958D436" w14:textId="77777777" w:rsidR="004945C9" w:rsidRDefault="004945C9" w:rsidP="004945C9">
      <w:pPr>
        <w:pStyle w:val="Subquestion"/>
        <w:rPr>
          <w:rStyle w:val="Subquestionnumber"/>
        </w:rPr>
      </w:pPr>
    </w:p>
    <w:p w14:paraId="5FD2167F" w14:textId="77777777" w:rsidR="004945C9" w:rsidRDefault="004945C9" w:rsidP="004945C9">
      <w:pPr>
        <w:pStyle w:val="Subquestion"/>
        <w:rPr>
          <w:lang w:val="en-GB"/>
        </w:rPr>
      </w:pPr>
      <w:r>
        <w:rPr>
          <w:rStyle w:val="Subquestionnumber"/>
        </w:rPr>
        <w:t>7.3</w:t>
      </w:r>
      <w:r w:rsidRPr="007419DF">
        <w:rPr>
          <w:rStyle w:val="Subquestionnumber"/>
        </w:rPr>
        <w:t>.</w:t>
      </w:r>
      <w:r>
        <w:rPr>
          <w:rStyle w:val="Subquestionnumber"/>
        </w:rPr>
        <w:t>1.</w:t>
      </w:r>
      <w:r>
        <w:rPr>
          <w:lang w:val="en-GB"/>
        </w:rPr>
        <w:tab/>
      </w:r>
      <w:r w:rsidRPr="007419DF">
        <w:rPr>
          <w:rStyle w:val="Subquestionemphasis"/>
          <w:lang w:val="en-GB"/>
        </w:rPr>
        <w:t>Give</w:t>
      </w:r>
      <w:r w:rsidRPr="007419DF">
        <w:rPr>
          <w:lang w:val="en-GB"/>
        </w:rPr>
        <w:t xml:space="preserve"> the structures of </w:t>
      </w:r>
      <w:r>
        <w:rPr>
          <w:rStyle w:val="Unknownspecies"/>
          <w:lang w:val="en-GB"/>
        </w:rPr>
        <w:t>H</w:t>
      </w:r>
      <w:r w:rsidRPr="007419DF">
        <w:rPr>
          <w:lang w:val="en-GB"/>
        </w:rPr>
        <w:t xml:space="preserve">, </w:t>
      </w:r>
      <w:r>
        <w:rPr>
          <w:rStyle w:val="Unknownspecies"/>
          <w:lang w:val="en-GB"/>
        </w:rPr>
        <w:t>I</w:t>
      </w:r>
      <w:r>
        <w:rPr>
          <w:lang w:val="en-GB"/>
        </w:rPr>
        <w:t>,</w:t>
      </w:r>
      <w:r w:rsidRPr="007419DF">
        <w:rPr>
          <w:lang w:val="en-GB"/>
        </w:rPr>
        <w:t xml:space="preserve"> and </w:t>
      </w:r>
      <w:r>
        <w:rPr>
          <w:rStyle w:val="Unknownspecies"/>
          <w:lang w:val="en-GB"/>
        </w:rPr>
        <w:t>J</w:t>
      </w:r>
      <w:r w:rsidRPr="007419DF">
        <w:rPr>
          <w:lang w:val="en-GB"/>
        </w:rPr>
        <w:t>.</w:t>
      </w:r>
      <w:r>
        <w:rPr>
          <w:lang w:val="en-GB"/>
        </w:rPr>
        <w:t xml:space="preserve"> </w:t>
      </w:r>
      <w:r w:rsidRPr="003619A9">
        <w:rPr>
          <w:lang w:val="en-GB"/>
        </w:rPr>
        <w:t>There is no need to show the different diastereoisomers formed.</w:t>
      </w:r>
    </w:p>
    <w:tbl>
      <w:tblPr>
        <w:tblStyle w:val="Structuretable"/>
        <w:tblpPr w:leftFromText="142" w:rightFromText="142" w:topFromText="142" w:bottomFromText="142" w:vertAnchor="text" w:tblpY="1"/>
        <w:tblW w:w="0" w:type="auto"/>
        <w:tblLayout w:type="fixed"/>
        <w:tblLook w:val="04A0" w:firstRow="1" w:lastRow="0" w:firstColumn="1" w:lastColumn="0" w:noHBand="0" w:noVBand="1"/>
      </w:tblPr>
      <w:tblGrid>
        <w:gridCol w:w="9062"/>
      </w:tblGrid>
      <w:tr w:rsidR="004945C9" w14:paraId="05B03FF0" w14:textId="77777777" w:rsidTr="00C5654B">
        <w:trPr>
          <w:trHeight w:val="3175"/>
        </w:trPr>
        <w:tc>
          <w:tcPr>
            <w:tcW w:w="9062" w:type="dxa"/>
          </w:tcPr>
          <w:p w14:paraId="19B60225" w14:textId="77777777" w:rsidR="004945C9" w:rsidRDefault="004945C9" w:rsidP="00C5654B">
            <w:pPr>
              <w:pStyle w:val="Problemtext"/>
              <w:rPr>
                <w:rStyle w:val="Unknownspecies"/>
              </w:rPr>
            </w:pPr>
            <w:r>
              <w:rPr>
                <w:rStyle w:val="Unknownspecies"/>
              </w:rPr>
              <w:t>H</w:t>
            </w:r>
          </w:p>
          <w:p w14:paraId="20B2C806" w14:textId="7DEDFE81" w:rsidR="004945C9" w:rsidRPr="00FA29FA" w:rsidRDefault="004945C9" w:rsidP="00C5654B">
            <w:pPr>
              <w:pStyle w:val="Marking"/>
              <w:jc w:val="center"/>
              <w:rPr>
                <w:rStyle w:val="Unknownspecies"/>
              </w:rPr>
            </w:pPr>
          </w:p>
        </w:tc>
      </w:tr>
      <w:tr w:rsidR="004945C9" w14:paraId="58C01AB0" w14:textId="77777777" w:rsidTr="00C5654B">
        <w:trPr>
          <w:trHeight w:val="3175"/>
        </w:trPr>
        <w:tc>
          <w:tcPr>
            <w:tcW w:w="9062" w:type="dxa"/>
          </w:tcPr>
          <w:p w14:paraId="55917EAD" w14:textId="77777777" w:rsidR="004945C9" w:rsidRPr="000006C9" w:rsidRDefault="004945C9" w:rsidP="00C5654B">
            <w:pPr>
              <w:pStyle w:val="Problemtext"/>
              <w:rPr>
                <w:rStyle w:val="Unknownspecies"/>
              </w:rPr>
            </w:pPr>
            <w:r w:rsidRPr="000006C9">
              <w:rPr>
                <w:rStyle w:val="Unknownspecies"/>
              </w:rPr>
              <w:t>I</w:t>
            </w:r>
          </w:p>
          <w:p w14:paraId="6031275E" w14:textId="568FC6C9" w:rsidR="004945C9" w:rsidRPr="000006C9" w:rsidRDefault="004945C9" w:rsidP="00C5654B">
            <w:pPr>
              <w:pStyle w:val="Marking"/>
              <w:jc w:val="center"/>
              <w:rPr>
                <w:rStyle w:val="Unknownspecies"/>
              </w:rPr>
            </w:pPr>
          </w:p>
        </w:tc>
      </w:tr>
    </w:tbl>
    <w:p w14:paraId="5CCCAE19" w14:textId="77777777" w:rsidR="004945C9" w:rsidRDefault="004945C9" w:rsidP="004945C9">
      <w:r>
        <w:br w:type="page"/>
      </w:r>
    </w:p>
    <w:tbl>
      <w:tblPr>
        <w:tblStyle w:val="Structuretable"/>
        <w:tblpPr w:leftFromText="142" w:rightFromText="142" w:topFromText="142" w:bottomFromText="142" w:vertAnchor="text" w:tblpY="1"/>
        <w:tblW w:w="0" w:type="auto"/>
        <w:tblLayout w:type="fixed"/>
        <w:tblLook w:val="04A0" w:firstRow="1" w:lastRow="0" w:firstColumn="1" w:lastColumn="0" w:noHBand="0" w:noVBand="1"/>
      </w:tblPr>
      <w:tblGrid>
        <w:gridCol w:w="9062"/>
      </w:tblGrid>
      <w:tr w:rsidR="004945C9" w14:paraId="21A13A56" w14:textId="77777777" w:rsidTr="00C5654B">
        <w:trPr>
          <w:trHeight w:val="3175"/>
        </w:trPr>
        <w:tc>
          <w:tcPr>
            <w:tcW w:w="9062" w:type="dxa"/>
          </w:tcPr>
          <w:p w14:paraId="333FDEF5" w14:textId="77777777" w:rsidR="004945C9" w:rsidRDefault="004945C9" w:rsidP="00C5654B">
            <w:pPr>
              <w:pStyle w:val="Problemtext"/>
              <w:rPr>
                <w:rStyle w:val="Unknownspecies"/>
              </w:rPr>
            </w:pPr>
            <w:r>
              <w:rPr>
                <w:rStyle w:val="Unknownspecies"/>
              </w:rPr>
              <w:lastRenderedPageBreak/>
              <w:t>J</w:t>
            </w:r>
          </w:p>
          <w:p w14:paraId="0E63B19B" w14:textId="346D4C45" w:rsidR="004945C9" w:rsidRPr="00AB17DD" w:rsidRDefault="004945C9" w:rsidP="00C5654B">
            <w:pPr>
              <w:pStyle w:val="Marking"/>
              <w:jc w:val="center"/>
              <w:rPr>
                <w:rStyle w:val="Unknownspecies"/>
                <w:b w:val="0"/>
              </w:rPr>
            </w:pPr>
          </w:p>
        </w:tc>
      </w:tr>
    </w:tbl>
    <w:p w14:paraId="4147C378" w14:textId="77777777" w:rsidR="004945C9" w:rsidRDefault="004945C9" w:rsidP="004945C9">
      <w:pPr>
        <w:pStyle w:val="Subquestion"/>
        <w:rPr>
          <w:lang w:val="en-GB"/>
        </w:rPr>
      </w:pPr>
      <w:r>
        <w:rPr>
          <w:b/>
          <w:bCs/>
          <w:lang w:val="en-GB"/>
        </w:rPr>
        <w:t>7.3.2</w:t>
      </w:r>
      <w:r>
        <w:rPr>
          <w:lang w:val="en-GB"/>
        </w:rPr>
        <w:tab/>
      </w:r>
      <w:r w:rsidRPr="003619A9">
        <w:rPr>
          <w:lang w:val="en-GB"/>
        </w:rPr>
        <w:t xml:space="preserve">Give the structures of diastereoisomers </w:t>
      </w:r>
      <w:r w:rsidRPr="003619A9">
        <w:rPr>
          <w:rStyle w:val="Unknownspecies"/>
          <w:lang w:val="en-GB"/>
        </w:rPr>
        <w:t>K1</w:t>
      </w:r>
      <w:r w:rsidRPr="003619A9">
        <w:rPr>
          <w:lang w:val="en-GB"/>
        </w:rPr>
        <w:t xml:space="preserve">, and </w:t>
      </w:r>
      <w:r w:rsidRPr="003619A9">
        <w:rPr>
          <w:rStyle w:val="Unknownspecies"/>
          <w:lang w:val="en-GB"/>
        </w:rPr>
        <w:t>K2</w:t>
      </w:r>
      <w:r w:rsidRPr="003619A9">
        <w:rPr>
          <w:lang w:val="en-GB"/>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rsidRPr="00FA29FA" w14:paraId="24D268BB" w14:textId="77777777" w:rsidTr="00C5654B">
        <w:trPr>
          <w:trHeight w:val="3175"/>
        </w:trPr>
        <w:tc>
          <w:tcPr>
            <w:tcW w:w="9062" w:type="dxa"/>
          </w:tcPr>
          <w:p w14:paraId="79229E58" w14:textId="77777777" w:rsidR="004945C9" w:rsidRDefault="004945C9" w:rsidP="00C5654B">
            <w:pPr>
              <w:pStyle w:val="Problemtext"/>
              <w:rPr>
                <w:rStyle w:val="Unknownspecies"/>
              </w:rPr>
            </w:pPr>
            <w:r>
              <w:rPr>
                <w:rStyle w:val="Unknownspecies"/>
              </w:rPr>
              <w:t>K1</w:t>
            </w:r>
          </w:p>
          <w:p w14:paraId="32092B64" w14:textId="7FF3634F" w:rsidR="004945C9" w:rsidRPr="00054259" w:rsidRDefault="004945C9" w:rsidP="00C5654B">
            <w:pPr>
              <w:pStyle w:val="Marking"/>
              <w:jc w:val="center"/>
              <w:rPr>
                <w:rStyle w:val="Unknownspecies"/>
                <w:b w:val="0"/>
              </w:rPr>
            </w:pPr>
          </w:p>
        </w:tc>
      </w:tr>
      <w:tr w:rsidR="004945C9" w:rsidRPr="00FA29FA" w14:paraId="0BF85798" w14:textId="77777777" w:rsidTr="00C5654B">
        <w:trPr>
          <w:trHeight w:val="3175"/>
        </w:trPr>
        <w:tc>
          <w:tcPr>
            <w:tcW w:w="9062" w:type="dxa"/>
          </w:tcPr>
          <w:p w14:paraId="370899C3" w14:textId="77777777" w:rsidR="004945C9" w:rsidRDefault="004945C9" w:rsidP="00C5654B">
            <w:pPr>
              <w:pStyle w:val="Problemtext"/>
              <w:rPr>
                <w:rStyle w:val="Unknownspecies"/>
              </w:rPr>
            </w:pPr>
            <w:r>
              <w:rPr>
                <w:rStyle w:val="Unknownspecies"/>
              </w:rPr>
              <w:t>K2</w:t>
            </w:r>
          </w:p>
          <w:p w14:paraId="1778AFAE" w14:textId="3735CBCE" w:rsidR="004945C9" w:rsidRDefault="004945C9" w:rsidP="00C5654B">
            <w:pPr>
              <w:pStyle w:val="Marking"/>
              <w:jc w:val="center"/>
              <w:rPr>
                <w:rStyle w:val="Unknownspecies"/>
              </w:rPr>
            </w:pPr>
          </w:p>
        </w:tc>
      </w:tr>
    </w:tbl>
    <w:p w14:paraId="51450A3B" w14:textId="77777777" w:rsidR="004945C9" w:rsidRDefault="004945C9" w:rsidP="004945C9">
      <w:pPr>
        <w:pStyle w:val="Subquestion"/>
        <w:rPr>
          <w:lang w:val="en-GB"/>
        </w:rPr>
      </w:pPr>
      <w:r w:rsidRPr="007419DF">
        <w:rPr>
          <w:rStyle w:val="Subquestionnumber"/>
        </w:rPr>
        <w:t>7.</w:t>
      </w:r>
      <w:r>
        <w:rPr>
          <w:rStyle w:val="Subquestionnumber"/>
        </w:rPr>
        <w:t>4</w:t>
      </w:r>
      <w:r w:rsidRPr="007419DF">
        <w:rPr>
          <w:rStyle w:val="Subquestionnumber"/>
        </w:rPr>
        <w:t>.</w:t>
      </w:r>
      <w:r>
        <w:rPr>
          <w:lang w:val="en-GB"/>
        </w:rPr>
        <w:tab/>
      </w:r>
      <w:r w:rsidRPr="007419DF">
        <w:rPr>
          <w:rStyle w:val="Subquestionemphasis"/>
          <w:lang w:val="en-GB"/>
        </w:rPr>
        <w:t>Give</w:t>
      </w:r>
      <w:r w:rsidRPr="007419DF">
        <w:rPr>
          <w:lang w:val="en-GB"/>
        </w:rPr>
        <w:t xml:space="preserve"> the structure of </w:t>
      </w:r>
      <w:r>
        <w:rPr>
          <w:rStyle w:val="Unknownspecies"/>
          <w:lang w:val="en-GB"/>
        </w:rPr>
        <w:t>N</w:t>
      </w:r>
      <w:r w:rsidRPr="007419DF">
        <w:rPr>
          <w:lang w:val="en-GB"/>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14:paraId="4B45EEFF" w14:textId="77777777" w:rsidTr="00C5654B">
        <w:trPr>
          <w:trHeight w:val="3175"/>
        </w:trPr>
        <w:tc>
          <w:tcPr>
            <w:tcW w:w="9062" w:type="dxa"/>
            <w:tcBorders>
              <w:right w:val="single" w:sz="4" w:space="0" w:color="auto"/>
            </w:tcBorders>
          </w:tcPr>
          <w:p w14:paraId="60A6531F" w14:textId="77777777" w:rsidR="004945C9" w:rsidRDefault="004945C9" w:rsidP="00C5654B">
            <w:pPr>
              <w:pStyle w:val="Problemtext"/>
              <w:rPr>
                <w:rStyle w:val="Unknownspecies"/>
              </w:rPr>
            </w:pPr>
            <w:r>
              <w:rPr>
                <w:rStyle w:val="Unknownspecies"/>
              </w:rPr>
              <w:t>N</w:t>
            </w:r>
          </w:p>
          <w:p w14:paraId="0E94EB91" w14:textId="25D86C4A" w:rsidR="004945C9" w:rsidRDefault="004945C9" w:rsidP="00C5654B">
            <w:pPr>
              <w:pStyle w:val="Marking"/>
              <w:jc w:val="center"/>
            </w:pPr>
          </w:p>
          <w:p w14:paraId="021DC61D" w14:textId="77777777" w:rsidR="004945C9" w:rsidRDefault="004945C9" w:rsidP="00C5654B">
            <w:pPr>
              <w:pStyle w:val="Problemtext"/>
              <w:rPr>
                <w:rStyle w:val="Unknownspecies"/>
              </w:rPr>
            </w:pPr>
          </w:p>
        </w:tc>
      </w:tr>
    </w:tbl>
    <w:p w14:paraId="54EE89C6" w14:textId="77777777" w:rsidR="004945C9" w:rsidRPr="00F02D44" w:rsidRDefault="004945C9" w:rsidP="004945C9">
      <w:pPr>
        <w:pStyle w:val="Heading1"/>
      </w:pPr>
      <w:r w:rsidRPr="00C41AC3">
        <w:lastRenderedPageBreak/>
        <w:t>Problem</w:t>
      </w:r>
      <w:r>
        <w:t xml:space="preserve"> 8</w:t>
      </w:r>
      <w:r>
        <w:tab/>
        <w:t>7% of the total</w:t>
      </w:r>
    </w:p>
    <w:tbl>
      <w:tblPr>
        <w:tblStyle w:val="Problemtable"/>
        <w:tblW w:w="0" w:type="auto"/>
        <w:tblLook w:val="04A0" w:firstRow="1" w:lastRow="0" w:firstColumn="1" w:lastColumn="0" w:noHBand="0" w:noVBand="1"/>
      </w:tblPr>
      <w:tblGrid>
        <w:gridCol w:w="612"/>
        <w:gridCol w:w="810"/>
        <w:gridCol w:w="810"/>
        <w:gridCol w:w="810"/>
        <w:gridCol w:w="810"/>
        <w:gridCol w:w="810"/>
        <w:gridCol w:w="668"/>
      </w:tblGrid>
      <w:tr w:rsidR="004945C9" w:rsidRPr="0092141D" w14:paraId="53B225A6" w14:textId="77777777" w:rsidTr="00C5654B">
        <w:tc>
          <w:tcPr>
            <w:tcW w:w="0" w:type="auto"/>
          </w:tcPr>
          <w:p w14:paraId="5E28594E" w14:textId="77777777" w:rsidR="004945C9" w:rsidRPr="00340890" w:rsidRDefault="004945C9" w:rsidP="00C5654B">
            <w:pPr>
              <w:pStyle w:val="Problemtext"/>
              <w:rPr>
                <w:rStyle w:val="Subquestionnumber"/>
              </w:rPr>
            </w:pPr>
            <w:r w:rsidRPr="00340890">
              <w:rPr>
                <w:rStyle w:val="Subquestionnumber"/>
              </w:rPr>
              <w:t>8.1.</w:t>
            </w:r>
          </w:p>
        </w:tc>
        <w:tc>
          <w:tcPr>
            <w:tcW w:w="0" w:type="auto"/>
          </w:tcPr>
          <w:p w14:paraId="4CF6E026" w14:textId="77777777" w:rsidR="004945C9" w:rsidRPr="00340890" w:rsidRDefault="004945C9" w:rsidP="00C5654B">
            <w:pPr>
              <w:pStyle w:val="Problemtext"/>
              <w:rPr>
                <w:rStyle w:val="Subquestionnumber"/>
              </w:rPr>
            </w:pPr>
            <w:r w:rsidRPr="00340890">
              <w:rPr>
                <w:rStyle w:val="Subquestionnumber"/>
              </w:rPr>
              <w:t>8.2.1.</w:t>
            </w:r>
          </w:p>
        </w:tc>
        <w:tc>
          <w:tcPr>
            <w:tcW w:w="0" w:type="auto"/>
          </w:tcPr>
          <w:p w14:paraId="3601F157" w14:textId="77777777" w:rsidR="004945C9" w:rsidRPr="00340890" w:rsidRDefault="004945C9" w:rsidP="00C5654B">
            <w:pPr>
              <w:pStyle w:val="Problemtext"/>
              <w:rPr>
                <w:rStyle w:val="Subquestionnumber"/>
              </w:rPr>
            </w:pPr>
            <w:r w:rsidRPr="00340890">
              <w:rPr>
                <w:rStyle w:val="Subquestionnumber"/>
              </w:rPr>
              <w:t>8.2.2.</w:t>
            </w:r>
          </w:p>
        </w:tc>
        <w:tc>
          <w:tcPr>
            <w:tcW w:w="0" w:type="auto"/>
          </w:tcPr>
          <w:p w14:paraId="039460CA" w14:textId="77777777" w:rsidR="004945C9" w:rsidRPr="00340890" w:rsidRDefault="004945C9" w:rsidP="00C5654B">
            <w:pPr>
              <w:pStyle w:val="Problemtext"/>
              <w:rPr>
                <w:rStyle w:val="Subquestionnumber"/>
              </w:rPr>
            </w:pPr>
            <w:r w:rsidRPr="00340890">
              <w:rPr>
                <w:rStyle w:val="Subquestionnumber"/>
              </w:rPr>
              <w:t>8.3.1.</w:t>
            </w:r>
          </w:p>
        </w:tc>
        <w:tc>
          <w:tcPr>
            <w:tcW w:w="0" w:type="auto"/>
          </w:tcPr>
          <w:p w14:paraId="6E51D21D" w14:textId="77777777" w:rsidR="004945C9" w:rsidRPr="00340890" w:rsidRDefault="004945C9" w:rsidP="00C5654B">
            <w:pPr>
              <w:pStyle w:val="Problemtext"/>
              <w:rPr>
                <w:rStyle w:val="Subquestionnumber"/>
              </w:rPr>
            </w:pPr>
            <w:r w:rsidRPr="00340890">
              <w:rPr>
                <w:rStyle w:val="Subquestionnumber"/>
              </w:rPr>
              <w:t>8.3.2.</w:t>
            </w:r>
          </w:p>
        </w:tc>
        <w:tc>
          <w:tcPr>
            <w:tcW w:w="0" w:type="auto"/>
          </w:tcPr>
          <w:p w14:paraId="53F68D3B" w14:textId="77777777" w:rsidR="004945C9" w:rsidRPr="00340890" w:rsidRDefault="004945C9" w:rsidP="00C5654B">
            <w:pPr>
              <w:pStyle w:val="Problemtext"/>
              <w:rPr>
                <w:rStyle w:val="Subquestionnumber"/>
              </w:rPr>
            </w:pPr>
            <w:r w:rsidRPr="00340890">
              <w:rPr>
                <w:rStyle w:val="Subquestionnumber"/>
              </w:rPr>
              <w:t>8.3.3.</w:t>
            </w:r>
          </w:p>
        </w:tc>
        <w:tc>
          <w:tcPr>
            <w:tcW w:w="0" w:type="auto"/>
          </w:tcPr>
          <w:p w14:paraId="34950373" w14:textId="77777777" w:rsidR="004945C9" w:rsidRPr="001876E9" w:rsidRDefault="004945C9" w:rsidP="00C5654B">
            <w:pPr>
              <w:pStyle w:val="Problemtext"/>
            </w:pPr>
            <w:r>
              <w:t>Sum</w:t>
            </w:r>
          </w:p>
        </w:tc>
      </w:tr>
      <w:tr w:rsidR="004945C9" w:rsidRPr="0092141D" w14:paraId="2033127D" w14:textId="77777777" w:rsidTr="00C5654B">
        <w:tc>
          <w:tcPr>
            <w:tcW w:w="0" w:type="auto"/>
          </w:tcPr>
          <w:p w14:paraId="745B2718" w14:textId="77777777" w:rsidR="004945C9" w:rsidRPr="001876E9" w:rsidRDefault="004945C9" w:rsidP="00C5654B">
            <w:pPr>
              <w:pStyle w:val="Problemtext"/>
            </w:pPr>
            <w:r>
              <w:t>4</w:t>
            </w:r>
          </w:p>
        </w:tc>
        <w:tc>
          <w:tcPr>
            <w:tcW w:w="0" w:type="auto"/>
          </w:tcPr>
          <w:p w14:paraId="67F7C318" w14:textId="77777777" w:rsidR="004945C9" w:rsidRPr="001876E9" w:rsidRDefault="004945C9" w:rsidP="00C5654B">
            <w:pPr>
              <w:pStyle w:val="Problemtext"/>
            </w:pPr>
            <w:r>
              <w:t>10</w:t>
            </w:r>
          </w:p>
        </w:tc>
        <w:tc>
          <w:tcPr>
            <w:tcW w:w="0" w:type="auto"/>
          </w:tcPr>
          <w:p w14:paraId="270467D5" w14:textId="77777777" w:rsidR="004945C9" w:rsidRPr="001876E9" w:rsidRDefault="004945C9" w:rsidP="00C5654B">
            <w:pPr>
              <w:pStyle w:val="Problemtext"/>
            </w:pPr>
            <w:r>
              <w:t>1</w:t>
            </w:r>
          </w:p>
        </w:tc>
        <w:tc>
          <w:tcPr>
            <w:tcW w:w="0" w:type="auto"/>
          </w:tcPr>
          <w:p w14:paraId="6F10105F" w14:textId="77777777" w:rsidR="004945C9" w:rsidRPr="001876E9" w:rsidRDefault="004945C9" w:rsidP="00C5654B">
            <w:pPr>
              <w:pStyle w:val="Problemtext"/>
            </w:pPr>
            <w:r>
              <w:t>4</w:t>
            </w:r>
          </w:p>
        </w:tc>
        <w:tc>
          <w:tcPr>
            <w:tcW w:w="0" w:type="auto"/>
          </w:tcPr>
          <w:p w14:paraId="5650FCFA" w14:textId="77777777" w:rsidR="004945C9" w:rsidRPr="001876E9" w:rsidRDefault="004945C9" w:rsidP="00C5654B">
            <w:pPr>
              <w:pStyle w:val="Problemtext"/>
            </w:pPr>
            <w:r>
              <w:t>1</w:t>
            </w:r>
          </w:p>
        </w:tc>
        <w:tc>
          <w:tcPr>
            <w:tcW w:w="0" w:type="auto"/>
          </w:tcPr>
          <w:p w14:paraId="7C05F562" w14:textId="77777777" w:rsidR="004945C9" w:rsidRPr="001876E9" w:rsidRDefault="004945C9" w:rsidP="00C5654B">
            <w:pPr>
              <w:pStyle w:val="Problemtext"/>
            </w:pPr>
            <w:r>
              <w:t>2</w:t>
            </w:r>
          </w:p>
        </w:tc>
        <w:tc>
          <w:tcPr>
            <w:tcW w:w="0" w:type="auto"/>
          </w:tcPr>
          <w:p w14:paraId="0BA3A664" w14:textId="77777777" w:rsidR="004945C9" w:rsidRPr="001876E9" w:rsidRDefault="004945C9" w:rsidP="00C5654B">
            <w:pPr>
              <w:pStyle w:val="Problemtext"/>
            </w:pPr>
            <w:r>
              <w:t>22</w:t>
            </w:r>
          </w:p>
        </w:tc>
      </w:tr>
      <w:tr w:rsidR="004945C9" w:rsidRPr="0092141D" w14:paraId="270AD321" w14:textId="77777777" w:rsidTr="00C5654B">
        <w:trPr>
          <w:trHeight w:val="567"/>
        </w:trPr>
        <w:tc>
          <w:tcPr>
            <w:tcW w:w="0" w:type="auto"/>
          </w:tcPr>
          <w:p w14:paraId="6258F5D0" w14:textId="77777777" w:rsidR="004945C9" w:rsidRPr="0092141D" w:rsidRDefault="004945C9" w:rsidP="00C5654B">
            <w:pPr>
              <w:pStyle w:val="Problemtext"/>
              <w:rPr>
                <w:rStyle w:val="Subquestionnumber"/>
                <w:b w:val="0"/>
              </w:rPr>
            </w:pPr>
          </w:p>
        </w:tc>
        <w:tc>
          <w:tcPr>
            <w:tcW w:w="0" w:type="auto"/>
          </w:tcPr>
          <w:p w14:paraId="09DB1371" w14:textId="77777777" w:rsidR="004945C9" w:rsidRPr="0092141D" w:rsidRDefault="004945C9" w:rsidP="00C5654B">
            <w:pPr>
              <w:pStyle w:val="Problemtext"/>
              <w:rPr>
                <w:rStyle w:val="Subquestionnumber"/>
                <w:b w:val="0"/>
              </w:rPr>
            </w:pPr>
          </w:p>
        </w:tc>
        <w:tc>
          <w:tcPr>
            <w:tcW w:w="0" w:type="auto"/>
          </w:tcPr>
          <w:p w14:paraId="34859897" w14:textId="77777777" w:rsidR="004945C9" w:rsidRPr="0092141D" w:rsidRDefault="004945C9" w:rsidP="00C5654B">
            <w:pPr>
              <w:pStyle w:val="Problemtext"/>
              <w:rPr>
                <w:rStyle w:val="Subquestionnumber"/>
                <w:b w:val="0"/>
              </w:rPr>
            </w:pPr>
          </w:p>
        </w:tc>
        <w:tc>
          <w:tcPr>
            <w:tcW w:w="0" w:type="auto"/>
          </w:tcPr>
          <w:p w14:paraId="043B97B9" w14:textId="77777777" w:rsidR="004945C9" w:rsidRPr="0092141D" w:rsidRDefault="004945C9" w:rsidP="00C5654B">
            <w:pPr>
              <w:pStyle w:val="Problemtext"/>
              <w:rPr>
                <w:rStyle w:val="Subquestionnumber"/>
                <w:b w:val="0"/>
              </w:rPr>
            </w:pPr>
          </w:p>
        </w:tc>
        <w:tc>
          <w:tcPr>
            <w:tcW w:w="0" w:type="auto"/>
          </w:tcPr>
          <w:p w14:paraId="7D3856E4" w14:textId="77777777" w:rsidR="004945C9" w:rsidRPr="0092141D" w:rsidRDefault="004945C9" w:rsidP="00C5654B">
            <w:pPr>
              <w:pStyle w:val="Problemtext"/>
              <w:rPr>
                <w:rStyle w:val="Subquestionnumber"/>
                <w:b w:val="0"/>
              </w:rPr>
            </w:pPr>
          </w:p>
        </w:tc>
        <w:tc>
          <w:tcPr>
            <w:tcW w:w="0" w:type="auto"/>
          </w:tcPr>
          <w:p w14:paraId="756A5BFD" w14:textId="77777777" w:rsidR="004945C9" w:rsidRPr="0092141D" w:rsidRDefault="004945C9" w:rsidP="00C5654B">
            <w:pPr>
              <w:pStyle w:val="Problemtext"/>
              <w:rPr>
                <w:rStyle w:val="Subquestionnumber"/>
                <w:b w:val="0"/>
              </w:rPr>
            </w:pPr>
          </w:p>
        </w:tc>
        <w:tc>
          <w:tcPr>
            <w:tcW w:w="0" w:type="auto"/>
          </w:tcPr>
          <w:p w14:paraId="0C580029" w14:textId="77777777" w:rsidR="004945C9" w:rsidRPr="0092141D" w:rsidRDefault="004945C9" w:rsidP="00C5654B">
            <w:pPr>
              <w:pStyle w:val="Problemtext"/>
              <w:rPr>
                <w:rStyle w:val="Subquestionnumber"/>
                <w:b w:val="0"/>
              </w:rPr>
            </w:pPr>
          </w:p>
        </w:tc>
      </w:tr>
    </w:tbl>
    <w:p w14:paraId="65524F3C" w14:textId="77777777" w:rsidR="004945C9" w:rsidRDefault="004945C9" w:rsidP="004945C9">
      <w:pPr>
        <w:pStyle w:val="Problemtext"/>
      </w:pPr>
    </w:p>
    <w:p w14:paraId="21B69E1F" w14:textId="77777777" w:rsidR="004945C9" w:rsidRDefault="004945C9" w:rsidP="004945C9">
      <w:pPr>
        <w:pStyle w:val="Subquestion"/>
      </w:pPr>
      <w:r w:rsidRPr="00AC3EA4">
        <w:rPr>
          <w:rStyle w:val="Subquestionnumber"/>
        </w:rPr>
        <w:t>8.1.</w:t>
      </w:r>
      <w:r>
        <w:rPr>
          <w:rStyle w:val="Subquestionnumber"/>
        </w:rPr>
        <w:t>1.</w:t>
      </w:r>
      <w:r>
        <w:tab/>
        <w:t>Which of the following sentences is true?</w:t>
      </w:r>
      <w:r w:rsidRPr="008648ED">
        <w:t xml:space="preserve"> </w:t>
      </w:r>
    </w:p>
    <w:p w14:paraId="75DCBF42" w14:textId="0E695D54" w:rsidR="004945C9" w:rsidRDefault="004945C9" w:rsidP="004945C9">
      <w:pPr>
        <w:pStyle w:val="Subquestion"/>
      </w:pPr>
      <w:r>
        <w:tab/>
      </w:r>
      <w:r w:rsidRPr="002335EE">
        <w:sym w:font="Wingdings" w:char="F0A8"/>
      </w:r>
      <w:r>
        <w:t xml:space="preserve"> </w:t>
      </w:r>
      <w:r w:rsidRPr="008648ED">
        <w:rPr>
          <w:rStyle w:val="Unknownspecies"/>
        </w:rPr>
        <w:t>A</w:t>
      </w:r>
      <w:r>
        <w:t xml:space="preserve"> is an α isomer.</w:t>
      </w:r>
      <w:r>
        <w:tab/>
      </w:r>
      <w:r>
        <w:tab/>
      </w:r>
      <w:r w:rsidR="00874EEB">
        <w:tab/>
      </w:r>
      <w:r>
        <w:tab/>
      </w:r>
      <w:r w:rsidRPr="002335EE">
        <w:sym w:font="Wingdings" w:char="F0A8"/>
      </w:r>
      <w:r>
        <w:t xml:space="preserve"> </w:t>
      </w:r>
      <w:r w:rsidRPr="008648ED">
        <w:rPr>
          <w:rStyle w:val="Unknownspecies"/>
        </w:rPr>
        <w:t>A</w:t>
      </w:r>
      <w:r>
        <w:t xml:space="preserve"> is neither α nor β.</w:t>
      </w:r>
      <w:r>
        <w:br/>
      </w:r>
      <w:r w:rsidRPr="002335EE">
        <w:sym w:font="Wingdings" w:char="F0A8"/>
      </w:r>
      <w:r>
        <w:t xml:space="preserve"> </w:t>
      </w:r>
      <w:r w:rsidRPr="008648ED">
        <w:rPr>
          <w:rStyle w:val="Unknownspecies"/>
        </w:rPr>
        <w:t>A</w:t>
      </w:r>
      <w:r>
        <w:t xml:space="preserve"> is a β isomer.</w:t>
      </w:r>
      <w:r>
        <w:tab/>
      </w:r>
      <w:r>
        <w:tab/>
      </w:r>
      <w:r>
        <w:tab/>
      </w:r>
      <w:r>
        <w:tab/>
      </w:r>
      <w:r w:rsidRPr="002335EE">
        <w:sym w:font="Wingdings" w:char="F0A8"/>
      </w:r>
      <w:r>
        <w:t xml:space="preserve"> </w:t>
      </w:r>
      <w:r w:rsidRPr="008648ED">
        <w:rPr>
          <w:rStyle w:val="Unknownspecies"/>
        </w:rPr>
        <w:t>A</w:t>
      </w:r>
      <w:r>
        <w:t xml:space="preserve"> is a mixture of α and β isomers.</w:t>
      </w:r>
    </w:p>
    <w:p w14:paraId="30A2496E" w14:textId="77777777" w:rsidR="004945C9" w:rsidRDefault="004945C9" w:rsidP="004945C9">
      <w:pPr>
        <w:pStyle w:val="Subquestion"/>
        <w:rPr>
          <w:rStyle w:val="Unknownspecies"/>
        </w:rPr>
      </w:pPr>
      <w:r w:rsidRPr="008648ED">
        <w:rPr>
          <w:rStyle w:val="Subquestionnumber"/>
        </w:rPr>
        <w:t>8.1.2.</w:t>
      </w:r>
      <w:r>
        <w:tab/>
        <w:t>Which of the following sentences is true?</w:t>
      </w:r>
      <w:r w:rsidRPr="008648ED">
        <w:t xml:space="preserve"> </w:t>
      </w:r>
    </w:p>
    <w:p w14:paraId="5CE7BD94" w14:textId="32D79DB8" w:rsidR="004945C9" w:rsidRPr="008648ED" w:rsidRDefault="004945C9" w:rsidP="004945C9">
      <w:pPr>
        <w:pStyle w:val="Subquestion"/>
      </w:pPr>
      <w:r>
        <w:tab/>
      </w:r>
      <w:r w:rsidRPr="002335EE">
        <w:sym w:font="Wingdings" w:char="F0A8"/>
      </w:r>
      <w:r>
        <w:t xml:space="preserve"> We can get product </w:t>
      </w:r>
      <w:r w:rsidRPr="008648ED">
        <w:rPr>
          <w:rStyle w:val="Unknownspecies"/>
        </w:rPr>
        <w:t>A</w:t>
      </w:r>
      <w:r w:rsidRPr="008648ED">
        <w:t xml:space="preserve"> only if we use α-</w:t>
      </w:r>
      <w:r w:rsidRPr="00662B68">
        <w:rPr>
          <w:smallCaps/>
        </w:rPr>
        <w:t>d</w:t>
      </w:r>
      <w:r w:rsidRPr="008648ED">
        <w:t xml:space="preserve"> glucose as starting material</w:t>
      </w:r>
      <w:r>
        <w:t>.</w:t>
      </w:r>
      <w:r>
        <w:br/>
      </w:r>
      <w:r w:rsidRPr="002335EE">
        <w:sym w:font="Wingdings" w:char="F0A8"/>
      </w:r>
      <w:r>
        <w:t xml:space="preserve"> We can get product </w:t>
      </w:r>
      <w:r w:rsidRPr="008648ED">
        <w:rPr>
          <w:rStyle w:val="Unknownspecies"/>
        </w:rPr>
        <w:t>A</w:t>
      </w:r>
      <w:r w:rsidRPr="008648ED">
        <w:t xml:space="preserve"> only if we use β-</w:t>
      </w:r>
      <w:r w:rsidRPr="00662B68">
        <w:rPr>
          <w:smallCaps/>
        </w:rPr>
        <w:t>d</w:t>
      </w:r>
      <w:r w:rsidRPr="008648ED">
        <w:t xml:space="preserve"> glucose as starting material</w:t>
      </w:r>
      <w:r w:rsidR="00874EEB">
        <w:t>.</w:t>
      </w:r>
      <w:r w:rsidR="00874EEB">
        <w:br/>
      </w:r>
      <w:r w:rsidRPr="002335EE">
        <w:sym w:font="Wingdings" w:char="F0A8"/>
      </w:r>
      <w:r>
        <w:t xml:space="preserve"> We can get product </w:t>
      </w:r>
      <w:r w:rsidRPr="008648ED">
        <w:rPr>
          <w:rStyle w:val="Unknownspecies"/>
        </w:rPr>
        <w:t>A</w:t>
      </w:r>
      <w:r w:rsidRPr="008648ED">
        <w:t xml:space="preserve"> either from α- or from β-</w:t>
      </w:r>
      <w:r w:rsidRPr="00662B68">
        <w:rPr>
          <w:smallCaps/>
        </w:rPr>
        <w:t>d</w:t>
      </w:r>
      <w:r w:rsidRPr="008648ED">
        <w:t xml:space="preserve"> glucose as starting material</w:t>
      </w:r>
      <w:r>
        <w:t>.</w:t>
      </w:r>
    </w:p>
    <w:p w14:paraId="4160AE95" w14:textId="77777777" w:rsidR="004945C9" w:rsidRDefault="004945C9" w:rsidP="004945C9">
      <w:pPr>
        <w:pStyle w:val="Subquestion"/>
        <w:rPr>
          <w:rStyle w:val="Unknownspecies"/>
        </w:rPr>
      </w:pPr>
      <w:r w:rsidRPr="008648ED">
        <w:rPr>
          <w:rStyle w:val="Subquestionnumber"/>
        </w:rPr>
        <w:t>8.1.</w:t>
      </w:r>
      <w:r>
        <w:rPr>
          <w:rStyle w:val="Subquestionnumber"/>
        </w:rPr>
        <w:t>3</w:t>
      </w:r>
      <w:r w:rsidRPr="008648ED">
        <w:rPr>
          <w:rStyle w:val="Subquestionnumber"/>
        </w:rPr>
        <w:t>.</w:t>
      </w:r>
      <w:r>
        <w:tab/>
        <w:t xml:space="preserve">Which one of these reagents can be utilized as </w:t>
      </w:r>
      <w:r w:rsidRPr="00EC1C74">
        <w:rPr>
          <w:b/>
          <w:bCs/>
        </w:rPr>
        <w:t>X</w:t>
      </w:r>
      <w:r>
        <w:t xml:space="preserve"> </w:t>
      </w:r>
      <w:r w:rsidRPr="00EC1C74">
        <w:t>for</w:t>
      </w:r>
      <w:r>
        <w:t xml:space="preserve"> the selective hydrolysis of </w:t>
      </w:r>
      <w:r w:rsidRPr="008648ED">
        <w:rPr>
          <w:rStyle w:val="Unknownspecies"/>
        </w:rPr>
        <w:t>A</w:t>
      </w:r>
      <w:r w:rsidRPr="008648ED">
        <w:t>?</w:t>
      </w:r>
    </w:p>
    <w:p w14:paraId="35165F79" w14:textId="4BA1D40A" w:rsidR="004945C9" w:rsidRPr="008648ED" w:rsidRDefault="00874EEB" w:rsidP="004945C9">
      <w:pPr>
        <w:pStyle w:val="Subquestion"/>
      </w:pPr>
      <w:r>
        <w:tab/>
      </w:r>
      <w:r w:rsidR="004945C9" w:rsidRPr="002335EE">
        <w:sym w:font="Wingdings" w:char="F0A8"/>
      </w:r>
      <w:r w:rsidR="004945C9">
        <w:t xml:space="preserve"> </w:t>
      </w:r>
      <w:r w:rsidR="004945C9" w:rsidRPr="008648ED">
        <w:t>50% acetic acid</w:t>
      </w:r>
      <w:r w:rsidR="004945C9">
        <w:tab/>
      </w:r>
      <w:r w:rsidR="004945C9">
        <w:tab/>
      </w:r>
      <w:r>
        <w:tab/>
      </w:r>
      <w:r w:rsidR="004945C9">
        <w:tab/>
      </w:r>
      <w:r w:rsidR="004945C9" w:rsidRPr="002335EE">
        <w:sym w:font="Wingdings" w:char="F0A8"/>
      </w:r>
      <w:r w:rsidR="004945C9">
        <w:t xml:space="preserve"> concentrated</w:t>
      </w:r>
      <w:r w:rsidR="004945C9" w:rsidRPr="008648ED">
        <w:t xml:space="preserve"> H</w:t>
      </w:r>
      <w:r w:rsidR="004945C9" w:rsidRPr="008648ED">
        <w:rPr>
          <w:vertAlign w:val="subscript"/>
        </w:rPr>
        <w:t>2</w:t>
      </w:r>
      <w:r w:rsidR="004945C9" w:rsidRPr="008648ED">
        <w:t>SO</w:t>
      </w:r>
      <w:r w:rsidR="004945C9" w:rsidRPr="008648ED">
        <w:rPr>
          <w:vertAlign w:val="subscript"/>
        </w:rPr>
        <w:t>4</w:t>
      </w:r>
      <w:r w:rsidR="004945C9">
        <w:br/>
      </w:r>
      <w:r w:rsidR="004945C9" w:rsidRPr="002335EE">
        <w:sym w:font="Wingdings" w:char="F0A8"/>
      </w:r>
      <w:r w:rsidR="004945C9" w:rsidRPr="008648ED">
        <w:t xml:space="preserve"> 6M HCl in water</w:t>
      </w:r>
      <w:r w:rsidR="004945C9">
        <w:tab/>
      </w:r>
      <w:r w:rsidR="004945C9">
        <w:tab/>
      </w:r>
      <w:r w:rsidR="004945C9">
        <w:tab/>
      </w:r>
      <w:r w:rsidR="004945C9">
        <w:tab/>
      </w:r>
      <w:r w:rsidR="004945C9" w:rsidRPr="002335EE">
        <w:sym w:font="Wingdings" w:char="F0A8"/>
      </w:r>
      <w:r w:rsidR="004945C9" w:rsidRPr="008648ED">
        <w:t xml:space="preserve"> 1M NaOH in water</w:t>
      </w:r>
      <w:r w:rsidR="004945C9">
        <w:br/>
      </w:r>
      <w:r w:rsidR="004945C9" w:rsidRPr="002335EE">
        <w:sym w:font="Wingdings" w:char="F0A8"/>
      </w:r>
      <w:r w:rsidR="004945C9" w:rsidRPr="008648ED">
        <w:t xml:space="preserve"> 6M HCl in acetic acid</w:t>
      </w:r>
    </w:p>
    <w:p w14:paraId="36597A87" w14:textId="77777777" w:rsidR="004945C9" w:rsidRDefault="004945C9" w:rsidP="004945C9">
      <w:pPr>
        <w:pStyle w:val="Subquestion"/>
        <w:rPr>
          <w:rStyle w:val="Unknownspecies"/>
        </w:rPr>
      </w:pPr>
      <w:r>
        <w:rPr>
          <w:rStyle w:val="Subquestionnumber"/>
        </w:rPr>
        <w:t>8.1.4</w:t>
      </w:r>
      <w:r w:rsidRPr="008648ED">
        <w:rPr>
          <w:rStyle w:val="Subquestionnumber"/>
        </w:rPr>
        <w:t>.</w:t>
      </w:r>
      <w:r>
        <w:tab/>
        <w:t xml:space="preserve">Which is the stereochemically correct structure for compound </w:t>
      </w:r>
      <w:r w:rsidRPr="008648ED">
        <w:rPr>
          <w:rStyle w:val="Unknownspecies"/>
        </w:rPr>
        <w:t>B</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970"/>
        <w:gridCol w:w="2970"/>
      </w:tblGrid>
      <w:tr w:rsidR="004945C9" w14:paraId="6718F336" w14:textId="77777777" w:rsidTr="00C5654B">
        <w:tc>
          <w:tcPr>
            <w:tcW w:w="2695" w:type="dxa"/>
          </w:tcPr>
          <w:p w14:paraId="21BE5128" w14:textId="77777777" w:rsidR="004945C9" w:rsidRDefault="004945C9" w:rsidP="00C5654B">
            <w:pPr>
              <w:pStyle w:val="Problemtext"/>
              <w:jc w:val="center"/>
            </w:pPr>
            <w:r>
              <w:rPr>
                <w:noProof/>
              </w:rPr>
              <w:drawing>
                <wp:inline distT="0" distB="0" distL="0" distR="0" wp14:anchorId="4B51C053" wp14:editId="1A4C12DF">
                  <wp:extent cx="1136822" cy="112633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vin4js-outputpng(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5764" cy="1135195"/>
                          </a:xfrm>
                          <a:prstGeom prst="rect">
                            <a:avLst/>
                          </a:prstGeom>
                        </pic:spPr>
                      </pic:pic>
                    </a:graphicData>
                  </a:graphic>
                </wp:inline>
              </w:drawing>
            </w:r>
          </w:p>
        </w:tc>
        <w:tc>
          <w:tcPr>
            <w:tcW w:w="2970" w:type="dxa"/>
          </w:tcPr>
          <w:p w14:paraId="1D3C2348" w14:textId="77777777" w:rsidR="004945C9" w:rsidRDefault="004945C9" w:rsidP="00C5654B">
            <w:pPr>
              <w:pStyle w:val="Problemtext"/>
              <w:jc w:val="center"/>
            </w:pPr>
            <w:r>
              <w:rPr>
                <w:noProof/>
              </w:rPr>
              <w:drawing>
                <wp:inline distT="0" distB="0" distL="0" distR="0" wp14:anchorId="737CC794" wp14:editId="15017F6A">
                  <wp:extent cx="1352550" cy="1121882"/>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vin4js-outputpng(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2550" cy="1121882"/>
                          </a:xfrm>
                          <a:prstGeom prst="rect">
                            <a:avLst/>
                          </a:prstGeom>
                        </pic:spPr>
                      </pic:pic>
                    </a:graphicData>
                  </a:graphic>
                </wp:inline>
              </w:drawing>
            </w:r>
          </w:p>
        </w:tc>
        <w:tc>
          <w:tcPr>
            <w:tcW w:w="2970" w:type="dxa"/>
            <w:vAlign w:val="center"/>
          </w:tcPr>
          <w:p w14:paraId="27223A07" w14:textId="1A506BC9" w:rsidR="004945C9" w:rsidRDefault="004945C9" w:rsidP="00C5654B">
            <w:pPr>
              <w:pStyle w:val="Problemtext"/>
              <w:jc w:val="center"/>
            </w:pPr>
            <w:r>
              <w:t>Neither of these</w:t>
            </w:r>
          </w:p>
        </w:tc>
      </w:tr>
      <w:tr w:rsidR="004945C9" w14:paraId="7B8C783E" w14:textId="77777777" w:rsidTr="00C5654B">
        <w:tc>
          <w:tcPr>
            <w:tcW w:w="2695" w:type="dxa"/>
          </w:tcPr>
          <w:p w14:paraId="43374232" w14:textId="77777777" w:rsidR="004945C9" w:rsidRPr="00201AC4" w:rsidRDefault="004945C9" w:rsidP="00C5654B">
            <w:pPr>
              <w:pStyle w:val="Problemtext"/>
              <w:jc w:val="center"/>
              <w:rPr>
                <w:sz w:val="36"/>
                <w:szCs w:val="36"/>
              </w:rPr>
            </w:pPr>
            <w:r w:rsidRPr="00201AC4">
              <w:rPr>
                <w:sz w:val="36"/>
                <w:szCs w:val="36"/>
              </w:rPr>
              <w:sym w:font="Wingdings" w:char="F0A8"/>
            </w:r>
          </w:p>
        </w:tc>
        <w:tc>
          <w:tcPr>
            <w:tcW w:w="2970" w:type="dxa"/>
          </w:tcPr>
          <w:p w14:paraId="39F3615D" w14:textId="272CFCF7" w:rsidR="004945C9" w:rsidRDefault="004945C9" w:rsidP="00C5654B">
            <w:pPr>
              <w:pStyle w:val="Problemtext"/>
              <w:jc w:val="center"/>
            </w:pPr>
            <w:r w:rsidRPr="00201AC4">
              <w:rPr>
                <w:sz w:val="36"/>
                <w:szCs w:val="36"/>
              </w:rPr>
              <w:sym w:font="Wingdings" w:char="F0A8"/>
            </w:r>
          </w:p>
        </w:tc>
        <w:tc>
          <w:tcPr>
            <w:tcW w:w="2970" w:type="dxa"/>
          </w:tcPr>
          <w:p w14:paraId="48EB0786" w14:textId="77777777" w:rsidR="004945C9" w:rsidRDefault="004945C9" w:rsidP="00C5654B">
            <w:pPr>
              <w:pStyle w:val="Problemtext"/>
              <w:jc w:val="center"/>
            </w:pPr>
            <w:r w:rsidRPr="00201AC4">
              <w:rPr>
                <w:sz w:val="36"/>
                <w:szCs w:val="36"/>
              </w:rPr>
              <w:sym w:font="Wingdings" w:char="F0A8"/>
            </w:r>
          </w:p>
        </w:tc>
      </w:tr>
    </w:tbl>
    <w:p w14:paraId="56EDD730" w14:textId="77777777" w:rsidR="004945C9" w:rsidRDefault="004945C9" w:rsidP="004945C9">
      <w:pPr>
        <w:pStyle w:val="Problemtext"/>
      </w:pPr>
    </w:p>
    <w:p w14:paraId="7D651F3B" w14:textId="5B2A3650" w:rsidR="007801F5" w:rsidRDefault="004945C9" w:rsidP="004945C9">
      <w:pPr>
        <w:pStyle w:val="Subquestion"/>
      </w:pPr>
      <w:r w:rsidRPr="00AC3EA4">
        <w:rPr>
          <w:rStyle w:val="Subquestionnumber"/>
        </w:rPr>
        <w:t>8.2.</w:t>
      </w:r>
      <w:r>
        <w:rPr>
          <w:rStyle w:val="Subquestionnumber"/>
        </w:rPr>
        <w:t>1.</w:t>
      </w:r>
      <w:r>
        <w:tab/>
      </w:r>
      <w:r>
        <w:rPr>
          <w:rStyle w:val="Subquestionemphasis"/>
        </w:rPr>
        <w:t>Draw</w:t>
      </w:r>
      <w:r w:rsidRPr="00AC3EA4">
        <w:t xml:space="preserve"> </w:t>
      </w:r>
      <w:r>
        <w:t xml:space="preserve">the structures of </w:t>
      </w:r>
      <w:r w:rsidRPr="00AC3EA4">
        <w:rPr>
          <w:rStyle w:val="Unknownspecies"/>
        </w:rPr>
        <w:t>C</w:t>
      </w:r>
      <w:r w:rsidRPr="00AC3EA4">
        <w:t xml:space="preserve">, </w:t>
      </w:r>
      <w:r w:rsidRPr="00AC3EA4">
        <w:rPr>
          <w:rStyle w:val="Unknownspecies"/>
        </w:rPr>
        <w:t>D</w:t>
      </w:r>
      <w:r w:rsidRPr="00AC3EA4">
        <w:rPr>
          <w:bCs/>
          <w:vertAlign w:val="subscript"/>
        </w:rPr>
        <w:t>1</w:t>
      </w:r>
      <w:r w:rsidRPr="00AC3EA4">
        <w:t xml:space="preserve">, </w:t>
      </w:r>
      <w:r w:rsidRPr="00AC3EA4">
        <w:rPr>
          <w:rStyle w:val="Unknownspecies"/>
        </w:rPr>
        <w:t>D</w:t>
      </w:r>
      <w:r w:rsidRPr="00AC3EA4">
        <w:rPr>
          <w:bCs/>
          <w:vertAlign w:val="subscript"/>
        </w:rPr>
        <w:t>2</w:t>
      </w:r>
      <w:r w:rsidRPr="00AC3EA4">
        <w:t xml:space="preserve">, </w:t>
      </w:r>
      <w:r w:rsidRPr="00AC3EA4">
        <w:rPr>
          <w:rStyle w:val="Unknownspecies"/>
        </w:rPr>
        <w:t>E</w:t>
      </w:r>
      <w:r>
        <w:t xml:space="preserve"> and</w:t>
      </w:r>
      <w:r w:rsidRPr="00AC3EA4">
        <w:t xml:space="preserve"> </w:t>
      </w:r>
      <w:r w:rsidRPr="00AC3EA4">
        <w:rPr>
          <w:rStyle w:val="Unknownspecies"/>
        </w:rPr>
        <w:t>F</w:t>
      </w:r>
      <w:r>
        <w:rPr>
          <w:rStyle w:val="Unknownspecies"/>
        </w:rPr>
        <w:t xml:space="preserve"> </w:t>
      </w:r>
      <w:r>
        <w:rPr>
          <w:rStyle w:val="Unknownspecies"/>
          <w:b w:val="0"/>
          <w:bCs/>
        </w:rPr>
        <w:t>including stereochemical information</w:t>
      </w:r>
      <w:r>
        <w:t xml:space="preserve">. </w:t>
      </w:r>
      <w:r w:rsidRPr="007C41CB">
        <w:rPr>
          <w:rStyle w:val="Subquestionemphasis"/>
        </w:rPr>
        <w:t>Show</w:t>
      </w:r>
      <w:r>
        <w:t xml:space="preserve"> </w:t>
      </w:r>
      <w:r w:rsidRPr="00AC3EA4">
        <w:rPr>
          <w:rStyle w:val="Unknownspecies"/>
        </w:rPr>
        <w:t>F</w:t>
      </w:r>
      <w:r w:rsidRPr="00AC3EA4">
        <w:t xml:space="preserve"> </w:t>
      </w:r>
      <w:r>
        <w:t>as the more stab</w:t>
      </w:r>
      <w:r w:rsidRPr="00AC3EA4">
        <w:t>le 6-membered ring containing isomer</w:t>
      </w:r>
      <w:r>
        <w:t xml:space="preserve"> using the ring skeleton</w:t>
      </w:r>
      <w:r w:rsidRPr="00AC3EA4">
        <w:t xml:space="preserve">. </w:t>
      </w:r>
      <w:r w:rsidRPr="008648ED">
        <w:rPr>
          <w:rStyle w:val="Subquestionemphasis"/>
        </w:rPr>
        <w:t>Indicate</w:t>
      </w:r>
      <w:r w:rsidRPr="00AC3EA4">
        <w:t xml:space="preserve"> </w:t>
      </w:r>
      <w:r>
        <w:t xml:space="preserve">with a wavy line </w:t>
      </w:r>
      <w:r w:rsidRPr="00AC3EA4">
        <w:t>if absolute chirali</w:t>
      </w:r>
      <w:r>
        <w:t>ty around a carbon is not known.</w:t>
      </w:r>
    </w:p>
    <w:p w14:paraId="7D7272BA" w14:textId="77777777" w:rsidR="007801F5" w:rsidRDefault="007801F5">
      <w:pPr>
        <w:rPr>
          <w:sz w:val="24"/>
        </w:rPr>
      </w:pPr>
      <w:r>
        <w:br w:type="page"/>
      </w:r>
    </w:p>
    <w:p w14:paraId="33623F7C" w14:textId="77777777" w:rsidR="004945C9" w:rsidRDefault="004945C9" w:rsidP="004945C9">
      <w:pPr>
        <w:pStyle w:val="Subquestion"/>
      </w:pP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798DFFEC" w14:textId="77777777" w:rsidTr="00C5654B">
        <w:trPr>
          <w:trHeight w:val="3175"/>
        </w:trPr>
        <w:tc>
          <w:tcPr>
            <w:tcW w:w="4531" w:type="dxa"/>
          </w:tcPr>
          <w:p w14:paraId="2B6C0F9F" w14:textId="03F14529" w:rsidR="004945C9" w:rsidRPr="00FA29FA" w:rsidRDefault="004945C9" w:rsidP="00C5654B">
            <w:pPr>
              <w:pStyle w:val="Problemtext"/>
              <w:rPr>
                <w:rStyle w:val="Unknownspecies"/>
              </w:rPr>
            </w:pPr>
            <w:r>
              <w:rPr>
                <w:rStyle w:val="Unknownspecies"/>
              </w:rPr>
              <w:t>C</w:t>
            </w:r>
          </w:p>
        </w:tc>
        <w:tc>
          <w:tcPr>
            <w:tcW w:w="4531" w:type="dxa"/>
          </w:tcPr>
          <w:p w14:paraId="6BA023E5" w14:textId="59F6D690" w:rsidR="004945C9" w:rsidRPr="00FA29FA" w:rsidRDefault="004945C9" w:rsidP="00C5654B">
            <w:pPr>
              <w:pStyle w:val="Problemtext"/>
              <w:rPr>
                <w:rStyle w:val="Unknownspecies"/>
              </w:rPr>
            </w:pPr>
            <w:r w:rsidRPr="00AC3EA4">
              <w:rPr>
                <w:rStyle w:val="Unknownspecies"/>
              </w:rPr>
              <w:t>D</w:t>
            </w:r>
            <w:r w:rsidRPr="00AC3EA4">
              <w:rPr>
                <w:bCs/>
                <w:vertAlign w:val="subscript"/>
              </w:rPr>
              <w:t>1</w:t>
            </w:r>
          </w:p>
        </w:tc>
      </w:tr>
      <w:tr w:rsidR="004945C9" w14:paraId="3BA19A50" w14:textId="77777777" w:rsidTr="00C5654B">
        <w:trPr>
          <w:trHeight w:val="3175"/>
        </w:trPr>
        <w:tc>
          <w:tcPr>
            <w:tcW w:w="4531" w:type="dxa"/>
          </w:tcPr>
          <w:p w14:paraId="57A00B20" w14:textId="1CD418E9" w:rsidR="004945C9" w:rsidRPr="00FA29FA" w:rsidRDefault="004945C9" w:rsidP="00C5654B">
            <w:pPr>
              <w:pStyle w:val="Problemtext"/>
              <w:rPr>
                <w:rStyle w:val="Unknownspecies"/>
              </w:rPr>
            </w:pPr>
            <w:r w:rsidRPr="00AC3EA4">
              <w:rPr>
                <w:rStyle w:val="Unknownspecies"/>
              </w:rPr>
              <w:t>D</w:t>
            </w:r>
            <w:r w:rsidRPr="00AC3EA4">
              <w:rPr>
                <w:bCs/>
                <w:vertAlign w:val="subscript"/>
              </w:rPr>
              <w:t>2</w:t>
            </w:r>
          </w:p>
        </w:tc>
        <w:tc>
          <w:tcPr>
            <w:tcW w:w="4531" w:type="dxa"/>
            <w:tcBorders>
              <w:bottom w:val="single" w:sz="4" w:space="0" w:color="auto"/>
            </w:tcBorders>
          </w:tcPr>
          <w:p w14:paraId="31D7B759" w14:textId="0FCC5FB7" w:rsidR="004945C9" w:rsidRPr="00FA29FA" w:rsidRDefault="004945C9" w:rsidP="00C5654B">
            <w:pPr>
              <w:pStyle w:val="Problemtext"/>
              <w:rPr>
                <w:rStyle w:val="Unknownspecies"/>
              </w:rPr>
            </w:pPr>
            <w:r w:rsidRPr="00AC3EA4">
              <w:rPr>
                <w:rStyle w:val="Unknownspecies"/>
              </w:rPr>
              <w:t>E</w:t>
            </w:r>
          </w:p>
        </w:tc>
      </w:tr>
      <w:tr w:rsidR="004945C9" w14:paraId="0D4175D7" w14:textId="77777777" w:rsidTr="00C5654B">
        <w:trPr>
          <w:trHeight w:val="3175"/>
        </w:trPr>
        <w:tc>
          <w:tcPr>
            <w:tcW w:w="4531" w:type="dxa"/>
          </w:tcPr>
          <w:p w14:paraId="41A9C5C1" w14:textId="77777777" w:rsidR="004945C9" w:rsidRPr="00FA29FA" w:rsidRDefault="004945C9" w:rsidP="00C5654B">
            <w:pPr>
              <w:pStyle w:val="Problemtext"/>
              <w:rPr>
                <w:rStyle w:val="Unknownspecies"/>
              </w:rPr>
            </w:pPr>
            <w:r>
              <w:rPr>
                <w:noProof/>
              </w:rPr>
              <w:drawing>
                <wp:anchor distT="0" distB="0" distL="114300" distR="114300" simplePos="0" relativeHeight="251823104" behindDoc="0" locked="0" layoutInCell="1" allowOverlap="1" wp14:anchorId="53F96C9E" wp14:editId="22C8BFA5">
                  <wp:simplePos x="0" y="0"/>
                  <wp:positionH relativeFrom="column">
                    <wp:posOffset>766801</wp:posOffset>
                  </wp:positionH>
                  <wp:positionV relativeFrom="paragraph">
                    <wp:posOffset>543560</wp:posOffset>
                  </wp:positionV>
                  <wp:extent cx="1165798" cy="65722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ucose_Hawor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9377" cy="659243"/>
                          </a:xfrm>
                          <a:prstGeom prst="rect">
                            <a:avLst/>
                          </a:prstGeom>
                        </pic:spPr>
                      </pic:pic>
                    </a:graphicData>
                  </a:graphic>
                  <wp14:sizeRelH relativeFrom="margin">
                    <wp14:pctWidth>0</wp14:pctWidth>
                  </wp14:sizeRelH>
                  <wp14:sizeRelV relativeFrom="margin">
                    <wp14:pctHeight>0</wp14:pctHeight>
                  </wp14:sizeRelV>
                </wp:anchor>
              </w:drawing>
            </w:r>
            <w:r w:rsidRPr="00FA29FA">
              <w:rPr>
                <w:rStyle w:val="Unknownspecies"/>
              </w:rPr>
              <w:t>F</w:t>
            </w:r>
          </w:p>
        </w:tc>
        <w:tc>
          <w:tcPr>
            <w:tcW w:w="4531" w:type="dxa"/>
            <w:tcBorders>
              <w:bottom w:val="nil"/>
              <w:right w:val="nil"/>
            </w:tcBorders>
          </w:tcPr>
          <w:p w14:paraId="29145D06" w14:textId="2E80A462" w:rsidR="004945C9" w:rsidRPr="00340890" w:rsidRDefault="004945C9" w:rsidP="00C5654B">
            <w:pPr>
              <w:pStyle w:val="Problemtext"/>
            </w:pPr>
          </w:p>
        </w:tc>
      </w:tr>
    </w:tbl>
    <w:p w14:paraId="2DC2EECB" w14:textId="77777777" w:rsidR="004945C9" w:rsidRDefault="004945C9" w:rsidP="004945C9">
      <w:pPr>
        <w:pStyle w:val="Problemtext"/>
        <w:ind w:left="700" w:hanging="700"/>
        <w:rPr>
          <w:rStyle w:val="Subquestionnumber"/>
        </w:rPr>
      </w:pPr>
    </w:p>
    <w:p w14:paraId="2A4F9CCB" w14:textId="77777777" w:rsidR="004945C9" w:rsidRDefault="004945C9" w:rsidP="004945C9">
      <w:pPr>
        <w:pStyle w:val="Problemtext"/>
        <w:ind w:left="700" w:hanging="700"/>
      </w:pPr>
      <w:r w:rsidRPr="00152F56">
        <w:rPr>
          <w:rStyle w:val="Subquestionnumber"/>
        </w:rPr>
        <w:t>8.2.2.</w:t>
      </w:r>
      <w:r>
        <w:tab/>
        <w:t xml:space="preserve">The reaction sequence from glucose to </w:t>
      </w:r>
      <w:r w:rsidRPr="008648ED">
        <w:rPr>
          <w:rStyle w:val="Unknownspecies"/>
        </w:rPr>
        <w:t>F</w:t>
      </w:r>
      <w:r>
        <w:t xml:space="preserve"> does not seem to be useful. In some cases, however, this is the most economical way to produce </w:t>
      </w:r>
      <w:r w:rsidRPr="008648ED">
        <w:rPr>
          <w:rStyle w:val="Unknownspecies"/>
        </w:rPr>
        <w:t>F</w:t>
      </w:r>
      <w:r>
        <w:t xml:space="preserve">. </w:t>
      </w:r>
      <w:r>
        <w:rPr>
          <w:rStyle w:val="Subquestionemphasis"/>
        </w:rPr>
        <w:t>I</w:t>
      </w:r>
      <w:r w:rsidRPr="00152F56">
        <w:rPr>
          <w:rStyle w:val="Subquestionemphasis"/>
        </w:rPr>
        <w:t>n</w:t>
      </w:r>
      <w:r>
        <w:rPr>
          <w:rStyle w:val="Subquestionemphasis"/>
        </w:rPr>
        <w:t xml:space="preserve"> which case</w:t>
      </w:r>
      <w:r>
        <w:t>?</w:t>
      </w:r>
    </w:p>
    <w:p w14:paraId="4B3ED051" w14:textId="4898C63D" w:rsidR="004945C9" w:rsidRPr="00152F56" w:rsidRDefault="004945C9" w:rsidP="004945C9">
      <w:pPr>
        <w:pStyle w:val="Subquestion"/>
      </w:pPr>
      <w:r>
        <w:tab/>
      </w:r>
      <w:r w:rsidRPr="002335EE">
        <w:sym w:font="Wingdings" w:char="F0A8"/>
      </w:r>
      <w:r>
        <w:t xml:space="preserve"> </w:t>
      </w:r>
      <w:r w:rsidRPr="00152F56">
        <w:rPr>
          <w:vertAlign w:val="superscript"/>
        </w:rPr>
        <w:t>13</w:t>
      </w:r>
      <w:r w:rsidRPr="00152F56">
        <w:t xml:space="preserve">C labelling at carbon 6 of </w:t>
      </w:r>
      <w:r w:rsidRPr="00152F56">
        <w:rPr>
          <w:rStyle w:val="Unknownspecies"/>
        </w:rPr>
        <w:t>F</w:t>
      </w:r>
      <w:r w:rsidRPr="00152F56">
        <w:br/>
      </w:r>
      <w:r w:rsidRPr="002335EE">
        <w:sym w:font="Wingdings" w:char="F0A8"/>
      </w:r>
      <w:r>
        <w:t xml:space="preserve"> </w:t>
      </w:r>
      <w:r w:rsidRPr="00152F56">
        <w:rPr>
          <w:vertAlign w:val="superscript"/>
        </w:rPr>
        <w:t>13</w:t>
      </w:r>
      <w:r w:rsidRPr="00152F56">
        <w:t xml:space="preserve">C labelling at carbon 5 of </w:t>
      </w:r>
      <w:r w:rsidRPr="00152F56">
        <w:rPr>
          <w:rStyle w:val="Unknownspecies"/>
        </w:rPr>
        <w:t>F</w:t>
      </w:r>
      <w:r>
        <w:rPr>
          <w:rStyle w:val="Unknownspecies"/>
        </w:rPr>
        <w:br/>
      </w:r>
      <w:r w:rsidRPr="002335EE">
        <w:sym w:font="Wingdings" w:char="F0A8"/>
      </w:r>
      <w:r>
        <w:t xml:space="preserve"> </w:t>
      </w:r>
      <w:r w:rsidRPr="00152F56">
        <w:rPr>
          <w:vertAlign w:val="superscript"/>
        </w:rPr>
        <w:t>13</w:t>
      </w:r>
      <w:r w:rsidRPr="00152F56">
        <w:t xml:space="preserve">C labelling at carbon 1 of </w:t>
      </w:r>
      <w:r w:rsidRPr="00152F56">
        <w:rPr>
          <w:rStyle w:val="Unknownspecies"/>
        </w:rPr>
        <w:t>F</w:t>
      </w:r>
      <w:r>
        <w:rPr>
          <w:rStyle w:val="Unknownspecies"/>
        </w:rPr>
        <w:br/>
      </w:r>
      <w:r w:rsidRPr="002335EE">
        <w:sym w:font="Wingdings" w:char="F0A8"/>
      </w:r>
      <w:r>
        <w:t xml:space="preserve"> </w:t>
      </w:r>
      <w:r w:rsidRPr="00152F56">
        <w:rPr>
          <w:vertAlign w:val="superscript"/>
        </w:rPr>
        <w:t>15</w:t>
      </w:r>
      <w:r w:rsidRPr="00152F56">
        <w:t xml:space="preserve">O labelling at glycosidic OH of </w:t>
      </w:r>
      <w:r w:rsidRPr="00152F56">
        <w:rPr>
          <w:rStyle w:val="Unknownspecies"/>
        </w:rPr>
        <w:t>F</w:t>
      </w:r>
      <w:r w:rsidRPr="00152F56">
        <w:br/>
      </w:r>
      <w:r w:rsidRPr="002335EE">
        <w:sym w:font="Wingdings" w:char="F0A8"/>
      </w:r>
      <w:r>
        <w:t xml:space="preserve"> </w:t>
      </w:r>
      <w:r w:rsidRPr="00152F56">
        <w:t xml:space="preserve">synthesis of an uncommon isomer of </w:t>
      </w:r>
      <w:r w:rsidRPr="00152F56">
        <w:rPr>
          <w:rStyle w:val="Unknownspecies"/>
        </w:rPr>
        <w:t>F</w:t>
      </w:r>
    </w:p>
    <w:p w14:paraId="43CA9296" w14:textId="32468B57" w:rsidR="004945C9" w:rsidRDefault="004945C9" w:rsidP="004945C9">
      <w:pPr>
        <w:pStyle w:val="Subquestion"/>
      </w:pPr>
      <w:r w:rsidRPr="00E60018">
        <w:rPr>
          <w:rStyle w:val="Subquestionnumber"/>
        </w:rPr>
        <w:lastRenderedPageBreak/>
        <w:t>8.3.1.</w:t>
      </w:r>
      <w:r>
        <w:tab/>
      </w:r>
      <w:r w:rsidRPr="00EE333D">
        <w:rPr>
          <w:rStyle w:val="Subquestionemphasis"/>
        </w:rPr>
        <w:t>Draw</w:t>
      </w:r>
      <w:r>
        <w:t xml:space="preserve"> the structure of </w:t>
      </w:r>
      <w:r w:rsidRPr="008648ED">
        <w:rPr>
          <w:rStyle w:val="Unknownspecies"/>
        </w:rPr>
        <w:t>G</w:t>
      </w:r>
      <w:r w:rsidRPr="00B5389B">
        <w:t xml:space="preserve"> including</w:t>
      </w:r>
      <w:r>
        <w:t xml:space="preserve"> stereochemistry. </w:t>
      </w:r>
      <w:r>
        <w:br/>
      </w:r>
      <w:r w:rsidRPr="008648ED">
        <w:rPr>
          <w:rStyle w:val="Subquestionemphasis"/>
        </w:rPr>
        <w:t>Draw</w:t>
      </w:r>
      <w:r w:rsidRPr="00AC3EA4">
        <w:t xml:space="preserve"> </w:t>
      </w:r>
      <w:r w:rsidRPr="00AC3EA4">
        <w:rPr>
          <w:rStyle w:val="Unknownspecies"/>
        </w:rPr>
        <w:t>H</w:t>
      </w:r>
      <w:r>
        <w:t xml:space="preserve"> as the more stab</w:t>
      </w:r>
      <w:r w:rsidRPr="00AC3EA4">
        <w:t>le 6-membered ring containing isomer</w:t>
      </w:r>
      <w:r w:rsidRPr="0009091B">
        <w:t xml:space="preserve"> </w:t>
      </w:r>
      <w:r>
        <w:t>using the ring skeleton</w:t>
      </w:r>
      <w:r w:rsidRPr="00AC3EA4">
        <w:t xml:space="preserve">. </w:t>
      </w:r>
      <w:r w:rsidRPr="008648ED">
        <w:rPr>
          <w:rStyle w:val="Subquestionemphasis"/>
        </w:rPr>
        <w:t>Indicate</w:t>
      </w:r>
      <w:r w:rsidRPr="00AC3EA4">
        <w:t xml:space="preserve"> </w:t>
      </w:r>
      <w:r>
        <w:t xml:space="preserve">with a wavy line </w:t>
      </w:r>
      <w:r w:rsidRPr="00AC3EA4">
        <w:t>if absolute chirali</w:t>
      </w:r>
      <w:r>
        <w:t>ty around a carbon is not known.</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70B55C52" w14:textId="77777777" w:rsidTr="00C5654B">
        <w:trPr>
          <w:trHeight w:val="3969"/>
        </w:trPr>
        <w:tc>
          <w:tcPr>
            <w:tcW w:w="4531" w:type="dxa"/>
          </w:tcPr>
          <w:p w14:paraId="4D665231" w14:textId="27F9E7BB" w:rsidR="004945C9" w:rsidRPr="00FA29FA" w:rsidRDefault="004945C9" w:rsidP="00C5654B">
            <w:pPr>
              <w:pStyle w:val="Problemtext"/>
              <w:rPr>
                <w:rStyle w:val="Unknownspecies"/>
              </w:rPr>
            </w:pPr>
            <w:r>
              <w:rPr>
                <w:rStyle w:val="Unknownspecies"/>
              </w:rPr>
              <w:t>G</w:t>
            </w:r>
          </w:p>
        </w:tc>
        <w:tc>
          <w:tcPr>
            <w:tcW w:w="4531" w:type="dxa"/>
          </w:tcPr>
          <w:p w14:paraId="696C0980" w14:textId="77777777" w:rsidR="004945C9" w:rsidRPr="00FA29FA" w:rsidRDefault="004945C9" w:rsidP="00C5654B">
            <w:pPr>
              <w:pStyle w:val="Problemtext"/>
              <w:rPr>
                <w:rStyle w:val="Unknownspecies"/>
              </w:rPr>
            </w:pPr>
            <w:r>
              <w:rPr>
                <w:noProof/>
              </w:rPr>
              <w:drawing>
                <wp:anchor distT="0" distB="0" distL="114300" distR="114300" simplePos="0" relativeHeight="251824128" behindDoc="0" locked="0" layoutInCell="1" allowOverlap="1" wp14:anchorId="79379819" wp14:editId="64D2EF7D">
                  <wp:simplePos x="0" y="0"/>
                  <wp:positionH relativeFrom="column">
                    <wp:posOffset>583565</wp:posOffset>
                  </wp:positionH>
                  <wp:positionV relativeFrom="paragraph">
                    <wp:posOffset>769620</wp:posOffset>
                  </wp:positionV>
                  <wp:extent cx="1165798" cy="65722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ucose_Hawort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5798" cy="657225"/>
                          </a:xfrm>
                          <a:prstGeom prst="rect">
                            <a:avLst/>
                          </a:prstGeom>
                        </pic:spPr>
                      </pic:pic>
                    </a:graphicData>
                  </a:graphic>
                  <wp14:sizeRelH relativeFrom="margin">
                    <wp14:pctWidth>0</wp14:pctWidth>
                  </wp14:sizeRelH>
                  <wp14:sizeRelV relativeFrom="margin">
                    <wp14:pctHeight>0</wp14:pctHeight>
                  </wp14:sizeRelV>
                </wp:anchor>
              </w:drawing>
            </w:r>
            <w:r>
              <w:rPr>
                <w:rStyle w:val="Unknownspecies"/>
              </w:rPr>
              <w:t>H</w:t>
            </w:r>
          </w:p>
        </w:tc>
      </w:tr>
    </w:tbl>
    <w:p w14:paraId="78A3BA69" w14:textId="77777777" w:rsidR="004945C9" w:rsidRDefault="004945C9" w:rsidP="004945C9">
      <w:pPr>
        <w:pStyle w:val="Subquestion"/>
        <w:rPr>
          <w:rStyle w:val="Subquestionnumber"/>
        </w:rPr>
      </w:pPr>
    </w:p>
    <w:p w14:paraId="3C333B77" w14:textId="77777777" w:rsidR="004945C9" w:rsidRDefault="004945C9" w:rsidP="004945C9">
      <w:pPr>
        <w:pStyle w:val="Subquestion"/>
        <w:rPr>
          <w:rStyle w:val="Subquestionnumber"/>
        </w:rPr>
      </w:pPr>
    </w:p>
    <w:p w14:paraId="147D1EAC" w14:textId="77777777" w:rsidR="004945C9" w:rsidRPr="0035477F" w:rsidRDefault="004945C9" w:rsidP="004945C9">
      <w:pPr>
        <w:pStyle w:val="Subquestion"/>
      </w:pPr>
      <w:r w:rsidRPr="0035477F">
        <w:rPr>
          <w:rStyle w:val="Subquestionnumber"/>
        </w:rPr>
        <w:t>8.3.2.</w:t>
      </w:r>
      <w:r>
        <w:tab/>
        <w:t xml:space="preserve">How are the </w:t>
      </w:r>
      <w:r w:rsidRPr="0035477F">
        <w:t xml:space="preserve">rings of </w:t>
      </w:r>
      <w:r w:rsidRPr="0035477F">
        <w:rPr>
          <w:rStyle w:val="Unknownspecies"/>
          <w:szCs w:val="24"/>
        </w:rPr>
        <w:t>G</w:t>
      </w:r>
      <w:r w:rsidRPr="0035477F">
        <w:t xml:space="preserve"> </w:t>
      </w:r>
      <w:r>
        <w:t>fus</w:t>
      </w:r>
      <w:r w:rsidRPr="0035477F">
        <w:t>ed</w:t>
      </w:r>
      <w:r>
        <w:t xml:space="preserve"> together?</w:t>
      </w:r>
    </w:p>
    <w:p w14:paraId="1F0E692E" w14:textId="10A905F4" w:rsidR="004945C9" w:rsidRDefault="004945C9" w:rsidP="004945C9">
      <w:pPr>
        <w:pStyle w:val="Subquestion"/>
      </w:pPr>
      <w:r>
        <w:tab/>
      </w:r>
      <w:r w:rsidRPr="002335EE">
        <w:sym w:font="Wingdings" w:char="F0A8"/>
      </w:r>
      <w:r>
        <w:t xml:space="preserve"> </w:t>
      </w:r>
      <w:r w:rsidRPr="0035477F">
        <w:t>both</w:t>
      </w:r>
      <w:r>
        <w:t xml:space="preserve"> junctions</w:t>
      </w:r>
      <w:r w:rsidRPr="0035477F">
        <w:t xml:space="preserve"> cis</w:t>
      </w:r>
      <w:r>
        <w:br/>
      </w:r>
      <w:r w:rsidRPr="002335EE">
        <w:sym w:font="Wingdings" w:char="F0A8"/>
      </w:r>
      <w:r w:rsidRPr="0035477F">
        <w:t xml:space="preserve"> one cis and one trans</w:t>
      </w:r>
      <w:r>
        <w:t xml:space="preserve"> junction</w:t>
      </w:r>
      <w:r>
        <w:br/>
      </w:r>
      <w:r w:rsidRPr="002335EE">
        <w:sym w:font="Wingdings" w:char="F0A8"/>
      </w:r>
      <w:r w:rsidRPr="0035477F">
        <w:t xml:space="preserve"> both </w:t>
      </w:r>
      <w:r>
        <w:t xml:space="preserve">junctions </w:t>
      </w:r>
      <w:r w:rsidRPr="0035477F">
        <w:t>trans</w:t>
      </w:r>
    </w:p>
    <w:p w14:paraId="06E5C223" w14:textId="77777777" w:rsidR="004945C9" w:rsidRDefault="004945C9" w:rsidP="004945C9">
      <w:pPr>
        <w:pStyle w:val="Subquestion"/>
      </w:pPr>
      <w:r w:rsidRPr="003D29EA">
        <w:rPr>
          <w:rStyle w:val="Subquestionnumber"/>
        </w:rPr>
        <w:t>8.3.3.</w:t>
      </w:r>
      <w:r>
        <w:tab/>
        <w:t xml:space="preserve">Which of the following is true for </w:t>
      </w:r>
      <w:r w:rsidRPr="0035477F">
        <w:rPr>
          <w:rStyle w:val="Unknownspecies"/>
          <w:szCs w:val="24"/>
        </w:rPr>
        <w:t>H</w:t>
      </w:r>
      <w:r>
        <w:t>? (You can choose more than one option.)</w:t>
      </w:r>
    </w:p>
    <w:p w14:paraId="37556393" w14:textId="227DE064" w:rsidR="004945C9" w:rsidRDefault="004945C9" w:rsidP="004945C9">
      <w:pPr>
        <w:pStyle w:val="Subquestion"/>
      </w:pPr>
      <w:r>
        <w:tab/>
      </w:r>
      <w:r w:rsidRPr="002335EE">
        <w:sym w:font="Wingdings" w:char="F0A8"/>
      </w:r>
      <w:r>
        <w:t xml:space="preserve"> </w:t>
      </w:r>
      <w:r w:rsidRPr="00EE333D">
        <w:rPr>
          <w:rStyle w:val="Unknownspecies"/>
        </w:rPr>
        <w:t>H</w:t>
      </w:r>
      <w:r w:rsidRPr="00EE333D">
        <w:t xml:space="preserve"> is </w:t>
      </w:r>
      <w:r>
        <w:t xml:space="preserve">a </w:t>
      </w:r>
      <w:r w:rsidRPr="00EE333D">
        <w:t>reducing sugar (reacts with Fehling’s reagent)</w:t>
      </w:r>
      <w:r>
        <w:br/>
      </w:r>
      <w:r w:rsidRPr="002335EE">
        <w:sym w:font="Wingdings" w:char="F0A8"/>
      </w:r>
      <w:r w:rsidRPr="00EE333D">
        <w:t xml:space="preserve"> </w:t>
      </w:r>
      <w:r w:rsidRPr="00EE333D">
        <w:rPr>
          <w:rStyle w:val="Unknownspecies"/>
        </w:rPr>
        <w:t>H</w:t>
      </w:r>
      <w:r w:rsidRPr="00EE333D">
        <w:t xml:space="preserve"> is </w:t>
      </w:r>
      <w:r>
        <w:t xml:space="preserve">an </w:t>
      </w:r>
      <w:r w:rsidRPr="00EE333D">
        <w:t xml:space="preserve">aldaric acid (dicarboxylic derivative of </w:t>
      </w:r>
      <w:r>
        <w:t>an aldose</w:t>
      </w:r>
      <w:r w:rsidRPr="00EE333D">
        <w:t>)</w:t>
      </w:r>
      <w:r>
        <w:br/>
      </w:r>
      <w:r w:rsidRPr="002335EE">
        <w:sym w:font="Wingdings" w:char="F0A8"/>
      </w:r>
      <w:r w:rsidRPr="00EE333D">
        <w:t xml:space="preserve"> </w:t>
      </w:r>
      <w:r w:rsidRPr="00EE333D">
        <w:rPr>
          <w:rStyle w:val="Unknownspecies"/>
        </w:rPr>
        <w:t>H</w:t>
      </w:r>
      <w:r w:rsidRPr="00EE333D">
        <w:t xml:space="preserve"> is an aldonic acid (α-carboxyl derivative of an aldose)</w:t>
      </w:r>
      <w:r>
        <w:br/>
      </w:r>
      <w:r w:rsidRPr="002335EE">
        <w:sym w:font="Wingdings" w:char="F0A8"/>
      </w:r>
      <w:r w:rsidRPr="00EE333D">
        <w:t xml:space="preserve"> </w:t>
      </w:r>
      <w:r w:rsidRPr="00EE333D">
        <w:rPr>
          <w:rStyle w:val="Unknownspecies"/>
        </w:rPr>
        <w:t>H</w:t>
      </w:r>
      <w:r>
        <w:t xml:space="preserve"> is a</w:t>
      </w:r>
      <w:r w:rsidRPr="00EE333D">
        <w:t xml:space="preserve"> uronic acid (ω-carboxyl derivative of an aldose)</w:t>
      </w:r>
      <w:r>
        <w:br/>
      </w:r>
      <w:r w:rsidRPr="002335EE">
        <w:sym w:font="Wingdings" w:char="F0A8"/>
      </w:r>
      <w:r w:rsidRPr="00EE333D">
        <w:t xml:space="preserve"> </w:t>
      </w:r>
      <w:r w:rsidRPr="00EE333D">
        <w:rPr>
          <w:rStyle w:val="Unknownspecies"/>
        </w:rPr>
        <w:t>H</w:t>
      </w:r>
      <w:r w:rsidRPr="00EE333D">
        <w:t xml:space="preserve"> is </w:t>
      </w:r>
      <w:r>
        <w:t xml:space="preserve">a </w:t>
      </w:r>
      <w:r w:rsidRPr="00EE333D">
        <w:t>ketose</w:t>
      </w:r>
      <w:r>
        <w:br/>
      </w:r>
      <w:r w:rsidRPr="002335EE">
        <w:sym w:font="Wingdings" w:char="F0A8"/>
      </w:r>
      <w:r w:rsidRPr="00EE333D">
        <w:t xml:space="preserve"> </w:t>
      </w:r>
      <w:r w:rsidRPr="00EE333D">
        <w:rPr>
          <w:rStyle w:val="Unknownspecies"/>
        </w:rPr>
        <w:t>H</w:t>
      </w:r>
      <w:r w:rsidRPr="00EE333D">
        <w:t xml:space="preserve"> is a lactone</w:t>
      </w:r>
      <w:r>
        <w:br/>
      </w:r>
      <w:r w:rsidRPr="002335EE">
        <w:sym w:font="Wingdings" w:char="F0A8"/>
      </w:r>
      <w:r w:rsidRPr="00EE333D">
        <w:t xml:space="preserve"> </w:t>
      </w:r>
      <w:r w:rsidRPr="00EE333D">
        <w:rPr>
          <w:rStyle w:val="Unknownspecies"/>
        </w:rPr>
        <w:t>H</w:t>
      </w:r>
      <w:r w:rsidRPr="00EE333D">
        <w:t xml:space="preserve"> is a </w:t>
      </w:r>
      <w:r w:rsidRPr="00662B68">
        <w:rPr>
          <w:smallCaps/>
        </w:rPr>
        <w:t>d</w:t>
      </w:r>
      <w:r w:rsidRPr="00EE333D">
        <w:t xml:space="preserve"> sugar </w:t>
      </w:r>
      <w:r>
        <w:br/>
      </w:r>
      <w:r w:rsidRPr="002335EE">
        <w:sym w:font="Wingdings" w:char="F0A8"/>
      </w:r>
      <w:r>
        <w:t xml:space="preserve"> </w:t>
      </w:r>
      <w:r w:rsidRPr="00EE333D">
        <w:rPr>
          <w:rStyle w:val="Unknownspecies"/>
        </w:rPr>
        <w:t>H</w:t>
      </w:r>
      <w:r w:rsidRPr="00EE333D">
        <w:t xml:space="preserve"> is achiral</w:t>
      </w:r>
      <w:r>
        <w:br/>
      </w:r>
      <w:r w:rsidRPr="002335EE">
        <w:sym w:font="Wingdings" w:char="F0A8"/>
      </w:r>
      <w:r w:rsidRPr="00EE333D">
        <w:t xml:space="preserve"> </w:t>
      </w:r>
      <w:r w:rsidRPr="00EE333D">
        <w:rPr>
          <w:rStyle w:val="Unknownspecies"/>
        </w:rPr>
        <w:t>H</w:t>
      </w:r>
      <w:r w:rsidRPr="00EE333D">
        <w:t xml:space="preserve"> is a meso </w:t>
      </w:r>
      <w:r>
        <w:t>compound</w:t>
      </w:r>
    </w:p>
    <w:p w14:paraId="61D9D458" w14:textId="28D66209" w:rsidR="004945C9" w:rsidRDefault="004945C9" w:rsidP="004945C9">
      <w:pPr>
        <w:pStyle w:val="Subquestion"/>
      </w:pPr>
      <w:bookmarkStart w:id="1" w:name="_GoBack"/>
      <w:bookmarkEnd w:id="1"/>
    </w:p>
    <w:sectPr w:rsidR="004945C9" w:rsidSect="00EB04E9">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1A19F" w14:textId="77777777" w:rsidR="00CD0132" w:rsidRDefault="00CD0132" w:rsidP="006B6A61">
      <w:pPr>
        <w:spacing w:after="0" w:line="240" w:lineRule="auto"/>
      </w:pPr>
      <w:r>
        <w:separator/>
      </w:r>
    </w:p>
    <w:p w14:paraId="53320822" w14:textId="77777777" w:rsidR="00CD0132" w:rsidRDefault="00CD0132"/>
  </w:endnote>
  <w:endnote w:type="continuationSeparator" w:id="0">
    <w:p w14:paraId="560B6C15" w14:textId="77777777" w:rsidR="00CD0132" w:rsidRDefault="00CD0132" w:rsidP="006B6A61">
      <w:pPr>
        <w:spacing w:after="0" w:line="240" w:lineRule="auto"/>
      </w:pPr>
      <w:r>
        <w:continuationSeparator/>
      </w:r>
    </w:p>
    <w:p w14:paraId="0F3E4357" w14:textId="77777777" w:rsidR="00CD0132" w:rsidRDefault="00CD0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imesNewRomanSF">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416B6" w14:textId="77777777" w:rsidR="00C5654B" w:rsidRDefault="00CD0132" w:rsidP="00B766F2">
    <w:pPr>
      <w:pStyle w:val="Footer"/>
    </w:pPr>
    <w:r>
      <w:pict w14:anchorId="15C55DE8">
        <v:rect id="_x0000_i1030" style="width:453.6pt;height:1pt" o:hralign="center" o:hrstd="t" o:hrnoshade="t" o:hr="t" fillcolor="black [3213]" stroked="f"/>
      </w:pict>
    </w:r>
  </w:p>
  <w:p w14:paraId="3CC7FA84" w14:textId="77777777" w:rsidR="00C5654B" w:rsidRPr="00B766F2" w:rsidRDefault="00C5654B" w:rsidP="00B766F2">
    <w:pPr>
      <w:pStyle w:val="Footer"/>
    </w:pPr>
    <w:r w:rsidRPr="00B766F2">
      <w:t>48</w:t>
    </w:r>
    <w:r w:rsidRPr="00B766F2">
      <w:rPr>
        <w:vertAlign w:val="superscript"/>
      </w:rPr>
      <w:t>th</w:t>
    </w:r>
    <w:r w:rsidRPr="00B766F2">
      <w:t xml:space="preserve"> IChO Theoretical Problems</w:t>
    </w:r>
    <w:r>
      <w:t xml:space="preserve">, </w:t>
    </w:r>
    <w:r w:rsidRPr="00B766F2">
      <w:t>Official English version</w:t>
    </w:r>
    <w:r>
      <w:tab/>
    </w:r>
    <w:r w:rsidRPr="00B766F2">
      <w:fldChar w:fldCharType="begin"/>
    </w:r>
    <w:r w:rsidRPr="00B766F2">
      <w:instrText xml:space="preserve"> PAGE   \* MERGEFORMAT </w:instrText>
    </w:r>
    <w:r w:rsidRPr="00B766F2">
      <w:fldChar w:fldCharType="separate"/>
    </w:r>
    <w:r w:rsidR="007801F5">
      <w:rPr>
        <w:noProof/>
      </w:rPr>
      <w:t>22</w:t>
    </w:r>
    <w:r w:rsidRPr="00B766F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A051" w14:textId="77777777" w:rsidR="00C5654B" w:rsidRDefault="00C565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27A1" w14:textId="77777777" w:rsidR="00C5654B" w:rsidRDefault="00CD0132" w:rsidP="00B766F2">
    <w:pPr>
      <w:pStyle w:val="Footer"/>
    </w:pPr>
    <w:r>
      <w:pict w14:anchorId="3D8E8028">
        <v:rect id="_x0000_i1032" style="width:453.6pt;height:1pt" o:hralign="center" o:hrstd="t" o:hrnoshade="t" o:hr="t" fillcolor="black [3213]" stroked="f"/>
      </w:pict>
    </w:r>
  </w:p>
  <w:p w14:paraId="08841034" w14:textId="3079963E" w:rsidR="00C5654B" w:rsidRPr="00B766F2" w:rsidRDefault="00C5654B" w:rsidP="00B766F2">
    <w:pPr>
      <w:pStyle w:val="Footer"/>
    </w:pPr>
    <w:r w:rsidRPr="00B766F2">
      <w:t>48</w:t>
    </w:r>
    <w:r w:rsidRPr="00B766F2">
      <w:rPr>
        <w:vertAlign w:val="superscript"/>
      </w:rPr>
      <w:t>th</w:t>
    </w:r>
    <w:r w:rsidRPr="00B766F2">
      <w:t xml:space="preserve"> IChO Theoretical Problems</w:t>
    </w:r>
    <w:r>
      <w:t xml:space="preserve">, </w:t>
    </w:r>
    <w:r w:rsidRPr="00B766F2">
      <w:t>Official English version</w:t>
    </w:r>
    <w:r>
      <w:tab/>
    </w:r>
    <w:r w:rsidRPr="00B766F2">
      <w:fldChar w:fldCharType="begin"/>
    </w:r>
    <w:r w:rsidRPr="00B766F2">
      <w:instrText xml:space="preserve"> PAGE   \* MERGEFORMAT </w:instrText>
    </w:r>
    <w:r w:rsidRPr="00B766F2">
      <w:fldChar w:fldCharType="separate"/>
    </w:r>
    <w:r w:rsidR="007801F5">
      <w:rPr>
        <w:noProof/>
      </w:rPr>
      <w:t>26</w:t>
    </w:r>
    <w:r w:rsidRPr="00B766F2">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D58C4" w14:textId="77777777" w:rsidR="00C5654B" w:rsidRDefault="00C565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04723" w14:textId="77777777" w:rsidR="00CD0132" w:rsidRPr="00E208DE" w:rsidRDefault="00CD0132" w:rsidP="00E208DE">
      <w:pPr>
        <w:pStyle w:val="Footer"/>
      </w:pPr>
    </w:p>
    <w:p w14:paraId="062610F7" w14:textId="77777777" w:rsidR="00CD0132" w:rsidRDefault="00CD0132"/>
    <w:p w14:paraId="7D658D7F" w14:textId="77777777" w:rsidR="00CD0132" w:rsidRDefault="00CD0132" w:rsidP="00D354D7"/>
  </w:footnote>
  <w:footnote w:type="continuationSeparator" w:id="0">
    <w:p w14:paraId="58039574" w14:textId="77777777" w:rsidR="00CD0132" w:rsidRDefault="00CD0132" w:rsidP="006B6A61">
      <w:pPr>
        <w:spacing w:after="0" w:line="240" w:lineRule="auto"/>
      </w:pPr>
      <w:r>
        <w:continuationSeparator/>
      </w:r>
    </w:p>
    <w:p w14:paraId="1C895869" w14:textId="77777777" w:rsidR="00CD0132" w:rsidRDefault="00CD01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4960" w14:textId="77777777" w:rsidR="00C5654B" w:rsidRPr="00B766F2" w:rsidRDefault="00C5654B" w:rsidP="00B766F2">
    <w:pPr>
      <w:pStyle w:val="Header"/>
    </w:pPr>
    <w:r>
      <w:tab/>
      <w:t>Code: XXX-01</w:t>
    </w:r>
  </w:p>
  <w:p w14:paraId="38FBB547" w14:textId="77777777" w:rsidR="00C5654B" w:rsidRPr="006B6A61" w:rsidRDefault="00CD0132" w:rsidP="00B766F2">
    <w:pPr>
      <w:pStyle w:val="Header"/>
    </w:pPr>
    <w:r>
      <w:pict w14:anchorId="435B046B">
        <v:rect id="_x0000_i1029" style="width:453.6pt;height:1pt" o:hralign="center" o:hrstd="t" o:hrnoshade="t" o:hr="t" fillcolor="black [3213]"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E483B" w14:textId="77777777" w:rsidR="00C5654B" w:rsidRDefault="00C565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4A79" w14:textId="421D0EC4" w:rsidR="00C5654B" w:rsidRPr="00B766F2" w:rsidRDefault="00C5654B" w:rsidP="00B766F2">
    <w:pPr>
      <w:pStyle w:val="Header"/>
    </w:pPr>
    <w:r>
      <w:tab/>
      <w:t>Code: XXX-01</w:t>
    </w:r>
  </w:p>
  <w:p w14:paraId="0997E392" w14:textId="77777777" w:rsidR="00C5654B" w:rsidRPr="006B6A61" w:rsidRDefault="00CD0132" w:rsidP="00B766F2">
    <w:pPr>
      <w:pStyle w:val="Header"/>
    </w:pPr>
    <w:r>
      <w:pict w14:anchorId="268E5639">
        <v:rect id="_x0000_i1031" style="width:453.6pt;height:1pt" o:hralign="center" o:hrstd="t" o:hrnoshade="t" o:hr="t" fillcolor="black [3213]"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241B1" w14:textId="77777777" w:rsidR="00C5654B" w:rsidRDefault="00C565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1E0AE4E"/>
    <w:lvl w:ilvl="0">
      <w:start w:val="1"/>
      <w:numFmt w:val="decimal"/>
      <w:lvlText w:val="%1."/>
      <w:lvlJc w:val="left"/>
      <w:pPr>
        <w:tabs>
          <w:tab w:val="num" w:pos="1492"/>
        </w:tabs>
        <w:ind w:left="1492" w:hanging="360"/>
      </w:pPr>
    </w:lvl>
  </w:abstractNum>
  <w:abstractNum w:abstractNumId="1">
    <w:nsid w:val="FFFFFF7D"/>
    <w:multiLevelType w:val="singleLevel"/>
    <w:tmpl w:val="22F2FB2A"/>
    <w:lvl w:ilvl="0">
      <w:start w:val="1"/>
      <w:numFmt w:val="decimal"/>
      <w:lvlText w:val="%1."/>
      <w:lvlJc w:val="left"/>
      <w:pPr>
        <w:tabs>
          <w:tab w:val="num" w:pos="1209"/>
        </w:tabs>
        <w:ind w:left="1209" w:hanging="360"/>
      </w:pPr>
    </w:lvl>
  </w:abstractNum>
  <w:abstractNum w:abstractNumId="2">
    <w:nsid w:val="FFFFFF7E"/>
    <w:multiLevelType w:val="singleLevel"/>
    <w:tmpl w:val="0CD82492"/>
    <w:lvl w:ilvl="0">
      <w:start w:val="1"/>
      <w:numFmt w:val="decimal"/>
      <w:lvlText w:val="%1."/>
      <w:lvlJc w:val="left"/>
      <w:pPr>
        <w:tabs>
          <w:tab w:val="num" w:pos="926"/>
        </w:tabs>
        <w:ind w:left="926" w:hanging="360"/>
      </w:pPr>
    </w:lvl>
  </w:abstractNum>
  <w:abstractNum w:abstractNumId="3">
    <w:nsid w:val="FFFFFF7F"/>
    <w:multiLevelType w:val="singleLevel"/>
    <w:tmpl w:val="369C55AC"/>
    <w:lvl w:ilvl="0">
      <w:start w:val="1"/>
      <w:numFmt w:val="decimal"/>
      <w:lvlText w:val="%1."/>
      <w:lvlJc w:val="left"/>
      <w:pPr>
        <w:tabs>
          <w:tab w:val="num" w:pos="643"/>
        </w:tabs>
        <w:ind w:left="643" w:hanging="360"/>
      </w:pPr>
    </w:lvl>
  </w:abstractNum>
  <w:abstractNum w:abstractNumId="4">
    <w:nsid w:val="FFFFFF80"/>
    <w:multiLevelType w:val="singleLevel"/>
    <w:tmpl w:val="173249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869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DEA8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2EB5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E6B1DE"/>
    <w:lvl w:ilvl="0">
      <w:start w:val="1"/>
      <w:numFmt w:val="decimal"/>
      <w:lvlText w:val="%1."/>
      <w:lvlJc w:val="left"/>
      <w:pPr>
        <w:tabs>
          <w:tab w:val="num" w:pos="360"/>
        </w:tabs>
        <w:ind w:left="360" w:hanging="360"/>
      </w:pPr>
    </w:lvl>
  </w:abstractNum>
  <w:abstractNum w:abstractNumId="9">
    <w:nsid w:val="FFFFFF89"/>
    <w:multiLevelType w:val="singleLevel"/>
    <w:tmpl w:val="FB92CFA2"/>
    <w:lvl w:ilvl="0">
      <w:start w:val="1"/>
      <w:numFmt w:val="bullet"/>
      <w:lvlText w:val=""/>
      <w:lvlJc w:val="left"/>
      <w:pPr>
        <w:tabs>
          <w:tab w:val="num" w:pos="360"/>
        </w:tabs>
        <w:ind w:left="360" w:hanging="360"/>
      </w:pPr>
      <w:rPr>
        <w:rFonts w:ascii="Symbol" w:hAnsi="Symbol" w:hint="default"/>
      </w:rPr>
    </w:lvl>
  </w:abstractNum>
  <w:abstractNum w:abstractNumId="10">
    <w:nsid w:val="50D3766C"/>
    <w:multiLevelType w:val="hybridMultilevel"/>
    <w:tmpl w:val="D5303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9951141"/>
    <w:multiLevelType w:val="hybridMultilevel"/>
    <w:tmpl w:val="38B0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09"/>
  <w:hyphenationZone w:val="425"/>
  <w:clickAndTypeStyle w:val="Problem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302"/>
    <w:rsid w:val="00013A04"/>
    <w:rsid w:val="000255D7"/>
    <w:rsid w:val="00036FEC"/>
    <w:rsid w:val="000431A2"/>
    <w:rsid w:val="0004517F"/>
    <w:rsid w:val="00046C8D"/>
    <w:rsid w:val="00054234"/>
    <w:rsid w:val="00054E97"/>
    <w:rsid w:val="00060177"/>
    <w:rsid w:val="00082AA5"/>
    <w:rsid w:val="00083528"/>
    <w:rsid w:val="00093768"/>
    <w:rsid w:val="000945B5"/>
    <w:rsid w:val="00095F54"/>
    <w:rsid w:val="000B48D8"/>
    <w:rsid w:val="000B6D93"/>
    <w:rsid w:val="000C4A8D"/>
    <w:rsid w:val="000D0E1C"/>
    <w:rsid w:val="000D37D8"/>
    <w:rsid w:val="000D4E05"/>
    <w:rsid w:val="000E49BD"/>
    <w:rsid w:val="000F607D"/>
    <w:rsid w:val="00104B44"/>
    <w:rsid w:val="001117DD"/>
    <w:rsid w:val="00122891"/>
    <w:rsid w:val="001413DD"/>
    <w:rsid w:val="00157B14"/>
    <w:rsid w:val="0016278A"/>
    <w:rsid w:val="00165E66"/>
    <w:rsid w:val="00185E17"/>
    <w:rsid w:val="001876E9"/>
    <w:rsid w:val="00193030"/>
    <w:rsid w:val="0019541F"/>
    <w:rsid w:val="001977EE"/>
    <w:rsid w:val="001A45E7"/>
    <w:rsid w:val="001B6D8A"/>
    <w:rsid w:val="001C7F8B"/>
    <w:rsid w:val="001E7540"/>
    <w:rsid w:val="002036DF"/>
    <w:rsid w:val="00205C5C"/>
    <w:rsid w:val="00232ABC"/>
    <w:rsid w:val="002368D3"/>
    <w:rsid w:val="00243E5C"/>
    <w:rsid w:val="0024678E"/>
    <w:rsid w:val="00246D1D"/>
    <w:rsid w:val="00251D33"/>
    <w:rsid w:val="00284ED1"/>
    <w:rsid w:val="002A4263"/>
    <w:rsid w:val="002A588A"/>
    <w:rsid w:val="002B1745"/>
    <w:rsid w:val="002C7595"/>
    <w:rsid w:val="002D3445"/>
    <w:rsid w:val="00302F94"/>
    <w:rsid w:val="003168EA"/>
    <w:rsid w:val="003404A7"/>
    <w:rsid w:val="00353253"/>
    <w:rsid w:val="003536CA"/>
    <w:rsid w:val="00354617"/>
    <w:rsid w:val="003574D8"/>
    <w:rsid w:val="00381CA6"/>
    <w:rsid w:val="0038674F"/>
    <w:rsid w:val="00391F07"/>
    <w:rsid w:val="00397FB9"/>
    <w:rsid w:val="003A07C5"/>
    <w:rsid w:val="003A0B1A"/>
    <w:rsid w:val="003A3057"/>
    <w:rsid w:val="003B48A5"/>
    <w:rsid w:val="003B4BA0"/>
    <w:rsid w:val="003C0447"/>
    <w:rsid w:val="003C66A9"/>
    <w:rsid w:val="003D3111"/>
    <w:rsid w:val="003D6A44"/>
    <w:rsid w:val="003E5946"/>
    <w:rsid w:val="003E7E71"/>
    <w:rsid w:val="003F0C1C"/>
    <w:rsid w:val="003F5425"/>
    <w:rsid w:val="00405E83"/>
    <w:rsid w:val="00416BEE"/>
    <w:rsid w:val="00424BF4"/>
    <w:rsid w:val="004276EA"/>
    <w:rsid w:val="00450C39"/>
    <w:rsid w:val="00454A27"/>
    <w:rsid w:val="00465BB3"/>
    <w:rsid w:val="00472BD4"/>
    <w:rsid w:val="00491524"/>
    <w:rsid w:val="00491B8E"/>
    <w:rsid w:val="004943EB"/>
    <w:rsid w:val="004945C9"/>
    <w:rsid w:val="004A6575"/>
    <w:rsid w:val="004B1643"/>
    <w:rsid w:val="004D2515"/>
    <w:rsid w:val="004D453D"/>
    <w:rsid w:val="004D7257"/>
    <w:rsid w:val="004E0A5E"/>
    <w:rsid w:val="004F0331"/>
    <w:rsid w:val="004F311E"/>
    <w:rsid w:val="004F6302"/>
    <w:rsid w:val="004F6807"/>
    <w:rsid w:val="004F731A"/>
    <w:rsid w:val="005078ED"/>
    <w:rsid w:val="00525A0A"/>
    <w:rsid w:val="005319CD"/>
    <w:rsid w:val="0053564C"/>
    <w:rsid w:val="00537DDB"/>
    <w:rsid w:val="005613E9"/>
    <w:rsid w:val="00565F77"/>
    <w:rsid w:val="00573F84"/>
    <w:rsid w:val="00575696"/>
    <w:rsid w:val="005864C1"/>
    <w:rsid w:val="00596A6B"/>
    <w:rsid w:val="005B09C9"/>
    <w:rsid w:val="005C1DC3"/>
    <w:rsid w:val="005C5F16"/>
    <w:rsid w:val="005E7391"/>
    <w:rsid w:val="00606B79"/>
    <w:rsid w:val="00620D76"/>
    <w:rsid w:val="00622E6D"/>
    <w:rsid w:val="00623246"/>
    <w:rsid w:val="00624883"/>
    <w:rsid w:val="00636AE4"/>
    <w:rsid w:val="00647BBA"/>
    <w:rsid w:val="00655AEE"/>
    <w:rsid w:val="0066118B"/>
    <w:rsid w:val="00684547"/>
    <w:rsid w:val="006A0832"/>
    <w:rsid w:val="006A11D3"/>
    <w:rsid w:val="006A1973"/>
    <w:rsid w:val="006A2051"/>
    <w:rsid w:val="006A2515"/>
    <w:rsid w:val="006A6FCC"/>
    <w:rsid w:val="006A7E1C"/>
    <w:rsid w:val="006B49CD"/>
    <w:rsid w:val="006B6276"/>
    <w:rsid w:val="006B6A61"/>
    <w:rsid w:val="006C33F8"/>
    <w:rsid w:val="006C6228"/>
    <w:rsid w:val="006D5452"/>
    <w:rsid w:val="006E11E5"/>
    <w:rsid w:val="006E5BAF"/>
    <w:rsid w:val="006E6DB6"/>
    <w:rsid w:val="006E7C77"/>
    <w:rsid w:val="00702008"/>
    <w:rsid w:val="007071B2"/>
    <w:rsid w:val="007071D7"/>
    <w:rsid w:val="00713326"/>
    <w:rsid w:val="00750B0E"/>
    <w:rsid w:val="007533BB"/>
    <w:rsid w:val="007703E3"/>
    <w:rsid w:val="007801F5"/>
    <w:rsid w:val="0078273E"/>
    <w:rsid w:val="00787905"/>
    <w:rsid w:val="00790ADD"/>
    <w:rsid w:val="00792AB7"/>
    <w:rsid w:val="007A50FC"/>
    <w:rsid w:val="007A54ED"/>
    <w:rsid w:val="007A569E"/>
    <w:rsid w:val="007D46E6"/>
    <w:rsid w:val="007E0316"/>
    <w:rsid w:val="007F05C9"/>
    <w:rsid w:val="008070E8"/>
    <w:rsid w:val="0081321B"/>
    <w:rsid w:val="008158BC"/>
    <w:rsid w:val="00820D1A"/>
    <w:rsid w:val="0082271F"/>
    <w:rsid w:val="00835BDE"/>
    <w:rsid w:val="008364E6"/>
    <w:rsid w:val="008553B3"/>
    <w:rsid w:val="00874EEB"/>
    <w:rsid w:val="00877E85"/>
    <w:rsid w:val="008816D2"/>
    <w:rsid w:val="00890D6F"/>
    <w:rsid w:val="008A3744"/>
    <w:rsid w:val="008C1160"/>
    <w:rsid w:val="008C764E"/>
    <w:rsid w:val="008E0A49"/>
    <w:rsid w:val="008F6A7E"/>
    <w:rsid w:val="00911732"/>
    <w:rsid w:val="00911846"/>
    <w:rsid w:val="0091387D"/>
    <w:rsid w:val="009149E6"/>
    <w:rsid w:val="0092141D"/>
    <w:rsid w:val="0092543A"/>
    <w:rsid w:val="00926BEC"/>
    <w:rsid w:val="00930CED"/>
    <w:rsid w:val="00940BCA"/>
    <w:rsid w:val="0094235C"/>
    <w:rsid w:val="0095227D"/>
    <w:rsid w:val="00961AF2"/>
    <w:rsid w:val="00964755"/>
    <w:rsid w:val="00965E3F"/>
    <w:rsid w:val="009719E7"/>
    <w:rsid w:val="009731FC"/>
    <w:rsid w:val="00977009"/>
    <w:rsid w:val="00980A35"/>
    <w:rsid w:val="0099031A"/>
    <w:rsid w:val="00991520"/>
    <w:rsid w:val="009965CB"/>
    <w:rsid w:val="009A436A"/>
    <w:rsid w:val="009C4ECC"/>
    <w:rsid w:val="009C685A"/>
    <w:rsid w:val="009D65FF"/>
    <w:rsid w:val="009E2CA5"/>
    <w:rsid w:val="009E5B66"/>
    <w:rsid w:val="009E74B5"/>
    <w:rsid w:val="00A00C02"/>
    <w:rsid w:val="00A21DDF"/>
    <w:rsid w:val="00A26E24"/>
    <w:rsid w:val="00A27929"/>
    <w:rsid w:val="00A37918"/>
    <w:rsid w:val="00A41D44"/>
    <w:rsid w:val="00A41E2C"/>
    <w:rsid w:val="00A7001C"/>
    <w:rsid w:val="00A77FDC"/>
    <w:rsid w:val="00A8621F"/>
    <w:rsid w:val="00A92ED6"/>
    <w:rsid w:val="00AA0EB5"/>
    <w:rsid w:val="00AA33DC"/>
    <w:rsid w:val="00AB17DD"/>
    <w:rsid w:val="00AD4FE8"/>
    <w:rsid w:val="00AF26E4"/>
    <w:rsid w:val="00AF740B"/>
    <w:rsid w:val="00B018A1"/>
    <w:rsid w:val="00B02577"/>
    <w:rsid w:val="00B074BD"/>
    <w:rsid w:val="00B1065E"/>
    <w:rsid w:val="00B11A14"/>
    <w:rsid w:val="00B14EA9"/>
    <w:rsid w:val="00B21CD3"/>
    <w:rsid w:val="00B4046C"/>
    <w:rsid w:val="00B416DE"/>
    <w:rsid w:val="00B44845"/>
    <w:rsid w:val="00B766F2"/>
    <w:rsid w:val="00B80C7C"/>
    <w:rsid w:val="00B833C8"/>
    <w:rsid w:val="00B86B89"/>
    <w:rsid w:val="00B926E5"/>
    <w:rsid w:val="00BC02DA"/>
    <w:rsid w:val="00BC204B"/>
    <w:rsid w:val="00BC6DCE"/>
    <w:rsid w:val="00BD12E4"/>
    <w:rsid w:val="00BD33A9"/>
    <w:rsid w:val="00BE6FB1"/>
    <w:rsid w:val="00C16904"/>
    <w:rsid w:val="00C17D27"/>
    <w:rsid w:val="00C227A7"/>
    <w:rsid w:val="00C26804"/>
    <w:rsid w:val="00C40462"/>
    <w:rsid w:val="00C41AC3"/>
    <w:rsid w:val="00C55C49"/>
    <w:rsid w:val="00C5654B"/>
    <w:rsid w:val="00C62B4B"/>
    <w:rsid w:val="00C72FC4"/>
    <w:rsid w:val="00C77CB6"/>
    <w:rsid w:val="00C91D3C"/>
    <w:rsid w:val="00C93DE4"/>
    <w:rsid w:val="00CA0C64"/>
    <w:rsid w:val="00CC1183"/>
    <w:rsid w:val="00CC360E"/>
    <w:rsid w:val="00CC37C3"/>
    <w:rsid w:val="00CC778E"/>
    <w:rsid w:val="00CD0132"/>
    <w:rsid w:val="00CD04FF"/>
    <w:rsid w:val="00CD3D7B"/>
    <w:rsid w:val="00CE4F4C"/>
    <w:rsid w:val="00D01137"/>
    <w:rsid w:val="00D13613"/>
    <w:rsid w:val="00D20B61"/>
    <w:rsid w:val="00D20B97"/>
    <w:rsid w:val="00D34611"/>
    <w:rsid w:val="00D354D7"/>
    <w:rsid w:val="00D52E9F"/>
    <w:rsid w:val="00D549BA"/>
    <w:rsid w:val="00D55C88"/>
    <w:rsid w:val="00D60698"/>
    <w:rsid w:val="00D631BB"/>
    <w:rsid w:val="00D6745E"/>
    <w:rsid w:val="00D739B1"/>
    <w:rsid w:val="00D86DF0"/>
    <w:rsid w:val="00DA4125"/>
    <w:rsid w:val="00DA729B"/>
    <w:rsid w:val="00DA74A5"/>
    <w:rsid w:val="00DC7E3F"/>
    <w:rsid w:val="00DE7FDF"/>
    <w:rsid w:val="00DF430D"/>
    <w:rsid w:val="00E02871"/>
    <w:rsid w:val="00E0649D"/>
    <w:rsid w:val="00E12DC5"/>
    <w:rsid w:val="00E16BC0"/>
    <w:rsid w:val="00E208DE"/>
    <w:rsid w:val="00E27BB6"/>
    <w:rsid w:val="00E45555"/>
    <w:rsid w:val="00E500C5"/>
    <w:rsid w:val="00E57DC8"/>
    <w:rsid w:val="00E624FF"/>
    <w:rsid w:val="00E74CD8"/>
    <w:rsid w:val="00E93FC0"/>
    <w:rsid w:val="00EA285C"/>
    <w:rsid w:val="00EA4E94"/>
    <w:rsid w:val="00EA6D52"/>
    <w:rsid w:val="00EB04E9"/>
    <w:rsid w:val="00EB6C05"/>
    <w:rsid w:val="00EC2E88"/>
    <w:rsid w:val="00EC4862"/>
    <w:rsid w:val="00ED590A"/>
    <w:rsid w:val="00EE0293"/>
    <w:rsid w:val="00EE0A35"/>
    <w:rsid w:val="00EE0B68"/>
    <w:rsid w:val="00EF19A5"/>
    <w:rsid w:val="00EF3A15"/>
    <w:rsid w:val="00F0173F"/>
    <w:rsid w:val="00F02D44"/>
    <w:rsid w:val="00F0445D"/>
    <w:rsid w:val="00F1141D"/>
    <w:rsid w:val="00F259E8"/>
    <w:rsid w:val="00F27EF2"/>
    <w:rsid w:val="00F33779"/>
    <w:rsid w:val="00F55BAD"/>
    <w:rsid w:val="00F56899"/>
    <w:rsid w:val="00F6242A"/>
    <w:rsid w:val="00F6579B"/>
    <w:rsid w:val="00F85966"/>
    <w:rsid w:val="00FB2FE7"/>
    <w:rsid w:val="00FB3F5B"/>
    <w:rsid w:val="00FB6EFA"/>
    <w:rsid w:val="00FB7CE8"/>
    <w:rsid w:val="00FC0052"/>
    <w:rsid w:val="00FD5C81"/>
    <w:rsid w:val="00FE16B7"/>
    <w:rsid w:val="00FE3C15"/>
    <w:rsid w:val="00FE4E54"/>
    <w:rsid w:val="00FE766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75DF11"/>
  <w15:docId w15:val="{E909D20D-068F-437B-8361-0CDED0E7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5BAF"/>
    <w:rPr>
      <w:rFonts w:ascii="Cambria" w:eastAsia="Calibri" w:hAnsi="Cambria" w:cs="Times New Roman"/>
      <w:lang w:val="en-US"/>
    </w:rPr>
  </w:style>
  <w:style w:type="paragraph" w:styleId="Heading1">
    <w:name w:val="heading 1"/>
    <w:next w:val="Problemtext"/>
    <w:link w:val="Heading1Char"/>
    <w:uiPriority w:val="9"/>
    <w:qFormat/>
    <w:rsid w:val="0081321B"/>
    <w:pPr>
      <w:keepNext/>
      <w:keepLines/>
      <w:pageBreakBefore/>
      <w:tabs>
        <w:tab w:val="right" w:pos="9072"/>
      </w:tabs>
      <w:spacing w:before="240" w:after="240"/>
      <w:outlineLvl w:val="0"/>
    </w:pPr>
    <w:rPr>
      <w:rFonts w:ascii="Cambria" w:eastAsiaTheme="majorEastAsia" w:hAnsi="Cambria" w:cstheme="majorBidi"/>
      <w:b/>
      <w:sz w:val="56"/>
      <w:szCs w:val="32"/>
      <w:lang w:val="en-US"/>
    </w:rPr>
  </w:style>
  <w:style w:type="paragraph" w:styleId="Heading2">
    <w:name w:val="heading 2"/>
    <w:basedOn w:val="Normal"/>
    <w:next w:val="Normal"/>
    <w:link w:val="Heading2Char"/>
    <w:uiPriority w:val="9"/>
    <w:unhideWhenUsed/>
    <w:rsid w:val="006B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blemtext">
    <w:name w:val="Problem text"/>
    <w:link w:val="ProblemtextChar"/>
    <w:qFormat/>
    <w:rsid w:val="0081321B"/>
    <w:pPr>
      <w:keepLines/>
    </w:pPr>
    <w:rPr>
      <w:rFonts w:ascii="Cambria" w:eastAsia="Calibri" w:hAnsi="Cambria" w:cs="Times New Roman"/>
      <w:sz w:val="24"/>
      <w:lang w:val="en-US"/>
    </w:rPr>
  </w:style>
  <w:style w:type="character" w:customStyle="1" w:styleId="Unknownspecies">
    <w:name w:val="Unknown species"/>
    <w:basedOn w:val="DefaultParagraphFont"/>
    <w:uiPriority w:val="1"/>
    <w:qFormat/>
    <w:rsid w:val="006A2515"/>
    <w:rPr>
      <w:b/>
    </w:rPr>
  </w:style>
  <w:style w:type="paragraph" w:customStyle="1" w:styleId="Subquestion">
    <w:name w:val="Subquestion"/>
    <w:basedOn w:val="Problemtext"/>
    <w:qFormat/>
    <w:rsid w:val="00E74CD8"/>
    <w:pPr>
      <w:tabs>
        <w:tab w:val="left" w:pos="851"/>
      </w:tabs>
      <w:ind w:left="851" w:hanging="851"/>
    </w:pPr>
  </w:style>
  <w:style w:type="character" w:customStyle="1" w:styleId="Subquestionnumber">
    <w:name w:val="Subquestion number"/>
    <w:basedOn w:val="DefaultParagraphFont"/>
    <w:uiPriority w:val="1"/>
    <w:qFormat/>
    <w:rsid w:val="001C7F8B"/>
    <w:rPr>
      <w:b/>
    </w:rPr>
  </w:style>
  <w:style w:type="character" w:customStyle="1" w:styleId="Subquestionemphasis">
    <w:name w:val="Subquestion emphasis"/>
    <w:basedOn w:val="DefaultParagraphFont"/>
    <w:uiPriority w:val="1"/>
    <w:qFormat/>
    <w:rsid w:val="001C7F8B"/>
    <w:rPr>
      <w:u w:val="single"/>
    </w:rPr>
  </w:style>
  <w:style w:type="character" w:customStyle="1" w:styleId="Heading1Char">
    <w:name w:val="Heading 1 Char"/>
    <w:basedOn w:val="DefaultParagraphFont"/>
    <w:link w:val="Heading1"/>
    <w:uiPriority w:val="9"/>
    <w:rsid w:val="0081321B"/>
    <w:rPr>
      <w:rFonts w:ascii="Cambria" w:eastAsiaTheme="majorEastAsia" w:hAnsi="Cambria" w:cstheme="majorBidi"/>
      <w:b/>
      <w:sz w:val="56"/>
      <w:szCs w:val="32"/>
      <w:lang w:val="en-US"/>
    </w:rPr>
  </w:style>
  <w:style w:type="character" w:customStyle="1" w:styleId="Heading2Char">
    <w:name w:val="Heading 2 Char"/>
    <w:basedOn w:val="DefaultParagraphFont"/>
    <w:link w:val="Heading2"/>
    <w:uiPriority w:val="9"/>
    <w:rsid w:val="006B6A61"/>
    <w:rPr>
      <w:rFonts w:asciiTheme="majorHAnsi" w:eastAsiaTheme="majorEastAsia" w:hAnsiTheme="majorHAnsi" w:cstheme="majorBidi"/>
      <w:color w:val="2E74B5" w:themeColor="accent1" w:themeShade="BF"/>
      <w:sz w:val="26"/>
      <w:szCs w:val="26"/>
    </w:rPr>
  </w:style>
  <w:style w:type="paragraph" w:styleId="Header">
    <w:name w:val="header"/>
    <w:link w:val="Header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HeaderChar">
    <w:name w:val="Header Char"/>
    <w:basedOn w:val="DefaultParagraphFont"/>
    <w:link w:val="Header"/>
    <w:uiPriority w:val="99"/>
    <w:rsid w:val="0081321B"/>
    <w:rPr>
      <w:rFonts w:ascii="Cambria" w:eastAsia="Calibri" w:hAnsi="Cambria" w:cs="Times New Roman"/>
      <w:sz w:val="28"/>
      <w:szCs w:val="24"/>
      <w:lang w:val="en-US"/>
    </w:rPr>
  </w:style>
  <w:style w:type="paragraph" w:styleId="Footer">
    <w:name w:val="footer"/>
    <w:link w:val="Footer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FooterChar">
    <w:name w:val="Footer Char"/>
    <w:basedOn w:val="DefaultParagraphFont"/>
    <w:link w:val="Footer"/>
    <w:uiPriority w:val="99"/>
    <w:rsid w:val="0081321B"/>
    <w:rPr>
      <w:rFonts w:ascii="Cambria" w:eastAsia="Calibri" w:hAnsi="Cambria" w:cs="Times New Roman"/>
      <w:sz w:val="28"/>
      <w:szCs w:val="24"/>
      <w:lang w:val="en-US"/>
    </w:rPr>
  </w:style>
  <w:style w:type="paragraph" w:customStyle="1" w:styleId="Equation">
    <w:name w:val="Equation"/>
    <w:basedOn w:val="Problemtext"/>
    <w:next w:val="Problemtext"/>
    <w:qFormat/>
    <w:rsid w:val="00C41AC3"/>
    <w:pPr>
      <w:spacing w:before="160"/>
      <w:ind w:left="851"/>
    </w:pPr>
    <w:rPr>
      <w:rFonts w:eastAsia="Times New Roman"/>
      <w:szCs w:val="24"/>
      <w:lang w:eastAsia="ru-RU"/>
    </w:rPr>
  </w:style>
  <w:style w:type="paragraph" w:customStyle="1" w:styleId="Answerbox">
    <w:name w:val="Answer box"/>
    <w:basedOn w:val="Problemtext"/>
    <w:qFormat/>
    <w:rsid w:val="003D3111"/>
    <w:pPr>
      <w:pBdr>
        <w:top w:val="single" w:sz="4" w:space="1" w:color="auto"/>
        <w:left w:val="single" w:sz="4" w:space="4" w:color="auto"/>
        <w:bottom w:val="single" w:sz="4" w:space="1" w:color="auto"/>
        <w:right w:val="single" w:sz="4" w:space="4" w:color="auto"/>
      </w:pBdr>
    </w:pPr>
  </w:style>
  <w:style w:type="paragraph" w:customStyle="1" w:styleId="Answer">
    <w:name w:val="Answer"/>
    <w:basedOn w:val="Problemtext"/>
    <w:rsid w:val="00A21DDF"/>
    <w:rPr>
      <w:color w:val="5C0000"/>
      <w:lang w:eastAsia="ru-RU"/>
    </w:rPr>
  </w:style>
  <w:style w:type="character" w:customStyle="1" w:styleId="Variable">
    <w:name w:val="Variable"/>
    <w:basedOn w:val="DefaultParagraphFont"/>
    <w:qFormat/>
    <w:rsid w:val="00491524"/>
    <w:rPr>
      <w:i/>
    </w:rPr>
  </w:style>
  <w:style w:type="character" w:styleId="PlaceholderText">
    <w:name w:val="Placeholder Text"/>
    <w:basedOn w:val="DefaultParagraphFont"/>
    <w:uiPriority w:val="99"/>
    <w:semiHidden/>
    <w:rsid w:val="00565F77"/>
    <w:rPr>
      <w:color w:val="808080"/>
    </w:rPr>
  </w:style>
  <w:style w:type="paragraph" w:customStyle="1" w:styleId="Marking">
    <w:name w:val="Marking"/>
    <w:basedOn w:val="Problemtext"/>
    <w:qFormat/>
    <w:rsid w:val="00A21DDF"/>
    <w:rPr>
      <w:color w:val="1F4E79" w:themeColor="accent1" w:themeShade="80"/>
    </w:rPr>
  </w:style>
  <w:style w:type="table" w:styleId="TableGrid">
    <w:name w:val="Table Grid"/>
    <w:aliases w:val="Table"/>
    <w:basedOn w:val="TableNormal"/>
    <w:rsid w:val="0092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nArial">
    <w:name w:val="Caption in Arial"/>
    <w:basedOn w:val="Problemtext"/>
    <w:next w:val="Problemtext"/>
    <w:rsid w:val="00E16BC0"/>
    <w:pPr>
      <w:jc w:val="center"/>
    </w:pPr>
    <w:rPr>
      <w:rFonts w:ascii="Arial" w:eastAsia="Times New Roman" w:hAnsi="Arial"/>
      <w:sz w:val="20"/>
      <w:szCs w:val="20"/>
    </w:rPr>
  </w:style>
  <w:style w:type="table" w:customStyle="1" w:styleId="Problemtable">
    <w:name w:val="Problem table"/>
    <w:basedOn w:val="TableGrid"/>
    <w:uiPriority w:val="99"/>
    <w:rsid w:val="00E16BC0"/>
    <w:pPr>
      <w:jc w:val="center"/>
    </w:pPr>
    <w:rPr>
      <w:rFonts w:ascii="Cambria" w:hAnsi="Cambria"/>
      <w:sz w:val="24"/>
    </w:rPr>
    <w:tblPr>
      <w:tblInd w:w="851" w:type="dxa"/>
    </w:tblPr>
    <w:tcPr>
      <w:vAlign w:val="center"/>
    </w:tcPr>
  </w:style>
  <w:style w:type="table" w:customStyle="1" w:styleId="Structuretable">
    <w:name w:val="Structure table"/>
    <w:basedOn w:val="TableNormal"/>
    <w:uiPriority w:val="99"/>
    <w:rsid w:val="00205C5C"/>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6D"/>
    <w:pPr>
      <w:spacing w:after="200" w:line="276" w:lineRule="auto"/>
      <w:ind w:left="720"/>
      <w:contextualSpacing/>
    </w:pPr>
    <w:rPr>
      <w:rFonts w:asciiTheme="minorHAnsi" w:eastAsiaTheme="minorHAnsi" w:hAnsiTheme="minorHAnsi" w:cstheme="minorBidi"/>
      <w:lang w:val="hu-HU"/>
    </w:rPr>
  </w:style>
  <w:style w:type="paragraph" w:styleId="BalloonText">
    <w:name w:val="Balloon Text"/>
    <w:basedOn w:val="Normal"/>
    <w:link w:val="BalloonTextChar"/>
    <w:uiPriority w:val="99"/>
    <w:semiHidden/>
    <w:unhideWhenUsed/>
    <w:rsid w:val="00197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7EE"/>
    <w:rPr>
      <w:rFonts w:ascii="Segoe UI" w:eastAsia="Calibri" w:hAnsi="Segoe UI" w:cs="Segoe UI"/>
      <w:sz w:val="18"/>
      <w:szCs w:val="18"/>
      <w:lang w:val="en-US"/>
    </w:rPr>
  </w:style>
  <w:style w:type="character" w:styleId="CommentReference">
    <w:name w:val="annotation reference"/>
    <w:basedOn w:val="DefaultParagraphFont"/>
    <w:uiPriority w:val="99"/>
    <w:semiHidden/>
    <w:unhideWhenUsed/>
    <w:rsid w:val="008F6A7E"/>
    <w:rPr>
      <w:sz w:val="16"/>
      <w:szCs w:val="16"/>
    </w:rPr>
  </w:style>
  <w:style w:type="paragraph" w:styleId="CommentText">
    <w:name w:val="annotation text"/>
    <w:basedOn w:val="Normal"/>
    <w:link w:val="CommentTextChar"/>
    <w:uiPriority w:val="99"/>
    <w:semiHidden/>
    <w:unhideWhenUsed/>
    <w:rsid w:val="008F6A7E"/>
    <w:pPr>
      <w:spacing w:line="240" w:lineRule="auto"/>
    </w:pPr>
    <w:rPr>
      <w:sz w:val="20"/>
      <w:szCs w:val="20"/>
    </w:rPr>
  </w:style>
  <w:style w:type="character" w:customStyle="1" w:styleId="CommentTextChar">
    <w:name w:val="Comment Text Char"/>
    <w:basedOn w:val="DefaultParagraphFont"/>
    <w:link w:val="CommentText"/>
    <w:uiPriority w:val="99"/>
    <w:semiHidden/>
    <w:rsid w:val="008F6A7E"/>
    <w:rPr>
      <w:rFonts w:ascii="Cambria" w:eastAsia="Calibri"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F6A7E"/>
    <w:rPr>
      <w:b/>
      <w:bCs/>
    </w:rPr>
  </w:style>
  <w:style w:type="character" w:customStyle="1" w:styleId="CommentSubjectChar">
    <w:name w:val="Comment Subject Char"/>
    <w:basedOn w:val="CommentTextChar"/>
    <w:link w:val="CommentSubject"/>
    <w:uiPriority w:val="99"/>
    <w:semiHidden/>
    <w:rsid w:val="008F6A7E"/>
    <w:rPr>
      <w:rFonts w:ascii="Cambria" w:eastAsia="Calibri" w:hAnsi="Cambria" w:cs="Times New Roman"/>
      <w:b/>
      <w:bCs/>
      <w:sz w:val="20"/>
      <w:szCs w:val="20"/>
      <w:lang w:val="en-US"/>
    </w:rPr>
  </w:style>
  <w:style w:type="paragraph" w:styleId="Revision">
    <w:name w:val="Revision"/>
    <w:hidden/>
    <w:uiPriority w:val="99"/>
    <w:semiHidden/>
    <w:rsid w:val="00AA0EB5"/>
    <w:pPr>
      <w:spacing w:after="0" w:line="240" w:lineRule="auto"/>
    </w:pPr>
    <w:rPr>
      <w:rFonts w:ascii="Cambria" w:eastAsia="Calibri" w:hAnsi="Cambria" w:cs="Times New Roman"/>
      <w:lang w:val="en-US"/>
    </w:rPr>
  </w:style>
  <w:style w:type="paragraph" w:customStyle="1" w:styleId="Answerline">
    <w:name w:val="Answer line"/>
    <w:basedOn w:val="Answerbox"/>
    <w:rsid w:val="00F56899"/>
    <w:pPr>
      <w:pBdr>
        <w:top w:val="single" w:sz="4" w:space="8" w:color="auto"/>
        <w:bottom w:val="single" w:sz="4" w:space="8" w:color="auto"/>
      </w:pBdr>
    </w:pPr>
    <w:rPr>
      <w:rFonts w:eastAsia="Times New Roman"/>
      <w:szCs w:val="20"/>
    </w:rPr>
  </w:style>
  <w:style w:type="character" w:customStyle="1" w:styleId="ProblemtextChar">
    <w:name w:val="Problem text Char"/>
    <w:basedOn w:val="DefaultParagraphFont"/>
    <w:link w:val="Problemtext"/>
    <w:rsid w:val="004F311E"/>
    <w:rPr>
      <w:rFonts w:ascii="Cambria" w:eastAsia="Calibri" w:hAnsi="Cambria" w:cs="Times New Roman"/>
      <w:sz w:val="24"/>
      <w:lang w:val="en-US"/>
    </w:rPr>
  </w:style>
  <w:style w:type="paragraph" w:customStyle="1" w:styleId="Text">
    <w:name w:val="Text"/>
    <w:link w:val="TextChar"/>
    <w:rsid w:val="00EB04E9"/>
    <w:pPr>
      <w:spacing w:after="0" w:line="240" w:lineRule="auto"/>
    </w:pPr>
    <w:rPr>
      <w:rFonts w:ascii="Arial" w:eastAsia="Batang" w:hAnsi="Arial" w:cs="Times New Roman"/>
      <w:sz w:val="24"/>
      <w:szCs w:val="24"/>
      <w:lang w:val="en-US"/>
    </w:rPr>
  </w:style>
  <w:style w:type="character" w:customStyle="1" w:styleId="TextChar">
    <w:name w:val="Text Char"/>
    <w:basedOn w:val="DefaultParagraphFont"/>
    <w:link w:val="Text"/>
    <w:rsid w:val="00EB04E9"/>
    <w:rPr>
      <w:rFonts w:ascii="Arial" w:eastAsia="Batang" w:hAnsi="Arial" w:cs="Times New Roman"/>
      <w:sz w:val="24"/>
      <w:szCs w:val="24"/>
      <w:lang w:val="en-US"/>
    </w:rPr>
  </w:style>
  <w:style w:type="table" w:customStyle="1" w:styleId="Table1">
    <w:name w:val="Table1"/>
    <w:basedOn w:val="TableNormal"/>
    <w:next w:val="TableGrid"/>
    <w:rsid w:val="00EE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6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header" Target="header2.xml"/><Relationship Id="rId21" Type="http://schemas.openxmlformats.org/officeDocument/2006/relationships/image" Target="media/image13.tif"/><Relationship Id="rId34" Type="http://schemas.openxmlformats.org/officeDocument/2006/relationships/footer" Target="footer1.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Relationship Id="rId28" Type="http://schemas.openxmlformats.org/officeDocument/2006/relationships/image" Target="media/image18.emf"/><Relationship Id="rId36" Type="http://schemas.openxmlformats.org/officeDocument/2006/relationships/image" Target="media/image23.png"/><Relationship Id="rId10" Type="http://schemas.openxmlformats.org/officeDocument/2006/relationships/image" Target="media/image3.tiff"/><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Relationship Id="rId25" Type="http://schemas.openxmlformats.org/officeDocument/2006/relationships/oleObject" Target="embeddings/oleObject1.bin"/><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2.tif"/><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agyarf\Documents\Custom%20Office%20Templates\48ich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1396C-07F0-4F24-9B0A-FEF09C23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48icho</Template>
  <TotalTime>2</TotalTime>
  <Pages>49</Pages>
  <Words>6002</Words>
  <Characters>34215</Characters>
  <Application>Microsoft Office Word</Application>
  <DocSecurity>0</DocSecurity>
  <Lines>285</Lines>
  <Paragraphs>80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 Magyarfalvi</dc:creator>
  <cp:lastModifiedBy>admin</cp:lastModifiedBy>
  <cp:revision>4</cp:revision>
  <cp:lastPrinted>2016-07-26T21:36:00Z</cp:lastPrinted>
  <dcterms:created xsi:type="dcterms:W3CDTF">2016-07-26T21:07:00Z</dcterms:created>
  <dcterms:modified xsi:type="dcterms:W3CDTF">2016-07-26T21:38:00Z</dcterms:modified>
</cp:coreProperties>
</file>