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B480F" w14:textId="77777777" w:rsidR="00EB04E9" w:rsidRDefault="00EB04E9" w:rsidP="00EB04E9">
      <w:pPr>
        <w:pStyle w:val="Problemtext"/>
        <w:rPr>
          <w:sz w:val="52"/>
          <w:szCs w:val="52"/>
        </w:rPr>
      </w:pPr>
      <w:r w:rsidRPr="00A9311C">
        <w:rPr>
          <w:noProof/>
          <w:sz w:val="52"/>
          <w:szCs w:val="52"/>
          <w:lang w:val="nl-NL" w:eastAsia="nl-NL"/>
        </w:rPr>
        <w:drawing>
          <wp:anchor distT="0" distB="0" distL="114300" distR="114300" simplePos="0" relativeHeight="251779072" behindDoc="0" locked="1" layoutInCell="1" allowOverlap="1" wp14:anchorId="6F30142B" wp14:editId="1AA2008E">
            <wp:simplePos x="0" y="0"/>
            <wp:positionH relativeFrom="margin">
              <wp:posOffset>0</wp:posOffset>
            </wp:positionH>
            <wp:positionV relativeFrom="paragraph">
              <wp:posOffset>0</wp:posOffset>
            </wp:positionV>
            <wp:extent cx="2599200" cy="2887200"/>
            <wp:effectExtent l="0" t="0" r="0" b="8890"/>
            <wp:wrapSquare wrapText="r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lisi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200" cy="2887200"/>
                    </a:xfrm>
                    <a:prstGeom prst="rect">
                      <a:avLst/>
                    </a:prstGeom>
                  </pic:spPr>
                </pic:pic>
              </a:graphicData>
            </a:graphic>
            <wp14:sizeRelH relativeFrom="margin">
              <wp14:pctWidth>0</wp14:pctWidth>
            </wp14:sizeRelH>
            <wp14:sizeRelV relativeFrom="margin">
              <wp14:pctHeight>0</wp14:pctHeight>
            </wp14:sizeRelV>
          </wp:anchor>
        </w:drawing>
      </w:r>
    </w:p>
    <w:p w14:paraId="70A841CF" w14:textId="77777777" w:rsidR="00EB04E9" w:rsidRDefault="00EB04E9" w:rsidP="00EB04E9">
      <w:pPr>
        <w:pStyle w:val="Problemtext"/>
        <w:rPr>
          <w:sz w:val="52"/>
          <w:szCs w:val="52"/>
        </w:rPr>
      </w:pPr>
    </w:p>
    <w:p w14:paraId="01F1A4A7" w14:textId="6C7F4054" w:rsidR="00EB04E9" w:rsidRDefault="00EB04E9" w:rsidP="00EB04E9">
      <w:pPr>
        <w:pStyle w:val="Problemtext"/>
        <w:rPr>
          <w:sz w:val="52"/>
          <w:szCs w:val="52"/>
        </w:rPr>
      </w:pPr>
      <w:r w:rsidRPr="00A9311C">
        <w:rPr>
          <w:sz w:val="52"/>
          <w:szCs w:val="52"/>
        </w:rPr>
        <w:t>48</w:t>
      </w:r>
      <w:r w:rsidR="00303837">
        <w:rPr>
          <w:sz w:val="52"/>
          <w:szCs w:val="52"/>
          <w:vertAlign w:val="superscript"/>
        </w:rPr>
        <w:t>ste</w:t>
      </w:r>
      <w:r w:rsidRPr="00A9311C">
        <w:rPr>
          <w:sz w:val="52"/>
          <w:szCs w:val="52"/>
        </w:rPr>
        <w:t xml:space="preserve"> International</w:t>
      </w:r>
      <w:r w:rsidR="00303837">
        <w:rPr>
          <w:sz w:val="52"/>
          <w:szCs w:val="52"/>
        </w:rPr>
        <w:t>e</w:t>
      </w:r>
      <w:r w:rsidRPr="00A9311C">
        <w:rPr>
          <w:sz w:val="52"/>
          <w:szCs w:val="52"/>
        </w:rPr>
        <w:t xml:space="preserve"> Chem</w:t>
      </w:r>
      <w:r w:rsidR="00C76D1B">
        <w:rPr>
          <w:sz w:val="52"/>
          <w:szCs w:val="52"/>
        </w:rPr>
        <w:t>i</w:t>
      </w:r>
      <w:r w:rsidR="00303837">
        <w:rPr>
          <w:sz w:val="52"/>
          <w:szCs w:val="52"/>
        </w:rPr>
        <w:t>eo</w:t>
      </w:r>
      <w:r w:rsidRPr="00A9311C">
        <w:rPr>
          <w:sz w:val="52"/>
          <w:szCs w:val="52"/>
        </w:rPr>
        <w:t>lympiad</w:t>
      </w:r>
      <w:r w:rsidR="00303837">
        <w:rPr>
          <w:sz w:val="52"/>
          <w:szCs w:val="52"/>
        </w:rPr>
        <w:t>e</w:t>
      </w:r>
    </w:p>
    <w:p w14:paraId="2E465749" w14:textId="77777777" w:rsidR="00EB04E9" w:rsidRDefault="00EB04E9" w:rsidP="00EB04E9">
      <w:pPr>
        <w:pStyle w:val="Problemtext"/>
        <w:rPr>
          <w:sz w:val="52"/>
          <w:szCs w:val="52"/>
        </w:rPr>
      </w:pPr>
    </w:p>
    <w:p w14:paraId="5B8F6356" w14:textId="77777777" w:rsidR="00EB04E9" w:rsidRDefault="00EB04E9" w:rsidP="00EB04E9">
      <w:pPr>
        <w:pStyle w:val="Problemtext"/>
        <w:rPr>
          <w:sz w:val="52"/>
          <w:szCs w:val="52"/>
        </w:rPr>
      </w:pPr>
    </w:p>
    <w:p w14:paraId="26E2C697" w14:textId="77777777" w:rsidR="00EB04E9" w:rsidRDefault="00EB04E9" w:rsidP="00EB04E9">
      <w:pPr>
        <w:pStyle w:val="Problemtext"/>
        <w:rPr>
          <w:sz w:val="52"/>
          <w:szCs w:val="52"/>
        </w:rPr>
      </w:pPr>
    </w:p>
    <w:p w14:paraId="64E95B5B" w14:textId="77777777" w:rsidR="00EB04E9" w:rsidRDefault="00EB04E9" w:rsidP="00EB04E9">
      <w:pPr>
        <w:pStyle w:val="Problemtext"/>
        <w:rPr>
          <w:sz w:val="52"/>
          <w:szCs w:val="52"/>
        </w:rPr>
      </w:pPr>
    </w:p>
    <w:p w14:paraId="67629D5B" w14:textId="77777777" w:rsidR="00EB04E9" w:rsidRDefault="00EB04E9" w:rsidP="00EB04E9">
      <w:pPr>
        <w:pStyle w:val="Problemtext"/>
        <w:rPr>
          <w:sz w:val="52"/>
          <w:szCs w:val="52"/>
        </w:rPr>
      </w:pPr>
    </w:p>
    <w:p w14:paraId="4D3B8A18" w14:textId="5376C5B2" w:rsidR="00EB04E9" w:rsidRPr="00A9311C" w:rsidRDefault="00EB04E9" w:rsidP="00EB04E9">
      <w:pPr>
        <w:pStyle w:val="Problemtext"/>
        <w:rPr>
          <w:sz w:val="96"/>
          <w:szCs w:val="96"/>
        </w:rPr>
      </w:pPr>
      <w:r w:rsidRPr="00A9311C">
        <w:rPr>
          <w:sz w:val="96"/>
          <w:szCs w:val="96"/>
        </w:rPr>
        <w:t>Theor</w:t>
      </w:r>
      <w:r w:rsidR="00303837">
        <w:rPr>
          <w:sz w:val="96"/>
          <w:szCs w:val="96"/>
        </w:rPr>
        <w:t>i</w:t>
      </w:r>
      <w:r w:rsidRPr="00A9311C">
        <w:rPr>
          <w:sz w:val="96"/>
          <w:szCs w:val="96"/>
        </w:rPr>
        <w:t>et</w:t>
      </w:r>
      <w:r w:rsidR="00303837">
        <w:rPr>
          <w:sz w:val="96"/>
          <w:szCs w:val="96"/>
        </w:rPr>
        <w:t>oet</w:t>
      </w:r>
      <w:r w:rsidRPr="00A9311C">
        <w:rPr>
          <w:sz w:val="96"/>
          <w:szCs w:val="96"/>
        </w:rPr>
        <w:t>s</w:t>
      </w:r>
    </w:p>
    <w:p w14:paraId="002D92FD" w14:textId="77777777" w:rsidR="00EB04E9" w:rsidRDefault="00EB04E9" w:rsidP="00EB04E9">
      <w:pPr>
        <w:pStyle w:val="Problemtext"/>
        <w:rPr>
          <w:sz w:val="52"/>
          <w:szCs w:val="52"/>
        </w:rPr>
      </w:pPr>
    </w:p>
    <w:p w14:paraId="6F6CA656" w14:textId="77777777" w:rsidR="00EB04E9" w:rsidRDefault="00EB04E9" w:rsidP="00EB04E9">
      <w:pPr>
        <w:pStyle w:val="Problemtext"/>
        <w:rPr>
          <w:sz w:val="52"/>
          <w:szCs w:val="52"/>
        </w:rPr>
      </w:pPr>
    </w:p>
    <w:p w14:paraId="36361473" w14:textId="77777777" w:rsidR="00EB04E9" w:rsidRDefault="00EB04E9" w:rsidP="00EB04E9">
      <w:pPr>
        <w:pStyle w:val="Problemtext"/>
        <w:rPr>
          <w:sz w:val="52"/>
          <w:szCs w:val="52"/>
        </w:rPr>
      </w:pPr>
    </w:p>
    <w:p w14:paraId="53BB5485" w14:textId="77777777" w:rsidR="00EB04E9" w:rsidRDefault="00EB04E9" w:rsidP="00EB04E9">
      <w:pPr>
        <w:pStyle w:val="Problemtext"/>
        <w:rPr>
          <w:sz w:val="52"/>
          <w:szCs w:val="52"/>
        </w:rPr>
      </w:pPr>
    </w:p>
    <w:p w14:paraId="54A65CDD" w14:textId="314828EB" w:rsidR="00EB04E9" w:rsidRDefault="00EB04E9" w:rsidP="00EB04E9">
      <w:pPr>
        <w:pStyle w:val="Problemtext"/>
        <w:jc w:val="right"/>
        <w:rPr>
          <w:sz w:val="52"/>
          <w:szCs w:val="52"/>
        </w:rPr>
      </w:pPr>
      <w:r>
        <w:rPr>
          <w:sz w:val="52"/>
          <w:szCs w:val="52"/>
        </w:rPr>
        <w:t>2</w:t>
      </w:r>
      <w:r w:rsidR="00243E5C">
        <w:rPr>
          <w:sz w:val="52"/>
          <w:szCs w:val="52"/>
        </w:rPr>
        <w:t>8</w:t>
      </w:r>
      <w:r>
        <w:rPr>
          <w:sz w:val="52"/>
          <w:szCs w:val="52"/>
        </w:rPr>
        <w:t xml:space="preserve"> </w:t>
      </w:r>
      <w:r w:rsidR="00303837">
        <w:rPr>
          <w:sz w:val="52"/>
          <w:szCs w:val="52"/>
        </w:rPr>
        <w:t>j</w:t>
      </w:r>
      <w:r>
        <w:rPr>
          <w:sz w:val="52"/>
          <w:szCs w:val="52"/>
        </w:rPr>
        <w:t>ul</w:t>
      </w:r>
      <w:r w:rsidR="00303837">
        <w:rPr>
          <w:sz w:val="52"/>
          <w:szCs w:val="52"/>
        </w:rPr>
        <w:t>i</w:t>
      </w:r>
      <w:r>
        <w:rPr>
          <w:sz w:val="52"/>
          <w:szCs w:val="52"/>
        </w:rPr>
        <w:t xml:space="preserve"> 2016</w:t>
      </w:r>
    </w:p>
    <w:p w14:paraId="0D456F5E" w14:textId="6BAB3086" w:rsidR="00EB04E9" w:rsidRPr="00A9311C" w:rsidRDefault="00EB04E9" w:rsidP="00EB04E9">
      <w:pPr>
        <w:pStyle w:val="Problemtext"/>
        <w:jc w:val="right"/>
        <w:rPr>
          <w:sz w:val="52"/>
          <w:szCs w:val="52"/>
        </w:rPr>
      </w:pPr>
      <w:r>
        <w:rPr>
          <w:sz w:val="52"/>
          <w:szCs w:val="52"/>
        </w:rPr>
        <w:t>Tbilisi, Georgi</w:t>
      </w:r>
      <w:r w:rsidR="00303837">
        <w:rPr>
          <w:sz w:val="52"/>
          <w:szCs w:val="52"/>
        </w:rPr>
        <w:t>ë</w:t>
      </w:r>
    </w:p>
    <w:p w14:paraId="50E89C29" w14:textId="77777777" w:rsidR="00DE7FF6" w:rsidRPr="00F02D44" w:rsidRDefault="00DE7FF6" w:rsidP="00DE7FF6">
      <w:pPr>
        <w:pStyle w:val="Kop1"/>
      </w:pPr>
      <w:r>
        <w:lastRenderedPageBreak/>
        <w:t>Instructies</w:t>
      </w:r>
    </w:p>
    <w:p w14:paraId="06BBC1AA" w14:textId="77777777" w:rsidR="00DE7FF6" w:rsidRPr="009C0028" w:rsidRDefault="00DE7FF6" w:rsidP="00DE7FF6">
      <w:pPr>
        <w:pStyle w:val="Problemtext"/>
        <w:numPr>
          <w:ilvl w:val="0"/>
          <w:numId w:val="12"/>
        </w:numPr>
        <w:rPr>
          <w:lang w:val="nl-NL"/>
        </w:rPr>
      </w:pPr>
      <w:r w:rsidRPr="009C0028">
        <w:rPr>
          <w:lang w:val="nl-NL"/>
        </w:rPr>
        <w:t>Je mag pas beginnen als het START-signaal wordt gegeven. Je hebt</w:t>
      </w:r>
      <w:r>
        <w:rPr>
          <w:lang w:val="nl-NL"/>
        </w:rPr>
        <w:t xml:space="preserve"> 5 uur om aan de opgaven te werk</w:t>
      </w:r>
      <w:r w:rsidRPr="009C0028">
        <w:rPr>
          <w:lang w:val="nl-NL"/>
        </w:rPr>
        <w:t>en.</w:t>
      </w:r>
    </w:p>
    <w:p w14:paraId="6C015865" w14:textId="77777777" w:rsidR="00DE7FF6" w:rsidRPr="009C0028" w:rsidRDefault="00DE7FF6" w:rsidP="00DE7FF6">
      <w:pPr>
        <w:pStyle w:val="Problemtext"/>
        <w:numPr>
          <w:ilvl w:val="0"/>
          <w:numId w:val="12"/>
        </w:numPr>
        <w:rPr>
          <w:rFonts w:eastAsia="Gulim"/>
          <w:lang w:val="nl-NL"/>
        </w:rPr>
      </w:pPr>
      <w:r w:rsidRPr="009C0028">
        <w:rPr>
          <w:rFonts w:eastAsia="Gulim"/>
          <w:lang w:val="nl-NL"/>
        </w:rPr>
        <w:t>Gebruik uitsluitend de verstrekte pen en rekenmachine.</w:t>
      </w:r>
    </w:p>
    <w:p w14:paraId="0AA8F908" w14:textId="1C0F96A6" w:rsidR="00DE7FF6" w:rsidRPr="009C0028" w:rsidRDefault="00DE7FF6" w:rsidP="00DE7FF6">
      <w:pPr>
        <w:pStyle w:val="Problemtext"/>
        <w:numPr>
          <w:ilvl w:val="0"/>
          <w:numId w:val="12"/>
        </w:numPr>
        <w:rPr>
          <w:lang w:val="nl-NL"/>
        </w:rPr>
      </w:pPr>
      <w:r w:rsidRPr="009C0028">
        <w:rPr>
          <w:rFonts w:eastAsia="Gulim"/>
          <w:lang w:val="nl-NL"/>
        </w:rPr>
        <w:t>De opgaven van de theor</w:t>
      </w:r>
      <w:r w:rsidR="0023479E">
        <w:rPr>
          <w:rFonts w:eastAsia="Gulim"/>
          <w:lang w:val="nl-NL"/>
        </w:rPr>
        <w:t>i</w:t>
      </w:r>
      <w:r w:rsidRPr="009C0028">
        <w:rPr>
          <w:rFonts w:eastAsia="Gulim"/>
          <w:lang w:val="nl-NL"/>
        </w:rPr>
        <w:t>e</w:t>
      </w:r>
      <w:r w:rsidR="0023479E">
        <w:rPr>
          <w:rFonts w:eastAsia="Gulim"/>
          <w:lang w:val="nl-NL"/>
        </w:rPr>
        <w:t>t</w:t>
      </w:r>
      <w:r w:rsidRPr="009C0028">
        <w:rPr>
          <w:rFonts w:eastAsia="Gulim"/>
          <w:lang w:val="nl-NL"/>
        </w:rPr>
        <w:t xml:space="preserve">oets bevat </w:t>
      </w:r>
      <w:r w:rsidR="00DC7E90">
        <w:rPr>
          <w:rFonts w:eastAsia="Gulim"/>
          <w:lang w:val="nl-NL"/>
        </w:rPr>
        <w:t>23</w:t>
      </w:r>
      <w:r w:rsidRPr="009C0028">
        <w:rPr>
          <w:rFonts w:eastAsia="Gulim"/>
          <w:lang w:val="nl-NL"/>
        </w:rPr>
        <w:t xml:space="preserve"> pagina’</w:t>
      </w:r>
      <w:r>
        <w:rPr>
          <w:rFonts w:eastAsia="Gulim"/>
          <w:lang w:val="nl-NL"/>
        </w:rPr>
        <w:t xml:space="preserve"> </w:t>
      </w:r>
      <w:r w:rsidRPr="009C0028">
        <w:rPr>
          <w:rFonts w:eastAsia="Gulim"/>
          <w:lang w:val="nl-NL"/>
        </w:rPr>
        <w:t xml:space="preserve">s, </w:t>
      </w:r>
      <w:r>
        <w:rPr>
          <w:rFonts w:eastAsia="Gulim"/>
          <w:lang w:val="nl-NL"/>
        </w:rPr>
        <w:t xml:space="preserve">de antwoorbladen van de </w:t>
      </w:r>
      <w:r w:rsidR="0023479E" w:rsidRPr="009C0028">
        <w:rPr>
          <w:rFonts w:eastAsia="Gulim"/>
          <w:lang w:val="nl-NL"/>
        </w:rPr>
        <w:t>theor</w:t>
      </w:r>
      <w:r w:rsidR="0023479E">
        <w:rPr>
          <w:rFonts w:eastAsia="Gulim"/>
          <w:lang w:val="nl-NL"/>
        </w:rPr>
        <w:t>i</w:t>
      </w:r>
      <w:r w:rsidR="0023479E" w:rsidRPr="009C0028">
        <w:rPr>
          <w:rFonts w:eastAsia="Gulim"/>
          <w:lang w:val="nl-NL"/>
        </w:rPr>
        <w:t>e</w:t>
      </w:r>
      <w:r w:rsidR="0023479E">
        <w:rPr>
          <w:rFonts w:eastAsia="Gulim"/>
          <w:lang w:val="nl-NL"/>
        </w:rPr>
        <w:t>t</w:t>
      </w:r>
      <w:r w:rsidR="0023479E" w:rsidRPr="009C0028">
        <w:rPr>
          <w:rFonts w:eastAsia="Gulim"/>
          <w:lang w:val="nl-NL"/>
        </w:rPr>
        <w:t>oets</w:t>
      </w:r>
      <w:r>
        <w:rPr>
          <w:rFonts w:eastAsia="Gulim"/>
          <w:lang w:val="nl-NL"/>
        </w:rPr>
        <w:t xml:space="preserve"> bevat</w:t>
      </w:r>
      <w:r w:rsidRPr="009C0028">
        <w:rPr>
          <w:rFonts w:eastAsia="Gulim"/>
          <w:lang w:val="nl-NL"/>
        </w:rPr>
        <w:t xml:space="preserve"> </w:t>
      </w:r>
      <w:r w:rsidR="001A4854">
        <w:rPr>
          <w:rFonts w:eastAsia="Gulim"/>
          <w:lang w:val="nl-NL"/>
        </w:rPr>
        <w:t xml:space="preserve">31 </w:t>
      </w:r>
      <w:r w:rsidRPr="009C0028">
        <w:rPr>
          <w:rFonts w:eastAsia="Gulim"/>
          <w:lang w:val="nl-NL"/>
        </w:rPr>
        <w:t>pag</w:t>
      </w:r>
      <w:r>
        <w:rPr>
          <w:rFonts w:eastAsia="Gulim"/>
          <w:lang w:val="nl-NL"/>
        </w:rPr>
        <w:t>ina’s</w:t>
      </w:r>
      <w:r w:rsidRPr="009C0028">
        <w:rPr>
          <w:rFonts w:eastAsia="Gulim"/>
          <w:lang w:val="nl-NL"/>
        </w:rPr>
        <w:t>.</w:t>
      </w:r>
    </w:p>
    <w:p w14:paraId="0F664F66" w14:textId="77777777" w:rsidR="00DE7FF6" w:rsidRPr="009C0028" w:rsidRDefault="00DE7FF6" w:rsidP="00DE7FF6">
      <w:pPr>
        <w:pStyle w:val="Problemtext"/>
        <w:numPr>
          <w:ilvl w:val="0"/>
          <w:numId w:val="12"/>
        </w:numPr>
        <w:rPr>
          <w:lang w:val="nl-NL"/>
        </w:rPr>
      </w:pPr>
      <w:r w:rsidRPr="009C0028">
        <w:rPr>
          <w:lang w:val="nl-NL"/>
        </w:rPr>
        <w:t>Zorg ervoor dat je studentcode op ieder antwoordblad staat.</w:t>
      </w:r>
    </w:p>
    <w:p w14:paraId="6300A4F7" w14:textId="168B4A1D" w:rsidR="00DE7FF6" w:rsidRPr="009C0028" w:rsidRDefault="00DE7FF6" w:rsidP="00DE7FF6">
      <w:pPr>
        <w:pStyle w:val="Problemtext"/>
        <w:numPr>
          <w:ilvl w:val="0"/>
          <w:numId w:val="12"/>
        </w:numPr>
        <w:rPr>
          <w:lang w:val="nl-NL"/>
        </w:rPr>
      </w:pPr>
      <w:r w:rsidRPr="009C0028">
        <w:rPr>
          <w:lang w:val="nl-NL"/>
        </w:rPr>
        <w:t>De tekst</w:t>
      </w:r>
      <w:r w:rsidR="0023479E">
        <w:rPr>
          <w:lang w:val="nl-NL"/>
        </w:rPr>
        <w:t>en</w:t>
      </w:r>
      <w:r w:rsidRPr="009C0028">
        <w:rPr>
          <w:lang w:val="nl-NL"/>
        </w:rPr>
        <w:t xml:space="preserve"> van de </w:t>
      </w:r>
      <w:r w:rsidR="0023479E">
        <w:rPr>
          <w:lang w:val="nl-NL"/>
        </w:rPr>
        <w:t>vragen</w:t>
      </w:r>
      <w:r w:rsidRPr="009C0028">
        <w:rPr>
          <w:lang w:val="nl-NL"/>
        </w:rPr>
        <w:t xml:space="preserve"> in </w:t>
      </w:r>
      <w:r w:rsidR="0023479E">
        <w:rPr>
          <w:lang w:val="nl-NL"/>
        </w:rPr>
        <w:t>het</w:t>
      </w:r>
      <w:r w:rsidRPr="009C0028">
        <w:rPr>
          <w:lang w:val="nl-NL"/>
        </w:rPr>
        <w:t xml:space="preserve"> theoretisch gedeelte van de toets </w:t>
      </w:r>
      <w:r>
        <w:rPr>
          <w:lang w:val="nl-NL"/>
        </w:rPr>
        <w:t xml:space="preserve">en op de antwoordbladen </w:t>
      </w:r>
      <w:r w:rsidR="0023479E">
        <w:rPr>
          <w:lang w:val="nl-NL"/>
        </w:rPr>
        <w:t>zijn identiek</w:t>
      </w:r>
      <w:r w:rsidR="009421D8">
        <w:rPr>
          <w:lang w:val="nl-NL"/>
        </w:rPr>
        <w:t>, met uitzondering van de vragen in opgave 8</w:t>
      </w:r>
      <w:r w:rsidR="0023479E">
        <w:rPr>
          <w:lang w:val="nl-NL"/>
        </w:rPr>
        <w:t>.</w:t>
      </w:r>
    </w:p>
    <w:p w14:paraId="2AC57851" w14:textId="77777777" w:rsidR="00DE7FF6" w:rsidRPr="009C0028" w:rsidRDefault="00DE7FF6" w:rsidP="00DE7FF6">
      <w:pPr>
        <w:pStyle w:val="Problemtext"/>
        <w:numPr>
          <w:ilvl w:val="0"/>
          <w:numId w:val="12"/>
        </w:numPr>
        <w:rPr>
          <w:lang w:val="nl-NL"/>
        </w:rPr>
      </w:pPr>
      <w:r w:rsidRPr="009C0028">
        <w:rPr>
          <w:lang w:val="nl-NL"/>
        </w:rPr>
        <w:t>Alle antwoorden moeten binn</w:t>
      </w:r>
      <w:r>
        <w:rPr>
          <w:lang w:val="nl-NL"/>
        </w:rPr>
        <w:t>en de daarvoor bestemde kaders (</w:t>
      </w:r>
      <w:r w:rsidRPr="009C0028">
        <w:rPr>
          <w:lang w:val="nl-NL"/>
        </w:rPr>
        <w:t xml:space="preserve">antwoordboxen) genoteerd worden. </w:t>
      </w:r>
      <w:r>
        <w:rPr>
          <w:lang w:val="nl-NL"/>
        </w:rPr>
        <w:t>Alles buiten de kaders wordt niet beoordeeld. De achterkant van de bladen kan als kladpapier gebruikt worden.</w:t>
      </w:r>
    </w:p>
    <w:p w14:paraId="74A57412" w14:textId="77777777" w:rsidR="00DE7FF6" w:rsidRPr="00EF78F0" w:rsidRDefault="00DE7FF6" w:rsidP="00DE7FF6">
      <w:pPr>
        <w:pStyle w:val="Problemtext"/>
        <w:numPr>
          <w:ilvl w:val="0"/>
          <w:numId w:val="12"/>
        </w:numPr>
        <w:rPr>
          <w:lang w:val="nl-NL"/>
        </w:rPr>
      </w:pPr>
      <w:r w:rsidRPr="00EF78F0">
        <w:rPr>
          <w:lang w:val="nl-NL"/>
        </w:rPr>
        <w:t xml:space="preserve">Schrijf alle relevante berekeningen binnen de daarvoor bestemde kaders indien noodzakelijk. </w:t>
      </w:r>
      <w:r>
        <w:rPr>
          <w:lang w:val="nl-NL"/>
        </w:rPr>
        <w:t>Je krijgt geen punten als je alleen een eindantwoord opschrijft van een gecompliceerde opgave.</w:t>
      </w:r>
    </w:p>
    <w:p w14:paraId="0A62BCAC" w14:textId="77777777" w:rsidR="00DE7FF6" w:rsidRPr="00704875" w:rsidRDefault="00DE7FF6" w:rsidP="00DE7FF6">
      <w:pPr>
        <w:pStyle w:val="Problemtext"/>
        <w:numPr>
          <w:ilvl w:val="0"/>
          <w:numId w:val="12"/>
        </w:numPr>
        <w:rPr>
          <w:lang w:val="nl-NL"/>
        </w:rPr>
      </w:pPr>
      <w:r w:rsidRPr="00704875">
        <w:rPr>
          <w:lang w:val="nl-NL"/>
        </w:rPr>
        <w:t>Steek je hand op als je naar het toilet wilt.</w:t>
      </w:r>
    </w:p>
    <w:p w14:paraId="08ECB5C7" w14:textId="795E46A2" w:rsidR="00DE7FF6" w:rsidRPr="00704875" w:rsidRDefault="00DE7FF6" w:rsidP="00DE7FF6">
      <w:pPr>
        <w:pStyle w:val="Problemtext"/>
        <w:numPr>
          <w:ilvl w:val="0"/>
          <w:numId w:val="12"/>
        </w:numPr>
        <w:rPr>
          <w:lang w:val="nl-NL"/>
        </w:rPr>
      </w:pPr>
      <w:r w:rsidRPr="00704875">
        <w:rPr>
          <w:lang w:val="nl-NL"/>
        </w:rPr>
        <w:t xml:space="preserve">Als je klaar bent met de </w:t>
      </w:r>
      <w:r w:rsidR="0023479E" w:rsidRPr="009C0028">
        <w:rPr>
          <w:rFonts w:eastAsia="Gulim"/>
          <w:lang w:val="nl-NL"/>
        </w:rPr>
        <w:t>theor</w:t>
      </w:r>
      <w:r w:rsidR="0023479E">
        <w:rPr>
          <w:rFonts w:eastAsia="Gulim"/>
          <w:lang w:val="nl-NL"/>
        </w:rPr>
        <w:t>i</w:t>
      </w:r>
      <w:r w:rsidR="0023479E" w:rsidRPr="009C0028">
        <w:rPr>
          <w:rFonts w:eastAsia="Gulim"/>
          <w:lang w:val="nl-NL"/>
        </w:rPr>
        <w:t>e</w:t>
      </w:r>
      <w:r w:rsidR="0023479E">
        <w:rPr>
          <w:rFonts w:eastAsia="Gulim"/>
          <w:lang w:val="nl-NL"/>
        </w:rPr>
        <w:t>t</w:t>
      </w:r>
      <w:r w:rsidR="0023479E" w:rsidRPr="009C0028">
        <w:rPr>
          <w:rFonts w:eastAsia="Gulim"/>
          <w:lang w:val="nl-NL"/>
        </w:rPr>
        <w:t>oets</w:t>
      </w:r>
      <w:r>
        <w:rPr>
          <w:lang w:val="nl-NL"/>
        </w:rPr>
        <w:t>, stop je de antwoordbladen in de verstrekte envelop. Plak de envelop niet dicht.</w:t>
      </w:r>
    </w:p>
    <w:p w14:paraId="7C065BF8" w14:textId="77777777" w:rsidR="00DE7FF6" w:rsidRPr="00704875" w:rsidRDefault="00DE7FF6" w:rsidP="00DE7FF6">
      <w:pPr>
        <w:pStyle w:val="Problemtext"/>
        <w:numPr>
          <w:ilvl w:val="0"/>
          <w:numId w:val="12"/>
        </w:numPr>
        <w:rPr>
          <w:lang w:val="nl-NL"/>
        </w:rPr>
      </w:pPr>
      <w:r w:rsidRPr="00704875">
        <w:rPr>
          <w:lang w:val="nl-NL"/>
        </w:rPr>
        <w:t>Je mag de opgaven meenemen.</w:t>
      </w:r>
    </w:p>
    <w:p w14:paraId="1B0340A4" w14:textId="77777777" w:rsidR="00DE7FF6" w:rsidRPr="00704875" w:rsidRDefault="00DE7FF6" w:rsidP="00DE7FF6">
      <w:pPr>
        <w:pStyle w:val="Problemtext"/>
        <w:numPr>
          <w:ilvl w:val="0"/>
          <w:numId w:val="12"/>
        </w:numPr>
        <w:rPr>
          <w:lang w:val="nl-NL"/>
        </w:rPr>
      </w:pPr>
      <w:r w:rsidRPr="00704875">
        <w:rPr>
          <w:lang w:val="nl-NL"/>
        </w:rPr>
        <w:t xml:space="preserve">Als het STOP-signaal wordt gegeven, moet je onmiddellijk stoppen met werken. </w:t>
      </w:r>
      <w:r>
        <w:rPr>
          <w:lang w:val="nl-NL"/>
        </w:rPr>
        <w:t xml:space="preserve">Als je hieraan niet direct gehoor geeft, kan dat leiden tot diskwalificatie. </w:t>
      </w:r>
    </w:p>
    <w:p w14:paraId="66D39DAE" w14:textId="77777777" w:rsidR="00DE7FF6" w:rsidRPr="00704875" w:rsidRDefault="00DE7FF6" w:rsidP="00DE7FF6">
      <w:pPr>
        <w:pStyle w:val="Problemtext"/>
        <w:numPr>
          <w:ilvl w:val="0"/>
          <w:numId w:val="12"/>
        </w:numPr>
        <w:rPr>
          <w:lang w:val="nl-NL"/>
        </w:rPr>
      </w:pPr>
      <w:r w:rsidRPr="00704875">
        <w:rPr>
          <w:lang w:val="nl-NL"/>
        </w:rPr>
        <w:t xml:space="preserve">Je mag je plaats pas verlaten als de surveillant daartoe toestemming </w:t>
      </w:r>
      <w:r>
        <w:rPr>
          <w:lang w:val="nl-NL"/>
        </w:rPr>
        <w:t>heeft gegeven</w:t>
      </w:r>
      <w:r w:rsidRPr="00704875">
        <w:rPr>
          <w:lang w:val="nl-NL"/>
        </w:rPr>
        <w:t>.</w:t>
      </w:r>
    </w:p>
    <w:p w14:paraId="5F550EB3" w14:textId="1FC2613B" w:rsidR="00DE7FF6" w:rsidRPr="00704875" w:rsidRDefault="00DE7FF6" w:rsidP="00DE7FF6">
      <w:pPr>
        <w:pStyle w:val="Problemtext"/>
        <w:numPr>
          <w:ilvl w:val="0"/>
          <w:numId w:val="12"/>
        </w:numPr>
        <w:rPr>
          <w:lang w:val="nl-NL"/>
        </w:rPr>
      </w:pPr>
      <w:r w:rsidRPr="00704875">
        <w:rPr>
          <w:lang w:val="nl-NL"/>
        </w:rPr>
        <w:t xml:space="preserve">De officiële Engelse versie van de </w:t>
      </w:r>
      <w:r w:rsidR="0023479E" w:rsidRPr="009C0028">
        <w:rPr>
          <w:rFonts w:eastAsia="Gulim"/>
          <w:lang w:val="nl-NL"/>
        </w:rPr>
        <w:t>theor</w:t>
      </w:r>
      <w:r w:rsidR="0023479E">
        <w:rPr>
          <w:rFonts w:eastAsia="Gulim"/>
          <w:lang w:val="nl-NL"/>
        </w:rPr>
        <w:t>i</w:t>
      </w:r>
      <w:r w:rsidR="0023479E" w:rsidRPr="009C0028">
        <w:rPr>
          <w:rFonts w:eastAsia="Gulim"/>
          <w:lang w:val="nl-NL"/>
        </w:rPr>
        <w:t>e</w:t>
      </w:r>
      <w:r w:rsidR="0023479E">
        <w:rPr>
          <w:rFonts w:eastAsia="Gulim"/>
          <w:lang w:val="nl-NL"/>
        </w:rPr>
        <w:t>t</w:t>
      </w:r>
      <w:r w:rsidR="0023479E" w:rsidRPr="009C0028">
        <w:rPr>
          <w:rFonts w:eastAsia="Gulim"/>
          <w:lang w:val="nl-NL"/>
        </w:rPr>
        <w:t>oets</w:t>
      </w:r>
      <w:r w:rsidRPr="00704875">
        <w:rPr>
          <w:lang w:val="nl-NL"/>
        </w:rPr>
        <w:t xml:space="preserve"> kun je ter inzage vragen aan de surveillant.</w:t>
      </w:r>
    </w:p>
    <w:p w14:paraId="5D21D7D8" w14:textId="3ECB1A0D" w:rsidR="00DE7FF6" w:rsidRDefault="00DE7FF6" w:rsidP="00DE7FF6">
      <w:pPr>
        <w:pStyle w:val="Kop1"/>
      </w:pPr>
      <w:r>
        <w:lastRenderedPageBreak/>
        <w:t>Constantes en formules</w:t>
      </w:r>
    </w:p>
    <w:tbl>
      <w:tblPr>
        <w:tblStyle w:val="Tabelraster"/>
        <w:tblW w:w="9639" w:type="dxa"/>
        <w:tblLayout w:type="fixed"/>
        <w:tblCellMar>
          <w:left w:w="0" w:type="dxa"/>
        </w:tblCellMar>
        <w:tblLook w:val="01E0" w:firstRow="1" w:lastRow="1" w:firstColumn="1" w:lastColumn="1" w:noHBand="0" w:noVBand="0"/>
      </w:tblPr>
      <w:tblGrid>
        <w:gridCol w:w="2268"/>
        <w:gridCol w:w="2552"/>
        <w:gridCol w:w="2410"/>
        <w:gridCol w:w="2409"/>
      </w:tblGrid>
      <w:tr w:rsidR="00DE7FF6" w:rsidRPr="007F1FB1" w14:paraId="4FBBFC39" w14:textId="77777777" w:rsidTr="0050580E">
        <w:trPr>
          <w:trHeight w:val="680"/>
        </w:trPr>
        <w:tc>
          <w:tcPr>
            <w:tcW w:w="2268" w:type="dxa"/>
            <w:vAlign w:val="center"/>
          </w:tcPr>
          <w:p w14:paraId="76626C1B" w14:textId="77777777" w:rsidR="00DE7FF6" w:rsidRPr="007F1FB1" w:rsidRDefault="00DE7FF6" w:rsidP="0050580E">
            <w:pPr>
              <w:pStyle w:val="Problemtext"/>
              <w:rPr>
                <w:lang w:val="en-GB"/>
              </w:rPr>
            </w:pPr>
            <w:r>
              <w:rPr>
                <w:lang w:val="en-GB"/>
              </w:rPr>
              <w:t xml:space="preserve">constant van </w:t>
            </w:r>
            <w:r w:rsidRPr="007F1FB1">
              <w:rPr>
                <w:lang w:val="en-GB"/>
              </w:rPr>
              <w:t>Avogadro:</w:t>
            </w:r>
          </w:p>
        </w:tc>
        <w:tc>
          <w:tcPr>
            <w:tcW w:w="2552" w:type="dxa"/>
            <w:vAlign w:val="center"/>
          </w:tcPr>
          <w:p w14:paraId="38DA4491" w14:textId="77777777" w:rsidR="00DE7FF6" w:rsidRPr="007F1FB1" w:rsidRDefault="00DE7FF6" w:rsidP="0050580E">
            <w:pPr>
              <w:pStyle w:val="Problemtext"/>
              <w:rPr>
                <w:lang w:val="en-GB"/>
              </w:rPr>
            </w:pPr>
            <w:r w:rsidRPr="007F1FB1">
              <w:rPr>
                <w:rStyle w:val="Variable"/>
                <w:lang w:val="en-GB"/>
              </w:rPr>
              <w:t>N</w:t>
            </w:r>
            <w:r w:rsidRPr="007F1FB1">
              <w:rPr>
                <w:vertAlign w:val="subscript"/>
                <w:lang w:val="en-GB"/>
              </w:rPr>
              <w:t>A</w:t>
            </w:r>
            <w:r>
              <w:rPr>
                <w:lang w:val="en-GB"/>
              </w:rPr>
              <w:t xml:space="preserve"> = 6,</w:t>
            </w:r>
            <w:r w:rsidRPr="007F1FB1">
              <w:rPr>
                <w:lang w:val="en-GB"/>
              </w:rPr>
              <w:t>022·10</w:t>
            </w:r>
            <w:r w:rsidRPr="007F1FB1">
              <w:rPr>
                <w:vertAlign w:val="superscript"/>
                <w:lang w:val="en-GB"/>
              </w:rPr>
              <w:t>23</w:t>
            </w:r>
            <w:r w:rsidRPr="007F1FB1">
              <w:rPr>
                <w:lang w:val="en-GB"/>
              </w:rPr>
              <w:t xml:space="preserve"> mol</w:t>
            </w:r>
            <w:r w:rsidRPr="007F1FB1">
              <w:rPr>
                <w:vertAlign w:val="superscript"/>
                <w:lang w:val="en-GB"/>
              </w:rPr>
              <w:t>–1</w:t>
            </w:r>
          </w:p>
        </w:tc>
        <w:tc>
          <w:tcPr>
            <w:tcW w:w="2410" w:type="dxa"/>
            <w:vAlign w:val="center"/>
          </w:tcPr>
          <w:p w14:paraId="288532CA" w14:textId="77777777" w:rsidR="00DE7FF6" w:rsidRPr="00404125" w:rsidRDefault="00DE7FF6" w:rsidP="0050580E">
            <w:pPr>
              <w:pStyle w:val="Problemtext"/>
              <w:rPr>
                <w:lang w:val="nl-NL"/>
              </w:rPr>
            </w:pPr>
            <w:r w:rsidRPr="00404125">
              <w:rPr>
                <w:lang w:val="nl-NL" w:eastAsia="hu-HU"/>
              </w:rPr>
              <w:t>nul op de Celsius schaal:</w:t>
            </w:r>
          </w:p>
        </w:tc>
        <w:tc>
          <w:tcPr>
            <w:tcW w:w="2409" w:type="dxa"/>
            <w:vAlign w:val="center"/>
          </w:tcPr>
          <w:p w14:paraId="18FA2722" w14:textId="77777777" w:rsidR="00DE7FF6" w:rsidRPr="007F1FB1" w:rsidRDefault="00DE7FF6" w:rsidP="0050580E">
            <w:pPr>
              <w:pStyle w:val="Problemtext"/>
              <w:rPr>
                <w:lang w:val="en-GB"/>
              </w:rPr>
            </w:pPr>
            <w:r w:rsidRPr="007F1FB1">
              <w:rPr>
                <w:lang w:val="en-GB"/>
              </w:rPr>
              <w:t>2</w:t>
            </w:r>
            <w:r>
              <w:rPr>
                <w:lang w:val="en-GB"/>
              </w:rPr>
              <w:t>73,</w:t>
            </w:r>
            <w:r w:rsidRPr="007F1FB1">
              <w:rPr>
                <w:lang w:val="en-GB"/>
              </w:rPr>
              <w:t>15 K</w:t>
            </w:r>
          </w:p>
        </w:tc>
      </w:tr>
      <w:tr w:rsidR="00DE7FF6" w:rsidRPr="007F1FB1" w14:paraId="1AC4626D" w14:textId="77777777" w:rsidTr="0050580E">
        <w:trPr>
          <w:trHeight w:val="680"/>
        </w:trPr>
        <w:tc>
          <w:tcPr>
            <w:tcW w:w="2268" w:type="dxa"/>
            <w:vAlign w:val="center"/>
          </w:tcPr>
          <w:p w14:paraId="79C7EB5F" w14:textId="77777777" w:rsidR="00DE7FF6" w:rsidRPr="007F1FB1" w:rsidRDefault="00DE7FF6" w:rsidP="0050580E">
            <w:pPr>
              <w:pStyle w:val="Problemtext"/>
              <w:rPr>
                <w:lang w:val="en-GB"/>
              </w:rPr>
            </w:pPr>
            <w:r>
              <w:rPr>
                <w:lang w:val="en-GB"/>
              </w:rPr>
              <w:t>Gas</w:t>
            </w:r>
            <w:r w:rsidRPr="007F1FB1">
              <w:rPr>
                <w:lang w:val="en-GB"/>
              </w:rPr>
              <w:t>constant</w:t>
            </w:r>
            <w:r>
              <w:rPr>
                <w:lang w:val="en-GB"/>
              </w:rPr>
              <w:t>e</w:t>
            </w:r>
            <w:r w:rsidRPr="007F1FB1">
              <w:rPr>
                <w:lang w:val="en-GB"/>
              </w:rPr>
              <w:t>:</w:t>
            </w:r>
          </w:p>
        </w:tc>
        <w:tc>
          <w:tcPr>
            <w:tcW w:w="2552" w:type="dxa"/>
            <w:vAlign w:val="center"/>
          </w:tcPr>
          <w:p w14:paraId="059DA575" w14:textId="77777777" w:rsidR="00DE7FF6" w:rsidRPr="007F1FB1" w:rsidRDefault="00DE7FF6" w:rsidP="0050580E">
            <w:pPr>
              <w:pStyle w:val="Problemtext"/>
              <w:rPr>
                <w:vertAlign w:val="superscript"/>
                <w:lang w:val="en-GB"/>
              </w:rPr>
            </w:pPr>
            <w:r w:rsidRPr="00157B14">
              <w:rPr>
                <w:rStyle w:val="Variable"/>
                <w:lang w:val="en-GB"/>
              </w:rPr>
              <w:t>R</w:t>
            </w:r>
            <w:r>
              <w:rPr>
                <w:lang w:val="en-GB"/>
              </w:rPr>
              <w:t xml:space="preserve"> = 8,</w:t>
            </w:r>
            <w:r w:rsidRPr="00157B14">
              <w:rPr>
                <w:lang w:val="en-GB"/>
              </w:rPr>
              <w:t>314 J K</w:t>
            </w:r>
            <w:r w:rsidRPr="00157B14">
              <w:rPr>
                <w:vertAlign w:val="superscript"/>
                <w:lang w:val="en-GB"/>
              </w:rPr>
              <w:t>–1</w:t>
            </w:r>
            <w:r w:rsidRPr="00157B14">
              <w:rPr>
                <w:lang w:val="en-GB"/>
              </w:rPr>
              <w:t xml:space="preserve"> mol</w:t>
            </w:r>
            <w:r w:rsidRPr="00157B14">
              <w:rPr>
                <w:vertAlign w:val="superscript"/>
                <w:lang w:val="en-GB"/>
              </w:rPr>
              <w:t>–1</w:t>
            </w:r>
          </w:p>
        </w:tc>
        <w:tc>
          <w:tcPr>
            <w:tcW w:w="2410" w:type="dxa"/>
            <w:vAlign w:val="center"/>
          </w:tcPr>
          <w:p w14:paraId="0BE13C6B" w14:textId="77777777" w:rsidR="00DE7FF6" w:rsidRPr="007F1FB1" w:rsidRDefault="00DE7FF6" w:rsidP="0050580E">
            <w:pPr>
              <w:pStyle w:val="Problemtext"/>
              <w:rPr>
                <w:lang w:val="en-GB"/>
              </w:rPr>
            </w:pPr>
            <w:r w:rsidRPr="007F1FB1">
              <w:rPr>
                <w:lang w:val="en-GB"/>
              </w:rPr>
              <w:t>Faraday constant</w:t>
            </w:r>
            <w:r>
              <w:rPr>
                <w:lang w:val="en-GB"/>
              </w:rPr>
              <w:t>e</w:t>
            </w:r>
            <w:r w:rsidRPr="007F1FB1">
              <w:rPr>
                <w:lang w:val="en-GB"/>
              </w:rPr>
              <w:t>:</w:t>
            </w:r>
          </w:p>
        </w:tc>
        <w:tc>
          <w:tcPr>
            <w:tcW w:w="2409" w:type="dxa"/>
            <w:vAlign w:val="center"/>
          </w:tcPr>
          <w:p w14:paraId="5AD79037" w14:textId="77777777" w:rsidR="00DE7FF6" w:rsidRPr="007F1FB1" w:rsidRDefault="00DE7FF6" w:rsidP="0050580E">
            <w:pPr>
              <w:pStyle w:val="Problemtext"/>
              <w:rPr>
                <w:lang w:val="en-GB"/>
              </w:rPr>
            </w:pPr>
            <w:r w:rsidRPr="007F1FB1">
              <w:rPr>
                <w:rStyle w:val="Variable"/>
                <w:lang w:val="en-GB"/>
              </w:rPr>
              <w:t>F</w:t>
            </w:r>
            <w:r w:rsidRPr="007F1FB1">
              <w:rPr>
                <w:lang w:val="en-GB"/>
              </w:rPr>
              <w:t xml:space="preserve"> = </w:t>
            </w:r>
            <w:smartTag w:uri="urn:schemas-microsoft-com:office:smarttags" w:element="metricconverter">
              <w:smartTagPr>
                <w:attr w:name="ProductID" w:val="96485 C"/>
              </w:smartTagPr>
              <w:r w:rsidRPr="007F1FB1">
                <w:rPr>
                  <w:lang w:val="en-GB"/>
                </w:rPr>
                <w:t>96485 C</w:t>
              </w:r>
            </w:smartTag>
            <w:r w:rsidRPr="007F1FB1">
              <w:rPr>
                <w:lang w:val="en-GB"/>
              </w:rPr>
              <w:t xml:space="preserve"> mol</w:t>
            </w:r>
            <w:r w:rsidRPr="007F1FB1">
              <w:rPr>
                <w:vertAlign w:val="superscript"/>
                <w:lang w:val="en-GB"/>
              </w:rPr>
              <w:t>–1</w:t>
            </w:r>
          </w:p>
        </w:tc>
      </w:tr>
      <w:tr w:rsidR="00DE7FF6" w:rsidRPr="007F1FB1" w14:paraId="55ADE30B" w14:textId="77777777" w:rsidTr="0050580E">
        <w:trPr>
          <w:trHeight w:val="680"/>
        </w:trPr>
        <w:tc>
          <w:tcPr>
            <w:tcW w:w="2268" w:type="dxa"/>
            <w:vAlign w:val="center"/>
          </w:tcPr>
          <w:p w14:paraId="7B00BE45" w14:textId="77777777" w:rsidR="00DE7FF6" w:rsidRPr="007F1FB1" w:rsidRDefault="00DE7FF6" w:rsidP="0050580E">
            <w:pPr>
              <w:pStyle w:val="Problemtext"/>
              <w:rPr>
                <w:lang w:val="en-GB"/>
              </w:rPr>
            </w:pPr>
            <w:r>
              <w:rPr>
                <w:lang w:val="en-GB"/>
              </w:rPr>
              <w:t>Ideale gaswet</w:t>
            </w:r>
            <w:r w:rsidRPr="007F1FB1">
              <w:rPr>
                <w:lang w:val="en-GB"/>
              </w:rPr>
              <w:t>:</w:t>
            </w:r>
          </w:p>
        </w:tc>
        <w:tc>
          <w:tcPr>
            <w:tcW w:w="2552" w:type="dxa"/>
            <w:vAlign w:val="center"/>
          </w:tcPr>
          <w:p w14:paraId="669052A0" w14:textId="77777777" w:rsidR="00DE7FF6" w:rsidRPr="007F1FB1" w:rsidRDefault="00DE7FF6" w:rsidP="0050580E">
            <w:pPr>
              <w:pStyle w:val="Problemtext"/>
              <w:rPr>
                <w:lang w:val="en-GB"/>
              </w:rPr>
            </w:pPr>
            <w:r w:rsidRPr="0055659D">
              <w:rPr>
                <w:rStyle w:val="Variable"/>
              </w:rPr>
              <w:t>pV</w:t>
            </w:r>
            <w:r w:rsidRPr="007F1FB1">
              <w:rPr>
                <w:lang w:val="en-GB"/>
              </w:rPr>
              <w:t xml:space="preserve"> = </w:t>
            </w:r>
            <w:r w:rsidRPr="0055659D">
              <w:rPr>
                <w:rStyle w:val="Variable"/>
              </w:rPr>
              <w:t>nRT</w:t>
            </w:r>
          </w:p>
        </w:tc>
        <w:tc>
          <w:tcPr>
            <w:tcW w:w="2410" w:type="dxa"/>
            <w:vAlign w:val="center"/>
          </w:tcPr>
          <w:p w14:paraId="49BEC42D" w14:textId="77777777" w:rsidR="00DE7FF6" w:rsidRPr="007F1FB1" w:rsidRDefault="00DE7FF6" w:rsidP="0050580E">
            <w:pPr>
              <w:pStyle w:val="Problemtext"/>
              <w:rPr>
                <w:lang w:val="en-GB"/>
              </w:rPr>
            </w:pPr>
            <w:r>
              <w:rPr>
                <w:lang w:val="en-GB"/>
              </w:rPr>
              <w:t>Gibbs energie</w:t>
            </w:r>
            <w:r w:rsidRPr="007F1FB1">
              <w:rPr>
                <w:lang w:val="en-GB"/>
              </w:rPr>
              <w:t>:</w:t>
            </w:r>
          </w:p>
        </w:tc>
        <w:tc>
          <w:tcPr>
            <w:tcW w:w="2409" w:type="dxa"/>
            <w:vAlign w:val="center"/>
          </w:tcPr>
          <w:p w14:paraId="3678DC72" w14:textId="77777777" w:rsidR="00DE7FF6" w:rsidRPr="007F1FB1" w:rsidRDefault="00DE7FF6" w:rsidP="0050580E">
            <w:pPr>
              <w:pStyle w:val="Problemtext"/>
              <w:rPr>
                <w:lang w:val="en-GB"/>
              </w:rPr>
            </w:pPr>
            <w:r w:rsidRPr="007F1FB1">
              <w:rPr>
                <w:rStyle w:val="Variable"/>
                <w:lang w:val="en-GB"/>
              </w:rPr>
              <w:t>G</w:t>
            </w:r>
            <w:r w:rsidRPr="007F1FB1">
              <w:rPr>
                <w:lang w:val="en-GB"/>
              </w:rPr>
              <w:t xml:space="preserve"> = </w:t>
            </w:r>
            <w:r w:rsidRPr="007F1FB1">
              <w:rPr>
                <w:rStyle w:val="Variable"/>
                <w:lang w:val="en-GB"/>
              </w:rPr>
              <w:t>H</w:t>
            </w:r>
            <w:r w:rsidRPr="007F1FB1">
              <w:rPr>
                <w:lang w:val="en-GB"/>
              </w:rPr>
              <w:t xml:space="preserve"> – </w:t>
            </w:r>
            <w:r w:rsidRPr="007F1FB1">
              <w:rPr>
                <w:rStyle w:val="Variable"/>
                <w:lang w:val="en-GB"/>
              </w:rPr>
              <w:t>TS</w:t>
            </w:r>
          </w:p>
        </w:tc>
      </w:tr>
      <w:tr w:rsidR="00DE7FF6" w:rsidRPr="007F1FB1" w14:paraId="5872F423" w14:textId="77777777" w:rsidTr="0050580E">
        <w:trPr>
          <w:trHeight w:val="680"/>
        </w:trPr>
        <w:tc>
          <w:tcPr>
            <w:tcW w:w="4820" w:type="dxa"/>
            <w:gridSpan w:val="2"/>
            <w:vAlign w:val="center"/>
          </w:tcPr>
          <w:p w14:paraId="0AEC10D7" w14:textId="77777777" w:rsidR="00DE7FF6" w:rsidRPr="007E2167" w:rsidRDefault="00430CDA" w:rsidP="0050580E">
            <w:pPr>
              <w:pStyle w:val="Problem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r</m:t>
                    </m:r>
                  </m:sub>
                </m:sSub>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o</m:t>
                    </m:r>
                  </m:sup>
                </m:sSup>
                <m:r>
                  <w:rPr>
                    <w:rFonts w:ascii="Cambria Math" w:hAnsi="Cambria Math"/>
                    <w:lang w:val="en-GB"/>
                  </w:rPr>
                  <m:t>=-RTlnK=-nF</m:t>
                </m:r>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cell</m:t>
                    </m:r>
                  </m:sub>
                  <m:sup>
                    <m:r>
                      <w:rPr>
                        <w:rFonts w:ascii="Cambria Math" w:hAnsi="Cambria Math"/>
                        <w:lang w:val="en-GB"/>
                      </w:rPr>
                      <m:t>o</m:t>
                    </m:r>
                  </m:sup>
                </m:sSubSup>
              </m:oMath>
            </m:oMathPara>
          </w:p>
        </w:tc>
        <w:tc>
          <w:tcPr>
            <w:tcW w:w="2410" w:type="dxa"/>
            <w:vAlign w:val="center"/>
          </w:tcPr>
          <w:p w14:paraId="1D4EB48A" w14:textId="77777777" w:rsidR="00DE7FF6" w:rsidRPr="007F1FB1" w:rsidRDefault="00DE7FF6" w:rsidP="0050580E">
            <w:pPr>
              <w:pStyle w:val="Problemtext"/>
              <w:rPr>
                <w:lang w:val="en-GB"/>
              </w:rPr>
            </w:pPr>
            <w:r>
              <w:rPr>
                <w:lang w:val="en-GB"/>
              </w:rPr>
              <w:t>Waterconstante bij 298,15K :</w:t>
            </w:r>
          </w:p>
        </w:tc>
        <w:tc>
          <w:tcPr>
            <w:tcW w:w="2409" w:type="dxa"/>
            <w:vAlign w:val="center"/>
          </w:tcPr>
          <w:p w14:paraId="6F70E0F4" w14:textId="6B0E9782" w:rsidR="00DE7FF6" w:rsidRPr="00381F81" w:rsidRDefault="00430CDA" w:rsidP="0050580E">
            <w:pPr>
              <w:pStyle w:val="Problem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w</m:t>
                    </m:r>
                  </m:sub>
                </m:sSub>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-14</m:t>
                    </m:r>
                  </m:sup>
                </m:sSup>
              </m:oMath>
            </m:oMathPara>
          </w:p>
        </w:tc>
      </w:tr>
      <w:tr w:rsidR="00DE7FF6" w:rsidRPr="007F1FB1" w14:paraId="2BA7EFC4" w14:textId="77777777" w:rsidTr="0050580E">
        <w:trPr>
          <w:trHeight w:val="680"/>
        </w:trPr>
        <w:tc>
          <w:tcPr>
            <w:tcW w:w="2268" w:type="dxa"/>
            <w:vAlign w:val="center"/>
          </w:tcPr>
          <w:p w14:paraId="4D0CDA86" w14:textId="77777777" w:rsidR="00DE7FF6" w:rsidRPr="00F33779" w:rsidRDefault="00DE7FF6" w:rsidP="0050580E">
            <w:pPr>
              <w:pStyle w:val="Problemtext"/>
              <w:rPr>
                <w:lang w:val="en-GB"/>
              </w:rPr>
            </w:pPr>
            <w:r>
              <w:rPr>
                <w:lang w:val="en-GB"/>
              </w:rPr>
              <w:t>Vergelijking van Nernst</w:t>
            </w:r>
            <w:r w:rsidRPr="00F33779">
              <w:rPr>
                <w:lang w:val="en-GB"/>
              </w:rPr>
              <w:t>:</w:t>
            </w:r>
          </w:p>
        </w:tc>
        <w:tc>
          <w:tcPr>
            <w:tcW w:w="7371" w:type="dxa"/>
            <w:gridSpan w:val="3"/>
            <w:vAlign w:val="center"/>
          </w:tcPr>
          <w:p w14:paraId="01283188" w14:textId="77777777" w:rsidR="00DE7FF6" w:rsidRPr="00890D6F" w:rsidRDefault="00DE7FF6" w:rsidP="0050580E">
            <w:pPr>
              <w:pStyle w:val="Problemtext"/>
              <w:rPr>
                <w:lang w:val="en-GB"/>
              </w:rPr>
            </w:pPr>
            <m:oMathPara>
              <m:oMathParaPr>
                <m:jc m:val="left"/>
              </m:oMathParaPr>
              <m:oMath>
                <m:r>
                  <w:rPr>
                    <w:rFonts w:ascii="Cambria Math" w:hAnsi="Cambria Math"/>
                    <w:lang w:val="en-GB"/>
                  </w:rPr>
                  <m:t>E=</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RT</m:t>
                    </m:r>
                  </m:num>
                  <m:den>
                    <m:r>
                      <w:rPr>
                        <w:rFonts w:ascii="Cambria Math" w:hAnsi="Cambria Math"/>
                        <w:lang w:val="en-GB"/>
                      </w:rPr>
                      <m:t>nF</m:t>
                    </m:r>
                  </m:den>
                </m:f>
                <m:func>
                  <m:funcPr>
                    <m:ctrlPr>
                      <w:rPr>
                        <w:rFonts w:ascii="Cambria Math" w:hAnsi="Cambria Math"/>
                        <w:i/>
                        <w:lang w:val="en-GB"/>
                      </w:rPr>
                    </m:ctrlPr>
                  </m:funcPr>
                  <m:fName>
                    <m:r>
                      <m:rPr>
                        <m:sty m:val="p"/>
                      </m:rPr>
                      <w:rPr>
                        <w:rFonts w:ascii="Cambria Math" w:hAnsi="Cambria Math"/>
                        <w:lang w:val="en-GB"/>
                      </w:rPr>
                      <m:t>ln</m:t>
                    </m:r>
                  </m:fName>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ox</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red</m:t>
                            </m:r>
                          </m:sub>
                        </m:sSub>
                      </m:den>
                    </m:f>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0.059</m:t>
                    </m:r>
                    <m:r>
                      <m:rPr>
                        <m:nor/>
                      </m:rPr>
                      <w:rPr>
                        <w:lang w:val="en-GB"/>
                      </w:rPr>
                      <m:t xml:space="preserve"> V</m:t>
                    </m:r>
                  </m:num>
                  <m:den>
                    <m:r>
                      <w:rPr>
                        <w:rFonts w:ascii="Cambria Math" w:hAnsi="Cambria Math"/>
                        <w:lang w:val="en-GB"/>
                      </w:rPr>
                      <m:t>n</m:t>
                    </m:r>
                  </m:den>
                </m:f>
                <m:func>
                  <m:funcPr>
                    <m:ctrlPr>
                      <w:rPr>
                        <w:rFonts w:ascii="Cambria Math" w:hAnsi="Cambria Math"/>
                        <w:i/>
                        <w:lang w:val="en-GB"/>
                      </w:rPr>
                    </m:ctrlPr>
                  </m:funcPr>
                  <m:fName>
                    <m:r>
                      <m:rPr>
                        <m:sty m:val="p"/>
                      </m:rPr>
                      <w:rPr>
                        <w:rFonts w:ascii="Cambria Math" w:hAnsi="Cambria Math"/>
                        <w:lang w:val="en-GB"/>
                      </w:rPr>
                      <m:t>log</m:t>
                    </m:r>
                  </m:fName>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ox</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red</m:t>
                            </m:r>
                          </m:sub>
                        </m:sSub>
                      </m:den>
                    </m:f>
                  </m:e>
                </m:func>
              </m:oMath>
            </m:oMathPara>
          </w:p>
          <w:p w14:paraId="7E00E2A1" w14:textId="77777777" w:rsidR="00DE7FF6" w:rsidRPr="00890D6F" w:rsidRDefault="00DE7FF6" w:rsidP="0050580E">
            <w:pPr>
              <w:pStyle w:val="Problemtext"/>
              <w:rPr>
                <w:lang w:val="en-GB"/>
              </w:rPr>
            </w:pPr>
          </w:p>
          <w:p w14:paraId="03032B7C" w14:textId="7C6F5942" w:rsidR="00DE7FF6" w:rsidRPr="00F33779" w:rsidRDefault="0023479E" w:rsidP="0050580E">
            <w:pPr>
              <w:pStyle w:val="Problemtext"/>
              <w:rPr>
                <w:lang w:val="en-GB"/>
              </w:rPr>
            </w:pPr>
            <m:oMathPara>
              <m:oMathParaPr>
                <m:jc m:val="left"/>
              </m:oMathParaPr>
              <m:oMath>
                <m:r>
                  <m:rPr>
                    <m:nor/>
                  </m:rPr>
                  <w:rPr>
                    <w:rFonts w:ascii="Cambria Math" w:hAnsi="Cambria Math"/>
                    <w:lang w:val="en-GB"/>
                  </w:rPr>
                  <m:t xml:space="preserve">of </m:t>
                </m:r>
                <m:r>
                  <w:rPr>
                    <w:rFonts w:ascii="Cambria Math" w:hAnsi="Cambria Math"/>
                    <w:lang w:val="en-GB"/>
                  </w:rPr>
                  <m:t>E=</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RT</m:t>
                    </m:r>
                  </m:num>
                  <m:den>
                    <m:r>
                      <w:rPr>
                        <w:rFonts w:ascii="Cambria Math" w:hAnsi="Cambria Math"/>
                        <w:lang w:val="en-GB"/>
                      </w:rPr>
                      <m:t>nF</m:t>
                    </m:r>
                  </m:den>
                </m:f>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Q</m:t>
                    </m:r>
                  </m:e>
                </m:func>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o</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0.059</m:t>
                    </m:r>
                    <m:r>
                      <m:rPr>
                        <m:nor/>
                      </m:rPr>
                      <w:rPr>
                        <w:rFonts w:ascii="Cambria Math" w:hAnsi="Cambria Math"/>
                        <w:lang w:val="en-GB"/>
                      </w:rPr>
                      <m:t xml:space="preserve"> V</m:t>
                    </m:r>
                  </m:num>
                  <m:den>
                    <m:r>
                      <w:rPr>
                        <w:rFonts w:ascii="Cambria Math" w:hAnsi="Cambria Math"/>
                        <w:lang w:val="en-GB"/>
                      </w:rPr>
                      <m:t>n</m:t>
                    </m:r>
                  </m:den>
                </m:f>
                <m:func>
                  <m:funcPr>
                    <m:ctrlPr>
                      <w:rPr>
                        <w:rFonts w:ascii="Cambria Math" w:hAnsi="Cambria Math"/>
                        <w:i/>
                        <w:lang w:val="en-GB"/>
                      </w:rPr>
                    </m:ctrlPr>
                  </m:funcPr>
                  <m:fName>
                    <m:r>
                      <m:rPr>
                        <m:sty m:val="p"/>
                      </m:rPr>
                      <w:rPr>
                        <w:rFonts w:ascii="Cambria Math" w:hAnsi="Cambria Math"/>
                        <w:lang w:val="en-GB"/>
                      </w:rPr>
                      <m:t>log</m:t>
                    </m:r>
                  </m:fName>
                  <m:e>
                    <m:r>
                      <w:rPr>
                        <w:rFonts w:ascii="Cambria Math" w:hAnsi="Cambria Math"/>
                        <w:lang w:val="en-GB"/>
                      </w:rPr>
                      <m:t>Q</m:t>
                    </m:r>
                  </m:e>
                </m:func>
              </m:oMath>
            </m:oMathPara>
          </w:p>
        </w:tc>
      </w:tr>
      <w:tr w:rsidR="00DE7FF6" w:rsidRPr="007F1FB1" w14:paraId="67045FD1" w14:textId="77777777" w:rsidTr="0050580E">
        <w:trPr>
          <w:trHeight w:val="680"/>
        </w:trPr>
        <w:tc>
          <w:tcPr>
            <w:tcW w:w="2268" w:type="dxa"/>
            <w:vAlign w:val="center"/>
          </w:tcPr>
          <w:p w14:paraId="64A60320" w14:textId="77777777" w:rsidR="00DE7FF6" w:rsidRPr="007F1FB1" w:rsidRDefault="00DE7FF6" w:rsidP="0050580E">
            <w:pPr>
              <w:pStyle w:val="Problemtext"/>
              <w:rPr>
                <w:lang w:val="en-GB"/>
              </w:rPr>
            </w:pPr>
            <w:r>
              <w:rPr>
                <w:lang w:val="en-GB"/>
              </w:rPr>
              <w:t>Wet van Lambert- Beer</w:t>
            </w:r>
            <w:r w:rsidRPr="00F33779">
              <w:rPr>
                <w:lang w:val="en-GB"/>
              </w:rPr>
              <w:t>:</w:t>
            </w:r>
          </w:p>
        </w:tc>
        <w:tc>
          <w:tcPr>
            <w:tcW w:w="7371" w:type="dxa"/>
            <w:gridSpan w:val="3"/>
            <w:vAlign w:val="center"/>
          </w:tcPr>
          <w:p w14:paraId="4FD2DA0F" w14:textId="77777777" w:rsidR="00DE7FF6" w:rsidRPr="007E2167" w:rsidRDefault="00DE7FF6" w:rsidP="0050580E">
            <w:pPr>
              <w:pStyle w:val="Problemtext"/>
              <w:rPr>
                <w:lang w:val="en-GB"/>
              </w:rPr>
            </w:pPr>
            <m:oMathPara>
              <m:oMathParaPr>
                <m:jc m:val="left"/>
              </m:oMathParaPr>
              <m:oMath>
                <m:r>
                  <w:rPr>
                    <w:rFonts w:ascii="Cambria Math" w:hAnsi="Cambria Math"/>
                    <w:lang w:val="en-GB"/>
                  </w:rPr>
                  <m:t>A=</m:t>
                </m:r>
                <m:func>
                  <m:funcPr>
                    <m:ctrlPr>
                      <w:rPr>
                        <w:rFonts w:ascii="Cambria Math" w:hAnsi="Cambria Math"/>
                        <w:i/>
                        <w:szCs w:val="24"/>
                        <w:lang w:val="en-GB"/>
                      </w:rPr>
                    </m:ctrlPr>
                  </m:funcPr>
                  <m:fName>
                    <m:r>
                      <m:rPr>
                        <m:sty m:val="p"/>
                      </m:rPr>
                      <w:rPr>
                        <w:rFonts w:ascii="Cambria Math" w:hAnsi="Cambria Math"/>
                        <w:lang w:val="en-GB"/>
                      </w:rPr>
                      <m:t>log</m:t>
                    </m:r>
                  </m:fName>
                  <m:e>
                    <m:f>
                      <m:fPr>
                        <m:ctrlPr>
                          <w:rPr>
                            <w:rFonts w:ascii="Cambria Math" w:hAnsi="Cambria Math"/>
                            <w:i/>
                            <w:szCs w:val="24"/>
                            <w:lang w:val="en-GB"/>
                          </w:rPr>
                        </m:ctrlPr>
                      </m:fPr>
                      <m:num>
                        <m:sSub>
                          <m:sSubPr>
                            <m:ctrlPr>
                              <w:rPr>
                                <w:rFonts w:ascii="Cambria Math" w:hAnsi="Cambria Math"/>
                                <w:i/>
                                <w:szCs w:val="24"/>
                                <w:lang w:val="en-GB"/>
                              </w:rPr>
                            </m:ctrlPr>
                          </m:sSubPr>
                          <m:e>
                            <m:r>
                              <w:rPr>
                                <w:rFonts w:ascii="Cambria Math" w:hAnsi="Cambria Math"/>
                                <w:lang w:val="en-GB"/>
                              </w:rPr>
                              <m:t>I</m:t>
                            </m:r>
                          </m:e>
                          <m:sub>
                            <m:r>
                              <w:rPr>
                                <w:rFonts w:ascii="Cambria Math" w:hAnsi="Cambria Math"/>
                                <w:lang w:val="en-GB"/>
                              </w:rPr>
                              <m:t>0</m:t>
                            </m:r>
                          </m:sub>
                        </m:sSub>
                      </m:num>
                      <m:den>
                        <m:r>
                          <w:rPr>
                            <w:rFonts w:ascii="Cambria Math" w:hAnsi="Cambria Math"/>
                            <w:lang w:val="en-GB"/>
                          </w:rPr>
                          <m:t>I</m:t>
                        </m:r>
                      </m:den>
                    </m:f>
                  </m:e>
                </m:func>
                <m:r>
                  <w:rPr>
                    <w:rFonts w:ascii="Cambria Math" w:hAnsi="Cambria Math"/>
                    <w:lang w:val="en-GB"/>
                  </w:rPr>
                  <m:t>=εcl</m:t>
                </m:r>
              </m:oMath>
            </m:oMathPara>
          </w:p>
        </w:tc>
      </w:tr>
    </w:tbl>
    <w:p w14:paraId="2DDCC41F" w14:textId="5C2D7C4F" w:rsidR="00DE7FF6" w:rsidRPr="00404125" w:rsidRDefault="00DE7FF6" w:rsidP="00DE7FF6">
      <w:pPr>
        <w:pStyle w:val="Problemtext"/>
        <w:tabs>
          <w:tab w:val="right" w:pos="9072"/>
        </w:tabs>
        <w:rPr>
          <w:lang w:val="nl-NL"/>
        </w:rPr>
      </w:pPr>
      <w:r w:rsidRPr="00404125">
        <w:rPr>
          <w:lang w:val="nl-NL"/>
        </w:rPr>
        <w:t>Alle gassen in deze toets mag je als ide</w:t>
      </w:r>
      <w:r>
        <w:rPr>
          <w:lang w:val="nl-NL"/>
        </w:rPr>
        <w:t>a</w:t>
      </w:r>
      <w:r w:rsidRPr="00404125">
        <w:rPr>
          <w:lang w:val="nl-NL"/>
        </w:rPr>
        <w:t xml:space="preserve">al beschouwen. </w:t>
      </w:r>
      <w:r>
        <w:rPr>
          <w:lang w:val="nl-NL"/>
        </w:rPr>
        <w:tab/>
      </w:r>
    </w:p>
    <w:p w14:paraId="72C520C4" w14:textId="77777777" w:rsidR="00A760CD" w:rsidRDefault="00A760CD" w:rsidP="00A760CD">
      <w:pPr>
        <w:pStyle w:val="Problemtext"/>
        <w:jc w:val="center"/>
        <w:rPr>
          <w:lang w:val="en-GB"/>
        </w:rPr>
      </w:pPr>
      <w:r>
        <w:rPr>
          <w:b/>
          <w:lang w:val="en-GB"/>
        </w:rPr>
        <w:t>Periodiek Systeem met relatieve atoommassa’s</w:t>
      </w:r>
    </w:p>
    <w:tbl>
      <w:tblPr>
        <w:tblW w:w="5000" w:type="pct"/>
        <w:jc w:val="center"/>
        <w:tblCellSpacing w:w="0" w:type="dxa"/>
        <w:tblCellMar>
          <w:top w:w="30" w:type="dxa"/>
          <w:left w:w="30" w:type="dxa"/>
          <w:bottom w:w="30" w:type="dxa"/>
          <w:right w:w="30" w:type="dxa"/>
        </w:tblCellMar>
        <w:tblLook w:val="0000" w:firstRow="0" w:lastRow="0" w:firstColumn="0" w:lastColumn="0" w:noHBand="0" w:noVBand="0"/>
      </w:tblPr>
      <w:tblGrid>
        <w:gridCol w:w="514"/>
        <w:gridCol w:w="514"/>
        <w:gridCol w:w="438"/>
        <w:gridCol w:w="512"/>
        <w:gridCol w:w="512"/>
        <w:gridCol w:w="511"/>
        <w:gridCol w:w="511"/>
        <w:gridCol w:w="511"/>
        <w:gridCol w:w="511"/>
        <w:gridCol w:w="511"/>
        <w:gridCol w:w="511"/>
        <w:gridCol w:w="511"/>
        <w:gridCol w:w="511"/>
        <w:gridCol w:w="511"/>
        <w:gridCol w:w="511"/>
        <w:gridCol w:w="511"/>
        <w:gridCol w:w="511"/>
        <w:gridCol w:w="510"/>
      </w:tblGrid>
      <w:tr w:rsidR="00A760CD" w:rsidRPr="007F1FB1" w14:paraId="42748067" w14:textId="77777777" w:rsidTr="0050580E">
        <w:trPr>
          <w:trHeight w:val="195"/>
          <w:tblCellSpacing w:w="0" w:type="dxa"/>
          <w:jc w:val="center"/>
        </w:trPr>
        <w:tc>
          <w:tcPr>
            <w:tcW w:w="281" w:type="pct"/>
            <w:shd w:val="clear" w:color="auto" w:fill="auto"/>
            <w:vAlign w:val="bottom"/>
          </w:tcPr>
          <w:p w14:paraId="0F870601" w14:textId="77777777" w:rsidR="00A760CD" w:rsidRPr="007F1FB1" w:rsidRDefault="00A760CD" w:rsidP="0050580E">
            <w:pPr>
              <w:pStyle w:val="Text"/>
              <w:jc w:val="center"/>
              <w:rPr>
                <w:sz w:val="18"/>
                <w:szCs w:val="18"/>
                <w:lang w:val="en-GB"/>
              </w:rPr>
            </w:pPr>
            <w:r w:rsidRPr="007F1FB1">
              <w:rPr>
                <w:sz w:val="18"/>
                <w:szCs w:val="18"/>
                <w:lang w:val="en-GB"/>
              </w:rPr>
              <w:t>1</w:t>
            </w:r>
          </w:p>
        </w:tc>
        <w:tc>
          <w:tcPr>
            <w:tcW w:w="281" w:type="pct"/>
            <w:shd w:val="clear" w:color="auto" w:fill="auto"/>
            <w:vAlign w:val="bottom"/>
          </w:tcPr>
          <w:p w14:paraId="49FDFF26" w14:textId="77777777" w:rsidR="00A760CD" w:rsidRPr="007F1FB1" w:rsidRDefault="00A760CD" w:rsidP="0050580E">
            <w:pPr>
              <w:pStyle w:val="Text"/>
              <w:rPr>
                <w:lang w:val="en-GB"/>
              </w:rPr>
            </w:pPr>
            <w:r w:rsidRPr="007F1FB1">
              <w:rPr>
                <w:lang w:val="en-GB"/>
              </w:rPr>
              <w:t> </w:t>
            </w:r>
          </w:p>
        </w:tc>
        <w:tc>
          <w:tcPr>
            <w:tcW w:w="239" w:type="pct"/>
            <w:shd w:val="clear" w:color="auto" w:fill="auto"/>
            <w:vAlign w:val="center"/>
          </w:tcPr>
          <w:p w14:paraId="303223C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E93745E"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49E4034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4B5E9F6C"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816C9E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6D4C6A52"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797CFF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611FA1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7AB42981"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6CA9424E"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3461A1B3"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0851124"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BEF6600"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1A28D243"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2B171A06" w14:textId="77777777" w:rsidR="00A760CD" w:rsidRPr="007F1FB1" w:rsidRDefault="00A760CD" w:rsidP="0050580E">
            <w:pPr>
              <w:pStyle w:val="Text"/>
              <w:rPr>
                <w:sz w:val="18"/>
                <w:szCs w:val="18"/>
                <w:lang w:val="en-GB"/>
              </w:rPr>
            </w:pPr>
          </w:p>
        </w:tc>
        <w:tc>
          <w:tcPr>
            <w:tcW w:w="279" w:type="pct"/>
            <w:shd w:val="clear" w:color="auto" w:fill="auto"/>
            <w:vAlign w:val="bottom"/>
          </w:tcPr>
          <w:p w14:paraId="304E2F2C" w14:textId="77777777" w:rsidR="00A760CD" w:rsidRPr="007F1FB1" w:rsidRDefault="00A760CD" w:rsidP="0050580E">
            <w:pPr>
              <w:pStyle w:val="Text"/>
              <w:jc w:val="center"/>
              <w:rPr>
                <w:sz w:val="18"/>
                <w:szCs w:val="18"/>
                <w:lang w:val="en-GB"/>
              </w:rPr>
            </w:pPr>
            <w:r w:rsidRPr="007F1FB1">
              <w:rPr>
                <w:sz w:val="18"/>
                <w:szCs w:val="18"/>
                <w:lang w:val="en-GB"/>
              </w:rPr>
              <w:t>18</w:t>
            </w:r>
          </w:p>
        </w:tc>
      </w:tr>
      <w:tr w:rsidR="00A760CD" w:rsidRPr="007F1FB1" w14:paraId="61F48B04"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0A6ECBF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w:t>
            </w:r>
            <w:r w:rsidRPr="00B51159">
              <w:rPr>
                <w:rStyle w:val="TextChar"/>
                <w:rFonts w:cs="Arial"/>
                <w:sz w:val="13"/>
                <w:szCs w:val="13"/>
                <w:lang w:val="en-GB"/>
              </w:rPr>
              <w:br/>
            </w:r>
            <w:r w:rsidRPr="007F1FB1">
              <w:rPr>
                <w:rFonts w:cs="Arial"/>
                <w:lang w:val="en-GB"/>
              </w:rPr>
              <w:t>H</w:t>
            </w:r>
            <w:r>
              <w:rPr>
                <w:rStyle w:val="TextChar"/>
                <w:rFonts w:cs="Arial"/>
                <w:sz w:val="13"/>
                <w:szCs w:val="13"/>
                <w:lang w:val="en-GB"/>
              </w:rPr>
              <w:br/>
              <w:t>1,</w:t>
            </w:r>
            <w:r w:rsidRPr="00B51159">
              <w:rPr>
                <w:rStyle w:val="TextChar"/>
                <w:rFonts w:cs="Arial"/>
                <w:sz w:val="13"/>
                <w:szCs w:val="13"/>
                <w:lang w:val="en-GB"/>
              </w:rPr>
              <w:t>008</w:t>
            </w:r>
          </w:p>
        </w:tc>
        <w:tc>
          <w:tcPr>
            <w:tcW w:w="281" w:type="pct"/>
            <w:shd w:val="clear" w:color="auto" w:fill="auto"/>
            <w:vAlign w:val="bottom"/>
          </w:tcPr>
          <w:p w14:paraId="579335FE" w14:textId="77777777" w:rsidR="00A760CD" w:rsidRPr="007F1FB1" w:rsidRDefault="00A760CD" w:rsidP="0050580E">
            <w:pPr>
              <w:pStyle w:val="Text"/>
              <w:jc w:val="center"/>
              <w:rPr>
                <w:sz w:val="18"/>
                <w:szCs w:val="18"/>
                <w:lang w:val="en-GB"/>
              </w:rPr>
            </w:pPr>
            <w:r w:rsidRPr="007F1FB1">
              <w:rPr>
                <w:sz w:val="18"/>
                <w:szCs w:val="18"/>
                <w:lang w:val="en-GB"/>
              </w:rPr>
              <w:t>2</w:t>
            </w:r>
          </w:p>
        </w:tc>
        <w:tc>
          <w:tcPr>
            <w:tcW w:w="2759" w:type="pct"/>
            <w:gridSpan w:val="10"/>
            <w:vMerge w:val="restart"/>
            <w:shd w:val="clear" w:color="auto" w:fill="auto"/>
            <w:vAlign w:val="center"/>
          </w:tcPr>
          <w:p w14:paraId="458B2FC2" w14:textId="77777777" w:rsidR="00A760CD" w:rsidRPr="007F1FB1" w:rsidRDefault="00A760CD" w:rsidP="0050580E">
            <w:pPr>
              <w:pStyle w:val="Text"/>
              <w:rPr>
                <w:lang w:val="en-GB"/>
              </w:rPr>
            </w:pPr>
            <w:r w:rsidRPr="007F1FB1">
              <w:rPr>
                <w:lang w:val="en-GB"/>
              </w:rPr>
              <w:t> </w:t>
            </w:r>
          </w:p>
        </w:tc>
        <w:tc>
          <w:tcPr>
            <w:tcW w:w="280" w:type="pct"/>
            <w:shd w:val="clear" w:color="auto" w:fill="auto"/>
            <w:vAlign w:val="bottom"/>
          </w:tcPr>
          <w:p w14:paraId="07B40131" w14:textId="77777777" w:rsidR="00A760CD" w:rsidRPr="007F1FB1" w:rsidRDefault="00A760CD" w:rsidP="0050580E">
            <w:pPr>
              <w:pStyle w:val="Text"/>
              <w:jc w:val="center"/>
              <w:rPr>
                <w:sz w:val="18"/>
                <w:szCs w:val="18"/>
                <w:lang w:val="en-GB"/>
              </w:rPr>
            </w:pPr>
            <w:r w:rsidRPr="007F1FB1">
              <w:rPr>
                <w:sz w:val="18"/>
                <w:szCs w:val="18"/>
                <w:lang w:val="en-GB"/>
              </w:rPr>
              <w:t>13</w:t>
            </w:r>
          </w:p>
        </w:tc>
        <w:tc>
          <w:tcPr>
            <w:tcW w:w="280" w:type="pct"/>
            <w:shd w:val="clear" w:color="auto" w:fill="auto"/>
            <w:vAlign w:val="bottom"/>
          </w:tcPr>
          <w:p w14:paraId="1F9E74DE" w14:textId="77777777" w:rsidR="00A760CD" w:rsidRPr="007F1FB1" w:rsidRDefault="00A760CD" w:rsidP="0050580E">
            <w:pPr>
              <w:pStyle w:val="Text"/>
              <w:jc w:val="center"/>
              <w:rPr>
                <w:sz w:val="18"/>
                <w:szCs w:val="18"/>
                <w:lang w:val="en-GB"/>
              </w:rPr>
            </w:pPr>
            <w:r w:rsidRPr="007F1FB1">
              <w:rPr>
                <w:sz w:val="18"/>
                <w:szCs w:val="18"/>
                <w:lang w:val="en-GB"/>
              </w:rPr>
              <w:t>14</w:t>
            </w:r>
          </w:p>
        </w:tc>
        <w:tc>
          <w:tcPr>
            <w:tcW w:w="280" w:type="pct"/>
            <w:shd w:val="clear" w:color="auto" w:fill="auto"/>
            <w:vAlign w:val="bottom"/>
          </w:tcPr>
          <w:p w14:paraId="1CF627BE" w14:textId="77777777" w:rsidR="00A760CD" w:rsidRPr="007F1FB1" w:rsidRDefault="00A760CD" w:rsidP="0050580E">
            <w:pPr>
              <w:pStyle w:val="Text"/>
              <w:jc w:val="center"/>
              <w:rPr>
                <w:sz w:val="18"/>
                <w:szCs w:val="18"/>
                <w:lang w:val="en-GB"/>
              </w:rPr>
            </w:pPr>
            <w:r w:rsidRPr="007F1FB1">
              <w:rPr>
                <w:sz w:val="18"/>
                <w:szCs w:val="18"/>
                <w:lang w:val="en-GB"/>
              </w:rPr>
              <w:t>15</w:t>
            </w:r>
          </w:p>
        </w:tc>
        <w:tc>
          <w:tcPr>
            <w:tcW w:w="280" w:type="pct"/>
            <w:shd w:val="clear" w:color="auto" w:fill="auto"/>
            <w:vAlign w:val="bottom"/>
          </w:tcPr>
          <w:p w14:paraId="2A5F5541" w14:textId="77777777" w:rsidR="00A760CD" w:rsidRPr="007F1FB1" w:rsidRDefault="00A760CD" w:rsidP="0050580E">
            <w:pPr>
              <w:pStyle w:val="Text"/>
              <w:jc w:val="center"/>
              <w:rPr>
                <w:sz w:val="18"/>
                <w:szCs w:val="18"/>
                <w:lang w:val="en-GB"/>
              </w:rPr>
            </w:pPr>
            <w:r w:rsidRPr="007F1FB1">
              <w:rPr>
                <w:sz w:val="18"/>
                <w:szCs w:val="18"/>
                <w:lang w:val="en-GB"/>
              </w:rPr>
              <w:t>16</w:t>
            </w:r>
          </w:p>
        </w:tc>
        <w:tc>
          <w:tcPr>
            <w:tcW w:w="280" w:type="pct"/>
            <w:shd w:val="clear" w:color="auto" w:fill="auto"/>
            <w:vAlign w:val="bottom"/>
          </w:tcPr>
          <w:p w14:paraId="26565F0E" w14:textId="77777777" w:rsidR="00A760CD" w:rsidRPr="007F1FB1" w:rsidRDefault="00A760CD" w:rsidP="0050580E">
            <w:pPr>
              <w:pStyle w:val="Text"/>
              <w:jc w:val="center"/>
              <w:rPr>
                <w:sz w:val="18"/>
                <w:szCs w:val="18"/>
                <w:lang w:val="en-GB"/>
              </w:rPr>
            </w:pPr>
            <w:r w:rsidRPr="007F1FB1">
              <w:rPr>
                <w:sz w:val="18"/>
                <w:szCs w:val="18"/>
                <w:lang w:val="en-GB"/>
              </w:rPr>
              <w:t>17</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5A8957A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w:t>
            </w:r>
            <w:r w:rsidRPr="00B51159">
              <w:rPr>
                <w:rStyle w:val="TextChar"/>
                <w:rFonts w:cs="Arial"/>
                <w:sz w:val="13"/>
                <w:szCs w:val="13"/>
                <w:lang w:val="en-GB"/>
              </w:rPr>
              <w:br/>
            </w:r>
            <w:r w:rsidRPr="007F1FB1">
              <w:rPr>
                <w:rFonts w:cs="Arial"/>
                <w:lang w:val="en-GB"/>
              </w:rPr>
              <w:t>He</w:t>
            </w:r>
            <w:r w:rsidRPr="00B51159">
              <w:rPr>
                <w:rStyle w:val="TextChar"/>
                <w:rFonts w:cs="Arial"/>
                <w:sz w:val="13"/>
                <w:szCs w:val="13"/>
                <w:lang w:val="en-GB"/>
              </w:rPr>
              <w:br/>
              <w:t>4</w:t>
            </w:r>
            <w:r>
              <w:rPr>
                <w:rStyle w:val="TextChar"/>
                <w:rFonts w:cs="Arial"/>
                <w:sz w:val="13"/>
                <w:szCs w:val="13"/>
                <w:lang w:val="en-GB"/>
              </w:rPr>
              <w:t>,</w:t>
            </w:r>
            <w:r w:rsidRPr="00B51159">
              <w:rPr>
                <w:rStyle w:val="TextChar"/>
                <w:rFonts w:cs="Arial"/>
                <w:sz w:val="13"/>
                <w:szCs w:val="13"/>
                <w:lang w:val="en-GB"/>
              </w:rPr>
              <w:t>003</w:t>
            </w:r>
          </w:p>
        </w:tc>
      </w:tr>
      <w:tr w:rsidR="00A760CD" w:rsidRPr="007F1FB1" w14:paraId="10DB516E"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7D86012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w:t>
            </w:r>
            <w:r w:rsidRPr="00B51159">
              <w:rPr>
                <w:rStyle w:val="TextChar"/>
                <w:rFonts w:cs="Arial"/>
                <w:sz w:val="13"/>
                <w:szCs w:val="13"/>
                <w:lang w:val="en-GB"/>
              </w:rPr>
              <w:br/>
            </w:r>
            <w:r w:rsidRPr="007F1FB1">
              <w:rPr>
                <w:rFonts w:cs="Arial"/>
                <w:lang w:val="en-GB"/>
              </w:rPr>
              <w:t>Li</w:t>
            </w:r>
            <w:r w:rsidRPr="00B51159">
              <w:rPr>
                <w:rStyle w:val="TextChar"/>
                <w:rFonts w:cs="Arial"/>
                <w:sz w:val="13"/>
                <w:szCs w:val="13"/>
                <w:lang w:val="en-GB"/>
              </w:rPr>
              <w:br/>
              <w:t>6</w:t>
            </w:r>
            <w:r>
              <w:rPr>
                <w:rStyle w:val="TextChar"/>
                <w:rFonts w:cs="Arial"/>
                <w:sz w:val="13"/>
                <w:szCs w:val="13"/>
                <w:lang w:val="en-GB"/>
              </w:rPr>
              <w:t>,</w:t>
            </w:r>
            <w:r w:rsidRPr="00B51159">
              <w:rPr>
                <w:rStyle w:val="TextChar"/>
                <w:rFonts w:cs="Arial"/>
                <w:sz w:val="13"/>
                <w:szCs w:val="13"/>
                <w:lang w:val="en-GB"/>
              </w:rPr>
              <w:t>94</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18E61F5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w:t>
            </w:r>
            <w:r w:rsidRPr="00B51159">
              <w:rPr>
                <w:rStyle w:val="TextChar"/>
                <w:rFonts w:cs="Arial"/>
                <w:sz w:val="13"/>
                <w:szCs w:val="13"/>
                <w:lang w:val="en-GB"/>
              </w:rPr>
              <w:br/>
            </w:r>
            <w:r w:rsidRPr="007F1FB1">
              <w:rPr>
                <w:rFonts w:cs="Arial"/>
                <w:lang w:val="en-GB"/>
              </w:rPr>
              <w:t>Be</w:t>
            </w:r>
            <w:r w:rsidRPr="00B51159">
              <w:rPr>
                <w:rStyle w:val="TextChar"/>
                <w:rFonts w:cs="Arial"/>
                <w:sz w:val="13"/>
                <w:szCs w:val="13"/>
                <w:lang w:val="en-GB"/>
              </w:rPr>
              <w:br/>
              <w:t>9</w:t>
            </w:r>
            <w:r>
              <w:rPr>
                <w:rStyle w:val="TextChar"/>
                <w:rFonts w:cs="Arial"/>
                <w:sz w:val="13"/>
                <w:szCs w:val="13"/>
                <w:lang w:val="en-GB"/>
              </w:rPr>
              <w:t>,</w:t>
            </w:r>
            <w:r w:rsidRPr="00B51159">
              <w:rPr>
                <w:rStyle w:val="TextChar"/>
                <w:rFonts w:cs="Arial"/>
                <w:sz w:val="13"/>
                <w:szCs w:val="13"/>
                <w:lang w:val="en-GB"/>
              </w:rPr>
              <w:t>01</w:t>
            </w:r>
          </w:p>
        </w:tc>
        <w:tc>
          <w:tcPr>
            <w:tcW w:w="2759" w:type="pct"/>
            <w:gridSpan w:val="10"/>
            <w:vMerge/>
            <w:shd w:val="clear" w:color="auto" w:fill="auto"/>
            <w:vAlign w:val="center"/>
          </w:tcPr>
          <w:p w14:paraId="4F4C0F1C" w14:textId="77777777" w:rsidR="00A760CD" w:rsidRPr="007F1FB1" w:rsidRDefault="00A760CD" w:rsidP="0050580E">
            <w:pP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3EC973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w:t>
            </w:r>
            <w:r w:rsidRPr="00B51159">
              <w:rPr>
                <w:rStyle w:val="TextChar"/>
                <w:rFonts w:cs="Arial"/>
                <w:sz w:val="13"/>
                <w:szCs w:val="13"/>
                <w:lang w:val="en-GB"/>
              </w:rPr>
              <w:br/>
            </w:r>
            <w:r w:rsidRPr="007F1FB1">
              <w:rPr>
                <w:rFonts w:cs="Arial"/>
                <w:lang w:val="en-GB"/>
              </w:rPr>
              <w:t>B</w:t>
            </w:r>
            <w:r w:rsidRPr="00B51159">
              <w:rPr>
                <w:rStyle w:val="TextChar"/>
                <w:rFonts w:cs="Arial"/>
                <w:sz w:val="13"/>
                <w:szCs w:val="13"/>
                <w:lang w:val="en-GB"/>
              </w:rPr>
              <w:br/>
              <w:t>10</w:t>
            </w:r>
            <w:r>
              <w:rPr>
                <w:rStyle w:val="TextChar"/>
                <w:rFonts w:cs="Arial"/>
                <w:sz w:val="13"/>
                <w:szCs w:val="13"/>
                <w:lang w:val="en-GB"/>
              </w:rPr>
              <w:t>,</w:t>
            </w:r>
            <w:r w:rsidRPr="00B51159">
              <w:rPr>
                <w:rStyle w:val="TextChar"/>
                <w:rFonts w:cs="Arial"/>
                <w:sz w:val="13"/>
                <w:szCs w:val="13"/>
                <w:lang w:val="en-GB"/>
              </w:rPr>
              <w:t>81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671DDF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w:t>
            </w:r>
            <w:r w:rsidRPr="00B51159">
              <w:rPr>
                <w:rStyle w:val="TextChar"/>
                <w:rFonts w:cs="Arial"/>
                <w:sz w:val="13"/>
                <w:szCs w:val="13"/>
                <w:lang w:val="en-GB"/>
              </w:rPr>
              <w:br/>
            </w:r>
            <w:r w:rsidRPr="007F1FB1">
              <w:rPr>
                <w:rFonts w:cs="Arial"/>
                <w:lang w:val="en-GB"/>
              </w:rPr>
              <w:t>C</w:t>
            </w:r>
            <w:r w:rsidRPr="00B51159">
              <w:rPr>
                <w:rStyle w:val="TextChar"/>
                <w:rFonts w:cs="Arial"/>
                <w:sz w:val="13"/>
                <w:szCs w:val="13"/>
                <w:lang w:val="en-GB"/>
              </w:rPr>
              <w:br/>
              <w:t>12</w:t>
            </w:r>
            <w:r>
              <w:rPr>
                <w:rStyle w:val="TextChar"/>
                <w:rFonts w:cs="Arial"/>
                <w:sz w:val="13"/>
                <w:szCs w:val="13"/>
                <w:lang w:val="en-GB"/>
              </w:rPr>
              <w:t>,</w:t>
            </w:r>
            <w:r w:rsidRPr="00B51159">
              <w:rPr>
                <w:rStyle w:val="TextChar"/>
                <w:rFonts w:cs="Arial"/>
                <w:sz w:val="13"/>
                <w:szCs w:val="13"/>
                <w:lang w:val="en-GB"/>
              </w:rPr>
              <w:t>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95E17E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w:t>
            </w:r>
            <w:r w:rsidRPr="00B51159">
              <w:rPr>
                <w:rStyle w:val="TextChar"/>
                <w:rFonts w:cs="Arial"/>
                <w:sz w:val="13"/>
                <w:szCs w:val="13"/>
                <w:lang w:val="en-GB"/>
              </w:rPr>
              <w:br/>
            </w:r>
            <w:r w:rsidRPr="007F1FB1">
              <w:rPr>
                <w:rFonts w:cs="Arial"/>
                <w:lang w:val="en-GB"/>
              </w:rPr>
              <w:t>N</w:t>
            </w:r>
            <w:r w:rsidRPr="00B51159">
              <w:rPr>
                <w:rStyle w:val="TextChar"/>
                <w:rFonts w:cs="Arial"/>
                <w:sz w:val="13"/>
                <w:szCs w:val="13"/>
                <w:lang w:val="en-GB"/>
              </w:rPr>
              <w:br/>
              <w:t>14</w:t>
            </w:r>
            <w:r>
              <w:rPr>
                <w:rStyle w:val="TextChar"/>
                <w:rFonts w:cs="Arial"/>
                <w:sz w:val="13"/>
                <w:szCs w:val="13"/>
                <w:lang w:val="en-GB"/>
              </w:rPr>
              <w:t>,</w:t>
            </w:r>
            <w:r w:rsidRPr="00B51159">
              <w:rPr>
                <w:rStyle w:val="TextChar"/>
                <w:rFonts w:cs="Arial"/>
                <w:sz w:val="13"/>
                <w:szCs w:val="13"/>
                <w:lang w:val="en-GB"/>
              </w:rPr>
              <w:t>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C8402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w:t>
            </w:r>
            <w:r w:rsidRPr="00B51159">
              <w:rPr>
                <w:rStyle w:val="TextChar"/>
                <w:rFonts w:cs="Arial"/>
                <w:sz w:val="13"/>
                <w:szCs w:val="13"/>
                <w:lang w:val="en-GB"/>
              </w:rPr>
              <w:br/>
            </w:r>
            <w:r w:rsidRPr="007F1FB1">
              <w:rPr>
                <w:rFonts w:cs="Arial"/>
                <w:lang w:val="en-GB"/>
              </w:rPr>
              <w:t>O</w:t>
            </w:r>
            <w:r w:rsidRPr="00B51159">
              <w:rPr>
                <w:rStyle w:val="TextChar"/>
                <w:rFonts w:cs="Arial"/>
                <w:sz w:val="13"/>
                <w:szCs w:val="13"/>
                <w:lang w:val="en-GB"/>
              </w:rPr>
              <w:br/>
              <w:t>16</w:t>
            </w:r>
            <w:r>
              <w:rPr>
                <w:rStyle w:val="TextChar"/>
                <w:rFonts w:cs="Arial"/>
                <w:sz w:val="13"/>
                <w:szCs w:val="13"/>
                <w:lang w:val="en-GB"/>
              </w:rPr>
              <w:t>,</w:t>
            </w:r>
            <w:r w:rsidRPr="00B51159">
              <w:rPr>
                <w:rStyle w:val="TextChar"/>
                <w:rFonts w:cs="Arial"/>
                <w:sz w:val="13"/>
                <w:szCs w:val="13"/>
                <w:lang w:val="en-GB"/>
              </w:rPr>
              <w:t>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251F15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w:t>
            </w:r>
            <w:r w:rsidRPr="00B51159">
              <w:rPr>
                <w:rStyle w:val="TextChar"/>
                <w:rFonts w:cs="Arial"/>
                <w:sz w:val="13"/>
                <w:szCs w:val="13"/>
                <w:lang w:val="en-GB"/>
              </w:rPr>
              <w:br/>
            </w:r>
            <w:r w:rsidRPr="007F1FB1">
              <w:rPr>
                <w:rFonts w:cs="Arial"/>
                <w:lang w:val="en-GB"/>
              </w:rPr>
              <w:t>F</w:t>
            </w:r>
            <w:r w:rsidRPr="00B51159">
              <w:rPr>
                <w:rStyle w:val="TextChar"/>
                <w:rFonts w:cs="Arial"/>
                <w:sz w:val="13"/>
                <w:szCs w:val="13"/>
                <w:lang w:val="en-GB"/>
              </w:rPr>
              <w:br/>
              <w:t>19</w:t>
            </w:r>
            <w:r>
              <w:rPr>
                <w:rStyle w:val="TextChar"/>
                <w:rFonts w:cs="Arial"/>
                <w:sz w:val="13"/>
                <w:szCs w:val="13"/>
                <w:lang w:val="en-GB"/>
              </w:rPr>
              <w:t>,</w:t>
            </w:r>
            <w:r w:rsidRPr="00B51159">
              <w:rPr>
                <w:rStyle w:val="TextChar"/>
                <w:rFonts w:cs="Arial"/>
                <w:sz w:val="13"/>
                <w:szCs w:val="13"/>
                <w:lang w:val="en-GB"/>
              </w:rPr>
              <w:t>00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0CA4299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w:t>
            </w:r>
            <w:r w:rsidRPr="00B51159">
              <w:rPr>
                <w:rStyle w:val="TextChar"/>
                <w:rFonts w:cs="Arial"/>
                <w:sz w:val="13"/>
                <w:szCs w:val="13"/>
                <w:lang w:val="en-GB"/>
              </w:rPr>
              <w:br/>
            </w:r>
            <w:r w:rsidRPr="007F1FB1">
              <w:rPr>
                <w:rFonts w:cs="Arial"/>
                <w:lang w:val="en-GB"/>
              </w:rPr>
              <w:t>Ne</w:t>
            </w:r>
            <w:r w:rsidRPr="00B51159">
              <w:rPr>
                <w:rStyle w:val="TextChar"/>
                <w:rFonts w:cs="Arial"/>
                <w:sz w:val="13"/>
                <w:szCs w:val="13"/>
                <w:lang w:val="en-GB"/>
              </w:rPr>
              <w:br/>
              <w:t>20</w:t>
            </w:r>
            <w:r>
              <w:rPr>
                <w:rStyle w:val="TextChar"/>
                <w:rFonts w:cs="Arial"/>
                <w:sz w:val="13"/>
                <w:szCs w:val="13"/>
                <w:lang w:val="en-GB"/>
              </w:rPr>
              <w:t>,</w:t>
            </w:r>
            <w:r w:rsidRPr="00B51159">
              <w:rPr>
                <w:rStyle w:val="TextChar"/>
                <w:rFonts w:cs="Arial"/>
                <w:sz w:val="13"/>
                <w:szCs w:val="13"/>
                <w:lang w:val="en-GB"/>
              </w:rPr>
              <w:t>18</w:t>
            </w:r>
          </w:p>
        </w:tc>
      </w:tr>
      <w:tr w:rsidR="00A760CD" w:rsidRPr="007F1FB1" w14:paraId="25D2DB3A"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8CFB3D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11</w:t>
            </w:r>
            <w:r w:rsidRPr="00B51159">
              <w:rPr>
                <w:rStyle w:val="TextChar"/>
                <w:rFonts w:cs="Arial"/>
                <w:sz w:val="13"/>
                <w:szCs w:val="13"/>
                <w:lang w:val="en-GB"/>
              </w:rPr>
              <w:br/>
            </w:r>
            <w:r w:rsidRPr="007F1FB1">
              <w:rPr>
                <w:rFonts w:cs="Arial"/>
                <w:lang w:val="en-GB"/>
              </w:rPr>
              <w:t>Na</w:t>
            </w:r>
            <w:r w:rsidRPr="00B51159">
              <w:rPr>
                <w:rStyle w:val="TextChar"/>
                <w:rFonts w:cs="Arial"/>
                <w:sz w:val="13"/>
                <w:szCs w:val="13"/>
                <w:lang w:val="en-GB"/>
              </w:rPr>
              <w:br/>
              <w:t>22</w:t>
            </w:r>
            <w:r>
              <w:rPr>
                <w:rStyle w:val="TextChar"/>
                <w:rFonts w:cs="Arial"/>
                <w:sz w:val="13"/>
                <w:szCs w:val="13"/>
                <w:lang w:val="en-GB"/>
              </w:rPr>
              <w:t>,</w:t>
            </w:r>
            <w:r w:rsidRPr="00B51159">
              <w:rPr>
                <w:rStyle w:val="TextChar"/>
                <w:rFonts w:cs="Arial"/>
                <w:sz w:val="13"/>
                <w:szCs w:val="13"/>
                <w:lang w:val="en-GB"/>
              </w:rPr>
              <w:t>99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3321E0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12</w:t>
            </w:r>
            <w:r w:rsidRPr="00B51159">
              <w:rPr>
                <w:rStyle w:val="TextChar"/>
                <w:rFonts w:cs="Arial"/>
                <w:sz w:val="13"/>
                <w:szCs w:val="13"/>
                <w:lang w:val="en-GB"/>
              </w:rPr>
              <w:br/>
            </w:r>
            <w:r w:rsidRPr="007F1FB1">
              <w:rPr>
                <w:rFonts w:cs="Arial"/>
                <w:lang w:val="en-GB"/>
              </w:rPr>
              <w:t>Mg</w:t>
            </w:r>
            <w:r w:rsidRPr="00B51159">
              <w:rPr>
                <w:rStyle w:val="TextChar"/>
                <w:rFonts w:cs="Arial"/>
                <w:sz w:val="13"/>
                <w:szCs w:val="13"/>
                <w:lang w:val="en-GB"/>
              </w:rPr>
              <w:br/>
              <w:t>24</w:t>
            </w:r>
            <w:r>
              <w:rPr>
                <w:rStyle w:val="TextChar"/>
                <w:rFonts w:cs="Arial"/>
                <w:sz w:val="13"/>
                <w:szCs w:val="13"/>
                <w:lang w:val="en-GB"/>
              </w:rPr>
              <w:t>,</w:t>
            </w:r>
            <w:r w:rsidRPr="00B51159">
              <w:rPr>
                <w:rStyle w:val="TextChar"/>
                <w:rFonts w:cs="Arial"/>
                <w:sz w:val="13"/>
                <w:szCs w:val="13"/>
                <w:lang w:val="en-GB"/>
              </w:rPr>
              <w:t>30</w:t>
            </w:r>
          </w:p>
        </w:tc>
        <w:tc>
          <w:tcPr>
            <w:tcW w:w="239" w:type="pct"/>
            <w:shd w:val="clear" w:color="auto" w:fill="auto"/>
            <w:vAlign w:val="bottom"/>
          </w:tcPr>
          <w:p w14:paraId="14B61EB4" w14:textId="77777777" w:rsidR="00A760CD" w:rsidRPr="007F1FB1" w:rsidRDefault="00A760CD" w:rsidP="0050580E">
            <w:pPr>
              <w:pStyle w:val="Text"/>
              <w:jc w:val="center"/>
              <w:rPr>
                <w:sz w:val="18"/>
                <w:szCs w:val="18"/>
                <w:lang w:val="en-GB"/>
              </w:rPr>
            </w:pPr>
            <w:r w:rsidRPr="007F1FB1">
              <w:rPr>
                <w:sz w:val="18"/>
                <w:szCs w:val="18"/>
                <w:lang w:val="en-GB"/>
              </w:rPr>
              <w:t>3</w:t>
            </w:r>
          </w:p>
        </w:tc>
        <w:tc>
          <w:tcPr>
            <w:tcW w:w="280" w:type="pct"/>
            <w:shd w:val="clear" w:color="auto" w:fill="auto"/>
            <w:vAlign w:val="bottom"/>
          </w:tcPr>
          <w:p w14:paraId="29C4890D" w14:textId="77777777" w:rsidR="00A760CD" w:rsidRPr="007F1FB1" w:rsidRDefault="00A760CD" w:rsidP="0050580E">
            <w:pPr>
              <w:pStyle w:val="Text"/>
              <w:jc w:val="center"/>
              <w:rPr>
                <w:sz w:val="18"/>
                <w:szCs w:val="18"/>
                <w:lang w:val="en-GB"/>
              </w:rPr>
            </w:pPr>
            <w:r w:rsidRPr="007F1FB1">
              <w:rPr>
                <w:sz w:val="18"/>
                <w:szCs w:val="18"/>
                <w:lang w:val="en-GB"/>
              </w:rPr>
              <w:t>4</w:t>
            </w:r>
          </w:p>
        </w:tc>
        <w:tc>
          <w:tcPr>
            <w:tcW w:w="280" w:type="pct"/>
            <w:shd w:val="clear" w:color="auto" w:fill="auto"/>
            <w:vAlign w:val="bottom"/>
          </w:tcPr>
          <w:p w14:paraId="73CA9142" w14:textId="77777777" w:rsidR="00A760CD" w:rsidRPr="007F1FB1" w:rsidRDefault="00A760CD" w:rsidP="0050580E">
            <w:pPr>
              <w:pStyle w:val="Text"/>
              <w:jc w:val="center"/>
              <w:rPr>
                <w:sz w:val="18"/>
                <w:szCs w:val="18"/>
                <w:lang w:val="en-GB"/>
              </w:rPr>
            </w:pPr>
            <w:r w:rsidRPr="007F1FB1">
              <w:rPr>
                <w:sz w:val="18"/>
                <w:szCs w:val="18"/>
                <w:lang w:val="en-GB"/>
              </w:rPr>
              <w:t>5</w:t>
            </w:r>
          </w:p>
        </w:tc>
        <w:tc>
          <w:tcPr>
            <w:tcW w:w="280" w:type="pct"/>
            <w:shd w:val="clear" w:color="auto" w:fill="auto"/>
            <w:vAlign w:val="bottom"/>
          </w:tcPr>
          <w:p w14:paraId="3D339381" w14:textId="77777777" w:rsidR="00A760CD" w:rsidRPr="007F1FB1" w:rsidRDefault="00A760CD" w:rsidP="0050580E">
            <w:pPr>
              <w:pStyle w:val="Text"/>
              <w:jc w:val="center"/>
              <w:rPr>
                <w:sz w:val="18"/>
                <w:szCs w:val="18"/>
                <w:lang w:val="en-GB"/>
              </w:rPr>
            </w:pPr>
            <w:r w:rsidRPr="007F1FB1">
              <w:rPr>
                <w:sz w:val="18"/>
                <w:szCs w:val="18"/>
                <w:lang w:val="en-GB"/>
              </w:rPr>
              <w:t>6</w:t>
            </w:r>
          </w:p>
        </w:tc>
        <w:tc>
          <w:tcPr>
            <w:tcW w:w="280" w:type="pct"/>
            <w:shd w:val="clear" w:color="auto" w:fill="auto"/>
            <w:vAlign w:val="bottom"/>
          </w:tcPr>
          <w:p w14:paraId="7EAE7F85" w14:textId="77777777" w:rsidR="00A760CD" w:rsidRPr="007F1FB1" w:rsidRDefault="00A760CD" w:rsidP="0050580E">
            <w:pPr>
              <w:pStyle w:val="Text"/>
              <w:jc w:val="center"/>
              <w:rPr>
                <w:sz w:val="18"/>
                <w:szCs w:val="18"/>
                <w:lang w:val="en-GB"/>
              </w:rPr>
            </w:pPr>
            <w:r w:rsidRPr="007F1FB1">
              <w:rPr>
                <w:sz w:val="18"/>
                <w:szCs w:val="18"/>
                <w:lang w:val="en-GB"/>
              </w:rPr>
              <w:t>7</w:t>
            </w:r>
          </w:p>
        </w:tc>
        <w:tc>
          <w:tcPr>
            <w:tcW w:w="280" w:type="pct"/>
            <w:shd w:val="clear" w:color="auto" w:fill="auto"/>
            <w:vAlign w:val="bottom"/>
          </w:tcPr>
          <w:p w14:paraId="075F1259" w14:textId="77777777" w:rsidR="00A760CD" w:rsidRPr="007F1FB1" w:rsidRDefault="00A760CD" w:rsidP="0050580E">
            <w:pPr>
              <w:pStyle w:val="Text"/>
              <w:jc w:val="center"/>
              <w:rPr>
                <w:sz w:val="18"/>
                <w:szCs w:val="18"/>
                <w:lang w:val="en-GB"/>
              </w:rPr>
            </w:pPr>
            <w:r w:rsidRPr="007F1FB1">
              <w:rPr>
                <w:sz w:val="18"/>
                <w:szCs w:val="18"/>
                <w:lang w:val="en-GB"/>
              </w:rPr>
              <w:t>8</w:t>
            </w:r>
          </w:p>
        </w:tc>
        <w:tc>
          <w:tcPr>
            <w:tcW w:w="280" w:type="pct"/>
            <w:shd w:val="clear" w:color="auto" w:fill="auto"/>
            <w:vAlign w:val="bottom"/>
          </w:tcPr>
          <w:p w14:paraId="654F8BB7" w14:textId="77777777" w:rsidR="00A760CD" w:rsidRPr="007F1FB1" w:rsidRDefault="00A760CD" w:rsidP="0050580E">
            <w:pPr>
              <w:pStyle w:val="Text"/>
              <w:jc w:val="center"/>
              <w:rPr>
                <w:sz w:val="18"/>
                <w:szCs w:val="18"/>
                <w:lang w:val="en-GB"/>
              </w:rPr>
            </w:pPr>
            <w:r w:rsidRPr="007F1FB1">
              <w:rPr>
                <w:sz w:val="18"/>
                <w:szCs w:val="18"/>
                <w:lang w:val="en-GB"/>
              </w:rPr>
              <w:t>9</w:t>
            </w:r>
          </w:p>
        </w:tc>
        <w:tc>
          <w:tcPr>
            <w:tcW w:w="280" w:type="pct"/>
            <w:shd w:val="clear" w:color="auto" w:fill="auto"/>
            <w:vAlign w:val="bottom"/>
          </w:tcPr>
          <w:p w14:paraId="37AFCBD7" w14:textId="77777777" w:rsidR="00A760CD" w:rsidRPr="007F1FB1" w:rsidRDefault="00A760CD" w:rsidP="0050580E">
            <w:pPr>
              <w:pStyle w:val="Text"/>
              <w:jc w:val="center"/>
              <w:rPr>
                <w:sz w:val="18"/>
                <w:szCs w:val="18"/>
                <w:lang w:val="en-GB"/>
              </w:rPr>
            </w:pPr>
            <w:r w:rsidRPr="007F1FB1">
              <w:rPr>
                <w:sz w:val="18"/>
                <w:szCs w:val="18"/>
                <w:lang w:val="en-GB"/>
              </w:rPr>
              <w:t>10</w:t>
            </w:r>
          </w:p>
        </w:tc>
        <w:tc>
          <w:tcPr>
            <w:tcW w:w="280" w:type="pct"/>
            <w:shd w:val="clear" w:color="auto" w:fill="auto"/>
            <w:vAlign w:val="bottom"/>
          </w:tcPr>
          <w:p w14:paraId="6E2BC135" w14:textId="77777777" w:rsidR="00A760CD" w:rsidRPr="007F1FB1" w:rsidRDefault="00A760CD" w:rsidP="0050580E">
            <w:pPr>
              <w:pStyle w:val="Text"/>
              <w:jc w:val="center"/>
              <w:rPr>
                <w:sz w:val="18"/>
                <w:szCs w:val="18"/>
                <w:lang w:val="en-GB"/>
              </w:rPr>
            </w:pPr>
            <w:r w:rsidRPr="007F1FB1">
              <w:rPr>
                <w:sz w:val="18"/>
                <w:szCs w:val="18"/>
                <w:lang w:val="en-GB"/>
              </w:rPr>
              <w:t>11</w:t>
            </w:r>
          </w:p>
        </w:tc>
        <w:tc>
          <w:tcPr>
            <w:tcW w:w="280" w:type="pct"/>
            <w:shd w:val="clear" w:color="auto" w:fill="auto"/>
            <w:vAlign w:val="bottom"/>
          </w:tcPr>
          <w:p w14:paraId="1FA000BF" w14:textId="77777777" w:rsidR="00A760CD" w:rsidRPr="007F1FB1" w:rsidRDefault="00A760CD" w:rsidP="0050580E">
            <w:pPr>
              <w:pStyle w:val="Text"/>
              <w:jc w:val="center"/>
              <w:rPr>
                <w:sz w:val="18"/>
                <w:szCs w:val="18"/>
                <w:lang w:val="en-GB"/>
              </w:rPr>
            </w:pPr>
            <w:r w:rsidRPr="007F1FB1">
              <w:rPr>
                <w:sz w:val="18"/>
                <w:szCs w:val="18"/>
                <w:lang w:val="en-GB"/>
              </w:rPr>
              <w:t>12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84967D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13</w:t>
            </w:r>
            <w:r w:rsidRPr="00B51159">
              <w:rPr>
                <w:rStyle w:val="TextChar"/>
                <w:rFonts w:cs="Arial"/>
                <w:sz w:val="13"/>
                <w:szCs w:val="13"/>
                <w:lang w:val="en-GB"/>
              </w:rPr>
              <w:br/>
            </w:r>
            <w:r w:rsidRPr="007F1FB1">
              <w:rPr>
                <w:rFonts w:cs="Arial"/>
                <w:lang w:val="en-GB"/>
              </w:rPr>
              <w:t>Al</w:t>
            </w:r>
            <w:r w:rsidRPr="00B51159">
              <w:rPr>
                <w:rStyle w:val="TextChar"/>
                <w:rFonts w:cs="Arial"/>
                <w:sz w:val="13"/>
                <w:szCs w:val="13"/>
                <w:lang w:val="en-GB"/>
              </w:rPr>
              <w:br/>
              <w:t>26</w:t>
            </w:r>
            <w:r>
              <w:rPr>
                <w:rStyle w:val="TextChar"/>
                <w:rFonts w:cs="Arial"/>
                <w:sz w:val="13"/>
                <w:szCs w:val="13"/>
                <w:lang w:val="en-GB"/>
              </w:rPr>
              <w:t>,</w:t>
            </w:r>
            <w:r w:rsidRPr="00B51159">
              <w:rPr>
                <w:rStyle w:val="TextChar"/>
                <w:rFonts w:cs="Arial"/>
                <w:sz w:val="13"/>
                <w:szCs w:val="13"/>
                <w:lang w:val="en-GB"/>
              </w:rPr>
              <w:t>98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32195C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14</w:t>
            </w:r>
            <w:r w:rsidRPr="00B51159">
              <w:rPr>
                <w:rStyle w:val="TextChar"/>
                <w:rFonts w:cs="Arial"/>
                <w:sz w:val="13"/>
                <w:szCs w:val="13"/>
                <w:lang w:val="en-GB"/>
              </w:rPr>
              <w:br/>
            </w:r>
            <w:r w:rsidRPr="007F1FB1">
              <w:rPr>
                <w:rFonts w:cs="Arial"/>
                <w:lang w:val="en-GB"/>
              </w:rPr>
              <w:t>Si</w:t>
            </w:r>
            <w:r w:rsidRPr="00B51159">
              <w:rPr>
                <w:rStyle w:val="TextChar"/>
                <w:rFonts w:cs="Arial"/>
                <w:sz w:val="13"/>
                <w:szCs w:val="13"/>
                <w:lang w:val="en-GB"/>
              </w:rPr>
              <w:br/>
              <w:t>28</w:t>
            </w:r>
            <w:r>
              <w:rPr>
                <w:rStyle w:val="TextChar"/>
                <w:rFonts w:cs="Arial"/>
                <w:sz w:val="13"/>
                <w:szCs w:val="13"/>
                <w:lang w:val="en-GB"/>
              </w:rPr>
              <w:t>,</w:t>
            </w:r>
            <w:r w:rsidRPr="00B51159">
              <w:rPr>
                <w:rStyle w:val="TextChar"/>
                <w:rFonts w:cs="Arial"/>
                <w:sz w:val="13"/>
                <w:szCs w:val="13"/>
                <w:lang w:val="en-GB"/>
              </w:rPr>
              <w:t>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A7A96C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15</w:t>
            </w:r>
            <w:r w:rsidRPr="00B51159">
              <w:rPr>
                <w:rStyle w:val="TextChar"/>
                <w:rFonts w:cs="Arial"/>
                <w:sz w:val="13"/>
                <w:szCs w:val="13"/>
                <w:lang w:val="en-GB"/>
              </w:rPr>
              <w:br/>
            </w:r>
            <w:r w:rsidRPr="007F1FB1">
              <w:rPr>
                <w:rFonts w:cs="Arial"/>
                <w:lang w:val="en-GB"/>
              </w:rPr>
              <w:t>P</w:t>
            </w:r>
            <w:r w:rsidRPr="00B51159">
              <w:rPr>
                <w:rStyle w:val="TextChar"/>
                <w:rFonts w:cs="Arial"/>
                <w:sz w:val="13"/>
                <w:szCs w:val="13"/>
                <w:lang w:val="en-GB"/>
              </w:rPr>
              <w:br/>
              <w:t>30</w:t>
            </w:r>
            <w:r>
              <w:rPr>
                <w:rStyle w:val="TextChar"/>
                <w:rFonts w:cs="Arial"/>
                <w:sz w:val="13"/>
                <w:szCs w:val="13"/>
                <w:lang w:val="en-GB"/>
              </w:rPr>
              <w:t>,</w:t>
            </w:r>
            <w:r w:rsidRPr="00B51159">
              <w:rPr>
                <w:rStyle w:val="TextChar"/>
                <w:rFonts w:cs="Arial"/>
                <w:sz w:val="13"/>
                <w:szCs w:val="13"/>
                <w:lang w:val="en-GB"/>
              </w:rPr>
              <w:t>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BF73AB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16</w:t>
            </w:r>
            <w:r w:rsidRPr="00B51159">
              <w:rPr>
                <w:rStyle w:val="TextChar"/>
                <w:rFonts w:cs="Arial"/>
                <w:sz w:val="13"/>
                <w:szCs w:val="13"/>
                <w:lang w:val="en-GB"/>
              </w:rPr>
              <w:br/>
            </w:r>
            <w:r w:rsidRPr="007F1FB1">
              <w:rPr>
                <w:rFonts w:cs="Arial"/>
                <w:lang w:val="en-GB"/>
              </w:rPr>
              <w:t>S</w:t>
            </w:r>
            <w:r w:rsidRPr="00B51159">
              <w:rPr>
                <w:rStyle w:val="TextChar"/>
                <w:rFonts w:cs="Arial"/>
                <w:sz w:val="13"/>
                <w:szCs w:val="13"/>
                <w:lang w:val="en-GB"/>
              </w:rPr>
              <w:br/>
              <w:t>32</w:t>
            </w:r>
            <w:r>
              <w:rPr>
                <w:rStyle w:val="TextChar"/>
                <w:rFonts w:cs="Arial"/>
                <w:sz w:val="13"/>
                <w:szCs w:val="13"/>
                <w:lang w:val="en-GB"/>
              </w:rPr>
              <w:t>,</w:t>
            </w:r>
            <w:r w:rsidRPr="00B51159">
              <w:rPr>
                <w:rStyle w:val="TextChar"/>
                <w:rFonts w:cs="Arial"/>
                <w:sz w:val="13"/>
                <w:szCs w:val="13"/>
                <w:lang w:val="en-GB"/>
              </w:rPr>
              <w:t>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6936F7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17</w:t>
            </w:r>
            <w:r w:rsidRPr="00B51159">
              <w:rPr>
                <w:rStyle w:val="TextChar"/>
                <w:rFonts w:cs="Arial"/>
                <w:sz w:val="13"/>
                <w:szCs w:val="13"/>
                <w:lang w:val="en-GB"/>
              </w:rPr>
              <w:br/>
            </w:r>
            <w:r w:rsidRPr="007F1FB1">
              <w:rPr>
                <w:rFonts w:cs="Arial"/>
                <w:lang w:val="en-GB"/>
              </w:rPr>
              <w:t>Cl</w:t>
            </w:r>
            <w:r w:rsidRPr="00B51159">
              <w:rPr>
                <w:rStyle w:val="TextChar"/>
                <w:rFonts w:cs="Arial"/>
                <w:sz w:val="13"/>
                <w:szCs w:val="13"/>
                <w:lang w:val="en-GB"/>
              </w:rPr>
              <w:br/>
              <w:t>35</w:t>
            </w:r>
            <w:r>
              <w:rPr>
                <w:rStyle w:val="TextChar"/>
                <w:rFonts w:cs="Arial"/>
                <w:sz w:val="13"/>
                <w:szCs w:val="13"/>
                <w:lang w:val="en-GB"/>
              </w:rPr>
              <w:t>,</w:t>
            </w:r>
            <w:r w:rsidRPr="00B51159">
              <w:rPr>
                <w:rStyle w:val="TextChar"/>
                <w:rFonts w:cs="Arial"/>
                <w:sz w:val="13"/>
                <w:szCs w:val="13"/>
                <w:lang w:val="en-GB"/>
              </w:rPr>
              <w:t>45</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1127256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18</w:t>
            </w:r>
            <w:r w:rsidRPr="00B51159">
              <w:rPr>
                <w:rStyle w:val="TextChar"/>
                <w:rFonts w:cs="Arial"/>
                <w:sz w:val="13"/>
                <w:szCs w:val="13"/>
                <w:lang w:val="en-GB"/>
              </w:rPr>
              <w:br/>
            </w:r>
            <w:r w:rsidRPr="007F1FB1">
              <w:rPr>
                <w:rFonts w:cs="Arial"/>
                <w:lang w:val="en-GB"/>
              </w:rPr>
              <w:t>Ar</w:t>
            </w:r>
            <w:r w:rsidRPr="00B51159">
              <w:rPr>
                <w:rStyle w:val="TextChar"/>
                <w:rFonts w:cs="Arial"/>
                <w:sz w:val="13"/>
                <w:szCs w:val="13"/>
                <w:lang w:val="en-GB"/>
              </w:rPr>
              <w:br/>
              <w:t>39</w:t>
            </w:r>
            <w:r>
              <w:rPr>
                <w:rStyle w:val="TextChar"/>
                <w:rFonts w:cs="Arial"/>
                <w:sz w:val="13"/>
                <w:szCs w:val="13"/>
                <w:lang w:val="en-GB"/>
              </w:rPr>
              <w:t>,</w:t>
            </w:r>
            <w:r w:rsidRPr="00B51159">
              <w:rPr>
                <w:rStyle w:val="TextChar"/>
                <w:rFonts w:cs="Arial"/>
                <w:sz w:val="13"/>
                <w:szCs w:val="13"/>
                <w:lang w:val="en-GB"/>
              </w:rPr>
              <w:t>95</w:t>
            </w:r>
          </w:p>
        </w:tc>
      </w:tr>
      <w:tr w:rsidR="00A760CD" w:rsidRPr="007F1FB1" w14:paraId="0A7EC2D8"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25310EB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19</w:t>
            </w:r>
            <w:r w:rsidRPr="00B51159">
              <w:rPr>
                <w:rStyle w:val="TextChar"/>
                <w:rFonts w:cs="Arial"/>
                <w:sz w:val="13"/>
                <w:szCs w:val="13"/>
                <w:lang w:val="en-GB"/>
              </w:rPr>
              <w:br/>
            </w:r>
            <w:r w:rsidRPr="007F1FB1">
              <w:rPr>
                <w:rFonts w:cs="Arial"/>
                <w:lang w:val="en-GB"/>
              </w:rPr>
              <w:t>K</w:t>
            </w:r>
            <w:r w:rsidRPr="00B51159">
              <w:rPr>
                <w:rStyle w:val="TextChar"/>
                <w:rFonts w:cs="Arial"/>
                <w:sz w:val="13"/>
                <w:szCs w:val="13"/>
                <w:lang w:val="en-GB"/>
              </w:rPr>
              <w:br/>
              <w:t>39</w:t>
            </w:r>
            <w:r>
              <w:rPr>
                <w:rStyle w:val="TextChar"/>
                <w:rFonts w:cs="Arial"/>
                <w:sz w:val="13"/>
                <w:szCs w:val="13"/>
                <w:lang w:val="en-GB"/>
              </w:rPr>
              <w:t>,</w:t>
            </w:r>
            <w:r w:rsidRPr="00B51159">
              <w:rPr>
                <w:rStyle w:val="TextChar"/>
                <w:rFonts w:cs="Arial"/>
                <w:sz w:val="13"/>
                <w:szCs w:val="13"/>
                <w:lang w:val="en-GB"/>
              </w:rPr>
              <w:t>10</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60F849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20</w:t>
            </w:r>
            <w:r w:rsidRPr="00B51159">
              <w:rPr>
                <w:rStyle w:val="TextChar"/>
                <w:rFonts w:cs="Arial"/>
                <w:sz w:val="13"/>
                <w:szCs w:val="13"/>
                <w:lang w:val="en-GB"/>
              </w:rPr>
              <w:br/>
            </w:r>
            <w:r w:rsidRPr="007F1FB1">
              <w:rPr>
                <w:rFonts w:cs="Arial"/>
                <w:lang w:val="en-GB"/>
              </w:rPr>
              <w:t>Ca</w:t>
            </w:r>
            <w:r w:rsidRPr="00B51159">
              <w:rPr>
                <w:rStyle w:val="TextChar"/>
                <w:rFonts w:cs="Arial"/>
                <w:sz w:val="13"/>
                <w:szCs w:val="13"/>
                <w:lang w:val="en-GB"/>
              </w:rPr>
              <w:br/>
              <w:t>40</w:t>
            </w:r>
            <w:r>
              <w:rPr>
                <w:rStyle w:val="TextChar"/>
                <w:rFonts w:cs="Arial"/>
                <w:sz w:val="13"/>
                <w:szCs w:val="13"/>
                <w:lang w:val="en-GB"/>
              </w:rPr>
              <w:t>,</w:t>
            </w:r>
            <w:r w:rsidRPr="00B51159">
              <w:rPr>
                <w:rStyle w:val="TextChar"/>
                <w:rFonts w:cs="Arial"/>
                <w:sz w:val="13"/>
                <w:szCs w:val="13"/>
                <w:lang w:val="en-GB"/>
              </w:rPr>
              <w:t>08</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7C5E481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21</w:t>
            </w:r>
            <w:r w:rsidRPr="00B51159">
              <w:rPr>
                <w:rStyle w:val="TextChar"/>
                <w:rFonts w:cs="Arial"/>
                <w:sz w:val="13"/>
                <w:szCs w:val="13"/>
                <w:lang w:val="en-GB"/>
              </w:rPr>
              <w:br/>
            </w:r>
            <w:r w:rsidRPr="007F1FB1">
              <w:rPr>
                <w:rFonts w:cs="Arial"/>
                <w:lang w:val="en-GB"/>
              </w:rPr>
              <w:t>Sc</w:t>
            </w:r>
            <w:r w:rsidRPr="00B51159">
              <w:rPr>
                <w:rStyle w:val="TextChar"/>
                <w:rFonts w:cs="Arial"/>
                <w:sz w:val="13"/>
                <w:szCs w:val="13"/>
                <w:lang w:val="en-GB"/>
              </w:rPr>
              <w:br/>
              <w:t>44</w:t>
            </w:r>
            <w:r>
              <w:rPr>
                <w:rStyle w:val="TextChar"/>
                <w:rFonts w:cs="Arial"/>
                <w:sz w:val="13"/>
                <w:szCs w:val="13"/>
                <w:lang w:val="en-GB"/>
              </w:rPr>
              <w:t>,</w:t>
            </w:r>
            <w:r w:rsidRPr="00B51159">
              <w:rPr>
                <w:rStyle w:val="TextChar"/>
                <w:rFonts w:cs="Arial"/>
                <w:sz w:val="13"/>
                <w:szCs w:val="13"/>
                <w:lang w:val="en-GB"/>
              </w:rPr>
              <w:t>96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80116F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22</w:t>
            </w:r>
            <w:r w:rsidRPr="00B51159">
              <w:rPr>
                <w:rStyle w:val="TextChar"/>
                <w:rFonts w:cs="Arial"/>
                <w:sz w:val="13"/>
                <w:szCs w:val="13"/>
                <w:lang w:val="en-GB"/>
              </w:rPr>
              <w:br/>
            </w:r>
            <w:r w:rsidRPr="007F1FB1">
              <w:rPr>
                <w:rFonts w:cs="Arial"/>
                <w:lang w:val="en-GB"/>
              </w:rPr>
              <w:t>Ti</w:t>
            </w:r>
            <w:r w:rsidRPr="00B51159">
              <w:rPr>
                <w:rStyle w:val="TextChar"/>
                <w:rFonts w:cs="Arial"/>
                <w:sz w:val="13"/>
                <w:szCs w:val="13"/>
                <w:lang w:val="en-GB"/>
              </w:rPr>
              <w:br/>
              <w:t>47</w:t>
            </w:r>
            <w:r>
              <w:rPr>
                <w:rStyle w:val="TextChar"/>
                <w:rFonts w:cs="Arial"/>
                <w:sz w:val="13"/>
                <w:szCs w:val="13"/>
                <w:lang w:val="en-GB"/>
              </w:rPr>
              <w:t>,</w:t>
            </w:r>
            <w:r w:rsidRPr="00B51159">
              <w:rPr>
                <w:rStyle w:val="TextChar"/>
                <w:rFonts w:cs="Arial"/>
                <w:sz w:val="13"/>
                <w:szCs w:val="13"/>
                <w:lang w:val="en-GB"/>
              </w:rPr>
              <w:t>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D9DB03"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23</w:t>
            </w:r>
            <w:r w:rsidRPr="00B51159">
              <w:rPr>
                <w:rStyle w:val="TextChar"/>
                <w:rFonts w:cs="Arial"/>
                <w:sz w:val="13"/>
                <w:szCs w:val="13"/>
                <w:lang w:val="en-GB"/>
              </w:rPr>
              <w:br/>
            </w:r>
            <w:r w:rsidRPr="007F1FB1">
              <w:rPr>
                <w:rFonts w:cs="Arial"/>
                <w:lang w:val="en-GB"/>
              </w:rPr>
              <w:t>V</w:t>
            </w:r>
            <w:r w:rsidRPr="00B51159">
              <w:rPr>
                <w:rStyle w:val="TextChar"/>
                <w:rFonts w:cs="Arial"/>
                <w:sz w:val="13"/>
                <w:szCs w:val="13"/>
                <w:lang w:val="en-GB"/>
              </w:rPr>
              <w:br/>
              <w:t>50</w:t>
            </w:r>
            <w:r>
              <w:rPr>
                <w:rStyle w:val="TextChar"/>
                <w:rFonts w:cs="Arial"/>
                <w:sz w:val="13"/>
                <w:szCs w:val="13"/>
                <w:lang w:val="en-GB"/>
              </w:rPr>
              <w:t>,</w:t>
            </w:r>
            <w:r w:rsidRPr="00B51159">
              <w:rPr>
                <w:rStyle w:val="TextChar"/>
                <w:rFonts w:cs="Arial"/>
                <w:sz w:val="13"/>
                <w:szCs w:val="13"/>
                <w:lang w:val="en-GB"/>
              </w:rPr>
              <w:t>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CB3FC8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24</w:t>
            </w:r>
            <w:r w:rsidRPr="00B51159">
              <w:rPr>
                <w:rStyle w:val="TextChar"/>
                <w:rFonts w:cs="Arial"/>
                <w:sz w:val="13"/>
                <w:szCs w:val="13"/>
                <w:lang w:val="en-GB"/>
              </w:rPr>
              <w:br/>
            </w:r>
            <w:r w:rsidRPr="007F1FB1">
              <w:rPr>
                <w:rFonts w:cs="Arial"/>
                <w:lang w:val="en-GB"/>
              </w:rPr>
              <w:t>Cr</w:t>
            </w:r>
            <w:r w:rsidRPr="00B51159">
              <w:rPr>
                <w:rStyle w:val="TextChar"/>
                <w:rFonts w:cs="Arial"/>
                <w:sz w:val="13"/>
                <w:szCs w:val="13"/>
                <w:lang w:val="en-GB"/>
              </w:rPr>
              <w:br/>
              <w:t>52</w:t>
            </w:r>
            <w:r>
              <w:rPr>
                <w:rStyle w:val="TextChar"/>
                <w:rFonts w:cs="Arial"/>
                <w:sz w:val="13"/>
                <w:szCs w:val="13"/>
                <w:lang w:val="en-GB"/>
              </w:rPr>
              <w:t>,</w:t>
            </w:r>
            <w:r w:rsidRPr="00B51159">
              <w:rPr>
                <w:rStyle w:val="TextChar"/>
                <w:rFonts w:cs="Arial"/>
                <w:sz w:val="13"/>
                <w:szCs w:val="13"/>
                <w:lang w:val="en-GB"/>
              </w:rPr>
              <w:t>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FEB730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25</w:t>
            </w:r>
            <w:r w:rsidRPr="00B51159">
              <w:rPr>
                <w:rStyle w:val="TextChar"/>
                <w:rFonts w:cs="Arial"/>
                <w:sz w:val="13"/>
                <w:szCs w:val="13"/>
                <w:lang w:val="en-GB"/>
              </w:rPr>
              <w:br/>
            </w:r>
            <w:r w:rsidRPr="007F1FB1">
              <w:rPr>
                <w:rFonts w:cs="Arial"/>
                <w:lang w:val="en-GB"/>
              </w:rPr>
              <w:t>Mn</w:t>
            </w:r>
            <w:r w:rsidRPr="00B51159">
              <w:rPr>
                <w:rStyle w:val="TextChar"/>
                <w:rFonts w:cs="Arial"/>
                <w:sz w:val="13"/>
                <w:szCs w:val="13"/>
                <w:lang w:val="en-GB"/>
              </w:rPr>
              <w:br/>
              <w:t>54</w:t>
            </w:r>
            <w:r>
              <w:rPr>
                <w:rStyle w:val="TextChar"/>
                <w:rFonts w:cs="Arial"/>
                <w:sz w:val="13"/>
                <w:szCs w:val="13"/>
                <w:lang w:val="en-GB"/>
              </w:rPr>
              <w:t>,</w:t>
            </w:r>
            <w:r w:rsidRPr="00B51159">
              <w:rPr>
                <w:rStyle w:val="TextChar"/>
                <w:rFonts w:cs="Arial"/>
                <w:sz w:val="13"/>
                <w:szCs w:val="13"/>
                <w:lang w:val="en-GB"/>
              </w:rPr>
              <w:t>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6A89EF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26</w:t>
            </w:r>
            <w:r w:rsidRPr="00B51159">
              <w:rPr>
                <w:rStyle w:val="TextChar"/>
                <w:rFonts w:cs="Arial"/>
                <w:sz w:val="13"/>
                <w:szCs w:val="13"/>
                <w:lang w:val="en-GB"/>
              </w:rPr>
              <w:br/>
            </w:r>
            <w:r w:rsidRPr="007F1FB1">
              <w:rPr>
                <w:rFonts w:cs="Arial"/>
                <w:lang w:val="en-GB"/>
              </w:rPr>
              <w:t>Fe</w:t>
            </w:r>
            <w:r w:rsidRPr="00B51159">
              <w:rPr>
                <w:rStyle w:val="TextChar"/>
                <w:rFonts w:cs="Arial"/>
                <w:sz w:val="13"/>
                <w:szCs w:val="13"/>
                <w:lang w:val="en-GB"/>
              </w:rPr>
              <w:br/>
              <w:t>55</w:t>
            </w:r>
            <w:r>
              <w:rPr>
                <w:rStyle w:val="TextChar"/>
                <w:rFonts w:cs="Arial"/>
                <w:sz w:val="13"/>
                <w:szCs w:val="13"/>
                <w:lang w:val="en-GB"/>
              </w:rPr>
              <w:t>,</w:t>
            </w:r>
            <w:r w:rsidRPr="00B51159">
              <w:rPr>
                <w:rStyle w:val="TextChar"/>
                <w:rFonts w:cs="Arial"/>
                <w:sz w:val="13"/>
                <w:szCs w:val="13"/>
                <w:lang w:val="en-GB"/>
              </w:rPr>
              <w:t>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DE8731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27</w:t>
            </w:r>
            <w:r w:rsidRPr="00B51159">
              <w:rPr>
                <w:rStyle w:val="TextChar"/>
                <w:rFonts w:cs="Arial"/>
                <w:sz w:val="13"/>
                <w:szCs w:val="13"/>
                <w:lang w:val="en-GB"/>
              </w:rPr>
              <w:br/>
            </w:r>
            <w:r w:rsidRPr="007F1FB1">
              <w:rPr>
                <w:rFonts w:cs="Arial"/>
                <w:lang w:val="en-GB"/>
              </w:rPr>
              <w:t>Co</w:t>
            </w:r>
            <w:r w:rsidRPr="00B51159">
              <w:rPr>
                <w:rStyle w:val="TextChar"/>
                <w:rFonts w:cs="Arial"/>
                <w:sz w:val="13"/>
                <w:szCs w:val="13"/>
                <w:lang w:val="en-GB"/>
              </w:rPr>
              <w:br/>
              <w:t>58</w:t>
            </w:r>
            <w:r>
              <w:rPr>
                <w:rStyle w:val="TextChar"/>
                <w:rFonts w:cs="Arial"/>
                <w:sz w:val="13"/>
                <w:szCs w:val="13"/>
                <w:lang w:val="en-GB"/>
              </w:rPr>
              <w:t>,</w:t>
            </w:r>
            <w:r w:rsidRPr="00B51159">
              <w:rPr>
                <w:rStyle w:val="TextChar"/>
                <w:rFonts w:cs="Arial"/>
                <w:sz w:val="13"/>
                <w:szCs w:val="13"/>
                <w:lang w:val="en-GB"/>
              </w:rPr>
              <w:t>93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9949DD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28</w:t>
            </w:r>
            <w:r w:rsidRPr="00B51159">
              <w:rPr>
                <w:rStyle w:val="TextChar"/>
                <w:rFonts w:cs="Arial"/>
                <w:sz w:val="13"/>
                <w:szCs w:val="13"/>
                <w:lang w:val="en-GB"/>
              </w:rPr>
              <w:br/>
            </w:r>
            <w:r w:rsidRPr="007F1FB1">
              <w:rPr>
                <w:rFonts w:cs="Arial"/>
                <w:lang w:val="en-GB"/>
              </w:rPr>
              <w:t>Ni</w:t>
            </w:r>
            <w:r w:rsidRPr="00B51159">
              <w:rPr>
                <w:rStyle w:val="TextChar"/>
                <w:rFonts w:cs="Arial"/>
                <w:sz w:val="13"/>
                <w:szCs w:val="13"/>
                <w:lang w:val="en-GB"/>
              </w:rPr>
              <w:br/>
              <w:t>58</w:t>
            </w:r>
            <w:r>
              <w:rPr>
                <w:rStyle w:val="TextChar"/>
                <w:rFonts w:cs="Arial"/>
                <w:sz w:val="13"/>
                <w:szCs w:val="13"/>
                <w:lang w:val="en-GB"/>
              </w:rPr>
              <w:t>,</w:t>
            </w:r>
            <w:r w:rsidRPr="00B51159">
              <w:rPr>
                <w:rStyle w:val="TextChar"/>
                <w:rFonts w:cs="Arial"/>
                <w:sz w:val="13"/>
                <w:szCs w:val="13"/>
                <w:lang w:val="en-GB"/>
              </w:rPr>
              <w:t>69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577079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29</w:t>
            </w:r>
            <w:r w:rsidRPr="00B51159">
              <w:rPr>
                <w:rStyle w:val="TextChar"/>
                <w:rFonts w:cs="Arial"/>
                <w:sz w:val="13"/>
                <w:szCs w:val="13"/>
                <w:lang w:val="en-GB"/>
              </w:rPr>
              <w:br/>
            </w:r>
            <w:r w:rsidRPr="007F1FB1">
              <w:rPr>
                <w:rFonts w:cs="Arial"/>
                <w:lang w:val="en-GB"/>
              </w:rPr>
              <w:t>Cu</w:t>
            </w:r>
            <w:r w:rsidRPr="00B51159">
              <w:rPr>
                <w:rStyle w:val="TextChar"/>
                <w:rFonts w:cs="Arial"/>
                <w:sz w:val="13"/>
                <w:szCs w:val="13"/>
                <w:lang w:val="en-GB"/>
              </w:rPr>
              <w:br/>
              <w:t>63</w:t>
            </w:r>
            <w:r>
              <w:rPr>
                <w:rStyle w:val="TextChar"/>
                <w:rFonts w:cs="Arial"/>
                <w:sz w:val="13"/>
                <w:szCs w:val="13"/>
                <w:lang w:val="en-GB"/>
              </w:rPr>
              <w:t>,</w:t>
            </w:r>
            <w:r w:rsidRPr="00B51159">
              <w:rPr>
                <w:rStyle w:val="TextChar"/>
                <w:rFonts w:cs="Arial"/>
                <w:sz w:val="13"/>
                <w:szCs w:val="13"/>
                <w:lang w:val="en-GB"/>
              </w:rPr>
              <w:t>55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26AC2D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30</w:t>
            </w:r>
            <w:r w:rsidRPr="00B51159">
              <w:rPr>
                <w:rStyle w:val="TextChar"/>
                <w:rFonts w:cs="Arial"/>
                <w:sz w:val="13"/>
                <w:szCs w:val="13"/>
                <w:lang w:val="en-GB"/>
              </w:rPr>
              <w:br/>
            </w:r>
            <w:r w:rsidRPr="007F1FB1">
              <w:rPr>
                <w:rFonts w:cs="Arial"/>
                <w:lang w:val="en-GB"/>
              </w:rPr>
              <w:t>Zn</w:t>
            </w:r>
            <w:r w:rsidRPr="00B51159">
              <w:rPr>
                <w:rStyle w:val="TextChar"/>
                <w:rFonts w:cs="Arial"/>
                <w:sz w:val="13"/>
                <w:szCs w:val="13"/>
                <w:lang w:val="en-GB"/>
              </w:rPr>
              <w:br/>
              <w:t>65</w:t>
            </w:r>
            <w:r>
              <w:rPr>
                <w:rStyle w:val="TextChar"/>
                <w:rFonts w:cs="Arial"/>
                <w:sz w:val="13"/>
                <w:szCs w:val="13"/>
                <w:lang w:val="en-GB"/>
              </w:rPr>
              <w:t>,</w:t>
            </w:r>
            <w:r w:rsidRPr="00B51159">
              <w:rPr>
                <w:rStyle w:val="TextChar"/>
                <w:rFonts w:cs="Arial"/>
                <w:sz w:val="13"/>
                <w:szCs w:val="13"/>
                <w:lang w:val="en-GB"/>
              </w:rPr>
              <w:t>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4C242B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31</w:t>
            </w:r>
            <w:r w:rsidRPr="00B51159">
              <w:rPr>
                <w:rStyle w:val="TextChar"/>
                <w:rFonts w:cs="Arial"/>
                <w:sz w:val="13"/>
                <w:szCs w:val="13"/>
                <w:lang w:val="en-GB"/>
              </w:rPr>
              <w:br/>
            </w:r>
            <w:r w:rsidRPr="007F1FB1">
              <w:rPr>
                <w:rFonts w:cs="Arial"/>
                <w:lang w:val="en-GB"/>
              </w:rPr>
              <w:t>Ga</w:t>
            </w:r>
            <w:r w:rsidRPr="00B51159">
              <w:rPr>
                <w:rStyle w:val="TextChar"/>
                <w:rFonts w:cs="Arial"/>
                <w:sz w:val="13"/>
                <w:szCs w:val="13"/>
                <w:lang w:val="en-GB"/>
              </w:rPr>
              <w:br/>
              <w:t>69</w:t>
            </w:r>
            <w:r>
              <w:rPr>
                <w:rStyle w:val="TextChar"/>
                <w:rFonts w:cs="Arial"/>
                <w:sz w:val="13"/>
                <w:szCs w:val="13"/>
                <w:lang w:val="en-GB"/>
              </w:rPr>
              <w:t>,</w:t>
            </w:r>
            <w:r w:rsidRPr="00B51159">
              <w:rPr>
                <w:rStyle w:val="TextChar"/>
                <w:rFonts w:cs="Arial"/>
                <w:sz w:val="13"/>
                <w:szCs w:val="13"/>
                <w:lang w:val="en-GB"/>
              </w:rPr>
              <w:t>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B85792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32</w:t>
            </w:r>
            <w:r w:rsidRPr="00B51159">
              <w:rPr>
                <w:rStyle w:val="TextChar"/>
                <w:rFonts w:cs="Arial"/>
                <w:sz w:val="13"/>
                <w:szCs w:val="13"/>
                <w:lang w:val="en-GB"/>
              </w:rPr>
              <w:br/>
            </w:r>
            <w:r w:rsidRPr="007F1FB1">
              <w:rPr>
                <w:rFonts w:cs="Arial"/>
                <w:lang w:val="en-GB"/>
              </w:rPr>
              <w:t>Ge</w:t>
            </w:r>
            <w:r w:rsidRPr="00B51159">
              <w:rPr>
                <w:rStyle w:val="TextChar"/>
                <w:rFonts w:cs="Arial"/>
                <w:sz w:val="13"/>
                <w:szCs w:val="13"/>
                <w:lang w:val="en-GB"/>
              </w:rPr>
              <w:br/>
              <w:t>72</w:t>
            </w:r>
            <w:r>
              <w:rPr>
                <w:rStyle w:val="TextChar"/>
                <w:rFonts w:cs="Arial"/>
                <w:sz w:val="13"/>
                <w:szCs w:val="13"/>
                <w:lang w:val="en-GB"/>
              </w:rPr>
              <w:t>,</w:t>
            </w:r>
            <w:r w:rsidRPr="00B51159">
              <w:rPr>
                <w:rStyle w:val="TextChar"/>
                <w:rFonts w:cs="Arial"/>
                <w:sz w:val="13"/>
                <w:szCs w:val="13"/>
                <w:lang w:val="en-GB"/>
              </w:rPr>
              <w:t>6</w:t>
            </w:r>
            <w:r>
              <w:rPr>
                <w:rStyle w:val="TextChar"/>
                <w:rFonts w:cs="Arial"/>
                <w:sz w:val="13"/>
                <w:szCs w:val="13"/>
                <w:lang w:val="en-GB"/>
              </w:rPr>
              <w:t>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85F34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33</w:t>
            </w:r>
            <w:r w:rsidRPr="00B51159">
              <w:rPr>
                <w:rStyle w:val="TextChar"/>
                <w:rFonts w:cs="Arial"/>
                <w:sz w:val="13"/>
                <w:szCs w:val="13"/>
                <w:lang w:val="en-GB"/>
              </w:rPr>
              <w:br/>
            </w:r>
            <w:r w:rsidRPr="007F1FB1">
              <w:rPr>
                <w:rFonts w:cs="Arial"/>
                <w:lang w:val="en-GB"/>
              </w:rPr>
              <w:t>As</w:t>
            </w:r>
            <w:r w:rsidRPr="00B51159">
              <w:rPr>
                <w:rStyle w:val="TextChar"/>
                <w:rFonts w:cs="Arial"/>
                <w:sz w:val="13"/>
                <w:szCs w:val="13"/>
                <w:lang w:val="en-GB"/>
              </w:rPr>
              <w:br/>
              <w:t>74</w:t>
            </w:r>
            <w:r>
              <w:rPr>
                <w:rStyle w:val="TextChar"/>
                <w:rFonts w:cs="Arial"/>
                <w:sz w:val="13"/>
                <w:szCs w:val="13"/>
                <w:lang w:val="en-GB"/>
              </w:rPr>
              <w:t>,</w:t>
            </w:r>
            <w:r w:rsidRPr="00B51159">
              <w:rPr>
                <w:rStyle w:val="TextChar"/>
                <w:rFonts w:cs="Arial"/>
                <w:sz w:val="13"/>
                <w:szCs w:val="13"/>
                <w:lang w:val="en-GB"/>
              </w:rPr>
              <w:t>92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D305B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34</w:t>
            </w:r>
            <w:r w:rsidRPr="00B51159">
              <w:rPr>
                <w:rStyle w:val="TextChar"/>
                <w:rFonts w:cs="Arial"/>
                <w:sz w:val="13"/>
                <w:szCs w:val="13"/>
                <w:lang w:val="en-GB"/>
              </w:rPr>
              <w:br/>
            </w:r>
            <w:r w:rsidRPr="007F1FB1">
              <w:rPr>
                <w:rFonts w:cs="Arial"/>
                <w:lang w:val="en-GB"/>
              </w:rPr>
              <w:t>Se</w:t>
            </w:r>
            <w:r w:rsidRPr="00B51159">
              <w:rPr>
                <w:rStyle w:val="TextChar"/>
                <w:rFonts w:cs="Arial"/>
                <w:sz w:val="13"/>
                <w:szCs w:val="13"/>
                <w:lang w:val="en-GB"/>
              </w:rPr>
              <w:br/>
              <w:t>78</w:t>
            </w:r>
            <w:r>
              <w:rPr>
                <w:rStyle w:val="TextChar"/>
                <w:rFonts w:cs="Arial"/>
                <w:sz w:val="13"/>
                <w:szCs w:val="13"/>
                <w:lang w:val="en-GB"/>
              </w:rPr>
              <w:t>,</w:t>
            </w:r>
            <w:r w:rsidRPr="00B51159">
              <w:rPr>
                <w:rStyle w:val="TextChar"/>
                <w:rFonts w:cs="Arial"/>
                <w:sz w:val="13"/>
                <w:szCs w:val="13"/>
                <w:lang w:val="en-GB"/>
              </w:rPr>
              <w:t>9</w:t>
            </w:r>
            <w:r>
              <w:rPr>
                <w:rStyle w:val="TextChar"/>
                <w:rFonts w:cs="Arial"/>
                <w:sz w:val="13"/>
                <w:szCs w:val="13"/>
                <w:lang w:val="en-GB"/>
              </w:rPr>
              <w:t>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D903C2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35</w:t>
            </w:r>
            <w:r w:rsidRPr="00B51159">
              <w:rPr>
                <w:rStyle w:val="TextChar"/>
                <w:rFonts w:cs="Arial"/>
                <w:sz w:val="13"/>
                <w:szCs w:val="13"/>
                <w:lang w:val="en-GB"/>
              </w:rPr>
              <w:br/>
            </w:r>
            <w:r w:rsidRPr="007F1FB1">
              <w:rPr>
                <w:rFonts w:cs="Arial"/>
                <w:lang w:val="en-GB"/>
              </w:rPr>
              <w:t>Br</w:t>
            </w:r>
            <w:r w:rsidRPr="00B51159">
              <w:rPr>
                <w:rStyle w:val="TextChar"/>
                <w:rFonts w:cs="Arial"/>
                <w:sz w:val="13"/>
                <w:szCs w:val="13"/>
                <w:lang w:val="en-GB"/>
              </w:rPr>
              <w:br/>
              <w:t>79</w:t>
            </w:r>
            <w:r>
              <w:rPr>
                <w:rStyle w:val="TextChar"/>
                <w:rFonts w:cs="Arial"/>
                <w:sz w:val="13"/>
                <w:szCs w:val="13"/>
                <w:lang w:val="en-GB"/>
              </w:rPr>
              <w:t>,</w:t>
            </w:r>
            <w:r w:rsidRPr="00B51159">
              <w:rPr>
                <w:rStyle w:val="TextChar"/>
                <w:rFonts w:cs="Arial"/>
                <w:sz w:val="13"/>
                <w:szCs w:val="13"/>
                <w:lang w:val="en-GB"/>
              </w:rPr>
              <w:t>90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715FFD2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36</w:t>
            </w:r>
            <w:r w:rsidRPr="00B51159">
              <w:rPr>
                <w:rStyle w:val="TextChar"/>
                <w:rFonts w:cs="Arial"/>
                <w:sz w:val="13"/>
                <w:szCs w:val="13"/>
                <w:lang w:val="en-GB"/>
              </w:rPr>
              <w:br/>
            </w:r>
            <w:r w:rsidRPr="007F1FB1">
              <w:rPr>
                <w:rFonts w:cs="Arial"/>
                <w:lang w:val="en-GB"/>
              </w:rPr>
              <w:t>Kr</w:t>
            </w:r>
            <w:r w:rsidRPr="00B51159">
              <w:rPr>
                <w:rStyle w:val="TextChar"/>
                <w:rFonts w:cs="Arial"/>
                <w:sz w:val="13"/>
                <w:szCs w:val="13"/>
                <w:lang w:val="en-GB"/>
              </w:rPr>
              <w:br/>
              <w:t>83</w:t>
            </w:r>
            <w:r>
              <w:rPr>
                <w:rStyle w:val="TextChar"/>
                <w:rFonts w:cs="Arial"/>
                <w:sz w:val="13"/>
                <w:szCs w:val="13"/>
                <w:lang w:val="en-GB"/>
              </w:rPr>
              <w:t>,</w:t>
            </w:r>
            <w:r w:rsidRPr="00B51159">
              <w:rPr>
                <w:rStyle w:val="TextChar"/>
                <w:rFonts w:cs="Arial"/>
                <w:sz w:val="13"/>
                <w:szCs w:val="13"/>
                <w:lang w:val="en-GB"/>
              </w:rPr>
              <w:t>80</w:t>
            </w:r>
          </w:p>
        </w:tc>
      </w:tr>
      <w:tr w:rsidR="00A760CD" w:rsidRPr="007F1FB1" w14:paraId="765C761D"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C0582A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37</w:t>
            </w:r>
            <w:r w:rsidRPr="00B51159">
              <w:rPr>
                <w:rStyle w:val="TextChar"/>
                <w:rFonts w:cs="Arial"/>
                <w:sz w:val="13"/>
                <w:szCs w:val="13"/>
                <w:lang w:val="en-GB"/>
              </w:rPr>
              <w:br/>
            </w:r>
            <w:r w:rsidRPr="007F1FB1">
              <w:rPr>
                <w:rFonts w:cs="Arial"/>
                <w:lang w:val="en-GB"/>
              </w:rPr>
              <w:t>Rb</w:t>
            </w:r>
            <w:r w:rsidRPr="00B51159">
              <w:rPr>
                <w:rStyle w:val="TextChar"/>
                <w:rFonts w:cs="Arial"/>
                <w:sz w:val="13"/>
                <w:szCs w:val="13"/>
                <w:lang w:val="en-GB"/>
              </w:rPr>
              <w:br/>
              <w:t>85</w:t>
            </w:r>
            <w:r>
              <w:rPr>
                <w:rStyle w:val="TextChar"/>
                <w:rFonts w:cs="Arial"/>
                <w:sz w:val="13"/>
                <w:szCs w:val="13"/>
                <w:lang w:val="en-GB"/>
              </w:rPr>
              <w:t>,</w:t>
            </w:r>
            <w:r w:rsidRPr="00B51159">
              <w:rPr>
                <w:rStyle w:val="TextChar"/>
                <w:rFonts w:cs="Arial"/>
                <w:sz w:val="13"/>
                <w:szCs w:val="13"/>
                <w:lang w:val="en-GB"/>
              </w:rPr>
              <w:t>47</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A72249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38</w:t>
            </w:r>
            <w:r w:rsidRPr="00B51159">
              <w:rPr>
                <w:rStyle w:val="TextChar"/>
                <w:rFonts w:cs="Arial"/>
                <w:sz w:val="13"/>
                <w:szCs w:val="13"/>
                <w:lang w:val="en-GB"/>
              </w:rPr>
              <w:br/>
            </w:r>
            <w:r w:rsidRPr="007F1FB1">
              <w:rPr>
                <w:rFonts w:cs="Arial"/>
                <w:lang w:val="en-GB"/>
              </w:rPr>
              <w:t>Sr</w:t>
            </w:r>
            <w:r w:rsidRPr="00B51159">
              <w:rPr>
                <w:rStyle w:val="TextChar"/>
                <w:rFonts w:cs="Arial"/>
                <w:sz w:val="13"/>
                <w:szCs w:val="13"/>
                <w:lang w:val="en-GB"/>
              </w:rPr>
              <w:br/>
              <w:t>87</w:t>
            </w:r>
            <w:r>
              <w:rPr>
                <w:rStyle w:val="TextChar"/>
                <w:rFonts w:cs="Arial"/>
                <w:sz w:val="13"/>
                <w:szCs w:val="13"/>
                <w:lang w:val="en-GB"/>
              </w:rPr>
              <w:t>,</w:t>
            </w:r>
            <w:r w:rsidRPr="00B51159">
              <w:rPr>
                <w:rStyle w:val="TextChar"/>
                <w:rFonts w:cs="Arial"/>
                <w:sz w:val="13"/>
                <w:szCs w:val="13"/>
                <w:lang w:val="en-GB"/>
              </w:rPr>
              <w:t>62</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47F3CD7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39</w:t>
            </w:r>
            <w:r w:rsidRPr="00B51159">
              <w:rPr>
                <w:rStyle w:val="TextChar"/>
                <w:rFonts w:cs="Arial"/>
                <w:sz w:val="13"/>
                <w:szCs w:val="13"/>
                <w:lang w:val="en-GB"/>
              </w:rPr>
              <w:br/>
            </w:r>
            <w:r w:rsidRPr="007F1FB1">
              <w:rPr>
                <w:rFonts w:cs="Arial"/>
                <w:lang w:val="en-GB"/>
              </w:rPr>
              <w:t>Y</w:t>
            </w:r>
            <w:r w:rsidRPr="00B51159">
              <w:rPr>
                <w:rStyle w:val="TextChar"/>
                <w:rFonts w:cs="Arial"/>
                <w:sz w:val="13"/>
                <w:szCs w:val="13"/>
                <w:lang w:val="en-GB"/>
              </w:rPr>
              <w:br/>
              <w:t>88</w:t>
            </w:r>
            <w:r>
              <w:rPr>
                <w:rStyle w:val="TextChar"/>
                <w:rFonts w:cs="Arial"/>
                <w:sz w:val="13"/>
                <w:szCs w:val="13"/>
                <w:lang w:val="en-GB"/>
              </w:rPr>
              <w:t>,</w:t>
            </w:r>
            <w:r w:rsidRPr="00B51159">
              <w:rPr>
                <w:rStyle w:val="TextChar"/>
                <w:rFonts w:cs="Arial"/>
                <w:sz w:val="13"/>
                <w:szCs w:val="13"/>
                <w:lang w:val="en-GB"/>
              </w:rPr>
              <w:t>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1D2E2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40</w:t>
            </w:r>
            <w:r w:rsidRPr="00B51159">
              <w:rPr>
                <w:rStyle w:val="TextChar"/>
                <w:rFonts w:cs="Arial"/>
                <w:sz w:val="13"/>
                <w:szCs w:val="13"/>
                <w:lang w:val="en-GB"/>
              </w:rPr>
              <w:br/>
            </w:r>
            <w:r w:rsidRPr="007F1FB1">
              <w:rPr>
                <w:rFonts w:cs="Arial"/>
                <w:lang w:val="en-GB"/>
              </w:rPr>
              <w:t>Zr</w:t>
            </w:r>
            <w:r w:rsidRPr="00B51159">
              <w:rPr>
                <w:rStyle w:val="TextChar"/>
                <w:rFonts w:cs="Arial"/>
                <w:sz w:val="13"/>
                <w:szCs w:val="13"/>
                <w:lang w:val="en-GB"/>
              </w:rPr>
              <w:br/>
              <w:t>91</w:t>
            </w:r>
            <w:r>
              <w:rPr>
                <w:rStyle w:val="TextChar"/>
                <w:rFonts w:cs="Arial"/>
                <w:sz w:val="13"/>
                <w:szCs w:val="13"/>
                <w:lang w:val="en-GB"/>
              </w:rPr>
              <w:t>,</w:t>
            </w:r>
            <w:r w:rsidRPr="00B51159">
              <w:rPr>
                <w:rStyle w:val="TextChar"/>
                <w:rFonts w:cs="Arial"/>
                <w:sz w:val="13"/>
                <w:szCs w:val="13"/>
                <w:lang w:val="en-GB"/>
              </w:rPr>
              <w:t>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819B83"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41</w:t>
            </w:r>
            <w:r w:rsidRPr="00B51159">
              <w:rPr>
                <w:rStyle w:val="TextChar"/>
                <w:rFonts w:cs="Arial"/>
                <w:sz w:val="13"/>
                <w:szCs w:val="13"/>
                <w:lang w:val="en-GB"/>
              </w:rPr>
              <w:br/>
            </w:r>
            <w:r w:rsidRPr="007F1FB1">
              <w:rPr>
                <w:rFonts w:cs="Arial"/>
                <w:lang w:val="en-GB"/>
              </w:rPr>
              <w:t>Nb</w:t>
            </w:r>
            <w:r w:rsidRPr="00B51159">
              <w:rPr>
                <w:rStyle w:val="TextChar"/>
                <w:rFonts w:cs="Arial"/>
                <w:sz w:val="13"/>
                <w:szCs w:val="13"/>
                <w:lang w:val="en-GB"/>
              </w:rPr>
              <w:br/>
              <w:t>92</w:t>
            </w:r>
            <w:r>
              <w:rPr>
                <w:rStyle w:val="TextChar"/>
                <w:rFonts w:cs="Arial"/>
                <w:sz w:val="13"/>
                <w:szCs w:val="13"/>
                <w:lang w:val="en-GB"/>
              </w:rPr>
              <w:t>,</w:t>
            </w:r>
            <w:r w:rsidRPr="00B51159">
              <w:rPr>
                <w:rStyle w:val="TextChar"/>
                <w:rFonts w:cs="Arial"/>
                <w:sz w:val="13"/>
                <w:szCs w:val="13"/>
                <w:lang w:val="en-GB"/>
              </w:rPr>
              <w:t>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37D3B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42</w:t>
            </w:r>
            <w:r w:rsidRPr="00B51159">
              <w:rPr>
                <w:rStyle w:val="TextChar"/>
                <w:rFonts w:cs="Arial"/>
                <w:sz w:val="13"/>
                <w:szCs w:val="13"/>
                <w:lang w:val="en-GB"/>
              </w:rPr>
              <w:br/>
            </w:r>
            <w:r w:rsidRPr="007F1FB1">
              <w:rPr>
                <w:rFonts w:cs="Arial"/>
                <w:lang w:val="en-GB"/>
              </w:rPr>
              <w:t>Mo</w:t>
            </w:r>
            <w:r>
              <w:rPr>
                <w:rStyle w:val="TextChar"/>
                <w:rFonts w:cs="Arial"/>
                <w:sz w:val="13"/>
                <w:szCs w:val="13"/>
                <w:lang w:val="en-GB"/>
              </w:rPr>
              <w:br/>
              <w:t>95,95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8C21F9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43</w:t>
            </w:r>
            <w:r w:rsidRPr="00B51159">
              <w:rPr>
                <w:rStyle w:val="TextChar"/>
                <w:rFonts w:cs="Arial"/>
                <w:sz w:val="13"/>
                <w:szCs w:val="13"/>
                <w:lang w:val="en-GB"/>
              </w:rPr>
              <w:br/>
            </w:r>
            <w:r w:rsidRPr="007F1FB1">
              <w:rPr>
                <w:rFonts w:cs="Arial"/>
                <w:lang w:val="en-GB"/>
              </w:rPr>
              <w:t>Tc</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A42FDA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44</w:t>
            </w:r>
            <w:r w:rsidRPr="00B51159">
              <w:rPr>
                <w:rStyle w:val="TextChar"/>
                <w:rFonts w:cs="Arial"/>
                <w:sz w:val="13"/>
                <w:szCs w:val="13"/>
                <w:lang w:val="en-GB"/>
              </w:rPr>
              <w:br/>
            </w:r>
            <w:r w:rsidRPr="007F1FB1">
              <w:rPr>
                <w:rFonts w:cs="Arial"/>
                <w:lang w:val="en-GB"/>
              </w:rPr>
              <w:t>Ru</w:t>
            </w:r>
            <w:r>
              <w:rPr>
                <w:rStyle w:val="TextChar"/>
                <w:rFonts w:cs="Arial"/>
                <w:sz w:val="13"/>
                <w:szCs w:val="13"/>
                <w:lang w:val="en-GB"/>
              </w:rPr>
              <w:br/>
              <w:t>101,1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70B075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45</w:t>
            </w:r>
            <w:r w:rsidRPr="00B51159">
              <w:rPr>
                <w:rStyle w:val="TextChar"/>
                <w:rFonts w:cs="Arial"/>
                <w:sz w:val="13"/>
                <w:szCs w:val="13"/>
                <w:lang w:val="en-GB"/>
              </w:rPr>
              <w:br/>
            </w:r>
            <w:r w:rsidRPr="007F1FB1">
              <w:rPr>
                <w:rFonts w:cs="Arial"/>
                <w:lang w:val="en-GB"/>
              </w:rPr>
              <w:t>Rh</w:t>
            </w:r>
            <w:r w:rsidRPr="00B51159">
              <w:rPr>
                <w:rStyle w:val="TextChar"/>
                <w:rFonts w:cs="Arial"/>
                <w:sz w:val="13"/>
                <w:szCs w:val="13"/>
                <w:lang w:val="en-GB"/>
              </w:rPr>
              <w:br/>
              <w:t>102</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25ED4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46</w:t>
            </w:r>
            <w:r w:rsidRPr="00B51159">
              <w:rPr>
                <w:rStyle w:val="TextChar"/>
                <w:rFonts w:cs="Arial"/>
                <w:sz w:val="13"/>
                <w:szCs w:val="13"/>
                <w:lang w:val="en-GB"/>
              </w:rPr>
              <w:br/>
            </w:r>
            <w:r w:rsidRPr="007F1FB1">
              <w:rPr>
                <w:rFonts w:cs="Arial"/>
                <w:lang w:val="en-GB"/>
              </w:rPr>
              <w:t>Pd</w:t>
            </w:r>
            <w:r w:rsidRPr="00B51159">
              <w:rPr>
                <w:rStyle w:val="TextChar"/>
                <w:rFonts w:cs="Arial"/>
                <w:sz w:val="13"/>
                <w:szCs w:val="13"/>
                <w:lang w:val="en-GB"/>
              </w:rPr>
              <w:br/>
              <w:t>106</w:t>
            </w:r>
            <w:r>
              <w:rPr>
                <w:rStyle w:val="TextChar"/>
                <w:rFonts w:cs="Arial"/>
                <w:sz w:val="13"/>
                <w:szCs w:val="13"/>
                <w:lang w:val="en-GB"/>
              </w:rPr>
              <w:t>,</w:t>
            </w:r>
            <w:r w:rsidRPr="00B51159">
              <w:rPr>
                <w:rStyle w:val="TextChar"/>
                <w:rFonts w:cs="Arial"/>
                <w:sz w:val="13"/>
                <w:szCs w:val="13"/>
                <w:lang w:val="en-GB"/>
              </w:rPr>
              <w:t>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0D6223"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47</w:t>
            </w:r>
            <w:r w:rsidRPr="00B51159">
              <w:rPr>
                <w:rStyle w:val="TextChar"/>
                <w:rFonts w:cs="Arial"/>
                <w:sz w:val="13"/>
                <w:szCs w:val="13"/>
                <w:lang w:val="en-GB"/>
              </w:rPr>
              <w:br/>
            </w:r>
            <w:r w:rsidRPr="007F1FB1">
              <w:rPr>
                <w:rFonts w:cs="Arial"/>
                <w:lang w:val="en-GB"/>
              </w:rPr>
              <w:t>Ag</w:t>
            </w:r>
            <w:r w:rsidRPr="00B51159">
              <w:rPr>
                <w:rStyle w:val="TextChar"/>
                <w:rFonts w:cs="Arial"/>
                <w:sz w:val="13"/>
                <w:szCs w:val="13"/>
                <w:lang w:val="en-GB"/>
              </w:rPr>
              <w:br/>
              <w:t>107</w:t>
            </w:r>
            <w:r>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37AB74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48</w:t>
            </w:r>
            <w:r w:rsidRPr="00B51159">
              <w:rPr>
                <w:rStyle w:val="TextChar"/>
                <w:rFonts w:cs="Arial"/>
                <w:sz w:val="13"/>
                <w:szCs w:val="13"/>
                <w:lang w:val="en-GB"/>
              </w:rPr>
              <w:br/>
            </w:r>
            <w:r w:rsidRPr="007F1FB1">
              <w:rPr>
                <w:rFonts w:cs="Arial"/>
                <w:lang w:val="en-GB"/>
              </w:rPr>
              <w:t>Cd</w:t>
            </w:r>
            <w:r w:rsidRPr="00B51159">
              <w:rPr>
                <w:rStyle w:val="TextChar"/>
                <w:rFonts w:cs="Arial"/>
                <w:sz w:val="13"/>
                <w:szCs w:val="13"/>
                <w:lang w:val="en-GB"/>
              </w:rPr>
              <w:br/>
              <w:t>112</w:t>
            </w:r>
            <w:r>
              <w:rPr>
                <w:rStyle w:val="TextChar"/>
                <w:rFonts w:cs="Arial"/>
                <w:sz w:val="13"/>
                <w:szCs w:val="13"/>
                <w:lang w:val="en-GB"/>
              </w:rPr>
              <w:t>,</w:t>
            </w:r>
            <w:r w:rsidRPr="00B51159">
              <w:rPr>
                <w:rStyle w:val="TextChar"/>
                <w:rFonts w:cs="Arial"/>
                <w:sz w:val="13"/>
                <w:szCs w:val="13"/>
                <w:lang w:val="en-GB"/>
              </w:rPr>
              <w:t>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5D5DB1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49</w:t>
            </w:r>
            <w:r w:rsidRPr="00B51159">
              <w:rPr>
                <w:rStyle w:val="TextChar"/>
                <w:rFonts w:cs="Arial"/>
                <w:sz w:val="13"/>
                <w:szCs w:val="13"/>
                <w:lang w:val="en-GB"/>
              </w:rPr>
              <w:br/>
            </w:r>
            <w:r w:rsidRPr="007F1FB1">
              <w:rPr>
                <w:rFonts w:cs="Arial"/>
                <w:lang w:val="en-GB"/>
              </w:rPr>
              <w:t>In</w:t>
            </w:r>
            <w:r w:rsidRPr="00B51159">
              <w:rPr>
                <w:rStyle w:val="TextChar"/>
                <w:rFonts w:cs="Arial"/>
                <w:sz w:val="13"/>
                <w:szCs w:val="13"/>
                <w:lang w:val="en-GB"/>
              </w:rPr>
              <w:br/>
              <w:t>114</w:t>
            </w:r>
            <w:r>
              <w:rPr>
                <w:rStyle w:val="TextChar"/>
                <w:rFonts w:cs="Arial"/>
                <w:sz w:val="13"/>
                <w:szCs w:val="13"/>
                <w:lang w:val="en-GB"/>
              </w:rPr>
              <w:t>,</w:t>
            </w:r>
            <w:r w:rsidRPr="00B51159">
              <w:rPr>
                <w:rStyle w:val="TextChar"/>
                <w:rFonts w:cs="Arial"/>
                <w:sz w:val="13"/>
                <w:szCs w:val="13"/>
                <w:lang w:val="en-GB"/>
              </w:rPr>
              <w:t>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843A38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50</w:t>
            </w:r>
            <w:r w:rsidRPr="00B51159">
              <w:rPr>
                <w:rStyle w:val="TextChar"/>
                <w:rFonts w:cs="Arial"/>
                <w:sz w:val="13"/>
                <w:szCs w:val="13"/>
                <w:lang w:val="en-GB"/>
              </w:rPr>
              <w:br/>
            </w:r>
            <w:r w:rsidRPr="007F1FB1">
              <w:rPr>
                <w:rFonts w:cs="Arial"/>
                <w:lang w:val="en-GB"/>
              </w:rPr>
              <w:t>Sn</w:t>
            </w:r>
            <w:r w:rsidRPr="00B51159">
              <w:rPr>
                <w:rStyle w:val="TextChar"/>
                <w:rFonts w:cs="Arial"/>
                <w:sz w:val="13"/>
                <w:szCs w:val="13"/>
                <w:lang w:val="en-GB"/>
              </w:rPr>
              <w:br/>
              <w:t>118</w:t>
            </w:r>
            <w:r>
              <w:rPr>
                <w:rStyle w:val="TextChar"/>
                <w:rFonts w:cs="Arial"/>
                <w:sz w:val="13"/>
                <w:szCs w:val="13"/>
                <w:lang w:val="en-GB"/>
              </w:rPr>
              <w:t>,</w:t>
            </w:r>
            <w:r w:rsidRPr="00B51159">
              <w:rPr>
                <w:rStyle w:val="TextChar"/>
                <w:rFonts w:cs="Arial"/>
                <w:sz w:val="13"/>
                <w:szCs w:val="13"/>
                <w:lang w:val="en-GB"/>
              </w:rPr>
              <w:t>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5E6450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51</w:t>
            </w:r>
            <w:r w:rsidRPr="00B51159">
              <w:rPr>
                <w:rStyle w:val="TextChar"/>
                <w:rFonts w:cs="Arial"/>
                <w:sz w:val="13"/>
                <w:szCs w:val="13"/>
                <w:lang w:val="en-GB"/>
              </w:rPr>
              <w:br/>
            </w:r>
            <w:r w:rsidRPr="007F1FB1">
              <w:rPr>
                <w:rFonts w:cs="Arial"/>
                <w:lang w:val="en-GB"/>
              </w:rPr>
              <w:t>Sb</w:t>
            </w:r>
            <w:r w:rsidRPr="00B51159">
              <w:rPr>
                <w:rStyle w:val="TextChar"/>
                <w:rFonts w:cs="Arial"/>
                <w:sz w:val="13"/>
                <w:szCs w:val="13"/>
                <w:lang w:val="en-GB"/>
              </w:rPr>
              <w:br/>
              <w:t>121</w:t>
            </w:r>
            <w:r>
              <w:rPr>
                <w:rStyle w:val="TextChar"/>
                <w:rFonts w:cs="Arial"/>
                <w:sz w:val="13"/>
                <w:szCs w:val="13"/>
                <w:lang w:val="en-GB"/>
              </w:rPr>
              <w:t>,8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F2A0C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52</w:t>
            </w:r>
            <w:r w:rsidRPr="00B51159">
              <w:rPr>
                <w:rStyle w:val="TextChar"/>
                <w:rFonts w:cs="Arial"/>
                <w:sz w:val="13"/>
                <w:szCs w:val="13"/>
                <w:lang w:val="en-GB"/>
              </w:rPr>
              <w:br/>
            </w:r>
            <w:r w:rsidRPr="007F1FB1">
              <w:rPr>
                <w:rFonts w:cs="Arial"/>
                <w:lang w:val="en-GB"/>
              </w:rPr>
              <w:t>Te</w:t>
            </w:r>
            <w:r w:rsidRPr="00B51159">
              <w:rPr>
                <w:rStyle w:val="TextChar"/>
                <w:rFonts w:cs="Arial"/>
                <w:sz w:val="13"/>
                <w:szCs w:val="13"/>
                <w:lang w:val="en-GB"/>
              </w:rPr>
              <w:br/>
              <w:t>127</w:t>
            </w:r>
            <w:r>
              <w:rPr>
                <w:rStyle w:val="TextChar"/>
                <w:rFonts w:cs="Arial"/>
                <w:sz w:val="13"/>
                <w:szCs w:val="13"/>
                <w:lang w:val="en-GB"/>
              </w:rPr>
              <w:t>,</w:t>
            </w:r>
            <w:r w:rsidRPr="00B51159">
              <w:rPr>
                <w:rStyle w:val="TextChar"/>
                <w:rFonts w:cs="Arial"/>
                <w:sz w:val="13"/>
                <w:szCs w:val="13"/>
                <w:lang w:val="en-GB"/>
              </w:rPr>
              <w:t>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00E51C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53</w:t>
            </w:r>
            <w:r w:rsidRPr="00B51159">
              <w:rPr>
                <w:rStyle w:val="TextChar"/>
                <w:rFonts w:cs="Arial"/>
                <w:sz w:val="13"/>
                <w:szCs w:val="13"/>
                <w:lang w:val="en-GB"/>
              </w:rPr>
              <w:br/>
            </w:r>
            <w:r w:rsidRPr="007F1FB1">
              <w:rPr>
                <w:rFonts w:cs="Arial"/>
                <w:lang w:val="en-GB"/>
              </w:rPr>
              <w:t>I</w:t>
            </w:r>
            <w:r w:rsidRPr="00B51159">
              <w:rPr>
                <w:rStyle w:val="TextChar"/>
                <w:rFonts w:cs="Arial"/>
                <w:sz w:val="13"/>
                <w:szCs w:val="13"/>
                <w:lang w:val="en-GB"/>
              </w:rPr>
              <w:br/>
              <w:t>126</w:t>
            </w:r>
            <w:r>
              <w:rPr>
                <w:rStyle w:val="TextChar"/>
                <w:rFonts w:cs="Arial"/>
                <w:sz w:val="13"/>
                <w:szCs w:val="13"/>
                <w:lang w:val="en-GB"/>
              </w:rPr>
              <w:t>,</w:t>
            </w:r>
            <w:r w:rsidRPr="00B51159">
              <w:rPr>
                <w:rStyle w:val="TextChar"/>
                <w:rFonts w:cs="Arial"/>
                <w:sz w:val="13"/>
                <w:szCs w:val="13"/>
                <w:lang w:val="en-GB"/>
              </w:rPr>
              <w:t>9</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6063F93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54</w:t>
            </w:r>
            <w:r w:rsidRPr="00B51159">
              <w:rPr>
                <w:rStyle w:val="TextChar"/>
                <w:rFonts w:cs="Arial"/>
                <w:sz w:val="13"/>
                <w:szCs w:val="13"/>
                <w:lang w:val="en-GB"/>
              </w:rPr>
              <w:br/>
            </w:r>
            <w:r w:rsidRPr="007F1FB1">
              <w:rPr>
                <w:rFonts w:cs="Arial"/>
                <w:lang w:val="en-GB"/>
              </w:rPr>
              <w:t>Xe</w:t>
            </w:r>
            <w:r w:rsidRPr="00B51159">
              <w:rPr>
                <w:rStyle w:val="TextChar"/>
                <w:rFonts w:cs="Arial"/>
                <w:sz w:val="13"/>
                <w:szCs w:val="13"/>
                <w:lang w:val="en-GB"/>
              </w:rPr>
              <w:br/>
              <w:t>131</w:t>
            </w:r>
            <w:r>
              <w:rPr>
                <w:rStyle w:val="TextChar"/>
                <w:rFonts w:cs="Arial"/>
                <w:sz w:val="13"/>
                <w:szCs w:val="13"/>
                <w:lang w:val="en-GB"/>
              </w:rPr>
              <w:t>,3</w:t>
            </w:r>
          </w:p>
        </w:tc>
      </w:tr>
      <w:tr w:rsidR="00A760CD" w:rsidRPr="007F1FB1" w14:paraId="501ECD4F"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542C2D2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55</w:t>
            </w:r>
            <w:r w:rsidRPr="00B51159">
              <w:rPr>
                <w:rStyle w:val="TextChar"/>
                <w:rFonts w:cs="Arial"/>
                <w:sz w:val="13"/>
                <w:szCs w:val="13"/>
                <w:lang w:val="en-GB"/>
              </w:rPr>
              <w:br/>
            </w:r>
            <w:r w:rsidRPr="007F1FB1">
              <w:rPr>
                <w:rFonts w:cs="Arial"/>
                <w:lang w:val="en-GB"/>
              </w:rPr>
              <w:t>Cs</w:t>
            </w:r>
            <w:r w:rsidRPr="00B51159">
              <w:rPr>
                <w:rStyle w:val="TextChar"/>
                <w:rFonts w:cs="Arial"/>
                <w:sz w:val="13"/>
                <w:szCs w:val="13"/>
                <w:lang w:val="en-GB"/>
              </w:rPr>
              <w:br/>
              <w:t>132</w:t>
            </w:r>
            <w:r>
              <w:rPr>
                <w:rStyle w:val="TextChar"/>
                <w:rFonts w:cs="Arial"/>
                <w:sz w:val="13"/>
                <w:szCs w:val="13"/>
                <w:lang w:val="en-GB"/>
              </w:rPr>
              <w:t>,</w:t>
            </w:r>
            <w:r w:rsidRPr="00B51159">
              <w:rPr>
                <w:rStyle w:val="TextChar"/>
                <w:rFonts w:cs="Arial"/>
                <w:sz w:val="13"/>
                <w:szCs w:val="13"/>
                <w:lang w:val="en-GB"/>
              </w:rPr>
              <w:t>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DCCD2F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56</w:t>
            </w:r>
            <w:r w:rsidRPr="00B51159">
              <w:rPr>
                <w:rStyle w:val="TextChar"/>
                <w:rFonts w:cs="Arial"/>
                <w:sz w:val="13"/>
                <w:szCs w:val="13"/>
                <w:lang w:val="en-GB"/>
              </w:rPr>
              <w:br/>
            </w:r>
            <w:r w:rsidRPr="007F1FB1">
              <w:rPr>
                <w:rFonts w:cs="Arial"/>
                <w:lang w:val="en-GB"/>
              </w:rPr>
              <w:t>Ba</w:t>
            </w:r>
            <w:r w:rsidRPr="00B51159">
              <w:rPr>
                <w:rStyle w:val="TextChar"/>
                <w:rFonts w:cs="Arial"/>
                <w:sz w:val="13"/>
                <w:szCs w:val="13"/>
                <w:lang w:val="en-GB"/>
              </w:rPr>
              <w:br/>
              <w:t>137</w:t>
            </w:r>
            <w:r>
              <w:rPr>
                <w:rStyle w:val="TextChar"/>
                <w:rFonts w:cs="Arial"/>
                <w:sz w:val="13"/>
                <w:szCs w:val="13"/>
                <w:lang w:val="en-GB"/>
              </w:rPr>
              <w:t>,</w:t>
            </w:r>
            <w:r w:rsidRPr="00B51159">
              <w:rPr>
                <w:rStyle w:val="TextChar"/>
                <w:rFonts w:cs="Arial"/>
                <w:sz w:val="13"/>
                <w:szCs w:val="13"/>
                <w:lang w:val="en-GB"/>
              </w:rPr>
              <w:t>3</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75C5FE22" w14:textId="77777777" w:rsidR="00A760CD" w:rsidRPr="00B51159" w:rsidRDefault="00A760CD" w:rsidP="0050580E">
            <w:pPr>
              <w:pStyle w:val="Text"/>
              <w:rPr>
                <w:rFonts w:cs="Arial"/>
                <w:sz w:val="13"/>
                <w:szCs w:val="13"/>
                <w:lang w:val="en-GB"/>
              </w:rPr>
            </w:pPr>
            <w:r w:rsidRPr="00B51159">
              <w:rPr>
                <w:rFonts w:cs="Arial"/>
                <w:sz w:val="13"/>
                <w:szCs w:val="13"/>
                <w:lang w:val="en-GB"/>
              </w:rPr>
              <w:t>57-71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7B3453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72</w:t>
            </w:r>
            <w:r w:rsidRPr="00B51159">
              <w:rPr>
                <w:rStyle w:val="TextChar"/>
                <w:rFonts w:cs="Arial"/>
                <w:sz w:val="13"/>
                <w:szCs w:val="13"/>
                <w:lang w:val="en-GB"/>
              </w:rPr>
              <w:br/>
            </w:r>
            <w:r w:rsidRPr="007F1FB1">
              <w:rPr>
                <w:rFonts w:cs="Arial"/>
                <w:lang w:val="en-GB"/>
              </w:rPr>
              <w:t>Hf</w:t>
            </w:r>
            <w:r w:rsidRPr="00B51159">
              <w:rPr>
                <w:rStyle w:val="TextChar"/>
                <w:rFonts w:cs="Arial"/>
                <w:sz w:val="13"/>
                <w:szCs w:val="13"/>
                <w:lang w:val="en-GB"/>
              </w:rPr>
              <w:br/>
              <w:t>178</w:t>
            </w:r>
            <w:r>
              <w:rPr>
                <w:rStyle w:val="TextChar"/>
                <w:rFonts w:cs="Arial"/>
                <w:sz w:val="13"/>
                <w:szCs w:val="13"/>
                <w:lang w:val="en-GB"/>
              </w:rPr>
              <w:t>,5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73AB0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73</w:t>
            </w:r>
            <w:r w:rsidRPr="00B51159">
              <w:rPr>
                <w:rStyle w:val="TextChar"/>
                <w:rFonts w:cs="Arial"/>
                <w:sz w:val="13"/>
                <w:szCs w:val="13"/>
                <w:lang w:val="en-GB"/>
              </w:rPr>
              <w:br/>
            </w:r>
            <w:r w:rsidRPr="007F1FB1">
              <w:rPr>
                <w:rFonts w:cs="Arial"/>
                <w:lang w:val="en-GB"/>
              </w:rPr>
              <w:t>Ta</w:t>
            </w:r>
            <w:r w:rsidRPr="00B51159">
              <w:rPr>
                <w:rStyle w:val="TextChar"/>
                <w:rFonts w:cs="Arial"/>
                <w:sz w:val="13"/>
                <w:szCs w:val="13"/>
                <w:lang w:val="en-GB"/>
              </w:rPr>
              <w:br/>
              <w:t>180</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775B13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74</w:t>
            </w:r>
            <w:r w:rsidRPr="00B51159">
              <w:rPr>
                <w:rStyle w:val="TextChar"/>
                <w:rFonts w:cs="Arial"/>
                <w:sz w:val="13"/>
                <w:szCs w:val="13"/>
                <w:lang w:val="en-GB"/>
              </w:rPr>
              <w:br/>
            </w:r>
            <w:r w:rsidRPr="007F1FB1">
              <w:rPr>
                <w:rFonts w:cs="Arial"/>
                <w:lang w:val="en-GB"/>
              </w:rPr>
              <w:t>W</w:t>
            </w:r>
            <w:r w:rsidRPr="00B51159">
              <w:rPr>
                <w:rStyle w:val="TextChar"/>
                <w:rFonts w:cs="Arial"/>
                <w:sz w:val="13"/>
                <w:szCs w:val="13"/>
                <w:lang w:val="en-GB"/>
              </w:rPr>
              <w:br/>
              <w:t>183</w:t>
            </w:r>
            <w:r>
              <w:rPr>
                <w:rStyle w:val="TextChar"/>
                <w:rFonts w:cs="Arial"/>
                <w:sz w:val="13"/>
                <w:szCs w:val="13"/>
                <w:lang w:val="en-GB"/>
              </w:rPr>
              <w:t>,</w:t>
            </w:r>
            <w:r w:rsidRPr="00B51159">
              <w:rPr>
                <w:rStyle w:val="TextChar"/>
                <w:rFonts w:cs="Arial"/>
                <w:sz w:val="13"/>
                <w:szCs w:val="13"/>
                <w:lang w:val="en-GB"/>
              </w:rPr>
              <w:t>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91B89B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75</w:t>
            </w:r>
            <w:r w:rsidRPr="00B51159">
              <w:rPr>
                <w:rStyle w:val="TextChar"/>
                <w:rFonts w:cs="Arial"/>
                <w:sz w:val="13"/>
                <w:szCs w:val="13"/>
                <w:lang w:val="en-GB"/>
              </w:rPr>
              <w:br/>
            </w:r>
            <w:r w:rsidRPr="007F1FB1">
              <w:rPr>
                <w:rFonts w:cs="Arial"/>
                <w:lang w:val="en-GB"/>
              </w:rPr>
              <w:t>Re</w:t>
            </w:r>
            <w:r w:rsidRPr="00B51159">
              <w:rPr>
                <w:rStyle w:val="TextChar"/>
                <w:rFonts w:cs="Arial"/>
                <w:sz w:val="13"/>
                <w:szCs w:val="13"/>
                <w:lang w:val="en-GB"/>
              </w:rPr>
              <w:br/>
              <w:t>186</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7F981D"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76</w:t>
            </w:r>
            <w:r w:rsidRPr="00B51159">
              <w:rPr>
                <w:rStyle w:val="TextChar"/>
                <w:rFonts w:cs="Arial"/>
                <w:sz w:val="13"/>
                <w:szCs w:val="13"/>
                <w:lang w:val="en-GB"/>
              </w:rPr>
              <w:br/>
            </w:r>
            <w:r w:rsidRPr="007F1FB1">
              <w:rPr>
                <w:rFonts w:cs="Arial"/>
                <w:lang w:val="en-GB"/>
              </w:rPr>
              <w:t>Os</w:t>
            </w:r>
            <w:r w:rsidRPr="00B51159">
              <w:rPr>
                <w:rStyle w:val="TextChar"/>
                <w:rFonts w:cs="Arial"/>
                <w:sz w:val="13"/>
                <w:szCs w:val="13"/>
                <w:lang w:val="en-GB"/>
              </w:rPr>
              <w:br/>
              <w:t>190</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9FB477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77</w:t>
            </w:r>
            <w:r w:rsidRPr="00B51159">
              <w:rPr>
                <w:rStyle w:val="TextChar"/>
                <w:rFonts w:cs="Arial"/>
                <w:sz w:val="13"/>
                <w:szCs w:val="13"/>
                <w:lang w:val="en-GB"/>
              </w:rPr>
              <w:br/>
            </w:r>
            <w:r w:rsidRPr="007F1FB1">
              <w:rPr>
                <w:rFonts w:cs="Arial"/>
                <w:lang w:val="en-GB"/>
              </w:rPr>
              <w:t>Ir</w:t>
            </w:r>
            <w:r w:rsidRPr="00B51159">
              <w:rPr>
                <w:rStyle w:val="TextChar"/>
                <w:rFonts w:cs="Arial"/>
                <w:sz w:val="13"/>
                <w:szCs w:val="13"/>
                <w:lang w:val="en-GB"/>
              </w:rPr>
              <w:br/>
              <w:t>192</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7F132D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78</w:t>
            </w:r>
            <w:r w:rsidRPr="00B51159">
              <w:rPr>
                <w:rStyle w:val="TextChar"/>
                <w:rFonts w:cs="Arial"/>
                <w:sz w:val="13"/>
                <w:szCs w:val="13"/>
                <w:lang w:val="en-GB"/>
              </w:rPr>
              <w:br/>
            </w:r>
            <w:r w:rsidRPr="007F1FB1">
              <w:rPr>
                <w:rFonts w:cs="Arial"/>
                <w:lang w:val="en-GB"/>
              </w:rPr>
              <w:t>Pt</w:t>
            </w:r>
            <w:r w:rsidRPr="00B51159">
              <w:rPr>
                <w:rStyle w:val="TextChar"/>
                <w:rFonts w:cs="Arial"/>
                <w:sz w:val="13"/>
                <w:szCs w:val="13"/>
                <w:lang w:val="en-GB"/>
              </w:rPr>
              <w:br/>
              <w:t>195</w:t>
            </w:r>
            <w:r>
              <w:rPr>
                <w:rStyle w:val="TextChar"/>
                <w:rFonts w:cs="Arial"/>
                <w:sz w:val="13"/>
                <w:szCs w:val="13"/>
                <w:lang w:val="en-GB"/>
              </w:rPr>
              <w:t>,1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B373CA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79</w:t>
            </w:r>
            <w:r w:rsidRPr="00B51159">
              <w:rPr>
                <w:rStyle w:val="TextChar"/>
                <w:rFonts w:cs="Arial"/>
                <w:sz w:val="13"/>
                <w:szCs w:val="13"/>
                <w:lang w:val="en-GB"/>
              </w:rPr>
              <w:br/>
            </w:r>
            <w:r w:rsidRPr="007F1FB1">
              <w:rPr>
                <w:rFonts w:cs="Arial"/>
                <w:lang w:val="en-GB"/>
              </w:rPr>
              <w:t>Au</w:t>
            </w:r>
            <w:r>
              <w:rPr>
                <w:rStyle w:val="TextChar"/>
                <w:rFonts w:cs="Arial"/>
                <w:sz w:val="13"/>
                <w:szCs w:val="13"/>
                <w:lang w:val="en-GB"/>
              </w:rPr>
              <w:br/>
              <w:t>197,0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11F1D3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80</w:t>
            </w:r>
            <w:r w:rsidRPr="00B51159">
              <w:rPr>
                <w:rStyle w:val="TextChar"/>
                <w:rFonts w:cs="Arial"/>
                <w:sz w:val="13"/>
                <w:szCs w:val="13"/>
                <w:lang w:val="en-GB"/>
              </w:rPr>
              <w:br/>
            </w:r>
            <w:r w:rsidRPr="007F1FB1">
              <w:rPr>
                <w:rFonts w:cs="Arial"/>
                <w:lang w:val="en-GB"/>
              </w:rPr>
              <w:t>Hg</w:t>
            </w:r>
            <w:r>
              <w:rPr>
                <w:rStyle w:val="TextChar"/>
                <w:rFonts w:cs="Arial"/>
                <w:sz w:val="13"/>
                <w:szCs w:val="13"/>
                <w:lang w:val="en-GB"/>
              </w:rPr>
              <w:br/>
              <w:t>200,6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1B0067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81</w:t>
            </w:r>
            <w:r w:rsidRPr="00B51159">
              <w:rPr>
                <w:rStyle w:val="TextChar"/>
                <w:rFonts w:cs="Arial"/>
                <w:sz w:val="13"/>
                <w:szCs w:val="13"/>
                <w:lang w:val="en-GB"/>
              </w:rPr>
              <w:br/>
            </w:r>
            <w:r w:rsidRPr="007F1FB1">
              <w:rPr>
                <w:rFonts w:cs="Arial"/>
                <w:lang w:val="en-GB"/>
              </w:rPr>
              <w:t>Tl</w:t>
            </w:r>
            <w:r w:rsidRPr="00B51159">
              <w:rPr>
                <w:rStyle w:val="TextChar"/>
                <w:rFonts w:cs="Arial"/>
                <w:sz w:val="13"/>
                <w:szCs w:val="13"/>
                <w:lang w:val="en-GB"/>
              </w:rPr>
              <w:br/>
              <w:t>204</w:t>
            </w:r>
            <w:r>
              <w:rPr>
                <w:rStyle w:val="TextChar"/>
                <w:rFonts w:cs="Arial"/>
                <w:sz w:val="13"/>
                <w:szCs w:val="13"/>
                <w:lang w:val="en-GB"/>
              </w:rPr>
              <w:t>,4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8F4F46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82</w:t>
            </w:r>
            <w:r w:rsidRPr="00B51159">
              <w:rPr>
                <w:rStyle w:val="TextChar"/>
                <w:rFonts w:cs="Arial"/>
                <w:sz w:val="13"/>
                <w:szCs w:val="13"/>
                <w:lang w:val="en-GB"/>
              </w:rPr>
              <w:br/>
            </w:r>
            <w:r w:rsidRPr="007F1FB1">
              <w:rPr>
                <w:rFonts w:cs="Arial"/>
                <w:lang w:val="en-GB"/>
              </w:rPr>
              <w:t>Pb</w:t>
            </w:r>
            <w:r w:rsidRPr="00B51159">
              <w:rPr>
                <w:rStyle w:val="TextChar"/>
                <w:rFonts w:cs="Arial"/>
                <w:sz w:val="13"/>
                <w:szCs w:val="13"/>
                <w:lang w:val="en-GB"/>
              </w:rPr>
              <w:br/>
              <w:t>207</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84FC52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83</w:t>
            </w:r>
            <w:r w:rsidRPr="00B51159">
              <w:rPr>
                <w:rStyle w:val="TextChar"/>
                <w:rFonts w:cs="Arial"/>
                <w:sz w:val="13"/>
                <w:szCs w:val="13"/>
                <w:lang w:val="en-GB"/>
              </w:rPr>
              <w:br/>
            </w:r>
            <w:r w:rsidRPr="007F1FB1">
              <w:rPr>
                <w:rFonts w:cs="Arial"/>
                <w:lang w:val="en-GB"/>
              </w:rPr>
              <w:t>Bi</w:t>
            </w:r>
            <w:r w:rsidRPr="00B51159">
              <w:rPr>
                <w:rStyle w:val="TextChar"/>
                <w:rFonts w:cs="Arial"/>
                <w:sz w:val="13"/>
                <w:szCs w:val="13"/>
                <w:lang w:val="en-GB"/>
              </w:rPr>
              <w:br/>
              <w:t>20</w:t>
            </w:r>
            <w:r>
              <w:rPr>
                <w:rStyle w:val="TextChar"/>
                <w:rFonts w:cs="Arial"/>
                <w:sz w:val="13"/>
                <w:szCs w:val="13"/>
                <w:lang w:val="en-GB"/>
              </w:rPr>
              <w:t>9,0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74ACDB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84</w:t>
            </w:r>
            <w:r w:rsidRPr="00B51159">
              <w:rPr>
                <w:rStyle w:val="TextChar"/>
                <w:rFonts w:cs="Arial"/>
                <w:sz w:val="13"/>
                <w:szCs w:val="13"/>
                <w:lang w:val="en-GB"/>
              </w:rPr>
              <w:br/>
            </w:r>
            <w:r w:rsidRPr="007F1FB1">
              <w:rPr>
                <w:rFonts w:cs="Arial"/>
                <w:lang w:val="en-GB"/>
              </w:rPr>
              <w:t>Po</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C3DFC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85</w:t>
            </w:r>
            <w:r w:rsidRPr="00B51159">
              <w:rPr>
                <w:rStyle w:val="TextChar"/>
                <w:rFonts w:cs="Arial"/>
                <w:sz w:val="13"/>
                <w:szCs w:val="13"/>
                <w:lang w:val="en-GB"/>
              </w:rPr>
              <w:br/>
            </w:r>
            <w:r w:rsidRPr="007F1FB1">
              <w:rPr>
                <w:rFonts w:cs="Arial"/>
                <w:lang w:val="en-GB"/>
              </w:rPr>
              <w:t>At</w:t>
            </w:r>
            <w:r w:rsidRPr="00B51159">
              <w:rPr>
                <w:rStyle w:val="TextCha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646D4C8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86</w:t>
            </w:r>
            <w:r w:rsidRPr="00B51159">
              <w:rPr>
                <w:rStyle w:val="TextChar"/>
                <w:rFonts w:cs="Arial"/>
                <w:sz w:val="13"/>
                <w:szCs w:val="13"/>
                <w:lang w:val="en-GB"/>
              </w:rPr>
              <w:br/>
            </w:r>
            <w:r w:rsidRPr="007F1FB1">
              <w:rPr>
                <w:rFonts w:cs="Arial"/>
                <w:lang w:val="en-GB"/>
              </w:rPr>
              <w:t>Rn</w:t>
            </w:r>
            <w:r w:rsidRPr="00B51159">
              <w:rPr>
                <w:rStyle w:val="TextChar"/>
                <w:rFonts w:cs="Arial"/>
                <w:sz w:val="13"/>
                <w:szCs w:val="13"/>
                <w:lang w:val="en-GB"/>
              </w:rPr>
              <w:br/>
              <w:t>-</w:t>
            </w:r>
          </w:p>
        </w:tc>
      </w:tr>
      <w:tr w:rsidR="00A760CD" w:rsidRPr="007F1FB1" w14:paraId="2379083A" w14:textId="77777777" w:rsidTr="0050580E">
        <w:trPr>
          <w:trHeight w:val="450"/>
          <w:tblCellSpacing w:w="0" w:type="dxa"/>
          <w:jc w:val="center"/>
        </w:trPr>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8B734DA" w14:textId="77777777" w:rsidR="00A760CD" w:rsidRPr="007F1FB1" w:rsidRDefault="00A760CD" w:rsidP="0050580E">
            <w:pPr>
              <w:pStyle w:val="Text"/>
              <w:jc w:val="center"/>
              <w:rPr>
                <w:rFonts w:cs="Arial"/>
                <w:lang w:val="en-GB"/>
              </w:rPr>
            </w:pPr>
            <w:r w:rsidRPr="00B51159">
              <w:rPr>
                <w:rFonts w:cs="Arial"/>
                <w:sz w:val="13"/>
                <w:szCs w:val="13"/>
                <w:lang w:val="en-GB"/>
              </w:rPr>
              <w:t>87</w:t>
            </w:r>
            <w:r w:rsidRPr="00B51159">
              <w:rPr>
                <w:rFonts w:cs="Arial"/>
                <w:sz w:val="13"/>
                <w:szCs w:val="13"/>
                <w:lang w:val="en-GB"/>
              </w:rPr>
              <w:br/>
            </w:r>
            <w:r w:rsidRPr="007F1FB1">
              <w:rPr>
                <w:rFonts w:cs="Arial"/>
                <w:lang w:val="en-GB"/>
              </w:rPr>
              <w:t>Fr</w:t>
            </w:r>
            <w:r w:rsidRPr="00B51159">
              <w:rPr>
                <w:rFonts w:cs="Arial"/>
                <w:sz w:val="13"/>
                <w:szCs w:val="13"/>
                <w:lang w:val="en-GB"/>
              </w:rPr>
              <w:br/>
              <w:t>-</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7737147" w14:textId="77777777" w:rsidR="00A760CD" w:rsidRPr="007F1FB1" w:rsidRDefault="00A760CD" w:rsidP="0050580E">
            <w:pPr>
              <w:pStyle w:val="Text"/>
              <w:jc w:val="center"/>
              <w:rPr>
                <w:rFonts w:cs="Arial"/>
                <w:lang w:val="en-GB"/>
              </w:rPr>
            </w:pPr>
            <w:r w:rsidRPr="00B51159">
              <w:rPr>
                <w:rFonts w:cs="Arial"/>
                <w:sz w:val="13"/>
                <w:szCs w:val="13"/>
                <w:lang w:val="en-GB"/>
              </w:rPr>
              <w:t>88</w:t>
            </w:r>
            <w:r w:rsidRPr="00B51159">
              <w:rPr>
                <w:rFonts w:cs="Arial"/>
                <w:sz w:val="13"/>
                <w:szCs w:val="13"/>
                <w:lang w:val="en-GB"/>
              </w:rPr>
              <w:br/>
            </w:r>
            <w:r w:rsidRPr="007F1FB1">
              <w:rPr>
                <w:rFonts w:cs="Arial"/>
                <w:lang w:val="en-GB"/>
              </w:rPr>
              <w:t>Ra</w:t>
            </w:r>
            <w:r w:rsidRPr="00B51159">
              <w:rPr>
                <w:rFonts w:cs="Arial"/>
                <w:sz w:val="13"/>
                <w:szCs w:val="13"/>
                <w:lang w:val="en-GB"/>
              </w:rPr>
              <w:br/>
              <w:t>-</w:t>
            </w:r>
          </w:p>
        </w:tc>
        <w:tc>
          <w:tcPr>
            <w:tcW w:w="239" w:type="pct"/>
            <w:tcBorders>
              <w:top w:val="single" w:sz="2" w:space="0" w:color="auto"/>
              <w:left w:val="single" w:sz="2" w:space="0" w:color="auto"/>
              <w:bottom w:val="single" w:sz="2" w:space="0" w:color="auto"/>
              <w:right w:val="single" w:sz="2" w:space="0" w:color="auto"/>
            </w:tcBorders>
            <w:shd w:val="clear" w:color="auto" w:fill="auto"/>
            <w:vAlign w:val="center"/>
          </w:tcPr>
          <w:p w14:paraId="62CD81B7" w14:textId="77777777" w:rsidR="00A760CD" w:rsidRPr="00B51159" w:rsidRDefault="00A760CD" w:rsidP="0050580E">
            <w:pPr>
              <w:pStyle w:val="Text"/>
              <w:rPr>
                <w:rFonts w:cs="Arial"/>
                <w:sz w:val="13"/>
                <w:szCs w:val="13"/>
                <w:lang w:val="en-GB"/>
              </w:rPr>
            </w:pPr>
            <w:r w:rsidRPr="00B51159">
              <w:rPr>
                <w:rFonts w:cs="Arial"/>
                <w:sz w:val="13"/>
                <w:szCs w:val="13"/>
                <w:lang w:val="en-GB"/>
              </w:rPr>
              <w:t>89-103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F629EB" w14:textId="77777777" w:rsidR="00A760CD" w:rsidRPr="007F1FB1" w:rsidRDefault="00A760CD" w:rsidP="0050580E">
            <w:pPr>
              <w:pStyle w:val="Text"/>
              <w:jc w:val="center"/>
              <w:rPr>
                <w:rFonts w:cs="Arial"/>
                <w:lang w:val="en-GB"/>
              </w:rPr>
            </w:pPr>
            <w:r w:rsidRPr="00B51159">
              <w:rPr>
                <w:rFonts w:cs="Arial"/>
                <w:sz w:val="13"/>
                <w:szCs w:val="13"/>
                <w:lang w:val="en-GB"/>
              </w:rPr>
              <w:t>104</w:t>
            </w:r>
            <w:r w:rsidRPr="00B51159">
              <w:rPr>
                <w:rFonts w:cs="Arial"/>
                <w:sz w:val="13"/>
                <w:szCs w:val="13"/>
                <w:lang w:val="en-GB"/>
              </w:rPr>
              <w:br/>
            </w:r>
            <w:r w:rsidRPr="007F1FB1">
              <w:rPr>
                <w:rFonts w:cs="Arial"/>
                <w:lang w:val="en-GB"/>
              </w:rPr>
              <w:t>Rf</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B2C714" w14:textId="77777777" w:rsidR="00A760CD" w:rsidRPr="007F1FB1" w:rsidRDefault="00A760CD" w:rsidP="0050580E">
            <w:pPr>
              <w:pStyle w:val="Text"/>
              <w:jc w:val="center"/>
              <w:rPr>
                <w:rFonts w:cs="Arial"/>
                <w:lang w:val="en-GB"/>
              </w:rPr>
            </w:pPr>
            <w:r w:rsidRPr="00B51159">
              <w:rPr>
                <w:rFonts w:cs="Arial"/>
                <w:sz w:val="13"/>
                <w:szCs w:val="13"/>
                <w:lang w:val="en-GB"/>
              </w:rPr>
              <w:t>105</w:t>
            </w:r>
            <w:r w:rsidRPr="00B51159">
              <w:rPr>
                <w:rFonts w:cs="Arial"/>
                <w:sz w:val="13"/>
                <w:szCs w:val="13"/>
                <w:lang w:val="en-GB"/>
              </w:rPr>
              <w:br/>
            </w:r>
            <w:r w:rsidRPr="007F1FB1">
              <w:rPr>
                <w:rFonts w:cs="Arial"/>
                <w:lang w:val="en-GB"/>
              </w:rPr>
              <w:t>Db</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B8C38A3" w14:textId="77777777" w:rsidR="00A760CD" w:rsidRPr="007F1FB1" w:rsidRDefault="00A760CD" w:rsidP="0050580E">
            <w:pPr>
              <w:pStyle w:val="Text"/>
              <w:jc w:val="center"/>
              <w:rPr>
                <w:rFonts w:cs="Arial"/>
                <w:lang w:val="en-GB"/>
              </w:rPr>
            </w:pPr>
            <w:r w:rsidRPr="00B51159">
              <w:rPr>
                <w:rFonts w:cs="Arial"/>
                <w:sz w:val="13"/>
                <w:szCs w:val="13"/>
                <w:lang w:val="en-GB"/>
              </w:rPr>
              <w:t>106</w:t>
            </w:r>
            <w:r w:rsidRPr="00B51159">
              <w:rPr>
                <w:rFonts w:cs="Arial"/>
                <w:sz w:val="13"/>
                <w:szCs w:val="13"/>
                <w:lang w:val="en-GB"/>
              </w:rPr>
              <w:br/>
            </w:r>
            <w:r w:rsidRPr="007F1FB1">
              <w:rPr>
                <w:rFonts w:cs="Arial"/>
                <w:lang w:val="en-GB"/>
              </w:rPr>
              <w:t>Sg</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6599A9" w14:textId="77777777" w:rsidR="00A760CD" w:rsidRPr="007F1FB1" w:rsidRDefault="00A760CD" w:rsidP="0050580E">
            <w:pPr>
              <w:pStyle w:val="Text"/>
              <w:jc w:val="center"/>
              <w:rPr>
                <w:rFonts w:cs="Arial"/>
                <w:lang w:val="en-GB"/>
              </w:rPr>
            </w:pPr>
            <w:r w:rsidRPr="00B51159">
              <w:rPr>
                <w:rFonts w:cs="Arial"/>
                <w:sz w:val="13"/>
                <w:szCs w:val="13"/>
                <w:lang w:val="en-GB"/>
              </w:rPr>
              <w:t>107</w:t>
            </w:r>
            <w:r w:rsidRPr="00B51159">
              <w:rPr>
                <w:rFonts w:cs="Arial"/>
                <w:sz w:val="13"/>
                <w:szCs w:val="13"/>
                <w:lang w:val="en-GB"/>
              </w:rPr>
              <w:br/>
            </w:r>
            <w:r w:rsidRPr="007F1FB1">
              <w:rPr>
                <w:rFonts w:cs="Arial"/>
                <w:lang w:val="en-GB"/>
              </w:rPr>
              <w:t>Bh</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DC4B711" w14:textId="77777777" w:rsidR="00A760CD" w:rsidRPr="007F1FB1" w:rsidRDefault="00A760CD" w:rsidP="0050580E">
            <w:pPr>
              <w:pStyle w:val="Text"/>
              <w:jc w:val="center"/>
              <w:rPr>
                <w:rFonts w:cs="Arial"/>
                <w:lang w:val="en-GB"/>
              </w:rPr>
            </w:pPr>
            <w:r w:rsidRPr="00B51159">
              <w:rPr>
                <w:rFonts w:cs="Arial"/>
                <w:sz w:val="13"/>
                <w:szCs w:val="13"/>
                <w:lang w:val="en-GB"/>
              </w:rPr>
              <w:t>108</w:t>
            </w:r>
            <w:r w:rsidRPr="00B51159">
              <w:rPr>
                <w:rFonts w:cs="Arial"/>
                <w:sz w:val="13"/>
                <w:szCs w:val="13"/>
                <w:lang w:val="en-GB"/>
              </w:rPr>
              <w:br/>
            </w:r>
            <w:r w:rsidRPr="007F1FB1">
              <w:rPr>
                <w:rFonts w:cs="Arial"/>
                <w:lang w:val="en-GB"/>
              </w:rPr>
              <w:t>Hs</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AFFCBC" w14:textId="77777777" w:rsidR="00A760CD" w:rsidRPr="007F1FB1" w:rsidRDefault="00A760CD" w:rsidP="0050580E">
            <w:pPr>
              <w:pStyle w:val="Text"/>
              <w:jc w:val="center"/>
              <w:rPr>
                <w:rFonts w:cs="Arial"/>
                <w:lang w:val="en-GB"/>
              </w:rPr>
            </w:pPr>
            <w:r w:rsidRPr="00B51159">
              <w:rPr>
                <w:rFonts w:cs="Arial"/>
                <w:sz w:val="13"/>
                <w:szCs w:val="13"/>
                <w:lang w:val="en-GB"/>
              </w:rPr>
              <w:t>109</w:t>
            </w:r>
            <w:r w:rsidRPr="00B51159">
              <w:rPr>
                <w:rFonts w:cs="Arial"/>
                <w:sz w:val="13"/>
                <w:szCs w:val="13"/>
                <w:lang w:val="en-GB"/>
              </w:rPr>
              <w:br/>
            </w:r>
            <w:r w:rsidRPr="007F1FB1">
              <w:rPr>
                <w:rFonts w:cs="Arial"/>
                <w:lang w:val="en-GB"/>
              </w:rPr>
              <w:t>Mt</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07FB85A" w14:textId="77777777" w:rsidR="00A760CD" w:rsidRPr="007F1FB1" w:rsidRDefault="00A760CD" w:rsidP="0050580E">
            <w:pPr>
              <w:pStyle w:val="Text"/>
              <w:jc w:val="center"/>
              <w:rPr>
                <w:rFonts w:cs="Arial"/>
                <w:lang w:val="en-GB"/>
              </w:rPr>
            </w:pPr>
            <w:r w:rsidRPr="00B51159">
              <w:rPr>
                <w:rFonts w:cs="Arial"/>
                <w:sz w:val="13"/>
                <w:szCs w:val="13"/>
                <w:lang w:val="en-GB"/>
              </w:rPr>
              <w:t>110</w:t>
            </w:r>
            <w:r w:rsidRPr="00B51159">
              <w:rPr>
                <w:rFonts w:cs="Arial"/>
                <w:sz w:val="13"/>
                <w:szCs w:val="13"/>
                <w:lang w:val="en-GB"/>
              </w:rPr>
              <w:br/>
            </w:r>
            <w:r w:rsidRPr="007F1FB1">
              <w:rPr>
                <w:rFonts w:cs="Arial"/>
                <w:lang w:val="en-GB"/>
              </w:rPr>
              <w:t>Ds</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D01880" w14:textId="77777777" w:rsidR="00A760CD" w:rsidRPr="007F1FB1" w:rsidRDefault="00A760CD" w:rsidP="0050580E">
            <w:pPr>
              <w:pStyle w:val="Text"/>
              <w:jc w:val="center"/>
              <w:rPr>
                <w:rFonts w:cs="Arial"/>
                <w:lang w:val="en-GB"/>
              </w:rPr>
            </w:pPr>
            <w:r w:rsidRPr="00B51159">
              <w:rPr>
                <w:rFonts w:cs="Arial"/>
                <w:sz w:val="13"/>
                <w:szCs w:val="13"/>
                <w:lang w:val="en-GB"/>
              </w:rPr>
              <w:t>111</w:t>
            </w:r>
            <w:r w:rsidRPr="00B51159">
              <w:rPr>
                <w:rFonts w:cs="Arial"/>
                <w:sz w:val="13"/>
                <w:szCs w:val="13"/>
                <w:lang w:val="en-GB"/>
              </w:rPr>
              <w:br/>
            </w:r>
            <w:r w:rsidRPr="007F1FB1">
              <w:rPr>
                <w:rFonts w:cs="Arial"/>
                <w:lang w:val="en-GB"/>
              </w:rPr>
              <w:t>Rg</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048F577"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2</w:t>
            </w:r>
            <w:r w:rsidRPr="00B51159">
              <w:rPr>
                <w:rFonts w:cs="Arial"/>
                <w:sz w:val="13"/>
                <w:szCs w:val="13"/>
                <w:lang w:val="en-GB"/>
              </w:rPr>
              <w:br/>
            </w:r>
            <w:r>
              <w:rPr>
                <w:rFonts w:cs="Arial"/>
                <w:lang w:val="en-GB"/>
              </w:rPr>
              <w:t>Cn</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9FD9F96"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3</w:t>
            </w:r>
            <w:r w:rsidRPr="00B51159">
              <w:rPr>
                <w:rFonts w:cs="Arial"/>
                <w:sz w:val="13"/>
                <w:szCs w:val="13"/>
                <w:lang w:val="en-GB"/>
              </w:rPr>
              <w:br/>
            </w:r>
            <w:r>
              <w:rPr>
                <w:rFonts w:cs="Arial"/>
                <w:lang w:val="en-GB"/>
              </w:rPr>
              <w:t>Nh</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1E010A9"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4</w:t>
            </w:r>
            <w:r w:rsidRPr="00B51159">
              <w:rPr>
                <w:rFonts w:cs="Arial"/>
                <w:sz w:val="13"/>
                <w:szCs w:val="13"/>
                <w:lang w:val="en-GB"/>
              </w:rPr>
              <w:br/>
            </w:r>
            <w:r>
              <w:rPr>
                <w:rFonts w:cs="Arial"/>
                <w:lang w:val="en-GB"/>
              </w:rPr>
              <w:t>Fl</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EC1510"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5</w:t>
            </w:r>
            <w:r w:rsidRPr="00B51159">
              <w:rPr>
                <w:rFonts w:cs="Arial"/>
                <w:sz w:val="13"/>
                <w:szCs w:val="13"/>
                <w:lang w:val="en-GB"/>
              </w:rPr>
              <w:br/>
            </w:r>
            <w:r>
              <w:rPr>
                <w:rFonts w:cs="Arial"/>
                <w:lang w:val="en-GB"/>
              </w:rPr>
              <w:t>Mc</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AF0CF6A"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6</w:t>
            </w:r>
            <w:r w:rsidRPr="00B51159">
              <w:rPr>
                <w:rFonts w:cs="Arial"/>
                <w:sz w:val="13"/>
                <w:szCs w:val="13"/>
                <w:lang w:val="en-GB"/>
              </w:rPr>
              <w:br/>
            </w:r>
            <w:r>
              <w:rPr>
                <w:rFonts w:cs="Arial"/>
                <w:lang w:val="en-GB"/>
              </w:rPr>
              <w:t>Lv</w:t>
            </w:r>
            <w:r w:rsidRPr="00B51159">
              <w:rP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3521616" w14:textId="77777777" w:rsidR="00A760CD" w:rsidRPr="007F1FB1" w:rsidRDefault="00A760CD" w:rsidP="0050580E">
            <w:pPr>
              <w:pStyle w:val="Text"/>
              <w:jc w:val="center"/>
              <w:rPr>
                <w:rFonts w:cs="Arial"/>
                <w:lang w:val="en-GB"/>
              </w:rPr>
            </w:pPr>
            <w:r w:rsidRPr="00B51159">
              <w:rPr>
                <w:rFonts w:cs="Arial"/>
                <w:sz w:val="13"/>
                <w:szCs w:val="13"/>
                <w:lang w:val="en-GB"/>
              </w:rPr>
              <w:t>1</w:t>
            </w:r>
            <w:r>
              <w:rPr>
                <w:rFonts w:cs="Arial"/>
                <w:sz w:val="13"/>
                <w:szCs w:val="13"/>
                <w:lang w:val="en-GB"/>
              </w:rPr>
              <w:t>17</w:t>
            </w:r>
            <w:r w:rsidRPr="00B51159">
              <w:rPr>
                <w:rFonts w:cs="Arial"/>
                <w:sz w:val="13"/>
                <w:szCs w:val="13"/>
                <w:lang w:val="en-GB"/>
              </w:rPr>
              <w:br/>
            </w:r>
            <w:r>
              <w:rPr>
                <w:rFonts w:cs="Arial"/>
                <w:lang w:val="en-GB"/>
              </w:rPr>
              <w:t>Ts</w:t>
            </w:r>
            <w:r w:rsidRPr="00B51159">
              <w:rP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6F261824" w14:textId="77777777" w:rsidR="00A760CD" w:rsidRPr="007F1FB1" w:rsidRDefault="00A760CD" w:rsidP="0050580E">
            <w:pPr>
              <w:pStyle w:val="Text"/>
              <w:jc w:val="center"/>
              <w:rPr>
                <w:rFonts w:cs="Arial"/>
                <w:lang w:val="en-GB"/>
              </w:rPr>
            </w:pPr>
            <w:r w:rsidRPr="00B51159">
              <w:rPr>
                <w:rFonts w:cs="Arial"/>
                <w:sz w:val="13"/>
                <w:szCs w:val="13"/>
                <w:lang w:val="en-GB"/>
              </w:rPr>
              <w:t>11</w:t>
            </w:r>
            <w:r>
              <w:rPr>
                <w:rFonts w:cs="Arial"/>
                <w:sz w:val="13"/>
                <w:szCs w:val="13"/>
                <w:lang w:val="en-GB"/>
              </w:rPr>
              <w:t>8</w:t>
            </w:r>
            <w:r w:rsidRPr="00B51159">
              <w:rPr>
                <w:rFonts w:cs="Arial"/>
                <w:sz w:val="13"/>
                <w:szCs w:val="13"/>
                <w:lang w:val="en-GB"/>
              </w:rPr>
              <w:br/>
            </w:r>
            <w:r>
              <w:rPr>
                <w:rFonts w:cs="Arial"/>
                <w:lang w:val="en-GB"/>
              </w:rPr>
              <w:t>O</w:t>
            </w:r>
            <w:r w:rsidRPr="007F1FB1">
              <w:rPr>
                <w:rFonts w:cs="Arial"/>
                <w:lang w:val="en-GB"/>
              </w:rPr>
              <w:t>g</w:t>
            </w:r>
            <w:r w:rsidRPr="00B51159">
              <w:rPr>
                <w:rFonts w:cs="Arial"/>
                <w:sz w:val="13"/>
                <w:szCs w:val="13"/>
                <w:lang w:val="en-GB"/>
              </w:rPr>
              <w:br/>
              <w:t>-</w:t>
            </w:r>
          </w:p>
        </w:tc>
      </w:tr>
      <w:tr w:rsidR="00A760CD" w:rsidRPr="007F1FB1" w14:paraId="0AE82250" w14:textId="77777777" w:rsidTr="0050580E">
        <w:trPr>
          <w:trHeight w:val="225"/>
          <w:tblCellSpacing w:w="0" w:type="dxa"/>
          <w:jc w:val="center"/>
        </w:trPr>
        <w:tc>
          <w:tcPr>
            <w:tcW w:w="281" w:type="pct"/>
            <w:shd w:val="clear" w:color="auto" w:fill="auto"/>
            <w:vAlign w:val="center"/>
          </w:tcPr>
          <w:p w14:paraId="753D6951" w14:textId="77777777" w:rsidR="00A760CD" w:rsidRPr="007F1FB1" w:rsidRDefault="00A760CD" w:rsidP="0050580E">
            <w:pPr>
              <w:pStyle w:val="Text"/>
              <w:rPr>
                <w:lang w:val="en-GB"/>
              </w:rPr>
            </w:pPr>
            <w:r w:rsidRPr="007F1FB1">
              <w:rPr>
                <w:lang w:val="en-GB"/>
              </w:rPr>
              <w:t> </w:t>
            </w:r>
          </w:p>
        </w:tc>
        <w:tc>
          <w:tcPr>
            <w:tcW w:w="281" w:type="pct"/>
            <w:shd w:val="clear" w:color="auto" w:fill="auto"/>
            <w:vAlign w:val="center"/>
          </w:tcPr>
          <w:p w14:paraId="4FFE36DF" w14:textId="77777777" w:rsidR="00A760CD" w:rsidRPr="007F1FB1" w:rsidRDefault="00A760CD" w:rsidP="0050580E">
            <w:pPr>
              <w:pStyle w:val="Text"/>
              <w:rPr>
                <w:lang w:val="en-GB"/>
              </w:rPr>
            </w:pPr>
            <w:r w:rsidRPr="007F1FB1">
              <w:rPr>
                <w:lang w:val="en-GB"/>
              </w:rPr>
              <w:t> </w:t>
            </w:r>
          </w:p>
        </w:tc>
        <w:tc>
          <w:tcPr>
            <w:tcW w:w="239" w:type="pct"/>
            <w:shd w:val="clear" w:color="auto" w:fill="auto"/>
            <w:vAlign w:val="center"/>
          </w:tcPr>
          <w:p w14:paraId="668BD8F5"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1E0F27F1"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67C027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1E779F1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6E1F2BF7"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3CE6912D"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745C3B4B"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115BA52F"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03DCB626"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5447A84"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6F1CE1F5"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2156333"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498B6448"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03930650" w14:textId="77777777" w:rsidR="00A760CD" w:rsidRPr="007F1FB1" w:rsidRDefault="00A760CD" w:rsidP="0050580E">
            <w:pPr>
              <w:pStyle w:val="Text"/>
              <w:rPr>
                <w:lang w:val="en-GB"/>
              </w:rPr>
            </w:pPr>
            <w:r w:rsidRPr="007F1FB1">
              <w:rPr>
                <w:lang w:val="en-GB"/>
              </w:rPr>
              <w:t> </w:t>
            </w:r>
          </w:p>
        </w:tc>
        <w:tc>
          <w:tcPr>
            <w:tcW w:w="280" w:type="pct"/>
            <w:shd w:val="clear" w:color="auto" w:fill="auto"/>
            <w:vAlign w:val="center"/>
          </w:tcPr>
          <w:p w14:paraId="3A65CA9C" w14:textId="77777777" w:rsidR="00A760CD" w:rsidRPr="007F1FB1" w:rsidRDefault="00A760CD" w:rsidP="0050580E">
            <w:pPr>
              <w:pStyle w:val="Text"/>
              <w:rPr>
                <w:lang w:val="en-GB"/>
              </w:rPr>
            </w:pPr>
            <w:r w:rsidRPr="007F1FB1">
              <w:rPr>
                <w:lang w:val="en-GB"/>
              </w:rPr>
              <w:t> </w:t>
            </w:r>
          </w:p>
        </w:tc>
        <w:tc>
          <w:tcPr>
            <w:tcW w:w="279" w:type="pct"/>
            <w:shd w:val="clear" w:color="auto" w:fill="auto"/>
            <w:vAlign w:val="center"/>
          </w:tcPr>
          <w:p w14:paraId="6E1A8834" w14:textId="77777777" w:rsidR="00A760CD" w:rsidRPr="007F1FB1" w:rsidRDefault="00A760CD" w:rsidP="0050580E">
            <w:pPr>
              <w:pStyle w:val="Text"/>
              <w:rPr>
                <w:lang w:val="en-GB"/>
              </w:rPr>
            </w:pPr>
            <w:r w:rsidRPr="007F1FB1">
              <w:rPr>
                <w:lang w:val="en-GB"/>
              </w:rPr>
              <w:t> </w:t>
            </w:r>
          </w:p>
        </w:tc>
      </w:tr>
      <w:tr w:rsidR="00A760CD" w:rsidRPr="007F1FB1" w14:paraId="36C73879" w14:textId="77777777" w:rsidTr="0050580E">
        <w:trPr>
          <w:trHeight w:val="450"/>
          <w:tblCellSpacing w:w="0" w:type="dxa"/>
          <w:jc w:val="center"/>
        </w:trPr>
        <w:tc>
          <w:tcPr>
            <w:tcW w:w="281" w:type="pct"/>
            <w:shd w:val="clear" w:color="auto" w:fill="auto"/>
            <w:vAlign w:val="center"/>
          </w:tcPr>
          <w:p w14:paraId="06790E70" w14:textId="77777777" w:rsidR="00A760CD" w:rsidRPr="007F1FB1" w:rsidRDefault="00A760CD" w:rsidP="0050580E">
            <w:pPr>
              <w:jc w:val="center"/>
              <w:rPr>
                <w:rFonts w:cs="Arial"/>
                <w:lang w:val="en-GB"/>
              </w:rPr>
            </w:pPr>
          </w:p>
        </w:tc>
        <w:tc>
          <w:tcPr>
            <w:tcW w:w="281" w:type="pct"/>
            <w:shd w:val="clear" w:color="auto" w:fill="auto"/>
            <w:vAlign w:val="center"/>
          </w:tcPr>
          <w:p w14:paraId="6D2B9B14" w14:textId="77777777" w:rsidR="00A760CD" w:rsidRPr="007F1FB1" w:rsidRDefault="00A760CD" w:rsidP="0050580E">
            <w:pPr>
              <w:jc w:val="center"/>
              <w:rPr>
                <w:rFonts w:cs="Arial"/>
                <w:lang w:val="en-GB"/>
              </w:rPr>
            </w:pPr>
          </w:p>
        </w:tc>
        <w:tc>
          <w:tcPr>
            <w:tcW w:w="239" w:type="pct"/>
            <w:shd w:val="clear" w:color="auto" w:fill="auto"/>
            <w:vAlign w:val="center"/>
          </w:tcPr>
          <w:p w14:paraId="3CE9378A" w14:textId="77777777" w:rsidR="00A760CD" w:rsidRPr="007F1FB1" w:rsidRDefault="00A760CD" w:rsidP="0050580E">
            <w:pPr>
              <w:jc w:val="cente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A048AE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57</w:t>
            </w:r>
            <w:r w:rsidRPr="00B51159">
              <w:rPr>
                <w:rStyle w:val="TextChar"/>
                <w:rFonts w:cs="Arial"/>
                <w:sz w:val="13"/>
                <w:szCs w:val="13"/>
                <w:lang w:val="en-GB"/>
              </w:rPr>
              <w:br/>
            </w:r>
            <w:r w:rsidRPr="007F1FB1">
              <w:rPr>
                <w:rFonts w:cs="Arial"/>
                <w:lang w:val="en-GB"/>
              </w:rPr>
              <w:t>La</w:t>
            </w:r>
            <w:r w:rsidRPr="00B51159">
              <w:rPr>
                <w:rStyle w:val="TextChar"/>
                <w:rFonts w:cs="Arial"/>
                <w:sz w:val="13"/>
                <w:szCs w:val="13"/>
                <w:lang w:val="en-GB"/>
              </w:rPr>
              <w:br/>
              <w:t>138</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B520E6B"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58</w:t>
            </w:r>
            <w:r w:rsidRPr="00B51159">
              <w:rPr>
                <w:rStyle w:val="TextChar"/>
                <w:rFonts w:cs="Arial"/>
                <w:sz w:val="13"/>
                <w:szCs w:val="13"/>
                <w:lang w:val="en-GB"/>
              </w:rPr>
              <w:br/>
            </w:r>
            <w:r w:rsidRPr="007F1FB1">
              <w:rPr>
                <w:rFonts w:cs="Arial"/>
                <w:lang w:val="en-GB"/>
              </w:rPr>
              <w:t>Ce</w:t>
            </w:r>
            <w:r w:rsidRPr="00B51159">
              <w:rPr>
                <w:rStyle w:val="TextChar"/>
                <w:rFonts w:cs="Arial"/>
                <w:sz w:val="13"/>
                <w:szCs w:val="13"/>
                <w:lang w:val="en-GB"/>
              </w:rPr>
              <w:br/>
              <w:t>140</w:t>
            </w:r>
            <w:r>
              <w:rPr>
                <w:rStyle w:val="TextChar"/>
                <w:rFonts w:cs="Arial"/>
                <w:sz w:val="13"/>
                <w:szCs w:val="13"/>
                <w:lang w:val="en-GB"/>
              </w:rPr>
              <w:t>,</w:t>
            </w:r>
            <w:r w:rsidRPr="00B51159">
              <w:rPr>
                <w:rStyle w:val="TextChar"/>
                <w:rFonts w:cs="Arial"/>
                <w:sz w:val="13"/>
                <w:szCs w:val="13"/>
                <w:lang w:val="en-GB"/>
              </w:rPr>
              <w:t>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6000FC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59</w:t>
            </w:r>
            <w:r w:rsidRPr="00B51159">
              <w:rPr>
                <w:rStyle w:val="TextChar"/>
                <w:rFonts w:cs="Arial"/>
                <w:sz w:val="13"/>
                <w:szCs w:val="13"/>
                <w:lang w:val="en-GB"/>
              </w:rPr>
              <w:br/>
            </w:r>
            <w:r w:rsidRPr="007F1FB1">
              <w:rPr>
                <w:rFonts w:cs="Arial"/>
                <w:lang w:val="en-GB"/>
              </w:rPr>
              <w:t>Pr</w:t>
            </w:r>
            <w:r w:rsidRPr="00B51159">
              <w:rPr>
                <w:rStyle w:val="TextChar"/>
                <w:rFonts w:cs="Arial"/>
                <w:sz w:val="13"/>
                <w:szCs w:val="13"/>
                <w:lang w:val="en-GB"/>
              </w:rPr>
              <w:br/>
              <w:t>140</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B6A880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60</w:t>
            </w:r>
            <w:r w:rsidRPr="00B51159">
              <w:rPr>
                <w:rStyle w:val="TextChar"/>
                <w:rFonts w:cs="Arial"/>
                <w:sz w:val="13"/>
                <w:szCs w:val="13"/>
                <w:lang w:val="en-GB"/>
              </w:rPr>
              <w:br/>
            </w:r>
            <w:r w:rsidRPr="007F1FB1">
              <w:rPr>
                <w:rFonts w:cs="Arial"/>
                <w:lang w:val="en-GB"/>
              </w:rPr>
              <w:t>Nd</w:t>
            </w:r>
            <w:r w:rsidRPr="00B51159">
              <w:rPr>
                <w:rStyle w:val="TextChar"/>
                <w:rFonts w:cs="Arial"/>
                <w:sz w:val="13"/>
                <w:szCs w:val="13"/>
                <w:lang w:val="en-GB"/>
              </w:rPr>
              <w:br/>
              <w:t>144</w:t>
            </w:r>
            <w:r>
              <w:rPr>
                <w:rStyle w:val="TextChar"/>
                <w:rFonts w:cs="Arial"/>
                <w:sz w:val="13"/>
                <w:szCs w:val="13"/>
                <w:lang w:val="en-GB"/>
              </w:rPr>
              <w:t>,</w:t>
            </w:r>
            <w:r w:rsidRPr="00B51159">
              <w:rPr>
                <w:rStyle w:val="TextChar"/>
                <w:rFonts w:cs="Arial"/>
                <w:sz w:val="13"/>
                <w:szCs w:val="13"/>
                <w:lang w:val="en-GB"/>
              </w:rPr>
              <w:t>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0F177F7"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61</w:t>
            </w:r>
            <w:r w:rsidRPr="00B51159">
              <w:rPr>
                <w:rStyle w:val="TextChar"/>
                <w:rFonts w:cs="Arial"/>
                <w:sz w:val="13"/>
                <w:szCs w:val="13"/>
                <w:lang w:val="en-GB"/>
              </w:rPr>
              <w:br/>
            </w:r>
            <w:r w:rsidRPr="007F1FB1">
              <w:rPr>
                <w:rFonts w:cs="Arial"/>
                <w:lang w:val="en-GB"/>
              </w:rPr>
              <w:t>Pm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942F8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62</w:t>
            </w:r>
            <w:r w:rsidRPr="00B51159">
              <w:rPr>
                <w:rStyle w:val="TextChar"/>
                <w:rFonts w:cs="Arial"/>
                <w:sz w:val="13"/>
                <w:szCs w:val="13"/>
                <w:lang w:val="en-GB"/>
              </w:rPr>
              <w:br/>
            </w:r>
            <w:r w:rsidRPr="007F1FB1">
              <w:rPr>
                <w:rFonts w:cs="Arial"/>
                <w:lang w:val="en-GB"/>
              </w:rPr>
              <w:t>Sm</w:t>
            </w:r>
            <w:r>
              <w:rPr>
                <w:rStyle w:val="TextChar"/>
                <w:rFonts w:cs="Arial"/>
                <w:sz w:val="13"/>
                <w:szCs w:val="13"/>
                <w:lang w:val="en-GB"/>
              </w:rPr>
              <w:br/>
              <w:t>150,4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1EF032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63</w:t>
            </w:r>
            <w:r w:rsidRPr="00B51159">
              <w:rPr>
                <w:rStyle w:val="TextChar"/>
                <w:rFonts w:cs="Arial"/>
                <w:sz w:val="13"/>
                <w:szCs w:val="13"/>
                <w:lang w:val="en-GB"/>
              </w:rPr>
              <w:br/>
            </w:r>
            <w:r w:rsidRPr="007F1FB1">
              <w:rPr>
                <w:rFonts w:cs="Arial"/>
                <w:lang w:val="en-GB"/>
              </w:rPr>
              <w:t>Eu</w:t>
            </w:r>
            <w:r>
              <w:rPr>
                <w:rStyle w:val="TextChar"/>
                <w:rFonts w:cs="Arial"/>
                <w:sz w:val="13"/>
                <w:szCs w:val="13"/>
                <w:lang w:val="en-GB"/>
              </w:rPr>
              <w:br/>
              <w:t>152,0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58340D"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64</w:t>
            </w:r>
            <w:r w:rsidRPr="00B51159">
              <w:rPr>
                <w:rStyle w:val="TextChar"/>
                <w:rFonts w:cs="Arial"/>
                <w:sz w:val="13"/>
                <w:szCs w:val="13"/>
                <w:lang w:val="en-GB"/>
              </w:rPr>
              <w:br/>
            </w:r>
            <w:r w:rsidRPr="007F1FB1">
              <w:rPr>
                <w:rFonts w:cs="Arial"/>
                <w:lang w:val="en-GB"/>
              </w:rPr>
              <w:t>Gd</w:t>
            </w:r>
            <w:r>
              <w:rPr>
                <w:rStyle w:val="TextChar"/>
                <w:rFonts w:cs="Arial"/>
                <w:sz w:val="13"/>
                <w:szCs w:val="13"/>
                <w:lang w:val="en-GB"/>
              </w:rPr>
              <w:br/>
              <w:t>157,3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7D1A47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65</w:t>
            </w:r>
            <w:r w:rsidRPr="00B51159">
              <w:rPr>
                <w:rStyle w:val="TextChar"/>
                <w:rFonts w:cs="Arial"/>
                <w:sz w:val="13"/>
                <w:szCs w:val="13"/>
                <w:lang w:val="en-GB"/>
              </w:rPr>
              <w:br/>
            </w:r>
            <w:r w:rsidRPr="007F1FB1">
              <w:rPr>
                <w:rFonts w:cs="Arial"/>
                <w:lang w:val="en-GB"/>
              </w:rPr>
              <w:t>Tb</w:t>
            </w:r>
            <w:r w:rsidRPr="00B51159">
              <w:rPr>
                <w:rStyle w:val="TextChar"/>
                <w:rFonts w:cs="Arial"/>
                <w:sz w:val="13"/>
                <w:szCs w:val="13"/>
                <w:lang w:val="en-GB"/>
              </w:rPr>
              <w:br/>
              <w:t>158</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0A08ACE"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66</w:t>
            </w:r>
            <w:r w:rsidRPr="00B51159">
              <w:rPr>
                <w:rStyle w:val="TextChar"/>
                <w:rFonts w:cs="Arial"/>
                <w:sz w:val="13"/>
                <w:szCs w:val="13"/>
                <w:lang w:val="en-GB"/>
              </w:rPr>
              <w:br/>
            </w:r>
            <w:r w:rsidRPr="007F1FB1">
              <w:rPr>
                <w:rFonts w:cs="Arial"/>
                <w:lang w:val="en-GB"/>
              </w:rPr>
              <w:t>Dy</w:t>
            </w:r>
            <w:r w:rsidRPr="00B51159">
              <w:rPr>
                <w:rStyle w:val="TextChar"/>
                <w:rFonts w:cs="Arial"/>
                <w:sz w:val="13"/>
                <w:szCs w:val="13"/>
                <w:lang w:val="en-GB"/>
              </w:rPr>
              <w:br/>
              <w:t>162</w:t>
            </w:r>
            <w:r>
              <w:rPr>
                <w:rStyle w:val="TextChar"/>
                <w:rFonts w:cs="Arial"/>
                <w:sz w:val="13"/>
                <w:szCs w:val="13"/>
                <w:lang w:val="en-GB"/>
              </w:rPr>
              <w:t>,</w:t>
            </w:r>
            <w:r w:rsidRPr="00B51159">
              <w:rPr>
                <w:rStyle w:val="TextChar"/>
                <w:rFonts w:cs="Arial"/>
                <w:sz w:val="13"/>
                <w:szCs w:val="13"/>
                <w:lang w:val="en-GB"/>
              </w:rPr>
              <w:t>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9F9E58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67</w:t>
            </w:r>
            <w:r w:rsidRPr="00B51159">
              <w:rPr>
                <w:rStyle w:val="TextChar"/>
                <w:rFonts w:cs="Arial"/>
                <w:sz w:val="13"/>
                <w:szCs w:val="13"/>
                <w:lang w:val="en-GB"/>
              </w:rPr>
              <w:br/>
            </w:r>
            <w:r w:rsidRPr="007F1FB1">
              <w:rPr>
                <w:rFonts w:cs="Arial"/>
                <w:lang w:val="en-GB"/>
              </w:rPr>
              <w:t>Ho</w:t>
            </w:r>
            <w:r w:rsidRPr="00B51159">
              <w:rPr>
                <w:rStyle w:val="TextChar"/>
                <w:rFonts w:cs="Arial"/>
                <w:sz w:val="13"/>
                <w:szCs w:val="13"/>
                <w:lang w:val="en-GB"/>
              </w:rPr>
              <w:br/>
              <w:t>164</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2E7BDC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68</w:t>
            </w:r>
            <w:r w:rsidRPr="00B51159">
              <w:rPr>
                <w:rStyle w:val="TextChar"/>
                <w:rFonts w:cs="Arial"/>
                <w:sz w:val="13"/>
                <w:szCs w:val="13"/>
                <w:lang w:val="en-GB"/>
              </w:rPr>
              <w:br/>
            </w:r>
            <w:r w:rsidRPr="007F1FB1">
              <w:rPr>
                <w:rFonts w:cs="Arial"/>
                <w:lang w:val="en-GB"/>
              </w:rPr>
              <w:t>Er</w:t>
            </w:r>
            <w:r w:rsidRPr="00B51159">
              <w:rPr>
                <w:rStyle w:val="TextChar"/>
                <w:rFonts w:cs="Arial"/>
                <w:sz w:val="13"/>
                <w:szCs w:val="13"/>
                <w:lang w:val="en-GB"/>
              </w:rPr>
              <w:br/>
              <w:t>167</w:t>
            </w:r>
            <w:r>
              <w:rPr>
                <w:rStyle w:val="TextChar"/>
                <w:rFonts w:cs="Arial"/>
                <w:sz w:val="13"/>
                <w:szCs w:val="13"/>
                <w:lang w:val="en-GB"/>
              </w:rPr>
              <w:t>,3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67F1D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69</w:t>
            </w:r>
            <w:r w:rsidRPr="00B51159">
              <w:rPr>
                <w:rStyle w:val="TextChar"/>
                <w:rFonts w:cs="Arial"/>
                <w:sz w:val="13"/>
                <w:szCs w:val="13"/>
                <w:lang w:val="en-GB"/>
              </w:rPr>
              <w:br/>
            </w:r>
            <w:r w:rsidRPr="007F1FB1">
              <w:rPr>
                <w:rFonts w:cs="Arial"/>
                <w:lang w:val="en-GB"/>
              </w:rPr>
              <w:t>Tm</w:t>
            </w:r>
            <w:r w:rsidRPr="00B51159">
              <w:rPr>
                <w:rStyle w:val="TextChar"/>
                <w:rFonts w:cs="Arial"/>
                <w:sz w:val="13"/>
                <w:szCs w:val="13"/>
                <w:lang w:val="en-GB"/>
              </w:rPr>
              <w:br/>
              <w:t>168</w:t>
            </w:r>
            <w:r>
              <w:rPr>
                <w:rStyle w:val="TextChar"/>
                <w:rFonts w:cs="Arial"/>
                <w:sz w:val="13"/>
                <w:szCs w:val="13"/>
                <w:lang w:val="en-GB"/>
              </w:rPr>
              <w:t>,</w:t>
            </w:r>
            <w:r w:rsidRPr="00B51159">
              <w:rPr>
                <w:rStyle w:val="TextChar"/>
                <w:rFonts w:cs="Arial"/>
                <w:sz w:val="13"/>
                <w:szCs w:val="13"/>
                <w:lang w:val="en-GB"/>
              </w:rPr>
              <w:t>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1B6166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70</w:t>
            </w:r>
            <w:r w:rsidRPr="00B51159">
              <w:rPr>
                <w:rStyle w:val="TextChar"/>
                <w:rFonts w:cs="Arial"/>
                <w:sz w:val="13"/>
                <w:szCs w:val="13"/>
                <w:lang w:val="en-GB"/>
              </w:rPr>
              <w:br/>
            </w:r>
            <w:r w:rsidRPr="007F1FB1">
              <w:rPr>
                <w:rFonts w:cs="Arial"/>
                <w:lang w:val="en-GB"/>
              </w:rPr>
              <w:t>Yb</w:t>
            </w:r>
            <w:r w:rsidRPr="00B51159">
              <w:rPr>
                <w:rStyle w:val="TextChar"/>
                <w:rFonts w:cs="Arial"/>
                <w:sz w:val="13"/>
                <w:szCs w:val="13"/>
                <w:lang w:val="en-GB"/>
              </w:rPr>
              <w:br/>
              <w:t>173</w:t>
            </w:r>
            <w:r>
              <w:rPr>
                <w:rStyle w:val="TextChar"/>
                <w:rFonts w:cs="Arial"/>
                <w:sz w:val="13"/>
                <w:szCs w:val="13"/>
                <w:lang w:val="en-GB"/>
              </w:rPr>
              <w:t>,</w:t>
            </w:r>
            <w:r w:rsidRPr="00B51159">
              <w:rPr>
                <w:rStyle w:val="TextChar"/>
                <w:rFonts w:cs="Arial"/>
                <w:sz w:val="13"/>
                <w:szCs w:val="13"/>
                <w:lang w:val="en-GB"/>
              </w:rPr>
              <w:t>0</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41856D84"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71</w:t>
            </w:r>
            <w:r w:rsidRPr="00B51159">
              <w:rPr>
                <w:rStyle w:val="TextChar"/>
                <w:rFonts w:cs="Arial"/>
                <w:sz w:val="13"/>
                <w:szCs w:val="13"/>
                <w:lang w:val="en-GB"/>
              </w:rPr>
              <w:br/>
            </w:r>
            <w:r w:rsidRPr="007F1FB1">
              <w:rPr>
                <w:rFonts w:cs="Arial"/>
                <w:lang w:val="en-GB"/>
              </w:rPr>
              <w:t>Lu</w:t>
            </w:r>
            <w:r>
              <w:rPr>
                <w:rStyle w:val="TextChar"/>
                <w:rFonts w:cs="Arial"/>
                <w:sz w:val="13"/>
                <w:szCs w:val="13"/>
                <w:lang w:val="en-GB"/>
              </w:rPr>
              <w:br/>
              <w:t>175,0</w:t>
            </w:r>
          </w:p>
        </w:tc>
      </w:tr>
      <w:tr w:rsidR="00A760CD" w:rsidRPr="007F1FB1" w14:paraId="67A7BCD9" w14:textId="77777777" w:rsidTr="0050580E">
        <w:trPr>
          <w:trHeight w:val="450"/>
          <w:tblCellSpacing w:w="0" w:type="dxa"/>
          <w:jc w:val="center"/>
        </w:trPr>
        <w:tc>
          <w:tcPr>
            <w:tcW w:w="281" w:type="pct"/>
            <w:shd w:val="clear" w:color="auto" w:fill="auto"/>
            <w:vAlign w:val="center"/>
          </w:tcPr>
          <w:p w14:paraId="13CE4A6F" w14:textId="77777777" w:rsidR="00A760CD" w:rsidRPr="007F1FB1" w:rsidRDefault="00A760CD" w:rsidP="0050580E">
            <w:pPr>
              <w:jc w:val="center"/>
              <w:rPr>
                <w:rFonts w:cs="Arial"/>
                <w:lang w:val="en-GB"/>
              </w:rPr>
            </w:pPr>
          </w:p>
        </w:tc>
        <w:tc>
          <w:tcPr>
            <w:tcW w:w="281" w:type="pct"/>
            <w:shd w:val="clear" w:color="auto" w:fill="auto"/>
            <w:vAlign w:val="center"/>
          </w:tcPr>
          <w:p w14:paraId="6C0A3AF2" w14:textId="77777777" w:rsidR="00A760CD" w:rsidRPr="007F1FB1" w:rsidRDefault="00A760CD" w:rsidP="0050580E">
            <w:pPr>
              <w:jc w:val="center"/>
              <w:rPr>
                <w:rFonts w:cs="Arial"/>
                <w:lang w:val="en-GB"/>
              </w:rPr>
            </w:pPr>
          </w:p>
        </w:tc>
        <w:tc>
          <w:tcPr>
            <w:tcW w:w="239" w:type="pct"/>
            <w:shd w:val="clear" w:color="auto" w:fill="auto"/>
            <w:vAlign w:val="center"/>
          </w:tcPr>
          <w:p w14:paraId="5F843FB6" w14:textId="77777777" w:rsidR="00A760CD" w:rsidRPr="007F1FB1" w:rsidRDefault="00A760CD" w:rsidP="0050580E">
            <w:pPr>
              <w:jc w:val="center"/>
              <w:rPr>
                <w:rFonts w:cs="Arial"/>
                <w:lang w:val="en-GB"/>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F8D153C"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89</w:t>
            </w:r>
            <w:r w:rsidRPr="00B51159">
              <w:rPr>
                <w:rStyle w:val="TextChar"/>
                <w:rFonts w:cs="Arial"/>
                <w:sz w:val="13"/>
                <w:szCs w:val="13"/>
                <w:lang w:val="en-GB"/>
              </w:rPr>
              <w:br/>
            </w:r>
            <w:r w:rsidRPr="007F1FB1">
              <w:rPr>
                <w:rFonts w:cs="Arial"/>
                <w:lang w:val="en-GB"/>
              </w:rPr>
              <w:t>Ac</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274A320"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90</w:t>
            </w:r>
            <w:r w:rsidRPr="00B51159">
              <w:rPr>
                <w:rStyle w:val="TextChar"/>
                <w:rFonts w:cs="Arial"/>
                <w:sz w:val="13"/>
                <w:szCs w:val="13"/>
                <w:lang w:val="en-GB"/>
              </w:rPr>
              <w:br/>
            </w:r>
            <w:r w:rsidRPr="007F1FB1">
              <w:rPr>
                <w:rFonts w:cs="Arial"/>
                <w:lang w:val="en-GB"/>
              </w:rPr>
              <w:t>Th</w:t>
            </w:r>
            <w:r w:rsidRPr="00B51159">
              <w:rPr>
                <w:rStyle w:val="TextChar"/>
                <w:rFonts w:cs="Arial"/>
                <w:sz w:val="13"/>
                <w:szCs w:val="13"/>
                <w:lang w:val="en-GB"/>
              </w:rPr>
              <w:br/>
              <w:t>232</w:t>
            </w:r>
            <w:r>
              <w:rPr>
                <w:rStyle w:val="TextChar"/>
                <w:rFonts w:cs="Arial"/>
                <w:sz w:val="13"/>
                <w:szCs w:val="13"/>
                <w:lang w:val="en-GB"/>
              </w:rPr>
              <w:t>,</w:t>
            </w:r>
            <w:r w:rsidRPr="00B51159">
              <w:rPr>
                <w:rStyle w:val="TextChar"/>
                <w:rFonts w:cs="Arial"/>
                <w:sz w:val="13"/>
                <w:szCs w:val="13"/>
                <w:lang w:val="en-GB"/>
              </w:rPr>
              <w:t>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FA2ADB6"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91</w:t>
            </w:r>
            <w:r w:rsidRPr="00B51159">
              <w:rPr>
                <w:rStyle w:val="TextChar"/>
                <w:rFonts w:cs="Arial"/>
                <w:sz w:val="13"/>
                <w:szCs w:val="13"/>
                <w:lang w:val="en-GB"/>
              </w:rPr>
              <w:br/>
            </w:r>
            <w:r w:rsidRPr="007F1FB1">
              <w:rPr>
                <w:rFonts w:cs="Arial"/>
                <w:lang w:val="en-GB"/>
              </w:rPr>
              <w:t>Pa</w:t>
            </w:r>
            <w:r w:rsidRPr="00B51159">
              <w:rPr>
                <w:rStyle w:val="TextChar"/>
                <w:rFonts w:cs="Arial"/>
                <w:sz w:val="13"/>
                <w:szCs w:val="13"/>
                <w:lang w:val="en-GB"/>
              </w:rPr>
              <w:br/>
              <w:t>231</w:t>
            </w:r>
            <w:r>
              <w:rPr>
                <w:rStyle w:val="TextChar"/>
                <w:rFonts w:cs="Arial"/>
                <w:sz w:val="13"/>
                <w:szCs w:val="13"/>
                <w:lang w:val="en-GB"/>
              </w:rPr>
              <w:t>,</w:t>
            </w:r>
            <w:r w:rsidRPr="00B51159">
              <w:rPr>
                <w:rStyle w:val="TextChar"/>
                <w:rFonts w:cs="Arial"/>
                <w:sz w:val="13"/>
                <w:szCs w:val="13"/>
                <w:lang w:val="en-GB"/>
              </w:rPr>
              <w:t>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EEEE39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92</w:t>
            </w:r>
            <w:r w:rsidRPr="00B51159">
              <w:rPr>
                <w:rStyle w:val="TextChar"/>
                <w:rFonts w:cs="Arial"/>
                <w:sz w:val="13"/>
                <w:szCs w:val="13"/>
                <w:lang w:val="en-GB"/>
              </w:rPr>
              <w:br/>
            </w:r>
            <w:r w:rsidRPr="007F1FB1">
              <w:rPr>
                <w:rFonts w:cs="Arial"/>
                <w:lang w:val="en-GB"/>
              </w:rPr>
              <w:t>U</w:t>
            </w:r>
            <w:r w:rsidRPr="00B51159">
              <w:rPr>
                <w:rStyle w:val="TextChar"/>
                <w:rFonts w:cs="Arial"/>
                <w:sz w:val="13"/>
                <w:szCs w:val="13"/>
                <w:lang w:val="en-GB"/>
              </w:rPr>
              <w:br/>
              <w:t>238</w:t>
            </w:r>
            <w:r>
              <w:rPr>
                <w:rStyle w:val="TextChar"/>
                <w:rFonts w:cs="Arial"/>
                <w:sz w:val="13"/>
                <w:szCs w:val="13"/>
                <w:lang w:val="en-GB"/>
              </w:rPr>
              <w:t>,</w:t>
            </w:r>
            <w:r w:rsidRPr="00B51159">
              <w:rPr>
                <w:rStyle w:val="TextChar"/>
                <w:rFonts w:cs="Arial"/>
                <w:sz w:val="13"/>
                <w:szCs w:val="13"/>
                <w:lang w:val="en-GB"/>
              </w:rPr>
              <w:t>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D9E6588"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93</w:t>
            </w:r>
            <w:r w:rsidRPr="00B51159">
              <w:rPr>
                <w:rStyle w:val="TextChar"/>
                <w:rFonts w:cs="Arial"/>
                <w:sz w:val="13"/>
                <w:szCs w:val="13"/>
                <w:lang w:val="en-GB"/>
              </w:rPr>
              <w:br/>
            </w:r>
            <w:r w:rsidRPr="007F1FB1">
              <w:rPr>
                <w:rFonts w:cs="Arial"/>
                <w:lang w:val="en-GB"/>
              </w:rPr>
              <w:t>Np</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0AA0365"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94</w:t>
            </w:r>
            <w:r w:rsidRPr="00B51159">
              <w:rPr>
                <w:rStyle w:val="TextChar"/>
                <w:rFonts w:cs="Arial"/>
                <w:sz w:val="13"/>
                <w:szCs w:val="13"/>
                <w:lang w:val="en-GB"/>
              </w:rPr>
              <w:br/>
            </w:r>
            <w:r w:rsidRPr="007F1FB1">
              <w:rPr>
                <w:rFonts w:cs="Arial"/>
                <w:lang w:val="en-GB"/>
              </w:rPr>
              <w:t>Pu</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551369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95</w:t>
            </w:r>
            <w:r w:rsidRPr="00B51159">
              <w:rPr>
                <w:rStyle w:val="TextChar"/>
                <w:rFonts w:cs="Arial"/>
                <w:sz w:val="13"/>
                <w:szCs w:val="13"/>
                <w:lang w:val="en-GB"/>
              </w:rPr>
              <w:br/>
            </w:r>
            <w:r w:rsidRPr="007F1FB1">
              <w:rPr>
                <w:rFonts w:cs="Arial"/>
                <w:lang w:val="en-GB"/>
              </w:rPr>
              <w:t>Am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A85DA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96</w:t>
            </w:r>
            <w:r w:rsidRPr="00B51159">
              <w:rPr>
                <w:rStyle w:val="TextChar"/>
                <w:rFonts w:cs="Arial"/>
                <w:sz w:val="13"/>
                <w:szCs w:val="13"/>
                <w:lang w:val="en-GB"/>
              </w:rPr>
              <w:br/>
            </w:r>
            <w:r w:rsidRPr="007F1FB1">
              <w:rPr>
                <w:rFonts w:cs="Arial"/>
                <w:lang w:val="en-GB"/>
              </w:rPr>
              <w:t>Cm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11CBF5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97</w:t>
            </w:r>
            <w:r w:rsidRPr="00B51159">
              <w:rPr>
                <w:rStyle w:val="TextChar"/>
                <w:rFonts w:cs="Arial"/>
                <w:sz w:val="13"/>
                <w:szCs w:val="13"/>
                <w:lang w:val="en-GB"/>
              </w:rPr>
              <w:br/>
            </w:r>
            <w:r w:rsidRPr="007F1FB1">
              <w:rPr>
                <w:rFonts w:cs="Arial"/>
                <w:lang w:val="en-GB"/>
              </w:rPr>
              <w:t>Bk</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6E5E60A"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98</w:t>
            </w:r>
            <w:r w:rsidRPr="00B51159">
              <w:rPr>
                <w:rStyle w:val="TextChar"/>
                <w:rFonts w:cs="Arial"/>
                <w:sz w:val="13"/>
                <w:szCs w:val="13"/>
                <w:lang w:val="en-GB"/>
              </w:rPr>
              <w:br/>
            </w:r>
            <w:r w:rsidRPr="007F1FB1">
              <w:rPr>
                <w:rFonts w:cs="Arial"/>
                <w:lang w:val="en-GB"/>
              </w:rPr>
              <w:t>Cf</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B701B2"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99</w:t>
            </w:r>
            <w:r w:rsidRPr="00B51159">
              <w:rPr>
                <w:rStyle w:val="TextChar"/>
                <w:rFonts w:cs="Arial"/>
                <w:sz w:val="13"/>
                <w:szCs w:val="13"/>
                <w:lang w:val="en-GB"/>
              </w:rPr>
              <w:br/>
            </w:r>
            <w:r w:rsidRPr="007F1FB1">
              <w:rPr>
                <w:rFonts w:cs="Arial"/>
                <w:lang w:val="en-GB"/>
              </w:rPr>
              <w:t>Es</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C8F17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100</w:t>
            </w:r>
            <w:r w:rsidRPr="00B51159">
              <w:rPr>
                <w:rStyle w:val="TextChar"/>
                <w:rFonts w:cs="Arial"/>
                <w:sz w:val="13"/>
                <w:szCs w:val="13"/>
                <w:lang w:val="en-GB"/>
              </w:rPr>
              <w:br/>
            </w:r>
            <w:r w:rsidRPr="007F1FB1">
              <w:rPr>
                <w:rFonts w:cs="Arial"/>
                <w:lang w:val="en-GB"/>
              </w:rPr>
              <w:t>Fm</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EE3458F"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101</w:t>
            </w:r>
            <w:r w:rsidRPr="00B51159">
              <w:rPr>
                <w:rStyle w:val="TextChar"/>
                <w:rFonts w:cs="Arial"/>
                <w:sz w:val="13"/>
                <w:szCs w:val="13"/>
                <w:lang w:val="en-GB"/>
              </w:rPr>
              <w:br/>
            </w:r>
            <w:r w:rsidRPr="007F1FB1">
              <w:rPr>
                <w:rFonts w:cs="Arial"/>
                <w:lang w:val="en-GB"/>
              </w:rPr>
              <w:t>Md</w:t>
            </w:r>
            <w:r w:rsidRPr="00B51159">
              <w:rPr>
                <w:rStyle w:val="TextChar"/>
                <w:rFonts w:cs="Arial"/>
                <w:sz w:val="13"/>
                <w:szCs w:val="13"/>
                <w:lang w:val="en-GB"/>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FF039B1"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102</w:t>
            </w:r>
            <w:r w:rsidRPr="00B51159">
              <w:rPr>
                <w:rStyle w:val="TextChar"/>
                <w:rFonts w:cs="Arial"/>
                <w:sz w:val="13"/>
                <w:szCs w:val="13"/>
                <w:lang w:val="en-GB"/>
              </w:rPr>
              <w:br/>
            </w:r>
            <w:r w:rsidRPr="007F1FB1">
              <w:rPr>
                <w:rFonts w:cs="Arial"/>
                <w:lang w:val="en-GB"/>
              </w:rPr>
              <w:t>No</w:t>
            </w:r>
            <w:r w:rsidRPr="00B51159">
              <w:rPr>
                <w:rStyle w:val="TextChar"/>
                <w:rFonts w:cs="Arial"/>
                <w:sz w:val="13"/>
                <w:szCs w:val="13"/>
                <w:lang w:val="en-GB"/>
              </w:rPr>
              <w:br/>
              <w:t>-</w:t>
            </w:r>
          </w:p>
        </w:tc>
        <w:tc>
          <w:tcPr>
            <w:tcW w:w="279" w:type="pct"/>
            <w:tcBorders>
              <w:top w:val="single" w:sz="2" w:space="0" w:color="auto"/>
              <w:left w:val="single" w:sz="2" w:space="0" w:color="auto"/>
              <w:bottom w:val="single" w:sz="2" w:space="0" w:color="auto"/>
              <w:right w:val="single" w:sz="2" w:space="0" w:color="auto"/>
            </w:tcBorders>
            <w:shd w:val="clear" w:color="auto" w:fill="auto"/>
            <w:vAlign w:val="center"/>
          </w:tcPr>
          <w:p w14:paraId="7DE224B9" w14:textId="77777777" w:rsidR="00A760CD" w:rsidRPr="007F1FB1" w:rsidRDefault="00A760CD" w:rsidP="0050580E">
            <w:pPr>
              <w:pStyle w:val="Text"/>
              <w:jc w:val="center"/>
              <w:rPr>
                <w:rFonts w:cs="Arial"/>
                <w:lang w:val="en-GB"/>
              </w:rPr>
            </w:pPr>
            <w:r w:rsidRPr="00B51159">
              <w:rPr>
                <w:rStyle w:val="TextChar"/>
                <w:rFonts w:cs="Arial"/>
                <w:sz w:val="13"/>
                <w:szCs w:val="13"/>
                <w:lang w:val="en-GB"/>
              </w:rPr>
              <w:t>103</w:t>
            </w:r>
            <w:r w:rsidRPr="00B51159">
              <w:rPr>
                <w:rStyle w:val="TextChar"/>
                <w:rFonts w:cs="Arial"/>
                <w:sz w:val="13"/>
                <w:szCs w:val="13"/>
                <w:lang w:val="en-GB"/>
              </w:rPr>
              <w:br/>
            </w:r>
            <w:r w:rsidRPr="007F1FB1">
              <w:rPr>
                <w:rFonts w:cs="Arial"/>
                <w:lang w:val="en-GB"/>
              </w:rPr>
              <w:t>Lr</w:t>
            </w:r>
            <w:r w:rsidRPr="00B51159">
              <w:rPr>
                <w:rStyle w:val="TextChar"/>
                <w:rFonts w:cs="Arial"/>
                <w:sz w:val="13"/>
                <w:szCs w:val="13"/>
                <w:lang w:val="en-GB"/>
              </w:rPr>
              <w:br/>
              <w:t>-</w:t>
            </w:r>
          </w:p>
        </w:tc>
      </w:tr>
    </w:tbl>
    <w:p w14:paraId="4E42AE93" w14:textId="5806D603" w:rsidR="00EB04E9" w:rsidRPr="00333107" w:rsidRDefault="00EB04E9" w:rsidP="00DE7FF6">
      <w:pPr>
        <w:pStyle w:val="Problemtext"/>
      </w:pPr>
    </w:p>
    <w:p w14:paraId="71FA460A" w14:textId="456CB802" w:rsidR="009A436A" w:rsidRPr="00F02D44" w:rsidRDefault="006961A4" w:rsidP="009F7FC7">
      <w:pPr>
        <w:pStyle w:val="Kop1"/>
        <w:spacing w:before="120" w:after="200"/>
      </w:pPr>
      <w:r w:rsidRPr="006961A4">
        <w:rPr>
          <w:szCs w:val="56"/>
        </w:rPr>
        <w:lastRenderedPageBreak/>
        <w:t>Opgave 1</w:t>
      </w:r>
      <w:r w:rsidR="009A436A">
        <w:tab/>
        <w:t xml:space="preserve">5% </w:t>
      </w:r>
      <w:r>
        <w:t>van het totaal</w:t>
      </w:r>
    </w:p>
    <w:p w14:paraId="6CA1F694" w14:textId="0A08DB84" w:rsidR="00961AF2" w:rsidRDefault="006961A4" w:rsidP="0050580E">
      <w:pPr>
        <w:pStyle w:val="Problemtext"/>
        <w:spacing w:after="140"/>
      </w:pPr>
      <w:r>
        <w:t>Stikstoftrifluoride is een verrassend stabiele verbinding. De stof was voor het eerst verkregen bij de elektrolyse van een gesmolten mengsel van ammoniumfluoride en waterstoffluoride.</w:t>
      </w:r>
    </w:p>
    <w:p w14:paraId="1C7D8BAC" w14:textId="24501E1C" w:rsidR="004F6302" w:rsidRDefault="004F6302" w:rsidP="0050580E">
      <w:pPr>
        <w:pStyle w:val="Subquestion"/>
        <w:spacing w:after="140"/>
      </w:pPr>
      <w:r w:rsidRPr="00573F84">
        <w:rPr>
          <w:rStyle w:val="Subquestionnumber"/>
        </w:rPr>
        <w:t>1.1.</w:t>
      </w:r>
      <w:r>
        <w:tab/>
      </w:r>
      <w:r w:rsidR="006961A4">
        <w:rPr>
          <w:u w:val="single"/>
        </w:rPr>
        <w:t>Aan welke elektrode</w:t>
      </w:r>
      <w:r w:rsidR="006961A4">
        <w:t xml:space="preserve"> ontstaat het stikstoftrifluoride? </w:t>
      </w:r>
      <w:r w:rsidR="006961A4">
        <w:rPr>
          <w:u w:val="single"/>
        </w:rPr>
        <w:t>Geef</w:t>
      </w:r>
      <w:r w:rsidR="006961A4">
        <w:t xml:space="preserve"> de vergelijking van de halfreactie voor de vorming van NF</w:t>
      </w:r>
      <w:r w:rsidR="006961A4">
        <w:rPr>
          <w:vertAlign w:val="subscript"/>
        </w:rPr>
        <w:t>3</w:t>
      </w:r>
      <w:r w:rsidR="006961A4">
        <w:t>.</w:t>
      </w:r>
    </w:p>
    <w:p w14:paraId="1763FB5C" w14:textId="5B038652" w:rsidR="004F6302" w:rsidRDefault="006961A4" w:rsidP="0050580E">
      <w:pPr>
        <w:pStyle w:val="Problemtext"/>
        <w:spacing w:after="140"/>
      </w:pPr>
      <w:r>
        <w:t>Gek genoeg zijn het verwante fluoramine (NH</w:t>
      </w:r>
      <w:r>
        <w:rPr>
          <w:vertAlign w:val="subscript"/>
        </w:rPr>
        <w:t>2</w:t>
      </w:r>
      <w:r>
        <w:t>F) en difluoramine (NHF</w:t>
      </w:r>
      <w:r>
        <w:rPr>
          <w:vertAlign w:val="subscript"/>
        </w:rPr>
        <w:t>2</w:t>
      </w:r>
      <w:r>
        <w:t>) zeer onstabiele stoffen. De ontleding van deze stoffen kan zelfs explosief verlopen. Dit is gevaarlijk, omdat ze als nevenproducten tijdens de elektrolyse worden gevormd.</w:t>
      </w:r>
    </w:p>
    <w:p w14:paraId="71AEC2E6" w14:textId="3B90A6C6" w:rsidR="00573F84" w:rsidRDefault="00573F84" w:rsidP="0050580E">
      <w:pPr>
        <w:pStyle w:val="Subquestion"/>
        <w:spacing w:after="140"/>
      </w:pPr>
      <w:r w:rsidRPr="00573F84">
        <w:rPr>
          <w:rStyle w:val="Subquestionnumber"/>
        </w:rPr>
        <w:t>1.2.</w:t>
      </w:r>
      <w:r>
        <w:tab/>
      </w:r>
      <w:r w:rsidR="006961A4" w:rsidRPr="00F0502E">
        <w:rPr>
          <w:u w:val="single"/>
        </w:rPr>
        <w:t>Welke stof</w:t>
      </w:r>
      <w:r w:rsidR="006961A4">
        <w:t xml:space="preserve"> zal naar verwachting bij de laagste temperatuur condenseren als een mengsel van gasvormig NF</w:t>
      </w:r>
      <w:r w:rsidR="006961A4">
        <w:rPr>
          <w:vertAlign w:val="subscript"/>
        </w:rPr>
        <w:t>3</w:t>
      </w:r>
      <w:r w:rsidR="006961A4">
        <w:t>, NHF</w:t>
      </w:r>
      <w:r w:rsidR="006961A4">
        <w:rPr>
          <w:vertAlign w:val="subscript"/>
        </w:rPr>
        <w:t>2</w:t>
      </w:r>
      <w:r w:rsidR="006961A4">
        <w:t xml:space="preserve"> en NH</w:t>
      </w:r>
      <w:r w:rsidR="006961A4">
        <w:rPr>
          <w:vertAlign w:val="subscript"/>
        </w:rPr>
        <w:t>2</w:t>
      </w:r>
      <w:r w:rsidR="006961A4">
        <w:t>F wordt afgekoeld?</w:t>
      </w:r>
    </w:p>
    <w:p w14:paraId="7CA8481D" w14:textId="5E69F16A" w:rsidR="002C7595" w:rsidRDefault="006961A4" w:rsidP="0050580E">
      <w:pPr>
        <w:pStyle w:val="Problemtext"/>
        <w:spacing w:after="140"/>
      </w:pPr>
      <w:r>
        <w:t>De N</w:t>
      </w:r>
      <w:r>
        <w:rPr>
          <w:vertAlign w:val="superscript"/>
        </w:rPr>
        <w:t> </w:t>
      </w:r>
      <w:r>
        <w:t>–</w:t>
      </w:r>
      <w:r>
        <w:rPr>
          <w:vertAlign w:val="superscript"/>
        </w:rPr>
        <w:t> </w:t>
      </w:r>
      <w:r>
        <w:t>F bindingslengtes in deze moleculen zijn 136, 140 en 142 pm. De verandering in bindingslengtes kan worden verklaard met een eenvoudig elektrostatisch model, rekening houdend met de partiële ladingen op de atomen.</w:t>
      </w:r>
    </w:p>
    <w:p w14:paraId="5EE37A24" w14:textId="4520A072" w:rsidR="002C7595" w:rsidRDefault="002C7595" w:rsidP="0050580E">
      <w:pPr>
        <w:pStyle w:val="Subquestion"/>
        <w:spacing w:after="140"/>
      </w:pPr>
      <w:r w:rsidRPr="00750B0E">
        <w:rPr>
          <w:rStyle w:val="Subquestionnumber"/>
        </w:rPr>
        <w:t>1.</w:t>
      </w:r>
      <w:r>
        <w:rPr>
          <w:rStyle w:val="Subquestionnumber"/>
        </w:rPr>
        <w:t>3</w:t>
      </w:r>
      <w:r w:rsidRPr="00750B0E">
        <w:rPr>
          <w:rStyle w:val="Subquestionnumber"/>
        </w:rPr>
        <w:t>.</w:t>
      </w:r>
      <w:r>
        <w:tab/>
      </w:r>
      <w:r w:rsidR="006961A4">
        <w:rPr>
          <w:u w:val="single"/>
        </w:rPr>
        <w:t>Geef aan</w:t>
      </w:r>
      <w:r w:rsidR="006961A4">
        <w:t xml:space="preserve"> welke </w:t>
      </w:r>
      <w:r w:rsidR="0050580E">
        <w:t>N</w:t>
      </w:r>
      <w:r w:rsidR="0050580E">
        <w:rPr>
          <w:vertAlign w:val="superscript"/>
        </w:rPr>
        <w:t> </w:t>
      </w:r>
      <w:r w:rsidR="0050580E">
        <w:t>–</w:t>
      </w:r>
      <w:r w:rsidR="0050580E">
        <w:rPr>
          <w:vertAlign w:val="superscript"/>
        </w:rPr>
        <w:t> </w:t>
      </w:r>
      <w:r w:rsidR="0050580E">
        <w:t xml:space="preserve">F </w:t>
      </w:r>
      <w:r w:rsidR="006961A4">
        <w:t>bindingslengte (136, 140 en 142 pm) bij welk molecuul hoort.</w:t>
      </w:r>
    </w:p>
    <w:p w14:paraId="5877E086" w14:textId="573CE9F1" w:rsidR="00573F84" w:rsidRDefault="006961A4" w:rsidP="0050580E">
      <w:pPr>
        <w:pStyle w:val="Problemtext"/>
        <w:spacing w:after="140"/>
      </w:pPr>
      <w:r>
        <w:t>Als NHF</w:t>
      </w:r>
      <w:r>
        <w:rPr>
          <w:vertAlign w:val="subscript"/>
        </w:rPr>
        <w:t>2</w:t>
      </w:r>
      <w:r>
        <w:t xml:space="preserve"> door een oplossing van KF en HF wordt geleid, kan een binaire stikstof – fluor verbinding ontstaan. Deze stof ontstaat als een mengsel van twee geometrische isomeren.</w:t>
      </w:r>
    </w:p>
    <w:p w14:paraId="09ED4EF9" w14:textId="7AAC3760" w:rsidR="00573F84" w:rsidRDefault="00573F84" w:rsidP="0050580E">
      <w:pPr>
        <w:pStyle w:val="Subquestion"/>
        <w:spacing w:after="140"/>
      </w:pPr>
      <w:r w:rsidRPr="00573F84">
        <w:rPr>
          <w:rStyle w:val="Subquestionnumber"/>
        </w:rPr>
        <w:t>1.</w:t>
      </w:r>
      <w:r w:rsidR="002C7595">
        <w:rPr>
          <w:rStyle w:val="Subquestionnumber"/>
        </w:rPr>
        <w:t>4</w:t>
      </w:r>
      <w:r w:rsidRPr="00573F84">
        <w:rPr>
          <w:rStyle w:val="Subquestionnumber"/>
        </w:rPr>
        <w:t>.</w:t>
      </w:r>
      <w:r>
        <w:tab/>
      </w:r>
      <w:r w:rsidR="006961A4">
        <w:rPr>
          <w:u w:val="single"/>
        </w:rPr>
        <w:t xml:space="preserve">Geef </w:t>
      </w:r>
      <w:r w:rsidR="006961A4">
        <w:t>de reactievergelijking voor de vorming van deze binaire stikstof – fluor verbinding.</w:t>
      </w:r>
    </w:p>
    <w:p w14:paraId="74908D7D" w14:textId="67FD09AE" w:rsidR="00940BCA" w:rsidRDefault="006961A4" w:rsidP="0050580E">
      <w:pPr>
        <w:pStyle w:val="Problemtext"/>
        <w:spacing w:after="140"/>
      </w:pPr>
      <w:r>
        <w:t>De ionsoort tetrafluorammonium (NF</w:t>
      </w:r>
      <w:r>
        <w:rPr>
          <w:vertAlign w:val="subscript"/>
        </w:rPr>
        <w:t>4</w:t>
      </w:r>
      <w:r>
        <w:rPr>
          <w:vertAlign w:val="superscript"/>
        </w:rPr>
        <w:t>+</w:t>
      </w:r>
      <w:r>
        <w:t>) en het daarbij behorende zout, kan worden verkregen uit NF</w:t>
      </w:r>
      <w:r>
        <w:rPr>
          <w:vertAlign w:val="subscript"/>
        </w:rPr>
        <w:t>3</w:t>
      </w:r>
      <w:r>
        <w:t xml:space="preserve"> en </w:t>
      </w:r>
      <w:r w:rsidR="0050580E">
        <w:t>F</w:t>
      </w:r>
      <w:r w:rsidR="0050580E">
        <w:rPr>
          <w:vertAlign w:val="subscript"/>
        </w:rPr>
        <w:t>2</w:t>
      </w:r>
      <w:r>
        <w:t>, in aanwezigheid van een geschikt reagens.</w:t>
      </w:r>
    </w:p>
    <w:p w14:paraId="6890D85D" w14:textId="53ACAEF1" w:rsidR="00940BCA" w:rsidRPr="00940BCA" w:rsidRDefault="00940BCA" w:rsidP="0050580E">
      <w:pPr>
        <w:pStyle w:val="Subquestion"/>
        <w:spacing w:after="140"/>
      </w:pPr>
      <w:r>
        <w:rPr>
          <w:rStyle w:val="Subquestionnumber"/>
        </w:rPr>
        <w:t>1.5</w:t>
      </w:r>
      <w:r w:rsidRPr="00750B0E">
        <w:rPr>
          <w:rStyle w:val="Subquestionnumber"/>
        </w:rPr>
        <w:t>.</w:t>
      </w:r>
      <w:r>
        <w:tab/>
      </w:r>
      <w:r w:rsidR="006961A4" w:rsidRPr="00ED56A7">
        <w:rPr>
          <w:u w:val="single"/>
        </w:rPr>
        <w:t>Stel</w:t>
      </w:r>
      <w:r w:rsidR="006961A4">
        <w:rPr>
          <w:u w:val="single"/>
        </w:rPr>
        <w:t xml:space="preserve"> </w:t>
      </w:r>
      <w:r w:rsidR="006961A4" w:rsidRPr="00ED56A7">
        <w:t>een geschikt reag</w:t>
      </w:r>
      <w:r w:rsidR="006961A4">
        <w:t xml:space="preserve">ens voor en </w:t>
      </w:r>
      <w:r w:rsidR="006961A4">
        <w:rPr>
          <w:u w:val="single"/>
        </w:rPr>
        <w:t>geef</w:t>
      </w:r>
      <w:r w:rsidR="0050580E">
        <w:t xml:space="preserve"> de</w:t>
      </w:r>
      <w:r w:rsidR="006961A4">
        <w:t xml:space="preserve"> vergelijking v</w:t>
      </w:r>
      <w:r w:rsidR="0050580E">
        <w:t>an</w:t>
      </w:r>
      <w:r w:rsidR="006961A4">
        <w:t xml:space="preserve"> de reactie.</w:t>
      </w:r>
    </w:p>
    <w:p w14:paraId="17C94D9E" w14:textId="1B059A65" w:rsidR="00750B0E" w:rsidRDefault="006961A4" w:rsidP="0050580E">
      <w:pPr>
        <w:pStyle w:val="Problemtext"/>
        <w:spacing w:after="140"/>
      </w:pPr>
      <w:r>
        <w:t>NF</w:t>
      </w:r>
      <w:r>
        <w:rPr>
          <w:vertAlign w:val="subscript"/>
        </w:rPr>
        <w:t>4</w:t>
      </w:r>
      <w:r>
        <w:rPr>
          <w:vertAlign w:val="superscript"/>
        </w:rPr>
        <w:t>+</w:t>
      </w:r>
      <w:r>
        <w:t xml:space="preserve"> ionen vormen stabiele zouten met een aantal anionen. Deze zijn echter niet goed bestand tegen vocht, omdat NF</w:t>
      </w:r>
      <w:r>
        <w:rPr>
          <w:vertAlign w:val="subscript"/>
        </w:rPr>
        <w:t>4</w:t>
      </w:r>
      <w:r>
        <w:rPr>
          <w:vertAlign w:val="superscript"/>
        </w:rPr>
        <w:t>+</w:t>
      </w:r>
      <w:r>
        <w:t xml:space="preserve"> gemakkelijk hydrolyseert, onder vorming van NF</w:t>
      </w:r>
      <w:r>
        <w:rPr>
          <w:vertAlign w:val="subscript"/>
        </w:rPr>
        <w:t>3</w:t>
      </w:r>
      <w:r>
        <w:t xml:space="preserve"> en O</w:t>
      </w:r>
      <w:r>
        <w:rPr>
          <w:vertAlign w:val="subscript"/>
        </w:rPr>
        <w:t>2</w:t>
      </w:r>
      <w:r>
        <w:t>. Het is interessant dat het stikstoftrifluoride altijd kwantitatief ontstaat, terwijl de hoeveelheid zuurstof die ontstaat vaak minder is dan verwacht, ten gevolge van nevenreacties.</w:t>
      </w:r>
    </w:p>
    <w:p w14:paraId="20B3541B" w14:textId="4188E4F5" w:rsidR="007A50FC" w:rsidRPr="00622E6D" w:rsidRDefault="007A50FC" w:rsidP="0050580E">
      <w:pPr>
        <w:pStyle w:val="Subquestion"/>
        <w:spacing w:after="140"/>
      </w:pPr>
      <w:r>
        <w:rPr>
          <w:rStyle w:val="Subquestionnumber"/>
        </w:rPr>
        <w:t>1.6</w:t>
      </w:r>
      <w:r w:rsidRPr="00750B0E">
        <w:rPr>
          <w:rStyle w:val="Subquestionnumber"/>
        </w:rPr>
        <w:t>.</w:t>
      </w:r>
      <w:r>
        <w:tab/>
      </w:r>
      <w:r w:rsidR="006961A4">
        <w:rPr>
          <w:u w:val="single"/>
        </w:rPr>
        <w:t>Geef</w:t>
      </w:r>
      <w:r w:rsidR="006961A4" w:rsidRPr="00173328">
        <w:t xml:space="preserve"> </w:t>
      </w:r>
      <w:r w:rsidR="006961A4">
        <w:t>de reactievergelijking voor de hydrolyse van NF</w:t>
      </w:r>
      <w:r w:rsidR="006961A4">
        <w:rPr>
          <w:vertAlign w:val="subscript"/>
        </w:rPr>
        <w:t>4</w:t>
      </w:r>
      <w:r w:rsidR="006961A4">
        <w:rPr>
          <w:vertAlign w:val="superscript"/>
        </w:rPr>
        <w:t>+</w:t>
      </w:r>
      <w:r w:rsidR="006961A4">
        <w:t xml:space="preserve">. </w:t>
      </w:r>
      <w:r w:rsidR="006961A4">
        <w:rPr>
          <w:u w:val="single"/>
        </w:rPr>
        <w:t>Geef</w:t>
      </w:r>
      <w:r w:rsidR="006961A4">
        <w:t xml:space="preserve"> de vergelijking voor een mogelijke nevenreactie waardoor de theoretische molverhouding O</w:t>
      </w:r>
      <w:r w:rsidR="006961A4">
        <w:rPr>
          <w:vertAlign w:val="subscript"/>
        </w:rPr>
        <w:t>2</w:t>
      </w:r>
      <w:r w:rsidR="006961A4">
        <w:rPr>
          <w:vertAlign w:val="superscript"/>
        </w:rPr>
        <w:t> </w:t>
      </w:r>
      <w:r w:rsidR="006961A4">
        <w:t>:</w:t>
      </w:r>
      <w:r w:rsidR="006961A4">
        <w:rPr>
          <w:vertAlign w:val="superscript"/>
        </w:rPr>
        <w:t> </w:t>
      </w:r>
      <w:r w:rsidR="006961A4">
        <w:t>NF</w:t>
      </w:r>
      <w:r w:rsidR="006961A4">
        <w:rPr>
          <w:vertAlign w:val="subscript"/>
        </w:rPr>
        <w:t>3</w:t>
      </w:r>
      <w:r w:rsidR="006961A4">
        <w:t xml:space="preserve"> waarin deze stoffen ontstaan, kleiner wordt.</w:t>
      </w:r>
    </w:p>
    <w:p w14:paraId="2EF2A42B" w14:textId="64CC13FF" w:rsidR="007A50FC" w:rsidRDefault="006961A4" w:rsidP="0050580E">
      <w:pPr>
        <w:pStyle w:val="Problemtext"/>
        <w:spacing w:after="140"/>
      </w:pPr>
      <w:r>
        <w:t>Tetrafluorammoniumzouten worden onderzocht voor gebruik als vaste raketbrandstof, omdat bij verhitting van deze stoffen NF</w:t>
      </w:r>
      <w:r>
        <w:rPr>
          <w:vertAlign w:val="subscript"/>
        </w:rPr>
        <w:t>3</w:t>
      </w:r>
      <w:r>
        <w:t xml:space="preserve"> en F</w:t>
      </w:r>
      <w:r>
        <w:rPr>
          <w:vertAlign w:val="subscript"/>
        </w:rPr>
        <w:t>2</w:t>
      </w:r>
      <w:r>
        <w:t xml:space="preserve"> ontstaan. Eén van die zouten heeft een f</w:t>
      </w:r>
      <w:r w:rsidR="009F7FC7">
        <w:t>luorgehalte van 65,6 massa%. Al</w:t>
      </w:r>
      <w:r>
        <w:t xml:space="preserve"> dit fluor komt bij de ontleding vrij als NF</w:t>
      </w:r>
      <w:r>
        <w:rPr>
          <w:vertAlign w:val="subscript"/>
        </w:rPr>
        <w:t>3</w:t>
      </w:r>
      <w:r>
        <w:t xml:space="preserve"> en F</w:t>
      </w:r>
      <w:r>
        <w:rPr>
          <w:vertAlign w:val="subscript"/>
        </w:rPr>
        <w:t>2</w:t>
      </w:r>
      <w:r>
        <w:t>. Tijdens de ontleding is het aantal mol F</w:t>
      </w:r>
      <w:r>
        <w:rPr>
          <w:vertAlign w:val="subscript"/>
        </w:rPr>
        <w:t>2</w:t>
      </w:r>
      <w:r>
        <w:t xml:space="preserve"> dat ontstaat 2,5 keer zo groot als het aantal mol NF</w:t>
      </w:r>
      <w:r>
        <w:rPr>
          <w:vertAlign w:val="subscript"/>
        </w:rPr>
        <w:t>3</w:t>
      </w:r>
      <w:r>
        <w:t>.</w:t>
      </w:r>
    </w:p>
    <w:p w14:paraId="2D90DD5D" w14:textId="340AD1F7" w:rsidR="00EE0293" w:rsidRPr="00940BCA" w:rsidRDefault="00EE0293" w:rsidP="0050580E">
      <w:pPr>
        <w:pStyle w:val="Subquestion"/>
        <w:spacing w:after="140"/>
      </w:pPr>
      <w:r>
        <w:rPr>
          <w:rStyle w:val="Subquestionnumber"/>
        </w:rPr>
        <w:t>1.7</w:t>
      </w:r>
      <w:r w:rsidRPr="00750B0E">
        <w:rPr>
          <w:rStyle w:val="Subquestionnumber"/>
        </w:rPr>
        <w:t>.</w:t>
      </w:r>
      <w:r>
        <w:tab/>
      </w:r>
      <w:r w:rsidR="003E33C0">
        <w:rPr>
          <w:u w:val="single"/>
        </w:rPr>
        <w:t>Leid</w:t>
      </w:r>
      <w:r w:rsidR="009F7FC7">
        <w:t xml:space="preserve"> de formule van het bedoelde zout</w:t>
      </w:r>
      <w:r w:rsidR="003E33C0">
        <w:t xml:space="preserve"> af</w:t>
      </w:r>
      <w:r w:rsidR="009F7FC7">
        <w:t>.</w:t>
      </w:r>
    </w:p>
    <w:p w14:paraId="63422AB0" w14:textId="7928C0A7" w:rsidR="009A436A" w:rsidRPr="00F02D44" w:rsidRDefault="000224EA" w:rsidP="009A436A">
      <w:pPr>
        <w:pStyle w:val="Kop1"/>
      </w:pPr>
      <w:r>
        <w:lastRenderedPageBreak/>
        <w:t>Opgave</w:t>
      </w:r>
      <w:r w:rsidR="009A436A">
        <w:t xml:space="preserve"> 2</w:t>
      </w:r>
      <w:r w:rsidR="009A436A">
        <w:tab/>
        <w:t xml:space="preserve">8% </w:t>
      </w:r>
      <w:r>
        <w:t>van het totaal</w:t>
      </w:r>
    </w:p>
    <w:p w14:paraId="4959821C" w14:textId="58A2241F" w:rsidR="00F56899" w:rsidRDefault="000224EA" w:rsidP="00F56899">
      <w:pPr>
        <w:pStyle w:val="Problemtext"/>
        <w:rPr>
          <w:rFonts w:cs="Arial"/>
        </w:rPr>
      </w:pPr>
      <w:r w:rsidRPr="005B1308">
        <w:rPr>
          <w:lang w:val="nl-NL"/>
        </w:rPr>
        <w:t>Koper(I)oxide is éé</w:t>
      </w:r>
      <w:r>
        <w:rPr>
          <w:lang w:val="nl-NL"/>
        </w:rPr>
        <w:t>n van de eerste materialen die in de vaste stof chemie in de elektronica is gebruikt. Tegenwoordig is er een hernieuwde interesse in deze verbinding omdat het als een niet-toxisch en goedkoop bestanddeel zou kunnen worden toegepast in zonnecellen.</w:t>
      </w:r>
    </w:p>
    <w:p w14:paraId="09E13DEC" w14:textId="77777777" w:rsidR="00F56899" w:rsidRPr="0016457D" w:rsidRDefault="00F56899" w:rsidP="00F56899">
      <w:pPr>
        <w:pStyle w:val="Equation"/>
      </w:pPr>
      <w:r w:rsidRPr="000C051F">
        <w:rPr>
          <w:noProof/>
          <w:lang w:val="nl-NL" w:eastAsia="nl-NL"/>
        </w:rPr>
        <w:drawing>
          <wp:inline distT="0" distB="0" distL="0" distR="0" wp14:anchorId="5F7C25A0" wp14:editId="38BC53F3">
            <wp:extent cx="1563329" cy="1521573"/>
            <wp:effectExtent l="0" t="0" r="0" b="0"/>
            <wp:docPr id="28" name="Picture 28" descr="Copper(I) oxide uni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er(I) oxide unit ce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5513" cy="1533431"/>
                    </a:xfrm>
                    <a:prstGeom prst="rect">
                      <a:avLst/>
                    </a:prstGeom>
                    <a:noFill/>
                    <a:ln>
                      <a:noFill/>
                    </a:ln>
                  </pic:spPr>
                </pic:pic>
              </a:graphicData>
            </a:graphic>
          </wp:inline>
        </w:drawing>
      </w:r>
      <w:r w:rsidRPr="000C051F">
        <w:t xml:space="preserve"> </w:t>
      </w:r>
      <w:r w:rsidRPr="0016457D">
        <w:rPr>
          <w:noProof/>
          <w:lang w:val="nl-NL" w:eastAsia="nl-NL"/>
        </w:rPr>
        <mc:AlternateContent>
          <mc:Choice Requires="wpg">
            <w:drawing>
              <wp:inline distT="0" distB="0" distL="0" distR="0" wp14:anchorId="2BED6F8A" wp14:editId="7144AA38">
                <wp:extent cx="1552329" cy="1366963"/>
                <wp:effectExtent l="0" t="0" r="0" b="5080"/>
                <wp:docPr id="23" name="Group 23"/>
                <wp:cNvGraphicFramePr/>
                <a:graphic xmlns:a="http://schemas.openxmlformats.org/drawingml/2006/main">
                  <a:graphicData uri="http://schemas.microsoft.com/office/word/2010/wordprocessingGroup">
                    <wpg:wgp>
                      <wpg:cNvGrpSpPr/>
                      <wpg:grpSpPr>
                        <a:xfrm>
                          <a:off x="0" y="0"/>
                          <a:ext cx="1552329" cy="1366963"/>
                          <a:chOff x="0" y="47435"/>
                          <a:chExt cx="1552329" cy="1298319"/>
                        </a:xfrm>
                      </wpg:grpSpPr>
                      <wpg:grpSp>
                        <wpg:cNvPr id="24" name="Group 24"/>
                        <wpg:cNvGrpSpPr/>
                        <wpg:grpSpPr>
                          <a:xfrm>
                            <a:off x="0" y="47435"/>
                            <a:ext cx="1552329" cy="1298319"/>
                            <a:chOff x="0" y="47435"/>
                            <a:chExt cx="1552329" cy="1298319"/>
                          </a:xfrm>
                        </wpg:grpSpPr>
                        <wps:wsp>
                          <wps:cNvPr id="25" name="Text Box 25"/>
                          <wps:cNvSpPr txBox="1"/>
                          <wps:spPr>
                            <a:xfrm>
                              <a:off x="1390650" y="66675"/>
                              <a:ext cx="161679" cy="253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253EA" w14:textId="77777777" w:rsidR="007F4B66" w:rsidRPr="0016457D" w:rsidRDefault="007F4B66" w:rsidP="00F56899">
                                <w:r w:rsidRPr="0016457D">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47435"/>
                              <a:ext cx="1475740" cy="1298319"/>
                            </a:xfrm>
                            <a:prstGeom prst="rect">
                              <a:avLst/>
                            </a:prstGeom>
                            <a:noFill/>
                            <a:ln>
                              <a:noFill/>
                            </a:ln>
                            <a:extLst>
                              <a:ext uri="{53640926-AAD7-44D8-BBD7-CCE9431645EC}">
                                <a14:shadowObscured xmlns:a14="http://schemas.microsoft.com/office/drawing/2010/main"/>
                              </a:ext>
                            </a:extLst>
                          </pic:spPr>
                        </pic:pic>
                      </wpg:grpSp>
                      <wps:wsp>
                        <wps:cNvPr id="27" name="Text Box 27"/>
                        <wps:cNvSpPr txBox="1"/>
                        <wps:spPr>
                          <a:xfrm>
                            <a:off x="1060085" y="640410"/>
                            <a:ext cx="161679" cy="253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A3211" w14:textId="77777777" w:rsidR="007F4B66" w:rsidRPr="0016457D" w:rsidRDefault="007F4B66" w:rsidP="00F56899">
                              <w:r w:rsidRPr="0016457D">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23" o:spid="_x0000_s1026" style="width:122.25pt;height:107.65pt;mso-position-horizontal-relative:char;mso-position-vertical-relative:line" coordorigin=",474" coordsize="15523,129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">
                <v:group id="Group 24" o:spid="_x0000_s1027" style="position:absolute;top:474;width:15523;height:12983" coordorigin=",474" coordsize="15523,1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25" o:spid="_x0000_s1028" type="#_x0000_t202" style="position:absolute;left:13906;top:666;width:161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76B253EA" w14:textId="77777777" w:rsidR="007F4B66" w:rsidRPr="0016457D" w:rsidRDefault="007F4B66" w:rsidP="00F56899">
                          <w:r w:rsidRPr="0016457D">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top:474;width:14757;height:1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QznEAAAA2wAAAA8AAABkcnMvZG93bnJldi54bWxEj0FrAjEUhO+F/ofwBG810cNatkbRglAP&#10;tVSFXp+b52Zx87Ju0t3tv28KBY/DzHzDLFaDq0VHbag8a5hOFAjiwpuKSw2n4/bpGUSIyAZrz6Th&#10;hwKslo8PC8yN7/mTukMsRYJwyFGDjbHJpQyFJYdh4hvi5F186zAm2ZbStNgnuKvlTKlMOqw4LVhs&#10;6NVScT18Ow071932avM+/9ioi5r29uucIWs9Hg3rFxCRhngP/7ffjIZZBn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iQznEAAAA2wAAAA8AAAAAAAAAAAAAAAAA&#10;nwIAAGRycy9kb3ducmV2LnhtbFBLBQYAAAAABAAEAPcAAACQAwAAAAA=&#10;">
                    <v:imagedata r:id="rId12" o:title=""/>
                    <v:path arrowok="t"/>
                  </v:shape>
                </v:group>
                <v:shape id="Text Box 27" o:spid="_x0000_s1030" type="#_x0000_t202" style="position:absolute;left:10600;top:6404;width:1617;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1pcUA&#10;AADbAAAADwAAAGRycy9kb3ducmV2LnhtbESP3WoCMRSE74W+QziF3ohmFVFZjVILhQoW8QevD5vj&#10;ZuvmZLtJdfXpjVDwcpiZb5jpvLGlOFPtC8cKet0EBHHmdMG5gv3uszMG4QOyxtIxKbiSh/nspTXF&#10;VLsLb+i8DbmIEPYpKjAhVKmUPjNk0XddRRy9o6sthijrXOoaLxFuS9lPkqG0WHBcMFjRh6HstP2z&#10;CsbXwXf7MBwdfsr1cmFu+S+vTqjU22vzPgERqAnP8H/7Syvoj+D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XWlxQAAANsAAAAPAAAAAAAAAAAAAAAAAJgCAABkcnMv&#10;ZG93bnJldi54bWxQSwUGAAAAAAQABAD1AAAAigMAAAAA&#10;" fillcolor="white [3201]" stroked="f" strokeweight=".5pt">
                  <v:textbox inset="0,0,0,0">
                    <w:txbxContent>
                      <w:p w14:paraId="324A3211" w14:textId="77777777" w:rsidR="007F4B66" w:rsidRPr="0016457D" w:rsidRDefault="007F4B66" w:rsidP="00F56899">
                        <w:r w:rsidRPr="0016457D">
                          <w:t>B</w:t>
                        </w:r>
                      </w:p>
                    </w:txbxContent>
                  </v:textbox>
                </v:shape>
                <w10:anchorlock/>
              </v:group>
            </w:pict>
          </mc:Fallback>
        </mc:AlternateContent>
      </w:r>
    </w:p>
    <w:p w14:paraId="211140BB" w14:textId="61678FD2" w:rsidR="00F56899" w:rsidRDefault="000224EA" w:rsidP="00F56899">
      <w:pPr>
        <w:pStyle w:val="Problemtext"/>
        <w:rPr>
          <w:rFonts w:cs="Arial"/>
        </w:rPr>
      </w:pPr>
      <w:r>
        <w:rPr>
          <w:rFonts w:cs="Arial"/>
        </w:rPr>
        <w:t xml:space="preserve">In de twee bovenstaande figuren is de kubische eenheidscel van het </w:t>
      </w:r>
      <w:r w:rsidR="00F56899" w:rsidRPr="000C051F">
        <w:rPr>
          <w:rFonts w:cs="Arial"/>
        </w:rPr>
        <w:t>Cu</w:t>
      </w:r>
      <w:r w:rsidR="00F56899" w:rsidRPr="000C051F">
        <w:rPr>
          <w:rFonts w:cs="Arial"/>
          <w:vertAlign w:val="subscript"/>
        </w:rPr>
        <w:t>2</w:t>
      </w:r>
      <w:r w:rsidR="00F56899" w:rsidRPr="000C051F">
        <w:rPr>
          <w:rFonts w:cs="Arial"/>
        </w:rPr>
        <w:t xml:space="preserve">O </w:t>
      </w:r>
      <w:r>
        <w:rPr>
          <w:rFonts w:cs="Arial"/>
        </w:rPr>
        <w:t>kristal weergegeven</w:t>
      </w:r>
      <w:r w:rsidR="00F56899" w:rsidRPr="000C051F">
        <w:rPr>
          <w:rFonts w:cs="Arial"/>
        </w:rPr>
        <w:t>.</w:t>
      </w:r>
      <w:r w:rsidR="00F56899" w:rsidRPr="001E1E6B">
        <w:t xml:space="preserve"> </w:t>
      </w:r>
      <w:r w:rsidRPr="00580F25">
        <w:rPr>
          <w:lang w:val="nl-NL"/>
        </w:rPr>
        <w:t>De roosterconstante van de eenheidscel is 427,0 pm.</w:t>
      </w:r>
    </w:p>
    <w:p w14:paraId="02ED78CA" w14:textId="5E88C466" w:rsidR="000224EA" w:rsidRDefault="00F56899" w:rsidP="00F56899">
      <w:pPr>
        <w:pStyle w:val="Subquestion"/>
        <w:rPr>
          <w:lang w:val="nl-NL"/>
        </w:rPr>
      </w:pPr>
      <w:r>
        <w:rPr>
          <w:rStyle w:val="Subquestionnumber"/>
        </w:rPr>
        <w:t>2.1</w:t>
      </w:r>
      <w:r w:rsidRPr="0017331A">
        <w:rPr>
          <w:rStyle w:val="Subquestionnumber"/>
        </w:rPr>
        <w:t>.1.</w:t>
      </w:r>
      <w:r w:rsidRPr="0017331A">
        <w:tab/>
      </w:r>
      <w:r w:rsidR="000224EA" w:rsidRPr="006941BC">
        <w:rPr>
          <w:rStyle w:val="Subquestionemphasis"/>
          <w:lang w:val="nl-NL"/>
        </w:rPr>
        <w:t>Welk</w:t>
      </w:r>
      <w:r w:rsidR="000224EA" w:rsidRPr="006941BC">
        <w:rPr>
          <w:lang w:val="nl-NL"/>
        </w:rPr>
        <w:t xml:space="preserve"> ato</w:t>
      </w:r>
      <w:r w:rsidR="000224EA">
        <w:rPr>
          <w:lang w:val="nl-NL"/>
        </w:rPr>
        <w:t>o</w:t>
      </w:r>
      <w:r w:rsidR="000224EA" w:rsidRPr="006941BC">
        <w:rPr>
          <w:lang w:val="nl-NL"/>
        </w:rPr>
        <w:t>m (A of B) stelt koper voor?</w:t>
      </w:r>
      <w:r w:rsidR="000224EA">
        <w:rPr>
          <w:lang w:val="nl-NL"/>
        </w:rPr>
        <w:br/>
      </w:r>
      <w:r w:rsidR="000224EA" w:rsidRPr="00E660DE">
        <w:rPr>
          <w:u w:val="single"/>
          <w:lang w:val="nl-NL"/>
        </w:rPr>
        <w:t>Welke standaard kristalstructuur</w:t>
      </w:r>
      <w:r w:rsidR="000224EA">
        <w:rPr>
          <w:lang w:val="nl-NL"/>
        </w:rPr>
        <w:t xml:space="preserve"> (primitief kubisch, vlakgecentreerd kubisch</w:t>
      </w:r>
      <w:r w:rsidR="003E33C0">
        <w:rPr>
          <w:lang w:val="nl-NL"/>
        </w:rPr>
        <w:t xml:space="preserve"> (fcc)</w:t>
      </w:r>
      <w:r w:rsidR="000224EA">
        <w:rPr>
          <w:lang w:val="nl-NL"/>
        </w:rPr>
        <w:t>, lichaamsgecentreerd kubisch</w:t>
      </w:r>
      <w:r w:rsidR="003E33C0">
        <w:rPr>
          <w:lang w:val="nl-NL"/>
        </w:rPr>
        <w:t xml:space="preserve"> (bcc)</w:t>
      </w:r>
      <w:r w:rsidR="000224EA">
        <w:rPr>
          <w:lang w:val="nl-NL"/>
        </w:rPr>
        <w:t xml:space="preserve">, diamant) wordt door de atomen A gevormd, en </w:t>
      </w:r>
      <w:r w:rsidR="000224EA" w:rsidRPr="00E660DE">
        <w:rPr>
          <w:u w:val="single"/>
          <w:lang w:val="nl-NL"/>
        </w:rPr>
        <w:t xml:space="preserve">welke </w:t>
      </w:r>
      <w:r w:rsidR="000224EA">
        <w:rPr>
          <w:u w:val="single"/>
          <w:lang w:val="nl-NL"/>
        </w:rPr>
        <w:t xml:space="preserve">standaard </w:t>
      </w:r>
      <w:r w:rsidR="000224EA" w:rsidRPr="00E660DE">
        <w:rPr>
          <w:u w:val="single"/>
          <w:lang w:val="nl-NL"/>
        </w:rPr>
        <w:t>kristalstructuur</w:t>
      </w:r>
      <w:r w:rsidR="000224EA" w:rsidRPr="00A35F0D">
        <w:rPr>
          <w:lang w:val="nl-NL"/>
        </w:rPr>
        <w:t xml:space="preserve"> </w:t>
      </w:r>
      <w:r w:rsidR="000224EA">
        <w:rPr>
          <w:lang w:val="nl-NL"/>
        </w:rPr>
        <w:t>wordt gevormd door de atomen B?</w:t>
      </w:r>
      <w:r w:rsidR="000224EA">
        <w:rPr>
          <w:lang w:val="nl-NL"/>
        </w:rPr>
        <w:br/>
      </w:r>
      <w:r w:rsidR="000224EA">
        <w:rPr>
          <w:u w:val="single"/>
          <w:lang w:val="nl-NL"/>
        </w:rPr>
        <w:t>Hoe groot</w:t>
      </w:r>
      <w:r w:rsidR="000224EA">
        <w:rPr>
          <w:lang w:val="nl-NL"/>
        </w:rPr>
        <w:t xml:space="preserve"> zijn de coördinatiegetallen van de atomen?</w:t>
      </w:r>
    </w:p>
    <w:p w14:paraId="7A8D1BC2" w14:textId="4F0EBE1F" w:rsidR="00F56899" w:rsidRPr="001E1E6B" w:rsidRDefault="00F56899" w:rsidP="00F56899">
      <w:pPr>
        <w:pStyle w:val="Subquestion"/>
      </w:pPr>
      <w:r>
        <w:rPr>
          <w:rStyle w:val="Subquestionnumber"/>
        </w:rPr>
        <w:t>2.1.2.</w:t>
      </w:r>
      <w:r w:rsidRPr="0016457D">
        <w:tab/>
      </w:r>
      <w:r w:rsidR="000224EA">
        <w:rPr>
          <w:rStyle w:val="Subquestionemphasis"/>
        </w:rPr>
        <w:t>Bereken</w:t>
      </w:r>
      <w:r w:rsidRPr="001E1E6B">
        <w:t xml:space="preserve"> </w:t>
      </w:r>
      <w:r w:rsidR="000224EA" w:rsidRPr="00A35F0D">
        <w:rPr>
          <w:lang w:val="nl-NL"/>
        </w:rPr>
        <w:t>de kleinste O</w:t>
      </w:r>
      <w:r w:rsidR="000224EA">
        <w:rPr>
          <w:vertAlign w:val="superscript"/>
          <w:lang w:val="nl-NL"/>
        </w:rPr>
        <w:t> </w:t>
      </w:r>
      <w:r w:rsidR="000224EA" w:rsidRPr="00A35F0D">
        <w:rPr>
          <w:lang w:val="nl-NL"/>
        </w:rPr>
        <w:t>-</w:t>
      </w:r>
      <w:r w:rsidR="000224EA">
        <w:rPr>
          <w:vertAlign w:val="superscript"/>
          <w:lang w:val="nl-NL"/>
        </w:rPr>
        <w:t> </w:t>
      </w:r>
      <w:r w:rsidR="000224EA" w:rsidRPr="00A35F0D">
        <w:rPr>
          <w:lang w:val="nl-NL"/>
        </w:rPr>
        <w:t>O, Cu</w:t>
      </w:r>
      <w:r w:rsidR="000224EA" w:rsidRPr="000224EA">
        <w:rPr>
          <w:vertAlign w:val="superscript"/>
          <w:lang w:val="nl-NL"/>
        </w:rPr>
        <w:t> </w:t>
      </w:r>
      <w:r w:rsidR="000224EA" w:rsidRPr="00A35F0D">
        <w:rPr>
          <w:lang w:val="nl-NL"/>
        </w:rPr>
        <w:t>-</w:t>
      </w:r>
      <w:r w:rsidR="000224EA">
        <w:rPr>
          <w:vertAlign w:val="superscript"/>
          <w:lang w:val="nl-NL"/>
        </w:rPr>
        <w:t> </w:t>
      </w:r>
      <w:r w:rsidR="000224EA" w:rsidRPr="00A35F0D">
        <w:rPr>
          <w:lang w:val="nl-NL"/>
        </w:rPr>
        <w:t>O en Cu</w:t>
      </w:r>
      <w:r w:rsidR="000224EA">
        <w:rPr>
          <w:vertAlign w:val="superscript"/>
          <w:lang w:val="nl-NL"/>
        </w:rPr>
        <w:t> </w:t>
      </w:r>
      <w:r w:rsidR="000224EA" w:rsidRPr="00A35F0D">
        <w:rPr>
          <w:lang w:val="nl-NL"/>
        </w:rPr>
        <w:t>-</w:t>
      </w:r>
      <w:r w:rsidR="000224EA">
        <w:rPr>
          <w:vertAlign w:val="superscript"/>
          <w:lang w:val="nl-NL"/>
        </w:rPr>
        <w:t> </w:t>
      </w:r>
      <w:r w:rsidR="000224EA" w:rsidRPr="00A35F0D">
        <w:rPr>
          <w:lang w:val="nl-NL"/>
        </w:rPr>
        <w:t>Cu atoom</w:t>
      </w:r>
      <w:r w:rsidR="000224EA">
        <w:rPr>
          <w:lang w:val="nl-NL"/>
        </w:rPr>
        <w:t>afstand</w:t>
      </w:r>
      <w:r w:rsidR="000224EA" w:rsidRPr="00A35F0D">
        <w:rPr>
          <w:lang w:val="nl-NL"/>
        </w:rPr>
        <w:t>en in de kristalstru</w:t>
      </w:r>
      <w:r w:rsidR="000224EA">
        <w:rPr>
          <w:lang w:val="nl-NL"/>
        </w:rPr>
        <w:t>ctuur.</w:t>
      </w:r>
    </w:p>
    <w:p w14:paraId="126ED04C" w14:textId="56513628" w:rsidR="00F56899" w:rsidRDefault="00F56899" w:rsidP="00F56899">
      <w:pPr>
        <w:pStyle w:val="Subquestion"/>
      </w:pPr>
      <w:r>
        <w:rPr>
          <w:rStyle w:val="Subquestionnumber"/>
        </w:rPr>
        <w:t>2.1.3</w:t>
      </w:r>
      <w:r w:rsidRPr="001E1E6B">
        <w:rPr>
          <w:rStyle w:val="Subquestionnumber"/>
        </w:rPr>
        <w:t>.</w:t>
      </w:r>
      <w:r>
        <w:tab/>
      </w:r>
      <w:r w:rsidR="000224EA" w:rsidRPr="00A35F0D">
        <w:rPr>
          <w:rStyle w:val="Subquestionemphasis"/>
          <w:lang w:val="nl-NL"/>
        </w:rPr>
        <w:t>Hoe groot</w:t>
      </w:r>
      <w:r w:rsidR="000224EA" w:rsidRPr="00A35F0D">
        <w:rPr>
          <w:rStyle w:val="Subquestionemphasis"/>
          <w:u w:val="none"/>
          <w:lang w:val="nl-NL"/>
        </w:rPr>
        <w:t xml:space="preserve"> is de dichtheid van zuiver koper(I)oxide?</w:t>
      </w:r>
    </w:p>
    <w:p w14:paraId="4039BFF6" w14:textId="24BFF4BD" w:rsidR="00F56899" w:rsidRDefault="000224EA" w:rsidP="00F56899">
      <w:pPr>
        <w:pStyle w:val="Problemtext"/>
      </w:pPr>
      <w:r>
        <w:t>Een veel voorkomend defect in dit kristalrooster is het ontbreken van koper</w:t>
      </w:r>
      <w:r w:rsidR="0050580E">
        <w:t>ion</w:t>
      </w:r>
      <w:r>
        <w:t>en, terwijl alle zuurstof</w:t>
      </w:r>
      <w:r w:rsidR="0050580E">
        <w:t>ion</w:t>
      </w:r>
      <w:r>
        <w:t>en op hun plaats zitten. Men h</w:t>
      </w:r>
      <w:r w:rsidR="0050580E">
        <w:t>e</w:t>
      </w:r>
      <w:r>
        <w:t xml:space="preserve">eft de samenstelling van zo’n </w:t>
      </w:r>
      <w:r w:rsidR="0017452D">
        <w:t>k</w:t>
      </w:r>
      <w:r>
        <w:t>ristal onderzocht</w:t>
      </w:r>
      <w:r w:rsidR="0017452D">
        <w:t>. Daarbij bleek dat 0,2% van alle koper</w:t>
      </w:r>
      <w:r w:rsidR="0050580E">
        <w:t>ion</w:t>
      </w:r>
      <w:r w:rsidR="0017452D">
        <w:t xml:space="preserve">en in de oxidatietoestand +2 voorkwam. </w:t>
      </w:r>
    </w:p>
    <w:p w14:paraId="02861DBB" w14:textId="20D598EC" w:rsidR="00F56899" w:rsidRPr="001E1E6B" w:rsidRDefault="00F56899" w:rsidP="00F56899">
      <w:pPr>
        <w:pStyle w:val="Subquestion"/>
      </w:pPr>
      <w:r w:rsidRPr="001E1E6B">
        <w:rPr>
          <w:rStyle w:val="Subquestionnumber"/>
        </w:rPr>
        <w:t>2.</w:t>
      </w:r>
      <w:r>
        <w:rPr>
          <w:rStyle w:val="Subquestionnumber"/>
        </w:rPr>
        <w:t>2</w:t>
      </w:r>
      <w:r w:rsidRPr="001E1E6B">
        <w:rPr>
          <w:rStyle w:val="Subquestionnumber"/>
        </w:rPr>
        <w:t>.</w:t>
      </w:r>
      <w:r>
        <w:tab/>
      </w:r>
      <w:r w:rsidR="0017452D" w:rsidRPr="00EA12A3">
        <w:rPr>
          <w:u w:val="single"/>
          <w:lang w:val="nl-NL"/>
        </w:rPr>
        <w:t>Welk</w:t>
      </w:r>
      <w:r w:rsidR="0017452D" w:rsidRPr="00580F25">
        <w:rPr>
          <w:lang w:val="nl-NL"/>
        </w:rPr>
        <w:t xml:space="preserve"> percentage van de</w:t>
      </w:r>
      <w:r w:rsidR="0017452D">
        <w:rPr>
          <w:lang w:val="nl-NL"/>
        </w:rPr>
        <w:t xml:space="preserve"> normaal bezette koperplaatsen is</w:t>
      </w:r>
      <w:r w:rsidR="0017452D" w:rsidRPr="00580F25">
        <w:rPr>
          <w:lang w:val="nl-NL"/>
        </w:rPr>
        <w:t xml:space="preserve"> </w:t>
      </w:r>
      <w:r w:rsidR="0017452D">
        <w:rPr>
          <w:lang w:val="nl-NL"/>
        </w:rPr>
        <w:t xml:space="preserve">nu </w:t>
      </w:r>
      <w:r w:rsidR="0017452D" w:rsidRPr="00580F25">
        <w:rPr>
          <w:lang w:val="nl-NL"/>
        </w:rPr>
        <w:t>leeg in het kristal?</w:t>
      </w:r>
      <w:r w:rsidR="0017452D">
        <w:rPr>
          <w:lang w:val="nl-NL"/>
        </w:rPr>
        <w:br/>
      </w:r>
      <w:r w:rsidR="0017452D" w:rsidRPr="0017452D">
        <w:rPr>
          <w:u w:val="single"/>
        </w:rPr>
        <w:t>Hoe groot</w:t>
      </w:r>
      <w:r w:rsidR="0017452D" w:rsidRPr="00796C9D">
        <w:t xml:space="preserve"> is </w:t>
      </w:r>
      <w:r w:rsidR="0017452D" w:rsidRPr="00EA12A3">
        <w:rPr>
          <w:i/>
        </w:rPr>
        <w:t>x</w:t>
      </w:r>
      <w:r w:rsidR="0017452D" w:rsidRPr="00796C9D">
        <w:t xml:space="preserve"> in de empirische kristalformule Cu</w:t>
      </w:r>
      <w:r w:rsidR="0017452D" w:rsidRPr="00796C9D">
        <w:rPr>
          <w:vertAlign w:val="subscript"/>
        </w:rPr>
        <w:t>2</w:t>
      </w:r>
      <w:r w:rsidR="0017452D">
        <w:rPr>
          <w:vertAlign w:val="subscript"/>
        </w:rPr>
        <w:t> </w:t>
      </w:r>
      <w:r w:rsidR="0017452D" w:rsidRPr="00796C9D">
        <w:rPr>
          <w:vertAlign w:val="subscript"/>
        </w:rPr>
        <w:t>-</w:t>
      </w:r>
      <w:r w:rsidR="0017452D">
        <w:rPr>
          <w:vertAlign w:val="subscript"/>
        </w:rPr>
        <w:t> </w:t>
      </w:r>
      <w:r w:rsidR="0017452D" w:rsidRPr="00EA12A3">
        <w:rPr>
          <w:i/>
          <w:vertAlign w:val="subscript"/>
        </w:rPr>
        <w:t>x</w:t>
      </w:r>
      <w:r w:rsidR="0017452D" w:rsidRPr="00796C9D">
        <w:t>O?</w:t>
      </w:r>
    </w:p>
    <w:p w14:paraId="27F0B25A" w14:textId="731CB5E6" w:rsidR="00F56899" w:rsidRPr="000C051F" w:rsidRDefault="0017452D" w:rsidP="00F56899">
      <w:pPr>
        <w:pStyle w:val="Problemtext"/>
      </w:pPr>
      <w:r>
        <w:t xml:space="preserve">Koper(I)oxide is onoplosbaar in water. </w:t>
      </w:r>
      <w:r w:rsidRPr="000D12FF">
        <w:rPr>
          <w:lang w:val="nl-NL"/>
        </w:rPr>
        <w:t>Het is stabi</w:t>
      </w:r>
      <w:r>
        <w:rPr>
          <w:lang w:val="nl-NL"/>
        </w:rPr>
        <w:t>e</w:t>
      </w:r>
      <w:r w:rsidRPr="000D12FF">
        <w:rPr>
          <w:lang w:val="nl-NL"/>
        </w:rPr>
        <w:t xml:space="preserve">l in droge lucht, maar </w:t>
      </w:r>
      <w:r>
        <w:rPr>
          <w:lang w:val="nl-NL"/>
        </w:rPr>
        <w:t xml:space="preserve">door </w:t>
      </w:r>
      <w:r w:rsidRPr="000D12FF">
        <w:rPr>
          <w:lang w:val="nl-NL"/>
        </w:rPr>
        <w:t>vocht in de lucht</w:t>
      </w:r>
      <w:r>
        <w:rPr>
          <w:lang w:val="nl-NL"/>
        </w:rPr>
        <w:t xml:space="preserve"> wordt een bepaalde </w:t>
      </w:r>
      <w:r w:rsidRPr="000D12FF">
        <w:rPr>
          <w:lang w:val="nl-NL"/>
        </w:rPr>
        <w:t xml:space="preserve">omzetting </w:t>
      </w:r>
      <w:r>
        <w:rPr>
          <w:lang w:val="nl-NL"/>
        </w:rPr>
        <w:t>gekatalyseerd</w:t>
      </w:r>
      <w:r w:rsidR="0050580E">
        <w:rPr>
          <w:lang w:val="nl-NL"/>
        </w:rPr>
        <w:t xml:space="preserve"> </w:t>
      </w:r>
      <w:r w:rsidRPr="000D12FF">
        <w:rPr>
          <w:lang w:val="nl-NL"/>
        </w:rPr>
        <w:t>(reactie 1).</w:t>
      </w:r>
    </w:p>
    <w:p w14:paraId="57F6F73E" w14:textId="51DADACB" w:rsidR="00F56899" w:rsidRPr="000C051F" w:rsidRDefault="0017452D" w:rsidP="00F56899">
      <w:pPr>
        <w:pStyle w:val="Problemtext"/>
      </w:pPr>
      <w:r>
        <w:rPr>
          <w:lang w:val="nl-NL"/>
        </w:rPr>
        <w:t xml:space="preserve">Als de koper(I)oxide in verdund zwavelzuur wordt opgelost, ontstaat een blauw gekleurde oplossing met daarin een neerslag; er wordt geen gas gevormd (reactie 2). </w:t>
      </w:r>
      <w:r w:rsidR="0050580E">
        <w:rPr>
          <w:lang w:val="nl-NL"/>
        </w:rPr>
        <w:t>Al</w:t>
      </w:r>
      <w:r>
        <w:rPr>
          <w:lang w:val="nl-NL"/>
        </w:rPr>
        <w:t xml:space="preserve">s heet geconcentreerd zwavelzuur wordt gebruikt, blijft geen neerslag over, maar ontstaat een geurend gas (reactie 3). Hetzelfde gas wordt verkregen als </w:t>
      </w:r>
      <w:r w:rsidR="00973F06">
        <w:rPr>
          <w:lang w:val="nl-NL"/>
        </w:rPr>
        <w:t xml:space="preserve">het neerslag dat in reactie 2 ontstaat, wordt opgelost in heet </w:t>
      </w:r>
      <w:r w:rsidR="00F96CA3">
        <w:rPr>
          <w:lang w:val="nl-NL"/>
        </w:rPr>
        <w:t>geconcentreerd zwavelzuur.</w:t>
      </w:r>
    </w:p>
    <w:p w14:paraId="6F719A61" w14:textId="54088D17" w:rsidR="00B4046C" w:rsidRDefault="00F56899" w:rsidP="00F96CA3">
      <w:pPr>
        <w:pStyle w:val="Subquestion"/>
        <w:rPr>
          <w:rFonts w:cs="Arial"/>
        </w:rPr>
      </w:pPr>
      <w:r>
        <w:rPr>
          <w:rStyle w:val="Subquestionnumber"/>
        </w:rPr>
        <w:t>2.3</w:t>
      </w:r>
      <w:r w:rsidRPr="004860BA">
        <w:rPr>
          <w:rStyle w:val="Subquestionnumber"/>
        </w:rPr>
        <w:t>.</w:t>
      </w:r>
      <w:r>
        <w:tab/>
      </w:r>
      <w:r w:rsidR="00973F06">
        <w:rPr>
          <w:rStyle w:val="Subquestionemphasis"/>
        </w:rPr>
        <w:t>Geef</w:t>
      </w:r>
      <w:r w:rsidRPr="004860BA">
        <w:t xml:space="preserve"> </w:t>
      </w:r>
      <w:r w:rsidR="00973F06">
        <w:t xml:space="preserve">de vergelijkingen van de reacties </w:t>
      </w:r>
      <w:r w:rsidR="00973F06" w:rsidRPr="00973F06">
        <w:t>1</w:t>
      </w:r>
      <w:r w:rsidR="00973F06">
        <w:rPr>
          <w:vertAlign w:val="superscript"/>
        </w:rPr>
        <w:t> </w:t>
      </w:r>
      <w:r w:rsidR="00973F06">
        <w:t>–</w:t>
      </w:r>
      <w:r w:rsidR="00973F06">
        <w:rPr>
          <w:vertAlign w:val="superscript"/>
        </w:rPr>
        <w:t> </w:t>
      </w:r>
      <w:r w:rsidR="00973F06">
        <w:t xml:space="preserve">3. </w:t>
      </w:r>
      <w:r w:rsidR="00B4046C">
        <w:rPr>
          <w:rFonts w:cs="Arial"/>
        </w:rPr>
        <w:br w:type="page"/>
      </w:r>
    </w:p>
    <w:p w14:paraId="473AC036" w14:textId="5F6CBD0F" w:rsidR="00973F06" w:rsidRDefault="00973F06" w:rsidP="00F56899">
      <w:pPr>
        <w:pStyle w:val="Problemtext"/>
        <w:rPr>
          <w:lang w:val="nl-NL"/>
        </w:rPr>
      </w:pPr>
      <w:r w:rsidRPr="00796C9D">
        <w:rPr>
          <w:lang w:val="nl-NL"/>
        </w:rPr>
        <w:lastRenderedPageBreak/>
        <w:t xml:space="preserve">Koper(I)oxide kan op verschillende manieren worden geproduceerd. </w:t>
      </w:r>
      <w:r>
        <w:rPr>
          <w:lang w:val="nl-NL"/>
        </w:rPr>
        <w:t>Een gebruikelijke methode om de halfgeleider Cu</w:t>
      </w:r>
      <w:r w:rsidRPr="00796C9D">
        <w:rPr>
          <w:vertAlign w:val="subscript"/>
          <w:lang w:val="nl-NL"/>
        </w:rPr>
        <w:t>2</w:t>
      </w:r>
      <w:r>
        <w:rPr>
          <w:lang w:val="nl-NL"/>
        </w:rPr>
        <w:t>O te syntheseren, is het verwarmen van koper in de lucht. In een zuivere zuurstofa</w:t>
      </w:r>
      <w:r w:rsidR="00F96CA3">
        <w:rPr>
          <w:lang w:val="nl-NL"/>
        </w:rPr>
        <w:t>t</w:t>
      </w:r>
      <w:r>
        <w:rPr>
          <w:lang w:val="nl-NL"/>
        </w:rPr>
        <w:t>mosfeer</w:t>
      </w:r>
      <w:r w:rsidR="00F96CA3">
        <w:rPr>
          <w:lang w:val="nl-NL"/>
        </w:rPr>
        <w:t xml:space="preserve"> kunnen de</w:t>
      </w:r>
      <w:r>
        <w:rPr>
          <w:lang w:val="nl-NL"/>
        </w:rPr>
        <w:t xml:space="preserve"> drie verschillende Cu bevattende stoffen (Cu(s), Cu</w:t>
      </w:r>
      <w:r w:rsidRPr="00796C9D">
        <w:rPr>
          <w:vertAlign w:val="subscript"/>
          <w:lang w:val="nl-NL"/>
        </w:rPr>
        <w:t>2</w:t>
      </w:r>
      <w:r>
        <w:rPr>
          <w:lang w:val="nl-NL"/>
        </w:rPr>
        <w:t>O(s) en CuO(s)) in principe in elkaar overgaan.</w:t>
      </w:r>
    </w:p>
    <w:p w14:paraId="4A5F6D22" w14:textId="5C7370B8" w:rsidR="00F56899" w:rsidRDefault="00973F06" w:rsidP="00F56899">
      <w:pPr>
        <w:pStyle w:val="Problemtext"/>
        <w:rPr>
          <w:rFonts w:cs="Arial"/>
        </w:rPr>
      </w:pPr>
      <w:r>
        <w:rPr>
          <w:rFonts w:cs="Arial"/>
        </w:rPr>
        <w:t xml:space="preserve">Veronderstel dat onderstaande waardes voor </w:t>
      </w:r>
      <w:r w:rsidR="00F56899" w:rsidRPr="000C051F">
        <w:rPr>
          <w:rFonts w:cs="Arial"/>
        </w:rPr>
        <w:t>Δ</w:t>
      </w:r>
      <w:r w:rsidR="00F56899" w:rsidRPr="000C051F">
        <w:rPr>
          <w:rFonts w:cs="Arial"/>
          <w:vertAlign w:val="subscript"/>
        </w:rPr>
        <w:t>f</w:t>
      </w:r>
      <w:r w:rsidR="00F56899" w:rsidRPr="00F820D9">
        <w:rPr>
          <w:rStyle w:val="Variable"/>
        </w:rPr>
        <w:t>H</w:t>
      </w:r>
      <w:r w:rsidR="008A3744" w:rsidRPr="00A00C02">
        <w:rPr>
          <w:rStyle w:val="Variable"/>
          <w:i w:val="0"/>
          <w:vertAlign w:val="superscript"/>
        </w:rPr>
        <w:t>o</w:t>
      </w:r>
      <w:r w:rsidR="00F56899" w:rsidRPr="000C051F">
        <w:rPr>
          <w:rFonts w:cs="Arial"/>
        </w:rPr>
        <w:t xml:space="preserve"> </w:t>
      </w:r>
      <w:r>
        <w:rPr>
          <w:rFonts w:cs="Arial"/>
        </w:rPr>
        <w:t>en</w:t>
      </w:r>
      <w:r w:rsidR="00F56899" w:rsidRPr="000C051F">
        <w:rPr>
          <w:rFonts w:cs="Arial"/>
        </w:rPr>
        <w:t xml:space="preserve"> </w:t>
      </w:r>
      <w:r w:rsidR="00F56899" w:rsidRPr="00F820D9">
        <w:rPr>
          <w:rStyle w:val="Variable"/>
        </w:rPr>
        <w:t>S</w:t>
      </w:r>
      <w:r w:rsidR="008A3744" w:rsidRPr="00A00C02">
        <w:rPr>
          <w:rStyle w:val="Variable"/>
          <w:i w:val="0"/>
          <w:vertAlign w:val="superscript"/>
        </w:rPr>
        <w:t>o</w:t>
      </w:r>
      <w:r w:rsidR="00F56899">
        <w:rPr>
          <w:rFonts w:cs="Arial"/>
        </w:rPr>
        <w:t xml:space="preserve"> </w:t>
      </w:r>
      <w:r>
        <w:rPr>
          <w:rFonts w:cs="Arial"/>
        </w:rPr>
        <w:t>bij</w:t>
      </w:r>
      <w:r w:rsidR="00F56899" w:rsidRPr="000C051F">
        <w:rPr>
          <w:rFonts w:cs="Arial"/>
        </w:rPr>
        <w:t xml:space="preserve"> </w:t>
      </w:r>
      <w:r w:rsidR="00F56899">
        <w:rPr>
          <w:rFonts w:cs="Arial"/>
        </w:rPr>
        <w:t>10</w:t>
      </w:r>
      <w:r w:rsidR="00F56899" w:rsidRPr="00A84CF1">
        <w:rPr>
          <w:rFonts w:cs="Arial"/>
          <w:vertAlign w:val="superscript"/>
        </w:rPr>
        <w:t>5</w:t>
      </w:r>
      <w:r w:rsidR="00F56899">
        <w:rPr>
          <w:rFonts w:cs="Arial"/>
        </w:rPr>
        <w:t xml:space="preserve"> Pa </w:t>
      </w:r>
      <w:r>
        <w:rPr>
          <w:rFonts w:cs="Arial"/>
        </w:rPr>
        <w:t>onafhankelijk van de temperatuur zijn.</w:t>
      </w:r>
    </w:p>
    <w:tbl>
      <w:tblPr>
        <w:tblStyle w:val="Problemtable"/>
        <w:tblW w:w="0" w:type="auto"/>
        <w:tblLook w:val="04A0" w:firstRow="1" w:lastRow="0" w:firstColumn="1" w:lastColumn="0" w:noHBand="0" w:noVBand="1"/>
      </w:tblPr>
      <w:tblGrid>
        <w:gridCol w:w="1016"/>
        <w:gridCol w:w="1693"/>
        <w:gridCol w:w="1659"/>
      </w:tblGrid>
      <w:tr w:rsidR="003B4BA0" w:rsidRPr="000C051F" w14:paraId="227763A8" w14:textId="77777777" w:rsidTr="00FD5C81">
        <w:tc>
          <w:tcPr>
            <w:tcW w:w="0" w:type="auto"/>
          </w:tcPr>
          <w:p w14:paraId="49EA8BCA" w14:textId="77777777" w:rsidR="003B4BA0" w:rsidRPr="000C051F" w:rsidRDefault="003B4BA0" w:rsidP="00FD5C81">
            <w:pPr>
              <w:pStyle w:val="Problemtext"/>
            </w:pPr>
          </w:p>
        </w:tc>
        <w:tc>
          <w:tcPr>
            <w:tcW w:w="0" w:type="auto"/>
          </w:tcPr>
          <w:p w14:paraId="4601A770" w14:textId="25557C15" w:rsidR="003B4BA0" w:rsidRPr="003B4BA0" w:rsidRDefault="003B4BA0" w:rsidP="00FD5C81">
            <w:pPr>
              <w:pStyle w:val="Problemtext"/>
            </w:pPr>
            <w:r w:rsidRPr="000C051F">
              <w:t>Δ</w:t>
            </w:r>
            <w:r w:rsidRPr="000C051F">
              <w:rPr>
                <w:vertAlign w:val="subscript"/>
              </w:rPr>
              <w:t>f</w:t>
            </w:r>
            <w:r w:rsidRPr="00F820D9">
              <w:rPr>
                <w:rStyle w:val="Variable"/>
              </w:rPr>
              <w:t>H</w:t>
            </w:r>
            <w:r w:rsidRPr="00A00C02">
              <w:rPr>
                <w:rStyle w:val="Variable"/>
                <w:i w:val="0"/>
                <w:vertAlign w:val="superscript"/>
              </w:rPr>
              <w:t>o</w:t>
            </w:r>
            <w:r>
              <w:rPr>
                <w:rStyle w:val="Variable"/>
              </w:rPr>
              <w:t xml:space="preserve"> / </w:t>
            </w:r>
            <w:r>
              <w:t xml:space="preserve">kJ </w:t>
            </w:r>
            <w:r w:rsidRPr="000C051F">
              <w:t>mol</w:t>
            </w:r>
            <w:r w:rsidR="007071D7" w:rsidRPr="000C051F">
              <w:rPr>
                <w:vertAlign w:val="superscript"/>
              </w:rPr>
              <w:t>−</w:t>
            </w:r>
            <w:r w:rsidRPr="003B4BA0">
              <w:rPr>
                <w:vertAlign w:val="superscript"/>
              </w:rPr>
              <w:t>1</w:t>
            </w:r>
          </w:p>
        </w:tc>
        <w:tc>
          <w:tcPr>
            <w:tcW w:w="0" w:type="auto"/>
          </w:tcPr>
          <w:p w14:paraId="48815279" w14:textId="583F1BD1" w:rsidR="003B4BA0" w:rsidRPr="003B4BA0" w:rsidRDefault="003B4BA0" w:rsidP="00FD5C81">
            <w:pPr>
              <w:pStyle w:val="Problemtext"/>
            </w:pPr>
            <w:r w:rsidRPr="00F820D9">
              <w:rPr>
                <w:rStyle w:val="Variable"/>
              </w:rPr>
              <w:t>S</w:t>
            </w:r>
            <w:r w:rsidRPr="00A00C02">
              <w:rPr>
                <w:rStyle w:val="Variable"/>
                <w:i w:val="0"/>
                <w:vertAlign w:val="superscript"/>
              </w:rPr>
              <w:t>o</w:t>
            </w:r>
            <w:r>
              <w:rPr>
                <w:rStyle w:val="Variable"/>
              </w:rPr>
              <w:t xml:space="preserve">/ </w:t>
            </w:r>
            <w:r>
              <w:t xml:space="preserve">J </w:t>
            </w:r>
            <w:r w:rsidRPr="000C051F">
              <w:t>mol</w:t>
            </w:r>
            <w:r w:rsidR="007071D7" w:rsidRPr="000C051F">
              <w:rPr>
                <w:vertAlign w:val="superscript"/>
              </w:rPr>
              <w:t>−</w:t>
            </w:r>
            <w:r w:rsidRPr="003B4BA0">
              <w:rPr>
                <w:vertAlign w:val="superscript"/>
              </w:rPr>
              <w:t>1</w:t>
            </w:r>
            <w:r w:rsidRPr="000C051F">
              <w:t xml:space="preserve"> K</w:t>
            </w:r>
            <w:r w:rsidR="007071D7" w:rsidRPr="000C051F">
              <w:rPr>
                <w:vertAlign w:val="superscript"/>
              </w:rPr>
              <w:t>−</w:t>
            </w:r>
            <w:r w:rsidRPr="003B4BA0">
              <w:rPr>
                <w:vertAlign w:val="superscript"/>
              </w:rPr>
              <w:t>1</w:t>
            </w:r>
          </w:p>
        </w:tc>
      </w:tr>
      <w:tr w:rsidR="003B4BA0" w:rsidRPr="000C051F" w14:paraId="7002C767" w14:textId="77777777" w:rsidTr="00FD5C81">
        <w:tc>
          <w:tcPr>
            <w:tcW w:w="0" w:type="auto"/>
          </w:tcPr>
          <w:p w14:paraId="5936E49E" w14:textId="77777777" w:rsidR="003B4BA0" w:rsidRPr="000C051F" w:rsidRDefault="003B4BA0" w:rsidP="00FD5C81">
            <w:pPr>
              <w:pStyle w:val="Problemtext"/>
            </w:pPr>
            <w:r w:rsidRPr="000C051F">
              <w:t>Cu(s)</w:t>
            </w:r>
          </w:p>
        </w:tc>
        <w:tc>
          <w:tcPr>
            <w:tcW w:w="0" w:type="auto"/>
          </w:tcPr>
          <w:p w14:paraId="29ED7145" w14:textId="3FB9E72A" w:rsidR="003B4BA0" w:rsidRPr="000C051F" w:rsidRDefault="003B4BA0" w:rsidP="003B4BA0">
            <w:pPr>
              <w:pStyle w:val="Problemtext"/>
            </w:pPr>
            <w:r w:rsidRPr="000C051F">
              <w:t>0</w:t>
            </w:r>
          </w:p>
        </w:tc>
        <w:tc>
          <w:tcPr>
            <w:tcW w:w="0" w:type="auto"/>
          </w:tcPr>
          <w:p w14:paraId="151F1ED0" w14:textId="58717E5E" w:rsidR="003B4BA0" w:rsidRPr="000C051F" w:rsidRDefault="003B4BA0" w:rsidP="003B4BA0">
            <w:pPr>
              <w:pStyle w:val="Problemtext"/>
            </w:pPr>
            <w:r w:rsidRPr="000C051F">
              <w:t>65</w:t>
            </w:r>
          </w:p>
        </w:tc>
      </w:tr>
      <w:tr w:rsidR="003B4BA0" w:rsidRPr="000C051F" w14:paraId="2A7DD6A1" w14:textId="77777777" w:rsidTr="00FD5C81">
        <w:tc>
          <w:tcPr>
            <w:tcW w:w="0" w:type="auto"/>
          </w:tcPr>
          <w:p w14:paraId="35A8ACFC" w14:textId="77777777" w:rsidR="003B4BA0" w:rsidRPr="000C051F" w:rsidRDefault="003B4BA0" w:rsidP="00FD5C81">
            <w:pPr>
              <w:pStyle w:val="Problemtext"/>
            </w:pPr>
            <w:r w:rsidRPr="000C051F">
              <w:t>O</w:t>
            </w:r>
            <w:r w:rsidRPr="000C051F">
              <w:rPr>
                <w:vertAlign w:val="subscript"/>
              </w:rPr>
              <w:t>2</w:t>
            </w:r>
            <w:r w:rsidRPr="000C051F">
              <w:t>(g)</w:t>
            </w:r>
          </w:p>
        </w:tc>
        <w:tc>
          <w:tcPr>
            <w:tcW w:w="0" w:type="auto"/>
          </w:tcPr>
          <w:p w14:paraId="23010F0C" w14:textId="6EB20D6C" w:rsidR="003B4BA0" w:rsidRPr="000C051F" w:rsidRDefault="003B4BA0" w:rsidP="00FD5C81">
            <w:pPr>
              <w:pStyle w:val="Problemtext"/>
            </w:pPr>
            <w:r>
              <w:t>0</w:t>
            </w:r>
          </w:p>
        </w:tc>
        <w:tc>
          <w:tcPr>
            <w:tcW w:w="0" w:type="auto"/>
          </w:tcPr>
          <w:p w14:paraId="7AAB0E7B" w14:textId="47B11A31" w:rsidR="003B4BA0" w:rsidRPr="000C051F" w:rsidRDefault="003B4BA0" w:rsidP="00FD5C81">
            <w:pPr>
              <w:pStyle w:val="Problemtext"/>
            </w:pPr>
            <w:r>
              <w:t>244</w:t>
            </w:r>
          </w:p>
        </w:tc>
      </w:tr>
      <w:tr w:rsidR="003B4BA0" w:rsidRPr="000C051F" w14:paraId="55E4A67E" w14:textId="77777777" w:rsidTr="00FD5C81">
        <w:tc>
          <w:tcPr>
            <w:tcW w:w="0" w:type="auto"/>
          </w:tcPr>
          <w:p w14:paraId="389FA479" w14:textId="77777777" w:rsidR="003B4BA0" w:rsidRPr="000C051F" w:rsidRDefault="003B4BA0" w:rsidP="00FD5C81">
            <w:pPr>
              <w:pStyle w:val="Problemtext"/>
            </w:pPr>
            <w:r w:rsidRPr="000C051F">
              <w:t>CuO(s)</w:t>
            </w:r>
          </w:p>
        </w:tc>
        <w:tc>
          <w:tcPr>
            <w:tcW w:w="0" w:type="auto"/>
          </w:tcPr>
          <w:p w14:paraId="5F758275" w14:textId="35B1F50F" w:rsidR="003B4BA0" w:rsidRPr="000C051F" w:rsidRDefault="003B4BA0" w:rsidP="00FD5C81">
            <w:pPr>
              <w:pStyle w:val="Problemtext"/>
            </w:pPr>
            <w:r>
              <w:t>−156</w:t>
            </w:r>
          </w:p>
        </w:tc>
        <w:tc>
          <w:tcPr>
            <w:tcW w:w="0" w:type="auto"/>
          </w:tcPr>
          <w:p w14:paraId="3A1AADCD" w14:textId="7D62EAB1" w:rsidR="003B4BA0" w:rsidRPr="000C051F" w:rsidRDefault="003B4BA0" w:rsidP="00FD5C81">
            <w:pPr>
              <w:pStyle w:val="Problemtext"/>
            </w:pPr>
            <w:r>
              <w:t>103</w:t>
            </w:r>
          </w:p>
        </w:tc>
      </w:tr>
      <w:tr w:rsidR="003B4BA0" w:rsidRPr="000C051F" w14:paraId="69A28BB5" w14:textId="77777777" w:rsidTr="00FD5C81">
        <w:tc>
          <w:tcPr>
            <w:tcW w:w="0" w:type="auto"/>
          </w:tcPr>
          <w:p w14:paraId="3FD40890" w14:textId="77777777" w:rsidR="003B4BA0" w:rsidRPr="000C051F" w:rsidRDefault="003B4BA0" w:rsidP="00FD5C81">
            <w:pPr>
              <w:pStyle w:val="Problemtext"/>
            </w:pPr>
            <w:r w:rsidRPr="000C051F">
              <w:t>Cu</w:t>
            </w:r>
            <w:r w:rsidRPr="000C051F">
              <w:rPr>
                <w:vertAlign w:val="subscript"/>
              </w:rPr>
              <w:t>2</w:t>
            </w:r>
            <w:r w:rsidRPr="000C051F">
              <w:t>O(s)</w:t>
            </w:r>
          </w:p>
        </w:tc>
        <w:tc>
          <w:tcPr>
            <w:tcW w:w="0" w:type="auto"/>
          </w:tcPr>
          <w:p w14:paraId="44595F85" w14:textId="1B3F83DA" w:rsidR="003B4BA0" w:rsidRPr="000C051F" w:rsidRDefault="003B4BA0" w:rsidP="00FD5C81">
            <w:pPr>
              <w:pStyle w:val="Problemtext"/>
            </w:pPr>
            <w:r>
              <w:t>−170</w:t>
            </w:r>
          </w:p>
        </w:tc>
        <w:tc>
          <w:tcPr>
            <w:tcW w:w="0" w:type="auto"/>
          </w:tcPr>
          <w:p w14:paraId="33B237AD" w14:textId="29984F5B" w:rsidR="003B4BA0" w:rsidRPr="000C051F" w:rsidRDefault="003B4BA0" w:rsidP="00FD5C81">
            <w:pPr>
              <w:pStyle w:val="Problemtext"/>
            </w:pPr>
            <w:r>
              <w:t>180</w:t>
            </w:r>
          </w:p>
        </w:tc>
      </w:tr>
    </w:tbl>
    <w:p w14:paraId="0EC6066B" w14:textId="45EF1EA0" w:rsidR="00F56899" w:rsidRDefault="00F56899" w:rsidP="00973F06">
      <w:pPr>
        <w:pStyle w:val="Subquestion"/>
        <w:spacing w:before="160"/>
      </w:pPr>
      <w:r>
        <w:rPr>
          <w:rStyle w:val="Subquestionnumber"/>
        </w:rPr>
        <w:t>2.4.</w:t>
      </w:r>
      <w:r>
        <w:tab/>
      </w:r>
      <w:r w:rsidR="00D75460">
        <w:rPr>
          <w:rStyle w:val="Subquestionemphasis"/>
        </w:rPr>
        <w:t>Bepaal</w:t>
      </w:r>
      <w:r w:rsidRPr="000C051F">
        <w:t xml:space="preserve"> </w:t>
      </w:r>
      <w:r w:rsidR="00F96CA3">
        <w:t>de temperatuurgebieden tu</w:t>
      </w:r>
      <w:r w:rsidR="00D75460">
        <w:t>ssen 500 en 1500 K</w:t>
      </w:r>
      <w:r w:rsidR="004F6807">
        <w:t xml:space="preserve">, </w:t>
      </w:r>
      <w:r w:rsidR="00D75460">
        <w:t>voor zover die er zijn</w:t>
      </w:r>
      <w:r w:rsidR="004F6807">
        <w:t>,</w:t>
      </w:r>
      <w:r w:rsidRPr="000C051F">
        <w:t xml:space="preserve"> </w:t>
      </w:r>
      <w:r w:rsidR="00D75460">
        <w:t>waarin koper en zijn oxides stabi</w:t>
      </w:r>
      <w:r w:rsidR="00F96CA3">
        <w:t>el</w:t>
      </w:r>
      <w:r w:rsidR="00D75460">
        <w:t xml:space="preserve"> zijn in een zuurstofatmosfeer van </w:t>
      </w:r>
      <w:r>
        <w:rPr>
          <w:rFonts w:cs="Arial"/>
        </w:rPr>
        <w:t>10</w:t>
      </w:r>
      <w:r w:rsidRPr="00A84CF1">
        <w:rPr>
          <w:rFonts w:cs="Arial"/>
          <w:vertAlign w:val="superscript"/>
        </w:rPr>
        <w:t>5</w:t>
      </w:r>
      <w:r>
        <w:rPr>
          <w:rFonts w:cs="Arial"/>
        </w:rPr>
        <w:t> Pa</w:t>
      </w:r>
      <w:r w:rsidR="00D75460">
        <w:t>.</w:t>
      </w:r>
    </w:p>
    <w:p w14:paraId="0001B6FF" w14:textId="4045275F" w:rsidR="00F56899" w:rsidRDefault="00D75460" w:rsidP="00F56899">
      <w:pPr>
        <w:pStyle w:val="Problemtext"/>
      </w:pPr>
      <w:r>
        <w:rPr>
          <w:lang w:val="nl-NL"/>
        </w:rPr>
        <w:t xml:space="preserve">Hieronder staan belangrijke gegevens </w:t>
      </w:r>
      <w:r w:rsidR="00F96CA3">
        <w:rPr>
          <w:lang w:val="nl-NL"/>
        </w:rPr>
        <w:t>bij</w:t>
      </w:r>
      <w:r>
        <w:rPr>
          <w:lang w:val="nl-NL"/>
        </w:rPr>
        <w:t xml:space="preserve"> 298 K. Gebruik deze temperatuur in de volgende berekeningen</w:t>
      </w:r>
      <w:r w:rsidR="00D445AB">
        <w:rPr>
          <w:lang w:val="nl-NL"/>
        </w:rPr>
        <w:t>.</w:t>
      </w:r>
      <w:r w:rsidR="00F56899" w:rsidRPr="000C051F">
        <w:t xml:space="preserve"> </w:t>
      </w:r>
    </w:p>
    <w:p w14:paraId="5CD60FAE" w14:textId="53551076" w:rsidR="00F56899" w:rsidRPr="000C051F" w:rsidRDefault="00F56899" w:rsidP="008A3744">
      <w:pPr>
        <w:pStyle w:val="Problemtext"/>
        <w:ind w:left="709"/>
      </w:pPr>
      <w:r w:rsidRPr="00B729F8">
        <w:rPr>
          <w:rStyle w:val="Variable"/>
        </w:rPr>
        <w:t>K</w:t>
      </w:r>
      <w:r w:rsidRPr="000C051F">
        <w:rPr>
          <w:vertAlign w:val="subscript"/>
        </w:rPr>
        <w:t>sp</w:t>
      </w:r>
      <w:r w:rsidRPr="000C051F">
        <w:t>(Cu(OH)</w:t>
      </w:r>
      <w:r w:rsidRPr="000C051F">
        <w:rPr>
          <w:vertAlign w:val="subscript"/>
        </w:rPr>
        <w:t>2</w:t>
      </w:r>
      <w:r w:rsidR="006A1973" w:rsidRPr="000C051F">
        <w:t>)</w:t>
      </w:r>
      <w:r w:rsidRPr="000C051F">
        <w:t>=2</w:t>
      </w:r>
      <w:r>
        <w:t>∙</w:t>
      </w:r>
      <w:r w:rsidRPr="000C051F">
        <w:t>10</w:t>
      </w:r>
      <w:r w:rsidRPr="000C051F">
        <w:rPr>
          <w:vertAlign w:val="superscript"/>
        </w:rPr>
        <w:t>−19</w:t>
      </w:r>
      <w:r>
        <w:br/>
      </w:r>
      <w:r w:rsidRPr="000C051F">
        <w:t>Cu</w:t>
      </w:r>
      <w:r w:rsidRPr="000C051F">
        <w:rPr>
          <w:vertAlign w:val="subscript"/>
        </w:rPr>
        <w:t>2</w:t>
      </w:r>
      <w:r w:rsidRPr="000C051F">
        <w:t>O(s) + H</w:t>
      </w:r>
      <w:r w:rsidRPr="000C051F">
        <w:rPr>
          <w:vertAlign w:val="subscript"/>
        </w:rPr>
        <w:t>2</w:t>
      </w:r>
      <w:r w:rsidRPr="000C051F">
        <w:t>O(l) + 2 e</w:t>
      </w:r>
      <w:r w:rsidRPr="000C051F">
        <w:rPr>
          <w:vertAlign w:val="superscript"/>
        </w:rPr>
        <w:t>−</w:t>
      </w:r>
      <w:r w:rsidRPr="000C051F">
        <w:t xml:space="preserve"> </w:t>
      </w:r>
      <w:r>
        <w:t>⟶</w:t>
      </w:r>
      <w:r w:rsidRPr="000C051F">
        <w:t xml:space="preserve"> 2 Cu(s) + 2 OH</w:t>
      </w:r>
      <w:r w:rsidRPr="000C051F">
        <w:rPr>
          <w:vertAlign w:val="superscript"/>
        </w:rPr>
        <w:t>−</w:t>
      </w:r>
      <w:r w:rsidRPr="000C051F">
        <w:t>(aq)</w:t>
      </w:r>
      <w:r w:rsidRPr="000C051F">
        <w:tab/>
      </w:r>
      <w:r w:rsidRPr="00B729F8">
        <w:rPr>
          <w:rStyle w:val="Variable"/>
        </w:rPr>
        <w:t>E</w:t>
      </w:r>
      <w:r w:rsidRPr="000C051F">
        <w:rPr>
          <w:vertAlign w:val="superscript"/>
        </w:rPr>
        <w:t>o</w:t>
      </w:r>
      <w:r w:rsidR="00D445AB">
        <w:t>= −0,</w:t>
      </w:r>
      <w:r w:rsidRPr="000C051F">
        <w:t>360 V</w:t>
      </w:r>
      <w:r>
        <w:br/>
      </w:r>
      <w:r w:rsidRPr="000C051F">
        <w:t>Cu</w:t>
      </w:r>
      <w:r w:rsidRPr="000C051F">
        <w:rPr>
          <w:vertAlign w:val="superscript"/>
        </w:rPr>
        <w:t>2+</w:t>
      </w:r>
      <w:r w:rsidRPr="000C051F">
        <w:t>(aq) +  e</w:t>
      </w:r>
      <w:r w:rsidRPr="000C051F">
        <w:rPr>
          <w:vertAlign w:val="superscript"/>
        </w:rPr>
        <w:t>−</w:t>
      </w:r>
      <w:r w:rsidRPr="000C051F">
        <w:t xml:space="preserve"> </w:t>
      </w:r>
      <w:r>
        <w:t>⟶</w:t>
      </w:r>
      <w:r w:rsidRPr="000C051F">
        <w:t xml:space="preserve">  Cu</w:t>
      </w:r>
      <w:r w:rsidRPr="000C051F">
        <w:rPr>
          <w:vertAlign w:val="superscript"/>
        </w:rPr>
        <w:t>+</w:t>
      </w:r>
      <w:r w:rsidRPr="000C051F">
        <w:t>(aq)</w:t>
      </w:r>
      <w:r w:rsidRPr="000C051F">
        <w:tab/>
      </w:r>
      <w:r w:rsidRPr="000C051F">
        <w:tab/>
      </w:r>
      <w:r w:rsidRPr="000C051F">
        <w:tab/>
      </w:r>
      <w:r w:rsidRPr="000C051F">
        <w:tab/>
      </w:r>
      <w:r w:rsidRPr="00B729F8">
        <w:rPr>
          <w:rStyle w:val="Variable"/>
        </w:rPr>
        <w:t>E</w:t>
      </w:r>
      <w:r w:rsidRPr="000C051F">
        <w:rPr>
          <w:vertAlign w:val="superscript"/>
        </w:rPr>
        <w:t>o</w:t>
      </w:r>
      <w:r w:rsidR="00D445AB">
        <w:t>= +0,</w:t>
      </w:r>
      <w:r w:rsidRPr="000C051F">
        <w:t>159 V</w:t>
      </w:r>
      <w:r>
        <w:br/>
      </w:r>
      <w:r w:rsidRPr="000C051F">
        <w:t>Cu</w:t>
      </w:r>
      <w:r w:rsidRPr="000C051F">
        <w:rPr>
          <w:vertAlign w:val="superscript"/>
        </w:rPr>
        <w:t>2+</w:t>
      </w:r>
      <w:r w:rsidRPr="000C051F">
        <w:t>(aq) + 2 e</w:t>
      </w:r>
      <w:r w:rsidRPr="000C051F">
        <w:rPr>
          <w:vertAlign w:val="superscript"/>
        </w:rPr>
        <w:t>−</w:t>
      </w:r>
      <w:r w:rsidRPr="000C051F">
        <w:t xml:space="preserve"> </w:t>
      </w:r>
      <w:r>
        <w:t>⟶</w:t>
      </w:r>
      <w:r w:rsidRPr="000C051F">
        <w:t xml:space="preserve">  Cu(s)</w:t>
      </w:r>
      <w:r w:rsidRPr="000C051F">
        <w:tab/>
      </w:r>
      <w:r w:rsidRPr="000C051F">
        <w:tab/>
      </w:r>
      <w:r w:rsidRPr="000C051F">
        <w:tab/>
      </w:r>
      <w:r w:rsidRPr="000C051F">
        <w:tab/>
      </w:r>
      <w:r w:rsidRPr="00B729F8">
        <w:rPr>
          <w:rStyle w:val="Variable"/>
        </w:rPr>
        <w:t>E</w:t>
      </w:r>
      <w:r w:rsidRPr="000C051F">
        <w:rPr>
          <w:vertAlign w:val="superscript"/>
        </w:rPr>
        <w:t>o</w:t>
      </w:r>
      <w:r w:rsidR="00D445AB">
        <w:t>= +0,</w:t>
      </w:r>
      <w:r w:rsidRPr="000C051F">
        <w:t>337 V</w:t>
      </w:r>
    </w:p>
    <w:p w14:paraId="7AD26DBF" w14:textId="625B5BEB" w:rsidR="00D445AB" w:rsidRDefault="00D445AB" w:rsidP="00F56899">
      <w:pPr>
        <w:pStyle w:val="Problemtext"/>
        <w:rPr>
          <w:lang w:val="nl-NL"/>
        </w:rPr>
      </w:pPr>
      <w:r w:rsidRPr="00E52883">
        <w:t>Een mogelijke productiemethode van Cu</w:t>
      </w:r>
      <w:r w:rsidRPr="00E52883">
        <w:rPr>
          <w:vertAlign w:val="subscript"/>
        </w:rPr>
        <w:t>2</w:t>
      </w:r>
      <w:r w:rsidRPr="00E52883">
        <w:t xml:space="preserve">O is de anodische oxidatie van koper. </w:t>
      </w:r>
      <w:r w:rsidRPr="00E52883">
        <w:rPr>
          <w:lang w:val="nl-NL"/>
        </w:rPr>
        <w:t>Ele</w:t>
      </w:r>
      <w:r w:rsidR="00F96CA3">
        <w:rPr>
          <w:lang w:val="nl-NL"/>
        </w:rPr>
        <w:t>k</w:t>
      </w:r>
      <w:r w:rsidRPr="00E52883">
        <w:rPr>
          <w:lang w:val="nl-NL"/>
        </w:rPr>
        <w:t>trolyse</w:t>
      </w:r>
      <w:r>
        <w:rPr>
          <w:lang w:val="nl-NL"/>
        </w:rPr>
        <w:t xml:space="preserve"> van een basische oplossing</w:t>
      </w:r>
      <w:r w:rsidR="00F96CA3">
        <w:rPr>
          <w:lang w:val="nl-NL"/>
        </w:rPr>
        <w:t xml:space="preserve"> </w:t>
      </w:r>
      <w:r>
        <w:rPr>
          <w:lang w:val="nl-NL"/>
        </w:rPr>
        <w:t xml:space="preserve">(bijvoorbeeld van NaOH) met een positieve elektrode </w:t>
      </w:r>
      <w:r w:rsidR="00371284">
        <w:rPr>
          <w:lang w:val="nl-NL"/>
        </w:rPr>
        <w:t xml:space="preserve">(anode) </w:t>
      </w:r>
      <w:r>
        <w:rPr>
          <w:lang w:val="nl-NL"/>
        </w:rPr>
        <w:t>van koper en een negatieve elektrode</w:t>
      </w:r>
      <w:r w:rsidR="00371284">
        <w:rPr>
          <w:lang w:val="nl-NL"/>
        </w:rPr>
        <w:t xml:space="preserve"> (kathode)</w:t>
      </w:r>
      <w:r>
        <w:rPr>
          <w:lang w:val="nl-NL"/>
        </w:rPr>
        <w:t xml:space="preserve"> van platina kan leiden tot de vorming van koper(I)oxide op de </w:t>
      </w:r>
      <w:r w:rsidR="00371284">
        <w:rPr>
          <w:lang w:val="nl-NL"/>
        </w:rPr>
        <w:t>positieve elektrode</w:t>
      </w:r>
      <w:r>
        <w:rPr>
          <w:lang w:val="nl-NL"/>
        </w:rPr>
        <w:t>.</w:t>
      </w:r>
    </w:p>
    <w:p w14:paraId="5E492976" w14:textId="775BED37" w:rsidR="00F56899" w:rsidRDefault="00F56899" w:rsidP="00F56899">
      <w:pPr>
        <w:pStyle w:val="Subquestion"/>
      </w:pPr>
      <w:r>
        <w:rPr>
          <w:rStyle w:val="Subquestionnumber"/>
        </w:rPr>
        <w:t>2.5</w:t>
      </w:r>
      <w:r w:rsidRPr="00101A61">
        <w:rPr>
          <w:rStyle w:val="Subquestionnumber"/>
        </w:rPr>
        <w:t>.</w:t>
      </w:r>
      <w:r>
        <w:tab/>
      </w:r>
      <w:r w:rsidR="00D445AB" w:rsidRPr="00D445AB">
        <w:rPr>
          <w:u w:val="single"/>
        </w:rPr>
        <w:t>Geef</w:t>
      </w:r>
      <w:r w:rsidR="00D445AB">
        <w:t xml:space="preserve"> de vergelijkingen van de halfreacties van de ele</w:t>
      </w:r>
      <w:r w:rsidR="00F96CA3">
        <w:t>k</w:t>
      </w:r>
      <w:r w:rsidR="00D445AB">
        <w:t>trode</w:t>
      </w:r>
      <w:r w:rsidR="00F96CA3">
        <w:t>reacties</w:t>
      </w:r>
      <w:r w:rsidR="00D445AB">
        <w:t xml:space="preserve"> die optreden tijdens de anodische productie van Cu</w:t>
      </w:r>
      <w:r w:rsidR="00D445AB">
        <w:rPr>
          <w:vertAlign w:val="subscript"/>
        </w:rPr>
        <w:t>2</w:t>
      </w:r>
      <w:r w:rsidR="00D445AB">
        <w:t xml:space="preserve">O in een NaOH oplossing met een positieve elektrode van koper en een negatieve elektrode van platina. </w:t>
      </w:r>
    </w:p>
    <w:p w14:paraId="37C878B9" w14:textId="56BB42AC" w:rsidR="00F56899" w:rsidRDefault="00D445AB" w:rsidP="00F56899">
      <w:pPr>
        <w:pStyle w:val="Problemtext"/>
      </w:pPr>
      <w:r>
        <w:rPr>
          <w:lang w:val="nl-NL"/>
        </w:rPr>
        <w:t>Ele</w:t>
      </w:r>
      <w:r w:rsidR="00F96CA3">
        <w:rPr>
          <w:lang w:val="nl-NL"/>
        </w:rPr>
        <w:t>k</w:t>
      </w:r>
      <w:r>
        <w:rPr>
          <w:lang w:val="nl-NL"/>
        </w:rPr>
        <w:t>trolytische reductie van Cu</w:t>
      </w:r>
      <w:r>
        <w:rPr>
          <w:vertAlign w:val="superscript"/>
          <w:lang w:val="nl-NL"/>
        </w:rPr>
        <w:t>2+</w:t>
      </w:r>
      <w:r>
        <w:rPr>
          <w:lang w:val="nl-NL"/>
        </w:rPr>
        <w:t xml:space="preserve"> in oplossing is een andere mogelijkheid</w:t>
      </w:r>
      <w:r w:rsidR="00F96CA3">
        <w:rPr>
          <w:lang w:val="nl-NL"/>
        </w:rPr>
        <w:t xml:space="preserve"> om Cu</w:t>
      </w:r>
      <w:r w:rsidR="00F96CA3">
        <w:rPr>
          <w:vertAlign w:val="subscript"/>
          <w:lang w:val="nl-NL"/>
        </w:rPr>
        <w:t>2</w:t>
      </w:r>
      <w:r w:rsidR="00F96CA3">
        <w:rPr>
          <w:lang w:val="nl-NL"/>
        </w:rPr>
        <w:t>O te bereiden</w:t>
      </w:r>
      <w:r>
        <w:rPr>
          <w:lang w:val="nl-NL"/>
        </w:rPr>
        <w:t xml:space="preserve">. </w:t>
      </w:r>
    </w:p>
    <w:p w14:paraId="20CC176B" w14:textId="097E3CBF" w:rsidR="00F56899" w:rsidRDefault="00F56899" w:rsidP="00F56899">
      <w:pPr>
        <w:pStyle w:val="Subquestion"/>
      </w:pPr>
      <w:r>
        <w:rPr>
          <w:rStyle w:val="Subquestionnumber"/>
        </w:rPr>
        <w:t>2.6</w:t>
      </w:r>
      <w:r w:rsidRPr="00101A61">
        <w:rPr>
          <w:rStyle w:val="Subquestionnumber"/>
        </w:rPr>
        <w:t>.1.</w:t>
      </w:r>
      <w:r>
        <w:tab/>
      </w:r>
      <w:r w:rsidR="00D445AB" w:rsidRPr="00C27060">
        <w:rPr>
          <w:u w:val="single"/>
          <w:lang w:val="nl-NL"/>
        </w:rPr>
        <w:t>Geef</w:t>
      </w:r>
      <w:r w:rsidR="00D445AB">
        <w:rPr>
          <w:lang w:val="nl-NL"/>
        </w:rPr>
        <w:t xml:space="preserve"> de vergelijking van de halfreactie die aan de negatieve elektrode optreedt en leidt tot de vorming van Cu</w:t>
      </w:r>
      <w:r w:rsidR="00D445AB" w:rsidRPr="00B34D6D">
        <w:rPr>
          <w:vertAlign w:val="subscript"/>
          <w:lang w:val="nl-NL"/>
        </w:rPr>
        <w:t>2</w:t>
      </w:r>
      <w:r w:rsidR="00D445AB">
        <w:rPr>
          <w:lang w:val="nl-NL"/>
        </w:rPr>
        <w:t xml:space="preserve">O in zuur milieu. </w:t>
      </w:r>
    </w:p>
    <w:p w14:paraId="50AB1EEA" w14:textId="3F49AB7B" w:rsidR="00F56899" w:rsidRDefault="00EC0389" w:rsidP="00F56899">
      <w:pPr>
        <w:pStyle w:val="Problemtext"/>
      </w:pPr>
      <w:r w:rsidRPr="00B34D6D">
        <w:rPr>
          <w:rStyle w:val="Subquestionnumber"/>
          <w:b w:val="0"/>
          <w:lang w:val="nl-NL"/>
        </w:rPr>
        <w:t>De ele</w:t>
      </w:r>
      <w:r w:rsidR="00F96CA3">
        <w:rPr>
          <w:rStyle w:val="Subquestionnumber"/>
          <w:b w:val="0"/>
          <w:lang w:val="nl-NL"/>
        </w:rPr>
        <w:t>k</w:t>
      </w:r>
      <w:r w:rsidRPr="00B34D6D">
        <w:rPr>
          <w:rStyle w:val="Subquestionnumber"/>
          <w:b w:val="0"/>
          <w:lang w:val="nl-NL"/>
        </w:rPr>
        <w:t>trolyse met platina ele</w:t>
      </w:r>
      <w:r w:rsidR="00F96CA3">
        <w:rPr>
          <w:rStyle w:val="Subquestionnumber"/>
          <w:b w:val="0"/>
          <w:lang w:val="nl-NL"/>
        </w:rPr>
        <w:t>k</w:t>
      </w:r>
      <w:r w:rsidRPr="00B34D6D">
        <w:rPr>
          <w:rStyle w:val="Subquestionnumber"/>
          <w:b w:val="0"/>
          <w:lang w:val="nl-NL"/>
        </w:rPr>
        <w:t>trodes wordt uitgevoerd met een 0,1</w:t>
      </w:r>
      <w:r>
        <w:rPr>
          <w:rStyle w:val="Subquestionnumber"/>
          <w:b w:val="0"/>
          <w:lang w:val="nl-NL"/>
        </w:rPr>
        <w:t>00</w:t>
      </w:r>
      <w:r w:rsidRPr="00B34D6D">
        <w:rPr>
          <w:rStyle w:val="Subquestionnumber"/>
          <w:b w:val="0"/>
          <w:lang w:val="nl-NL"/>
        </w:rPr>
        <w:t xml:space="preserve"> </w:t>
      </w:r>
      <w:r>
        <w:rPr>
          <w:rStyle w:val="Subquestionnumber"/>
          <w:b w:val="0"/>
          <w:lang w:val="nl-NL"/>
        </w:rPr>
        <w:t>M</w:t>
      </w:r>
      <w:r w:rsidRPr="00B34D6D">
        <w:rPr>
          <w:rStyle w:val="Subquestionnumber"/>
          <w:b w:val="0"/>
          <w:lang w:val="nl-NL"/>
        </w:rPr>
        <w:t xml:space="preserve"> Cu</w:t>
      </w:r>
      <w:r w:rsidRPr="00B34D6D">
        <w:rPr>
          <w:rStyle w:val="Subquestionnumber"/>
          <w:b w:val="0"/>
          <w:vertAlign w:val="superscript"/>
          <w:lang w:val="nl-NL"/>
        </w:rPr>
        <w:t>2+</w:t>
      </w:r>
      <w:r w:rsidRPr="00B34D6D">
        <w:rPr>
          <w:rStyle w:val="Subquestionnumber"/>
          <w:b w:val="0"/>
          <w:lang w:val="nl-NL"/>
        </w:rPr>
        <w:t xml:space="preserve"> oplossing.</w:t>
      </w:r>
      <w:r>
        <w:rPr>
          <w:rStyle w:val="Subquestionnumber"/>
          <w:b w:val="0"/>
          <w:lang w:val="nl-NL"/>
        </w:rPr>
        <w:t xml:space="preserve"> De elektrodes zijn van platina.</w:t>
      </w:r>
    </w:p>
    <w:p w14:paraId="2371EB6A" w14:textId="0DB63ADC" w:rsidR="00EC0389" w:rsidRDefault="00F56899" w:rsidP="00F56899">
      <w:pPr>
        <w:pStyle w:val="Subquestion"/>
        <w:rPr>
          <w:lang w:val="nl-NL"/>
        </w:rPr>
      </w:pPr>
      <w:r>
        <w:rPr>
          <w:rStyle w:val="Subquestionnumber"/>
        </w:rPr>
        <w:t>2.6</w:t>
      </w:r>
      <w:r w:rsidRPr="00101A61">
        <w:rPr>
          <w:rStyle w:val="Subquestionnumber"/>
        </w:rPr>
        <w:t>.2.</w:t>
      </w:r>
      <w:r>
        <w:tab/>
      </w:r>
      <w:r w:rsidR="00EC0389">
        <w:rPr>
          <w:u w:val="single"/>
          <w:lang w:val="nl-NL"/>
        </w:rPr>
        <w:t>Wat</w:t>
      </w:r>
      <w:r w:rsidR="00EC0389">
        <w:rPr>
          <w:lang w:val="nl-NL"/>
        </w:rPr>
        <w:t xml:space="preserve"> is de maximale pH van deze oplossing waarbij de koper(II) concentratie op 0,100 </w:t>
      </w:r>
      <w:r w:rsidR="00EC0389">
        <w:t>mol dm</w:t>
      </w:r>
      <w:r w:rsidR="00EC0389">
        <w:rPr>
          <w:vertAlign w:val="superscript"/>
        </w:rPr>
        <w:t>−</w:t>
      </w:r>
      <w:r w:rsidR="00EC0389" w:rsidRPr="008A3744">
        <w:rPr>
          <w:vertAlign w:val="superscript"/>
        </w:rPr>
        <w:t>3</w:t>
      </w:r>
      <w:r w:rsidR="00EC0389">
        <w:rPr>
          <w:lang w:val="nl-NL"/>
        </w:rPr>
        <w:t xml:space="preserve"> gehouden kan worden?</w:t>
      </w:r>
    </w:p>
    <w:p w14:paraId="26955DB6" w14:textId="029C6235" w:rsidR="00F56899" w:rsidRDefault="00EC0389" w:rsidP="00F56899">
      <w:pPr>
        <w:pStyle w:val="Problemtext"/>
      </w:pPr>
      <w:r w:rsidRPr="00B34D6D">
        <w:rPr>
          <w:lang w:val="nl-NL"/>
        </w:rPr>
        <w:t xml:space="preserve">Als de pH te laag </w:t>
      </w:r>
      <w:r>
        <w:rPr>
          <w:lang w:val="nl-NL"/>
        </w:rPr>
        <w:t xml:space="preserve">is, heeft de reductie tot metallisch koper de voorkeur boven de vorming van koper(I)oxide. </w:t>
      </w:r>
    </w:p>
    <w:p w14:paraId="763B4AC1" w14:textId="3C8C4D01" w:rsidR="00F56899" w:rsidRPr="00101A61" w:rsidRDefault="00F56899" w:rsidP="00F56899">
      <w:pPr>
        <w:pStyle w:val="Subquestion"/>
      </w:pPr>
      <w:r>
        <w:rPr>
          <w:rStyle w:val="Subquestionnumber"/>
        </w:rPr>
        <w:t>2.6</w:t>
      </w:r>
      <w:r w:rsidRPr="00101A61">
        <w:rPr>
          <w:rStyle w:val="Subquestionnumber"/>
        </w:rPr>
        <w:t>.3.</w:t>
      </w:r>
      <w:r w:rsidRPr="00101A61">
        <w:tab/>
      </w:r>
      <w:r w:rsidR="00EC0389">
        <w:rPr>
          <w:u w:val="single"/>
          <w:lang w:val="nl-NL"/>
        </w:rPr>
        <w:t>Wat</w:t>
      </w:r>
      <w:r w:rsidR="00EC0389">
        <w:rPr>
          <w:lang w:val="nl-NL"/>
        </w:rPr>
        <w:t xml:space="preserve"> is de minimale pH waarbij in een 0,100 M Cu</w:t>
      </w:r>
      <w:r w:rsidR="00EC0389">
        <w:rPr>
          <w:vertAlign w:val="superscript"/>
          <w:lang w:val="nl-NL"/>
        </w:rPr>
        <w:t>2+</w:t>
      </w:r>
      <w:r w:rsidR="00EC0389">
        <w:rPr>
          <w:lang w:val="nl-NL"/>
        </w:rPr>
        <w:t xml:space="preserve"> oplossing de kathodische productie</w:t>
      </w:r>
      <w:r w:rsidR="004B7516">
        <w:rPr>
          <w:lang w:val="nl-NL"/>
        </w:rPr>
        <w:t xml:space="preserve"> van</w:t>
      </w:r>
      <w:r w:rsidR="00EC0389">
        <w:rPr>
          <w:lang w:val="nl-NL"/>
        </w:rPr>
        <w:t xml:space="preserve"> Cu</w:t>
      </w:r>
      <w:r w:rsidR="00EC0389" w:rsidRPr="00C27060">
        <w:rPr>
          <w:vertAlign w:val="subscript"/>
          <w:lang w:val="nl-NL"/>
        </w:rPr>
        <w:t>2</w:t>
      </w:r>
      <w:r w:rsidR="00EC0389">
        <w:rPr>
          <w:lang w:val="nl-NL"/>
        </w:rPr>
        <w:t>O mogelijk is?</w:t>
      </w:r>
    </w:p>
    <w:p w14:paraId="7C6C96BF" w14:textId="1B5ECC9D" w:rsidR="009A436A" w:rsidRPr="00F02D44" w:rsidRDefault="00494CB4" w:rsidP="009A436A">
      <w:pPr>
        <w:pStyle w:val="Kop1"/>
      </w:pPr>
      <w:r>
        <w:lastRenderedPageBreak/>
        <w:t>Opgave</w:t>
      </w:r>
      <w:r w:rsidR="009A436A">
        <w:t xml:space="preserve"> 3</w:t>
      </w:r>
      <w:r w:rsidR="009A436A">
        <w:tab/>
        <w:t xml:space="preserve">9% </w:t>
      </w:r>
      <w:r>
        <w:t>van het totaal</w:t>
      </w:r>
    </w:p>
    <w:p w14:paraId="5EAE8E4B" w14:textId="4E99289E" w:rsidR="004F311E" w:rsidRDefault="00494CB4" w:rsidP="004F311E">
      <w:pPr>
        <w:pStyle w:val="Problemtext"/>
      </w:pPr>
      <w:r>
        <w:t>Jooddeficiëntie komt in Georgië voor vaak voor in gebieden waar jood weinig voorkomt in de bodem en het water. Daarom wordt hieraan in Georgië speciale aandacht besteed. Jooddeficiëntie kan effectief en goedkoop worden voorkomen wanneer aan zout voor menselijke consumptie een kleine hoeveelheid jood wordt toegevoegd. Methodes om joodgehaltes te onderzoeken zijn dus belangrijk. Volgens actuele regelgeving in Georgië moet zout tussen 25 en 55 ppm jood bevatten (1 ppm = 1 mg jood per kg zout).</w:t>
      </w:r>
    </w:p>
    <w:p w14:paraId="6995B014" w14:textId="313923F8" w:rsidR="004F311E" w:rsidRDefault="00494CB4" w:rsidP="004F311E">
      <w:pPr>
        <w:pStyle w:val="Problemtext"/>
      </w:pPr>
      <w:r>
        <w:t>Zout wordt meestal gejodeerd met kaliumjodaat. Het jodaatgehalte van een zout kan worden bepaald door middel van een jodometrische titratie. In een typisch geval werd 10,000 g gejodeerd zout opgelost in 100 cm</w:t>
      </w:r>
      <w:r>
        <w:rPr>
          <w:vertAlign w:val="superscript"/>
        </w:rPr>
        <w:t>3</w:t>
      </w:r>
      <w:r>
        <w:t xml:space="preserve"> (</w:t>
      </w:r>
      <w:r w:rsidR="00F96CA3">
        <w:t>1 cm</w:t>
      </w:r>
      <w:r w:rsidR="00F96CA3">
        <w:rPr>
          <w:vertAlign w:val="superscript"/>
        </w:rPr>
        <w:t>3</w:t>
      </w:r>
      <w:r w:rsidR="00F96CA3">
        <w:t xml:space="preserve"> is 1 </w:t>
      </w:r>
      <w:r>
        <w:t>mL) 1,0 M zoutzuur, waaraan 1,0 g KI was toegevoegd. De oplossing werd daarna getitreerd met een 0,00235</w:t>
      </w:r>
      <w:r w:rsidR="00F96CA3">
        <w:t> </w:t>
      </w:r>
      <w:r>
        <w:t>M</w:t>
      </w:r>
      <w:r w:rsidR="00F96CA3">
        <w:t> </w:t>
      </w:r>
      <w:r>
        <w:t>natriumthiosulfaatoplossing, met zetmeel als indicator. Voor de titratie was 7,50 cm</w:t>
      </w:r>
      <w:r>
        <w:rPr>
          <w:vertAlign w:val="superscript"/>
        </w:rPr>
        <w:t>3</w:t>
      </w:r>
      <w:r>
        <w:t xml:space="preserve"> van de natriumthiosulfaatoplossing nodig.</w:t>
      </w:r>
    </w:p>
    <w:p w14:paraId="2E90F17E" w14:textId="40AF9C4D" w:rsidR="004F311E" w:rsidRDefault="004F311E" w:rsidP="004F311E">
      <w:pPr>
        <w:pStyle w:val="Subquestion"/>
      </w:pPr>
      <w:r w:rsidRPr="00C56BE9">
        <w:rPr>
          <w:rStyle w:val="Subquestionnumber"/>
        </w:rPr>
        <w:t>3.1.1.</w:t>
      </w:r>
      <w:r>
        <w:tab/>
      </w:r>
      <w:r w:rsidR="00494CB4">
        <w:rPr>
          <w:u w:val="single"/>
        </w:rPr>
        <w:t>Geef</w:t>
      </w:r>
      <w:r w:rsidR="00494CB4">
        <w:t xml:space="preserve"> een vergelijking, in ionen, voor de reactie van jodaat met</w:t>
      </w:r>
      <w:r w:rsidR="006563BA">
        <w:t xml:space="preserve"> overmaat</w:t>
      </w:r>
      <w:r w:rsidR="00494CB4">
        <w:t xml:space="preserve"> jodide in zuur milieu.</w:t>
      </w:r>
    </w:p>
    <w:p w14:paraId="098D3CC7" w14:textId="014F1838" w:rsidR="004F311E" w:rsidRDefault="004F311E" w:rsidP="004F311E">
      <w:pPr>
        <w:pStyle w:val="Subquestion"/>
      </w:pPr>
      <w:r w:rsidRPr="00C56BE9">
        <w:rPr>
          <w:rStyle w:val="Subquestionnumber"/>
        </w:rPr>
        <w:t>3.1.2.</w:t>
      </w:r>
      <w:r>
        <w:tab/>
      </w:r>
      <w:r w:rsidR="00494CB4">
        <w:rPr>
          <w:u w:val="single"/>
        </w:rPr>
        <w:t>Geef</w:t>
      </w:r>
      <w:r w:rsidR="00494CB4">
        <w:t xml:space="preserve"> een vergelijking, in ionen, voor de reactie die tijdens de titratie met thiosulfaat optreedt.</w:t>
      </w:r>
    </w:p>
    <w:p w14:paraId="0A615525" w14:textId="488D7F44" w:rsidR="004F311E" w:rsidRDefault="004F311E" w:rsidP="004F311E">
      <w:pPr>
        <w:pStyle w:val="Subquestion"/>
      </w:pPr>
      <w:r w:rsidRPr="001C3319">
        <w:rPr>
          <w:rStyle w:val="Subquestionnumber"/>
        </w:rPr>
        <w:t>3.1.3.</w:t>
      </w:r>
      <w:r w:rsidRPr="001C3319">
        <w:tab/>
      </w:r>
      <w:r w:rsidR="00494CB4">
        <w:rPr>
          <w:u w:val="single"/>
        </w:rPr>
        <w:t>Bereken</w:t>
      </w:r>
      <w:r w:rsidR="00494CB4">
        <w:t xml:space="preserve"> het joodgehalte, in ppm, van het onderzochte zout.</w:t>
      </w:r>
    </w:p>
    <w:p w14:paraId="530C1E6B" w14:textId="77777777" w:rsidR="004F311E" w:rsidRDefault="00430CDA" w:rsidP="004F311E">
      <w:pPr>
        <w:pStyle w:val="Problemtext"/>
      </w:pPr>
      <w:r>
        <w:pict w14:anchorId="15E50561">
          <v:rect id="_x0000_i1025" style="width:0;height:1.5pt" o:hralign="center" o:hrstd="t" o:hr="t" fillcolor="#a0a0a0" stroked="f"/>
        </w:pict>
      </w:r>
    </w:p>
    <w:p w14:paraId="12F7CEA2" w14:textId="27D3513A" w:rsidR="004F311E" w:rsidRDefault="00763A7E" w:rsidP="004F311E">
      <w:pPr>
        <w:pStyle w:val="Problemtext"/>
      </w:pPr>
      <w:r>
        <w:t>Een minder gebruikte stof om zout te joderen, is kaliumjodide. Als er kaliumjodide in zit, is het joodgehalte niet zo gemakkelijk te bepalen door middel van een jodometrische titratie.</w:t>
      </w:r>
    </w:p>
    <w:p w14:paraId="47BED592" w14:textId="792FDAFF" w:rsidR="004F311E" w:rsidRDefault="00763A7E" w:rsidP="004F311E">
      <w:pPr>
        <w:pStyle w:val="Problemtext"/>
      </w:pPr>
      <w:r>
        <w:t>Een mogelijke methode om jodide te bepalen in</w:t>
      </w:r>
      <w:r w:rsidR="00F96CA3">
        <w:t xml:space="preserve"> aanwezigheid van chloride is een</w:t>
      </w:r>
      <w:r>
        <w:t xml:space="preserve"> potentiometrische titratie. Deze methode is echter niet zo nauwkeurig als een grote hoeveelheid chloride aanwezig is.</w:t>
      </w:r>
    </w:p>
    <w:p w14:paraId="7F142F22" w14:textId="3BF15489" w:rsidR="004F311E" w:rsidRPr="00310100" w:rsidRDefault="00763A7E" w:rsidP="004F311E">
      <w:pPr>
        <w:pStyle w:val="Problemtext"/>
      </w:pPr>
      <w:r>
        <w:t>In deze methode wordt een zilverdraad geplaatst in de te analyseren oplossing (met jodide en chloride) en wordt geleidelijk Ag</w:t>
      </w:r>
      <w:r>
        <w:rPr>
          <w:vertAlign w:val="superscript"/>
        </w:rPr>
        <w:t>+</w:t>
      </w:r>
      <w:r>
        <w:t xml:space="preserve"> aan de oplossing toegevoegd. De potentiaal van de zilverdraad wordt gemeten ten opzichte van een referentie-elektrode die bestaat uit een zilverdraad, geplaatst in een 1,000</w:t>
      </w:r>
      <w:r w:rsidR="00F96CA3">
        <w:t xml:space="preserve"> </w:t>
      </w:r>
      <w:r>
        <w:t>M AgNO</w:t>
      </w:r>
      <w:r>
        <w:rPr>
          <w:vertAlign w:val="subscript"/>
        </w:rPr>
        <w:t>3</w:t>
      </w:r>
      <w:r>
        <w:t xml:space="preserve"> oplossing. De gemeten potentialen zijn negatief en de absolute waardes van deze potentialen worden opgegeven. De te onderzoeken oplossing heeft een volume van 1,000 dm</w:t>
      </w:r>
      <w:r>
        <w:rPr>
          <w:vertAlign w:val="superscript"/>
        </w:rPr>
        <w:t>3</w:t>
      </w:r>
      <w:r>
        <w:t xml:space="preserve"> en </w:t>
      </w:r>
      <w:r>
        <w:rPr>
          <w:i/>
        </w:rPr>
        <w:t>T</w:t>
      </w:r>
      <w:r>
        <w:t xml:space="preserve"> = 25,0 </w:t>
      </w:r>
      <w:r>
        <w:rPr>
          <w:rFonts w:ascii="Trebuchet MS" w:hAnsi="Trebuchet MS"/>
        </w:rPr>
        <w:t>°</w:t>
      </w:r>
      <w:r>
        <w:t>C. Aangenomen mag worden dat het volume van deze oplossing niet verandert als het Ag</w:t>
      </w:r>
      <w:r>
        <w:rPr>
          <w:vertAlign w:val="superscript"/>
        </w:rPr>
        <w:t>+</w:t>
      </w:r>
      <w:r>
        <w:t xml:space="preserve"> wordt toegevoegd.</w:t>
      </w:r>
    </w:p>
    <w:p w14:paraId="550DB8D2" w14:textId="77777777" w:rsidR="00F96CA3" w:rsidRDefault="00F96CA3">
      <w:pPr>
        <w:rPr>
          <w:sz w:val="24"/>
        </w:rPr>
      </w:pPr>
      <w:r>
        <w:br w:type="page"/>
      </w:r>
    </w:p>
    <w:p w14:paraId="1E9B8F47" w14:textId="2D2B2640" w:rsidR="00763A7E" w:rsidRDefault="00763A7E" w:rsidP="00F96CA3">
      <w:pPr>
        <w:pStyle w:val="Problemtext"/>
      </w:pPr>
      <w:r>
        <w:lastRenderedPageBreak/>
        <w:t>In deze bepaling spelen drie evenwichten een rol: de oplosbaarheden van AgI(s) [</w:t>
      </w:r>
      <w:r w:rsidR="00F96CA3">
        <w:t xml:space="preserve">met oplosbaarheidsproduct </w:t>
      </w:r>
      <w:r>
        <w:rPr>
          <w:i/>
        </w:rPr>
        <w:t>K</w:t>
      </w:r>
      <w:r>
        <w:rPr>
          <w:vertAlign w:val="subscript"/>
        </w:rPr>
        <w:t>spI</w:t>
      </w:r>
      <w:r>
        <w:t>] en AgCl(s) [</w:t>
      </w:r>
      <w:r w:rsidR="00F96CA3">
        <w:t>met oplosbaarheidsproduct</w:t>
      </w:r>
      <w:r w:rsidR="00F96CA3">
        <w:rPr>
          <w:i/>
        </w:rPr>
        <w:t xml:space="preserve"> </w:t>
      </w:r>
      <w:r>
        <w:rPr>
          <w:i/>
        </w:rPr>
        <w:t>K</w:t>
      </w:r>
      <w:r>
        <w:rPr>
          <w:vertAlign w:val="subscript"/>
        </w:rPr>
        <w:t>spCl</w:t>
      </w:r>
      <w:r>
        <w:t>] en de vorming van AgCl</w:t>
      </w:r>
      <w:r>
        <w:rPr>
          <w:vertAlign w:val="subscript"/>
        </w:rPr>
        <w:t>2</w:t>
      </w:r>
      <w:r>
        <w:rPr>
          <w:vertAlign w:val="superscript"/>
        </w:rPr>
        <w:t>–</w:t>
      </w:r>
      <w:r>
        <w:t>(aq) [</w:t>
      </w:r>
      <w:r w:rsidR="00451073">
        <w:t xml:space="preserve">met vormingsconstante </w:t>
      </w:r>
      <w:r>
        <w:rPr>
          <w:i/>
        </w:rPr>
        <w:t>K</w:t>
      </w:r>
      <w:r>
        <w:rPr>
          <w:vertAlign w:val="subscript"/>
        </w:rPr>
        <w:t>f</w:t>
      </w:r>
      <w:r>
        <w:t>]. (Jodide kan ook complexe ionen vormen met Ag</w:t>
      </w:r>
      <w:r>
        <w:rPr>
          <w:vertAlign w:val="superscript"/>
        </w:rPr>
        <w:t>+</w:t>
      </w:r>
      <w:r>
        <w:t>, maar de vorming hiervan kan worden verwaarloosd vanwege de lage jodideconcentraties in dit experiment.)</w:t>
      </w:r>
    </w:p>
    <w:p w14:paraId="5BC2DB82" w14:textId="0B0F5B3E" w:rsidR="004F311E" w:rsidRDefault="004F311E" w:rsidP="004F311E">
      <w:pPr>
        <w:pStyle w:val="Equation"/>
        <w:rPr>
          <w:vertAlign w:val="subscript"/>
        </w:rPr>
      </w:pPr>
      <w:r>
        <w:t>AgI(</w:t>
      </w:r>
      <w:r w:rsidRPr="00A46C81">
        <w:t>s</w:t>
      </w:r>
      <w:r>
        <w:t>)</w:t>
      </w:r>
      <w:r w:rsidR="006F6457">
        <w:t xml:space="preserve"> </w:t>
      </w:r>
      <w:r>
        <w:t xml:space="preserve"> </w:t>
      </w:r>
      <w:r w:rsidR="00B926E5" w:rsidRPr="00B926E5">
        <w:rPr>
          <w:rFonts w:ascii="Cambria Math" w:hAnsi="Cambria Math"/>
          <w:noProof/>
          <w:lang w:val="hu-HU" w:eastAsia="hu-HU"/>
        </w:rPr>
        <w:t>⇌</w:t>
      </w:r>
      <w:r>
        <w:t xml:space="preserve"> </w:t>
      </w:r>
      <w:r w:rsidR="006F6457">
        <w:t xml:space="preserve"> </w:t>
      </w:r>
      <w:r>
        <w:t>Ag</w:t>
      </w:r>
      <w:r>
        <w:rPr>
          <w:vertAlign w:val="superscript"/>
        </w:rPr>
        <w:t>+</w:t>
      </w:r>
      <w:r>
        <w:t>(</w:t>
      </w:r>
      <w:r w:rsidRPr="00A46C81">
        <w:t>aq</w:t>
      </w:r>
      <w:r>
        <w:t>)</w:t>
      </w:r>
      <w:r w:rsidR="006F6457">
        <w:t xml:space="preserve"> </w:t>
      </w:r>
      <w:r>
        <w:t xml:space="preserve"> +</w:t>
      </w:r>
      <w:r w:rsidR="006F6457">
        <w:t xml:space="preserve"> </w:t>
      </w:r>
      <w:r>
        <w:t xml:space="preserve"> I</w:t>
      </w:r>
      <w:r>
        <w:rPr>
          <w:vertAlign w:val="superscript"/>
        </w:rPr>
        <w:t>−</w:t>
      </w:r>
      <w:r>
        <w:t>(</w:t>
      </w:r>
      <w:r w:rsidRPr="00A46C81">
        <w:t>aq</w:t>
      </w:r>
      <w:r>
        <w:t>)</w:t>
      </w:r>
      <w:r>
        <w:tab/>
      </w:r>
      <w:r>
        <w:tab/>
      </w:r>
      <w:r>
        <w:tab/>
      </w:r>
      <w:r w:rsidRPr="00A46C81">
        <w:rPr>
          <w:rStyle w:val="Variable"/>
        </w:rPr>
        <w:t>K</w:t>
      </w:r>
      <w:r>
        <w:rPr>
          <w:vertAlign w:val="subscript"/>
        </w:rPr>
        <w:t>spI</w:t>
      </w:r>
    </w:p>
    <w:p w14:paraId="5D6BF2FA" w14:textId="16EA85B0" w:rsidR="004F311E" w:rsidRDefault="004F311E" w:rsidP="004F311E">
      <w:pPr>
        <w:pStyle w:val="Equation"/>
        <w:rPr>
          <w:vertAlign w:val="subscript"/>
        </w:rPr>
      </w:pPr>
      <w:r>
        <w:t>AgCl(</w:t>
      </w:r>
      <w:r w:rsidRPr="00A46C81">
        <w:t>s</w:t>
      </w:r>
      <w:r>
        <w:t>)</w:t>
      </w:r>
      <w:r w:rsidR="006F6457">
        <w:t xml:space="preserve"> </w:t>
      </w:r>
      <w:r>
        <w:t xml:space="preserve"> </w:t>
      </w:r>
      <w:r w:rsidR="00B926E5" w:rsidRPr="00B926E5">
        <w:rPr>
          <w:rFonts w:ascii="Cambria Math" w:hAnsi="Cambria Math"/>
          <w:noProof/>
          <w:lang w:val="hu-HU" w:eastAsia="hu-HU"/>
        </w:rPr>
        <w:t>⇌</w:t>
      </w:r>
      <w:r>
        <w:t xml:space="preserve"> </w:t>
      </w:r>
      <w:r w:rsidR="006F6457">
        <w:t xml:space="preserve"> </w:t>
      </w:r>
      <w:r>
        <w:t>Ag</w:t>
      </w:r>
      <w:r>
        <w:rPr>
          <w:vertAlign w:val="superscript"/>
        </w:rPr>
        <w:t>+</w:t>
      </w:r>
      <w:r>
        <w:t>(</w:t>
      </w:r>
      <w:r w:rsidRPr="00A46C81">
        <w:t>aq</w:t>
      </w:r>
      <w:r>
        <w:t xml:space="preserve">) </w:t>
      </w:r>
      <w:r w:rsidR="006F6457">
        <w:t xml:space="preserve"> </w:t>
      </w:r>
      <w:r>
        <w:t xml:space="preserve">+ </w:t>
      </w:r>
      <w:r w:rsidR="006F6457">
        <w:t xml:space="preserve"> </w:t>
      </w:r>
      <w:r>
        <w:t>Cl</w:t>
      </w:r>
      <w:r>
        <w:rPr>
          <w:vertAlign w:val="superscript"/>
        </w:rPr>
        <w:t>−</w:t>
      </w:r>
      <w:r>
        <w:t>(</w:t>
      </w:r>
      <w:r w:rsidRPr="00A46C81">
        <w:t>aq</w:t>
      </w:r>
      <w:r>
        <w:t>)</w:t>
      </w:r>
      <w:r>
        <w:tab/>
      </w:r>
      <w:r>
        <w:tab/>
      </w:r>
      <w:r w:rsidR="00B4730B">
        <w:tab/>
      </w:r>
      <w:bookmarkStart w:id="0" w:name="_GoBack"/>
      <w:bookmarkEnd w:id="0"/>
      <w:r w:rsidRPr="00A46C81">
        <w:rPr>
          <w:rStyle w:val="Variable"/>
        </w:rPr>
        <w:t>K</w:t>
      </w:r>
      <w:r>
        <w:rPr>
          <w:vertAlign w:val="subscript"/>
        </w:rPr>
        <w:t>spCl</w:t>
      </w:r>
    </w:p>
    <w:p w14:paraId="1155381D" w14:textId="2FAA6706" w:rsidR="004F311E" w:rsidRDefault="004F311E" w:rsidP="004F311E">
      <w:pPr>
        <w:pStyle w:val="Equation"/>
      </w:pPr>
      <w:r>
        <w:t>Ag</w:t>
      </w:r>
      <w:r>
        <w:rPr>
          <w:vertAlign w:val="superscript"/>
        </w:rPr>
        <w:t>+</w:t>
      </w:r>
      <w:r>
        <w:t>(</w:t>
      </w:r>
      <w:r w:rsidRPr="00A46C81">
        <w:t>aq</w:t>
      </w:r>
      <w:r>
        <w:t>)</w:t>
      </w:r>
      <w:r w:rsidR="006F6457">
        <w:t xml:space="preserve"> </w:t>
      </w:r>
      <w:r>
        <w:t xml:space="preserve"> +</w:t>
      </w:r>
      <w:r w:rsidR="006F6457">
        <w:t xml:space="preserve"> </w:t>
      </w:r>
      <w:r>
        <w:t xml:space="preserve"> 2 Cl</w:t>
      </w:r>
      <w:r>
        <w:rPr>
          <w:vertAlign w:val="superscript"/>
        </w:rPr>
        <w:t>−</w:t>
      </w:r>
      <w:r>
        <w:t>(</w:t>
      </w:r>
      <w:r w:rsidRPr="00A46C81">
        <w:t>aq</w:t>
      </w:r>
      <w:r>
        <w:t>)</w:t>
      </w:r>
      <w:r w:rsidR="006F6457">
        <w:t xml:space="preserve"> </w:t>
      </w:r>
      <w:r>
        <w:t xml:space="preserve"> </w:t>
      </w:r>
      <w:r w:rsidR="00B926E5" w:rsidRPr="00B926E5">
        <w:rPr>
          <w:rFonts w:ascii="Cambria Math" w:hAnsi="Cambria Math"/>
          <w:noProof/>
          <w:lang w:val="hu-HU" w:eastAsia="hu-HU"/>
        </w:rPr>
        <w:t>⇌</w:t>
      </w:r>
      <w:r>
        <w:t xml:space="preserve"> </w:t>
      </w:r>
      <w:r w:rsidR="006F6457">
        <w:t xml:space="preserve"> </w:t>
      </w:r>
      <w:r>
        <w:t>AgCl</w:t>
      </w:r>
      <w:r>
        <w:rPr>
          <w:vertAlign w:val="subscript"/>
        </w:rPr>
        <w:t>2</w:t>
      </w:r>
      <w:r>
        <w:rPr>
          <w:vertAlign w:val="superscript"/>
        </w:rPr>
        <w:t>−</w:t>
      </w:r>
      <w:r>
        <w:t>(</w:t>
      </w:r>
      <w:r w:rsidRPr="00A46C81">
        <w:t>aq</w:t>
      </w:r>
      <w:r>
        <w:t>)</w:t>
      </w:r>
      <w:r>
        <w:tab/>
      </w:r>
      <w:r>
        <w:tab/>
      </w:r>
      <w:r w:rsidRPr="00A46C81">
        <w:rPr>
          <w:rStyle w:val="Variable"/>
        </w:rPr>
        <w:t>K</w:t>
      </w:r>
      <w:r>
        <w:rPr>
          <w:vertAlign w:val="subscript"/>
        </w:rPr>
        <w:t>f</w:t>
      </w:r>
      <w:r>
        <w:t xml:space="preserve"> </w:t>
      </w:r>
    </w:p>
    <w:p w14:paraId="31C69720" w14:textId="3BD07E66" w:rsidR="004F311E" w:rsidRDefault="004B7B88" w:rsidP="004F311E">
      <w:pPr>
        <w:pStyle w:val="Problemtext"/>
      </w:pPr>
      <w:r>
        <w:rPr>
          <w:noProof/>
          <w:lang w:val="nl-NL" w:eastAsia="nl-NL"/>
        </w:rPr>
        <mc:AlternateContent>
          <mc:Choice Requires="wps">
            <w:drawing>
              <wp:anchor distT="0" distB="0" distL="114300" distR="114300" simplePos="0" relativeHeight="251827200" behindDoc="0" locked="0" layoutInCell="1" allowOverlap="1" wp14:anchorId="591F348C" wp14:editId="0926541B">
                <wp:simplePos x="0" y="0"/>
                <wp:positionH relativeFrom="column">
                  <wp:posOffset>403225</wp:posOffset>
                </wp:positionH>
                <wp:positionV relativeFrom="paragraph">
                  <wp:posOffset>1021773</wp:posOffset>
                </wp:positionV>
                <wp:extent cx="335280" cy="281940"/>
                <wp:effectExtent l="0" t="0" r="7620" b="381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1940"/>
                        </a:xfrm>
                        <a:prstGeom prst="rect">
                          <a:avLst/>
                        </a:prstGeom>
                        <a:solidFill>
                          <a:srgbClr val="FFFFFF"/>
                        </a:solidFill>
                        <a:ln w="0">
                          <a:noFill/>
                          <a:miter lim="800000"/>
                          <a:headEnd/>
                          <a:tailEnd/>
                        </a:ln>
                      </wps:spPr>
                      <wps:txbx>
                        <w:txbxContent>
                          <w:p w14:paraId="1389417A" w14:textId="77777777" w:rsidR="007F4B66" w:rsidRPr="00CB3DAD" w:rsidRDefault="007F4B66" w:rsidP="00620ED6">
                            <w:pPr>
                              <w:rPr>
                                <w:sz w:val="18"/>
                                <w:szCs w:val="18"/>
                              </w:rPr>
                            </w:pPr>
                            <w:r w:rsidRPr="00CB3DAD">
                              <w:rPr>
                                <w:sz w:val="18"/>
                                <w:szCs w:val="18"/>
                              </w:rPr>
                              <w:t>0,</w:t>
                            </w:r>
                            <w:r>
                              <w:rPr>
                                <w:sz w:val="18"/>
                                <w:szCs w:val="18"/>
                              </w:rPr>
                              <w:t>65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1" type="#_x0000_t202" style="position:absolute;margin-left:31.75pt;margin-top:80.45pt;width:26.4pt;height:22.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" stroked="f" strokeweight="0">
                <v:textbox inset="1mm,,1mm">
                  <w:txbxContent>
                    <w:p w14:paraId="1389417A" w14:textId="77777777" w:rsidR="007F4B66" w:rsidRPr="00CB3DAD" w:rsidRDefault="007F4B66" w:rsidP="00620ED6">
                      <w:pPr>
                        <w:rPr>
                          <w:sz w:val="18"/>
                          <w:szCs w:val="18"/>
                        </w:rPr>
                      </w:pPr>
                      <w:r w:rsidRPr="00CB3DAD">
                        <w:rPr>
                          <w:sz w:val="18"/>
                          <w:szCs w:val="18"/>
                        </w:rPr>
                        <w:t>0,</w:t>
                      </w:r>
                      <w:r>
                        <w:rPr>
                          <w:sz w:val="18"/>
                          <w:szCs w:val="18"/>
                        </w:rPr>
                        <w:t>65</w:t>
                      </w:r>
                    </w:p>
                  </w:txbxContent>
                </v:textbox>
              </v:shape>
            </w:pict>
          </mc:Fallback>
        </mc:AlternateContent>
      </w:r>
      <w:r w:rsidR="00763A7E">
        <w:t>Hieronder zijn de resultaten vermeld van twee experimenten, waarbij de waargenomen potentiaal is weergegeven als een functie van het toegevoegde aantal mol Ag</w:t>
      </w:r>
      <w:r w:rsidR="00763A7E">
        <w:rPr>
          <w:vertAlign w:val="superscript"/>
        </w:rPr>
        <w:t>+</w:t>
      </w:r>
      <w:r w:rsidR="00763A7E">
        <w:t xml:space="preserve">. Experiment </w:t>
      </w:r>
      <w:r w:rsidR="00763A7E">
        <w:rPr>
          <w:b/>
        </w:rPr>
        <w:t>A</w:t>
      </w:r>
      <w:r w:rsidR="00763A7E" w:rsidRPr="00BB7904">
        <w:t xml:space="preserve"> (</w:t>
      </w:r>
      <w:r w:rsidR="001D3770">
        <w:t>dichte</w:t>
      </w:r>
      <w:r w:rsidR="00763A7E">
        <w:t xml:space="preserve"> bolletjes) was uitgevoerd met 1,000 dm</w:t>
      </w:r>
      <w:r w:rsidR="00763A7E">
        <w:rPr>
          <w:vertAlign w:val="superscript"/>
        </w:rPr>
        <w:t>3</w:t>
      </w:r>
      <w:r w:rsidR="00763A7E">
        <w:t xml:space="preserve"> van een oplossing met 1,00·10</w:t>
      </w:r>
      <w:r w:rsidR="00763A7E">
        <w:rPr>
          <w:vertAlign w:val="superscript"/>
        </w:rPr>
        <w:t>–5</w:t>
      </w:r>
      <w:r w:rsidR="00763A7E">
        <w:t xml:space="preserve"> mol jodide en geen chloride. Experiment </w:t>
      </w:r>
      <w:r w:rsidR="00763A7E">
        <w:rPr>
          <w:b/>
        </w:rPr>
        <w:t>B</w:t>
      </w:r>
      <w:r w:rsidR="00763A7E">
        <w:t xml:space="preserve"> (</w:t>
      </w:r>
      <w:r w:rsidR="001D3770">
        <w:t>open</w:t>
      </w:r>
      <w:r w:rsidR="00763A7E">
        <w:t xml:space="preserve"> bolletjes) was uitgevoerd met 1,000 dm</w:t>
      </w:r>
      <w:r w:rsidR="00763A7E">
        <w:rPr>
          <w:vertAlign w:val="superscript"/>
        </w:rPr>
        <w:t>3</w:t>
      </w:r>
      <w:r w:rsidR="00763A7E">
        <w:t xml:space="preserve"> van een oplossing met 1,00·10</w:t>
      </w:r>
      <w:r w:rsidR="00763A7E">
        <w:rPr>
          <w:vertAlign w:val="superscript"/>
        </w:rPr>
        <w:t>–5</w:t>
      </w:r>
      <w:r w:rsidR="00763A7E">
        <w:t> mol jodide en 1,00·10</w:t>
      </w:r>
      <w:r w:rsidR="00763A7E">
        <w:rPr>
          <w:vertAlign w:val="superscript"/>
        </w:rPr>
        <w:t>–1</w:t>
      </w:r>
      <w:r w:rsidR="00763A7E">
        <w:t xml:space="preserve"> mol chloride.</w:t>
      </w:r>
    </w:p>
    <w:tbl>
      <w:tblPr>
        <w:tblStyle w:val="Problemtable"/>
        <w:tblpPr w:leftFromText="142" w:rightFromText="142" w:vertAnchor="text" w:horzAnchor="margin" w:tblpXSpec="right" w:tblpY="704"/>
        <w:tblW w:w="0" w:type="auto"/>
        <w:tblInd w:w="0" w:type="dxa"/>
        <w:tblLook w:val="04A0" w:firstRow="1" w:lastRow="0" w:firstColumn="1" w:lastColumn="0" w:noHBand="0" w:noVBand="1"/>
      </w:tblPr>
      <w:tblGrid>
        <w:gridCol w:w="1395"/>
        <w:gridCol w:w="842"/>
        <w:gridCol w:w="841"/>
      </w:tblGrid>
      <w:tr w:rsidR="004F311E" w:rsidRPr="00396915" w14:paraId="4C48C834" w14:textId="77777777" w:rsidTr="00FD5C81">
        <w:tc>
          <w:tcPr>
            <w:tcW w:w="0" w:type="auto"/>
          </w:tcPr>
          <w:p w14:paraId="2AA07CA5" w14:textId="77777777" w:rsidR="004F311E" w:rsidRDefault="004F311E" w:rsidP="00FD5C81">
            <w:pPr>
              <w:pStyle w:val="Problemtext"/>
            </w:pPr>
            <w:r>
              <w:t>μ</w:t>
            </w:r>
            <w:r w:rsidRPr="00396915">
              <w:t>mol Ag</w:t>
            </w:r>
            <w:r w:rsidRPr="00736EEA">
              <w:rPr>
                <w:vertAlign w:val="superscript"/>
              </w:rPr>
              <w:t>+</w:t>
            </w:r>
            <w:r w:rsidRPr="00396915">
              <w:t xml:space="preserve"> </w:t>
            </w:r>
          </w:p>
          <w:p w14:paraId="69DA8D7F" w14:textId="68804472" w:rsidR="004F311E" w:rsidRPr="00396915" w:rsidRDefault="00137220" w:rsidP="00FD5C81">
            <w:pPr>
              <w:pStyle w:val="Problemtext"/>
            </w:pPr>
            <w:r>
              <w:t>toegevoegd</w:t>
            </w:r>
          </w:p>
        </w:tc>
        <w:tc>
          <w:tcPr>
            <w:tcW w:w="0" w:type="auto"/>
          </w:tcPr>
          <w:p w14:paraId="00732CE3" w14:textId="2442ED91" w:rsidR="004F311E" w:rsidRDefault="0094235C" w:rsidP="00FD5C81">
            <w:pPr>
              <w:pStyle w:val="Problemtext"/>
            </w:pPr>
            <w:r w:rsidRPr="0094235C">
              <w:rPr>
                <w:rStyle w:val="Variable"/>
                <w:i w:val="0"/>
              </w:rPr>
              <w:t>|</w:t>
            </w:r>
            <w:r w:rsidR="004F311E" w:rsidRPr="00396915">
              <w:rPr>
                <w:rStyle w:val="Variable"/>
              </w:rPr>
              <w:t>E</w:t>
            </w:r>
            <w:r w:rsidRPr="0094235C">
              <w:rPr>
                <w:rStyle w:val="Variable"/>
                <w:i w:val="0"/>
              </w:rPr>
              <w:t>|</w:t>
            </w:r>
            <w:r w:rsidR="004F311E" w:rsidRPr="00396915">
              <w:t>, V</w:t>
            </w:r>
          </w:p>
          <w:p w14:paraId="5D8DBB95" w14:textId="77777777" w:rsidR="004F311E" w:rsidRPr="00396915" w:rsidRDefault="004F311E" w:rsidP="00FD5C81">
            <w:pPr>
              <w:pStyle w:val="Problemtext"/>
            </w:pPr>
            <w:r>
              <w:t xml:space="preserve">exp. </w:t>
            </w:r>
            <w:r w:rsidRPr="00736EEA">
              <w:rPr>
                <w:rStyle w:val="Unknownspecies"/>
              </w:rPr>
              <w:t>A</w:t>
            </w:r>
          </w:p>
        </w:tc>
        <w:tc>
          <w:tcPr>
            <w:tcW w:w="0" w:type="auto"/>
          </w:tcPr>
          <w:p w14:paraId="21622909" w14:textId="47F4CEC3" w:rsidR="004F311E" w:rsidRDefault="0094235C" w:rsidP="00FD5C81">
            <w:pPr>
              <w:pStyle w:val="Problemtext"/>
            </w:pPr>
            <w:r w:rsidRPr="0094235C">
              <w:rPr>
                <w:rStyle w:val="Variable"/>
                <w:i w:val="0"/>
              </w:rPr>
              <w:t>|</w:t>
            </w:r>
            <w:r w:rsidR="004F311E" w:rsidRPr="00396915">
              <w:rPr>
                <w:rStyle w:val="Variable"/>
              </w:rPr>
              <w:t>E</w:t>
            </w:r>
            <w:r w:rsidRPr="0094235C">
              <w:rPr>
                <w:rStyle w:val="Variable"/>
                <w:i w:val="0"/>
              </w:rPr>
              <w:t>|</w:t>
            </w:r>
            <w:r w:rsidR="004F311E" w:rsidRPr="00396915">
              <w:t>, V</w:t>
            </w:r>
          </w:p>
          <w:p w14:paraId="4DCCFE68" w14:textId="77777777" w:rsidR="004F311E" w:rsidRPr="00396915" w:rsidRDefault="004F311E" w:rsidP="00FD5C81">
            <w:pPr>
              <w:pStyle w:val="Problemtext"/>
            </w:pPr>
            <w:r>
              <w:t xml:space="preserve">exp. </w:t>
            </w:r>
            <w:r w:rsidRPr="00736EEA">
              <w:rPr>
                <w:rStyle w:val="Unknownspecies"/>
              </w:rPr>
              <w:t>B</w:t>
            </w:r>
          </w:p>
        </w:tc>
      </w:tr>
      <w:tr w:rsidR="004F311E" w:rsidRPr="00896C67" w14:paraId="7FF43204" w14:textId="77777777" w:rsidTr="00FD5C81">
        <w:tc>
          <w:tcPr>
            <w:tcW w:w="0" w:type="auto"/>
          </w:tcPr>
          <w:p w14:paraId="1F35465D" w14:textId="70F653C3" w:rsidR="004F311E" w:rsidRPr="00896C67" w:rsidRDefault="00137220" w:rsidP="00FD5C81">
            <w:pPr>
              <w:pStyle w:val="Problemtext"/>
            </w:pPr>
            <w:r>
              <w:t>1,</w:t>
            </w:r>
            <w:r w:rsidR="004F311E" w:rsidRPr="00896C67">
              <w:t>00</w:t>
            </w:r>
          </w:p>
        </w:tc>
        <w:tc>
          <w:tcPr>
            <w:tcW w:w="0" w:type="auto"/>
          </w:tcPr>
          <w:p w14:paraId="59D91E99" w14:textId="1404AB0D" w:rsidR="004F311E" w:rsidRPr="00896C67" w:rsidRDefault="00137220" w:rsidP="00FD5C81">
            <w:pPr>
              <w:pStyle w:val="Problemtext"/>
            </w:pPr>
            <w:r>
              <w:t>0,</w:t>
            </w:r>
            <w:r w:rsidR="004F311E" w:rsidRPr="00896C67">
              <w:t>637</w:t>
            </w:r>
          </w:p>
        </w:tc>
        <w:tc>
          <w:tcPr>
            <w:tcW w:w="0" w:type="auto"/>
          </w:tcPr>
          <w:p w14:paraId="7977B1FD" w14:textId="27BE3792" w:rsidR="004F311E" w:rsidRPr="00896C67" w:rsidRDefault="00137220" w:rsidP="00FD5C81">
            <w:pPr>
              <w:pStyle w:val="Problemtext"/>
            </w:pPr>
            <w:r>
              <w:t>0,</w:t>
            </w:r>
            <w:r w:rsidR="004F311E" w:rsidRPr="00896C67">
              <w:t>637</w:t>
            </w:r>
          </w:p>
        </w:tc>
      </w:tr>
      <w:tr w:rsidR="004F311E" w:rsidRPr="00896C67" w14:paraId="31DB7D87" w14:textId="77777777" w:rsidTr="00FD5C81">
        <w:tc>
          <w:tcPr>
            <w:tcW w:w="0" w:type="auto"/>
          </w:tcPr>
          <w:p w14:paraId="562FAE13" w14:textId="78316A6A" w:rsidR="004F311E" w:rsidRPr="00896C67" w:rsidRDefault="00137220" w:rsidP="00FD5C81">
            <w:pPr>
              <w:pStyle w:val="Problemtext"/>
            </w:pPr>
            <w:r>
              <w:t>3,</w:t>
            </w:r>
            <w:r w:rsidR="004F311E" w:rsidRPr="00896C67">
              <w:t>00</w:t>
            </w:r>
          </w:p>
        </w:tc>
        <w:tc>
          <w:tcPr>
            <w:tcW w:w="0" w:type="auto"/>
          </w:tcPr>
          <w:p w14:paraId="7E35FB05" w14:textId="0FC6ABCD" w:rsidR="004F311E" w:rsidRPr="00896C67" w:rsidRDefault="00137220" w:rsidP="00FD5C81">
            <w:pPr>
              <w:pStyle w:val="Problemtext"/>
            </w:pPr>
            <w:r>
              <w:t>0,</w:t>
            </w:r>
            <w:r w:rsidR="004F311E" w:rsidRPr="00896C67">
              <w:t>631</w:t>
            </w:r>
          </w:p>
        </w:tc>
        <w:tc>
          <w:tcPr>
            <w:tcW w:w="0" w:type="auto"/>
          </w:tcPr>
          <w:p w14:paraId="77EBF323" w14:textId="42C5AE58" w:rsidR="004F311E" w:rsidRPr="00896C67" w:rsidRDefault="00137220" w:rsidP="00FD5C81">
            <w:pPr>
              <w:pStyle w:val="Problemtext"/>
            </w:pPr>
            <w:r>
              <w:t>0,</w:t>
            </w:r>
            <w:r w:rsidR="004F311E" w:rsidRPr="00896C67">
              <w:t>631</w:t>
            </w:r>
          </w:p>
        </w:tc>
      </w:tr>
      <w:tr w:rsidR="004F311E" w:rsidRPr="00896C67" w14:paraId="7F3C476D" w14:textId="77777777" w:rsidTr="00FD5C81">
        <w:tc>
          <w:tcPr>
            <w:tcW w:w="0" w:type="auto"/>
          </w:tcPr>
          <w:p w14:paraId="4C6B689A" w14:textId="6D4BBF79" w:rsidR="004F311E" w:rsidRPr="00896C67" w:rsidRDefault="00137220" w:rsidP="00FD5C81">
            <w:pPr>
              <w:pStyle w:val="Problemtext"/>
            </w:pPr>
            <w:r>
              <w:t>5,</w:t>
            </w:r>
            <w:r w:rsidR="004F311E" w:rsidRPr="00896C67">
              <w:t>00</w:t>
            </w:r>
          </w:p>
        </w:tc>
        <w:tc>
          <w:tcPr>
            <w:tcW w:w="0" w:type="auto"/>
          </w:tcPr>
          <w:p w14:paraId="4F98BD80" w14:textId="1BF755FF" w:rsidR="004F311E" w:rsidRPr="00896C67" w:rsidRDefault="00137220" w:rsidP="00FD5C81">
            <w:pPr>
              <w:pStyle w:val="Problemtext"/>
            </w:pPr>
            <w:r>
              <w:t>0,</w:t>
            </w:r>
            <w:r w:rsidR="004F311E" w:rsidRPr="00896C67">
              <w:t>622</w:t>
            </w:r>
          </w:p>
        </w:tc>
        <w:tc>
          <w:tcPr>
            <w:tcW w:w="0" w:type="auto"/>
          </w:tcPr>
          <w:p w14:paraId="31AAC45F" w14:textId="0C01567F" w:rsidR="004F311E" w:rsidRPr="00896C67" w:rsidRDefault="00137220" w:rsidP="00FD5C81">
            <w:pPr>
              <w:pStyle w:val="Problemtext"/>
            </w:pPr>
            <w:r>
              <w:t>0,</w:t>
            </w:r>
            <w:r w:rsidR="004F311E" w:rsidRPr="00896C67">
              <w:t>622</w:t>
            </w:r>
          </w:p>
        </w:tc>
      </w:tr>
      <w:tr w:rsidR="004F311E" w:rsidRPr="00896C67" w14:paraId="167CD2AD" w14:textId="77777777" w:rsidTr="00FD5C81">
        <w:tc>
          <w:tcPr>
            <w:tcW w:w="0" w:type="auto"/>
          </w:tcPr>
          <w:p w14:paraId="468D1569" w14:textId="1CAC231C" w:rsidR="004F311E" w:rsidRPr="00896C67" w:rsidRDefault="00137220" w:rsidP="00FD5C81">
            <w:pPr>
              <w:pStyle w:val="Problemtext"/>
            </w:pPr>
            <w:r>
              <w:t>7,</w:t>
            </w:r>
            <w:r w:rsidR="004F311E" w:rsidRPr="00896C67">
              <w:t>00</w:t>
            </w:r>
          </w:p>
        </w:tc>
        <w:tc>
          <w:tcPr>
            <w:tcW w:w="0" w:type="auto"/>
          </w:tcPr>
          <w:p w14:paraId="2D7B3DE1" w14:textId="5392893D" w:rsidR="004F311E" w:rsidRPr="00896C67" w:rsidRDefault="00137220" w:rsidP="00FD5C81">
            <w:pPr>
              <w:pStyle w:val="Problemtext"/>
            </w:pPr>
            <w:r>
              <w:t>0,</w:t>
            </w:r>
            <w:r w:rsidR="004F311E" w:rsidRPr="00896C67">
              <w:t>609</w:t>
            </w:r>
          </w:p>
        </w:tc>
        <w:tc>
          <w:tcPr>
            <w:tcW w:w="0" w:type="auto"/>
          </w:tcPr>
          <w:p w14:paraId="6C01A752" w14:textId="03C5AABB" w:rsidR="004F311E" w:rsidRPr="00896C67" w:rsidRDefault="00137220" w:rsidP="00FD5C81">
            <w:pPr>
              <w:pStyle w:val="Problemtext"/>
            </w:pPr>
            <w:r>
              <w:t>0,</w:t>
            </w:r>
            <w:r w:rsidR="004F311E" w:rsidRPr="00896C67">
              <w:t>610</w:t>
            </w:r>
          </w:p>
        </w:tc>
      </w:tr>
      <w:tr w:rsidR="004F311E" w:rsidRPr="00896C67" w14:paraId="59358544" w14:textId="77777777" w:rsidTr="00FD5C81">
        <w:tc>
          <w:tcPr>
            <w:tcW w:w="0" w:type="auto"/>
          </w:tcPr>
          <w:p w14:paraId="4DAB0140" w14:textId="2EF79921" w:rsidR="004F311E" w:rsidRPr="00896C67" w:rsidRDefault="00137220" w:rsidP="00FD5C81">
            <w:pPr>
              <w:pStyle w:val="Problemtext"/>
            </w:pPr>
            <w:r>
              <w:t>9,</w:t>
            </w:r>
            <w:r w:rsidR="004F311E" w:rsidRPr="00896C67">
              <w:t>00</w:t>
            </w:r>
          </w:p>
        </w:tc>
        <w:tc>
          <w:tcPr>
            <w:tcW w:w="0" w:type="auto"/>
          </w:tcPr>
          <w:p w14:paraId="345BDC40" w14:textId="7E230ACA" w:rsidR="004F311E" w:rsidRPr="00896C67" w:rsidRDefault="00137220" w:rsidP="00FD5C81">
            <w:pPr>
              <w:pStyle w:val="Problemtext"/>
            </w:pPr>
            <w:r>
              <w:t>0,</w:t>
            </w:r>
            <w:r w:rsidR="004F311E" w:rsidRPr="00896C67">
              <w:t>581</w:t>
            </w:r>
          </w:p>
        </w:tc>
        <w:tc>
          <w:tcPr>
            <w:tcW w:w="0" w:type="auto"/>
          </w:tcPr>
          <w:p w14:paraId="431D6196" w14:textId="2E2B81D4" w:rsidR="004F311E" w:rsidRPr="00896C67" w:rsidRDefault="00137220" w:rsidP="00FD5C81">
            <w:pPr>
              <w:pStyle w:val="Problemtext"/>
            </w:pPr>
            <w:r>
              <w:t>0,</w:t>
            </w:r>
            <w:r w:rsidR="004F311E" w:rsidRPr="00896C67">
              <w:t>584</w:t>
            </w:r>
          </w:p>
        </w:tc>
      </w:tr>
      <w:tr w:rsidR="004F311E" w:rsidRPr="00896C67" w14:paraId="2481B5B0" w14:textId="77777777" w:rsidTr="00FD5C81">
        <w:tc>
          <w:tcPr>
            <w:tcW w:w="0" w:type="auto"/>
          </w:tcPr>
          <w:p w14:paraId="7546705F" w14:textId="3D8C21E3" w:rsidR="004F311E" w:rsidRPr="00896C67" w:rsidRDefault="00137220" w:rsidP="00FD5C81">
            <w:pPr>
              <w:pStyle w:val="Problemtext"/>
            </w:pPr>
            <w:r>
              <w:t>10,</w:t>
            </w:r>
            <w:r w:rsidR="004F311E" w:rsidRPr="00896C67">
              <w:t>0</w:t>
            </w:r>
          </w:p>
        </w:tc>
        <w:tc>
          <w:tcPr>
            <w:tcW w:w="0" w:type="auto"/>
          </w:tcPr>
          <w:p w14:paraId="2A51D138" w14:textId="66E89915" w:rsidR="004F311E" w:rsidRPr="00896C67" w:rsidRDefault="00137220" w:rsidP="00FD5C81">
            <w:pPr>
              <w:pStyle w:val="Problemtext"/>
            </w:pPr>
            <w:r>
              <w:t>0,</w:t>
            </w:r>
            <w:r w:rsidR="004F311E" w:rsidRPr="00896C67">
              <w:t>468</w:t>
            </w:r>
          </w:p>
        </w:tc>
        <w:tc>
          <w:tcPr>
            <w:tcW w:w="0" w:type="auto"/>
          </w:tcPr>
          <w:p w14:paraId="1FD4099E" w14:textId="2EB2DA57" w:rsidR="004F311E" w:rsidRPr="00896C67" w:rsidRDefault="00137220" w:rsidP="00FD5C81">
            <w:pPr>
              <w:pStyle w:val="Problemtext"/>
            </w:pPr>
            <w:r>
              <w:t>0,</w:t>
            </w:r>
            <w:r w:rsidR="004F311E" w:rsidRPr="00896C67">
              <w:t>558</w:t>
            </w:r>
          </w:p>
        </w:tc>
      </w:tr>
      <w:tr w:rsidR="004F311E" w:rsidRPr="00896C67" w14:paraId="3A7B5D6E" w14:textId="77777777" w:rsidTr="00FD5C81">
        <w:tc>
          <w:tcPr>
            <w:tcW w:w="0" w:type="auto"/>
          </w:tcPr>
          <w:p w14:paraId="1F23D8C3" w14:textId="0706E250" w:rsidR="004F311E" w:rsidRPr="00896C67" w:rsidRDefault="00137220" w:rsidP="00FD5C81">
            <w:pPr>
              <w:pStyle w:val="Problemtext"/>
            </w:pPr>
            <w:r>
              <w:t>11,</w:t>
            </w:r>
            <w:r w:rsidR="004F311E" w:rsidRPr="00896C67">
              <w:t>0</w:t>
            </w:r>
          </w:p>
        </w:tc>
        <w:tc>
          <w:tcPr>
            <w:tcW w:w="0" w:type="auto"/>
          </w:tcPr>
          <w:p w14:paraId="3D3F70AE" w14:textId="0460D9E5" w:rsidR="004F311E" w:rsidRPr="00896C67" w:rsidRDefault="00137220" w:rsidP="00FD5C81">
            <w:pPr>
              <w:pStyle w:val="Problemtext"/>
            </w:pPr>
            <w:r>
              <w:t>0,</w:t>
            </w:r>
            <w:r w:rsidR="004F311E" w:rsidRPr="00896C67">
              <w:t>355</w:t>
            </w:r>
          </w:p>
        </w:tc>
        <w:tc>
          <w:tcPr>
            <w:tcW w:w="0" w:type="auto"/>
          </w:tcPr>
          <w:p w14:paraId="45D293C2" w14:textId="2F416DFD" w:rsidR="004F311E" w:rsidRPr="00896C67" w:rsidRDefault="00137220" w:rsidP="00FD5C81">
            <w:pPr>
              <w:pStyle w:val="Problemtext"/>
            </w:pPr>
            <w:r>
              <w:t>0,</w:t>
            </w:r>
            <w:r w:rsidR="004F311E" w:rsidRPr="00896C67">
              <w:t>531</w:t>
            </w:r>
          </w:p>
        </w:tc>
      </w:tr>
      <w:tr w:rsidR="004F311E" w:rsidRPr="00896C67" w14:paraId="26FA7DA5" w14:textId="77777777" w:rsidTr="00FD5C81">
        <w:tc>
          <w:tcPr>
            <w:tcW w:w="0" w:type="auto"/>
          </w:tcPr>
          <w:p w14:paraId="29BC2AA4" w14:textId="59DC7C32" w:rsidR="004F311E" w:rsidRPr="00896C67" w:rsidRDefault="00137220" w:rsidP="00FD5C81">
            <w:pPr>
              <w:pStyle w:val="Problemtext"/>
            </w:pPr>
            <w:r>
              <w:t>12,</w:t>
            </w:r>
            <w:r w:rsidR="004F311E" w:rsidRPr="00896C67">
              <w:t>0</w:t>
            </w:r>
          </w:p>
        </w:tc>
        <w:tc>
          <w:tcPr>
            <w:tcW w:w="0" w:type="auto"/>
          </w:tcPr>
          <w:p w14:paraId="32BC9BB6" w14:textId="11D93229" w:rsidR="004F311E" w:rsidRPr="00896C67" w:rsidRDefault="00137220" w:rsidP="00FD5C81">
            <w:pPr>
              <w:pStyle w:val="Problemtext"/>
            </w:pPr>
            <w:r>
              <w:t>0,</w:t>
            </w:r>
            <w:r w:rsidR="004F311E" w:rsidRPr="00896C67">
              <w:t>337</w:t>
            </w:r>
          </w:p>
        </w:tc>
        <w:tc>
          <w:tcPr>
            <w:tcW w:w="0" w:type="auto"/>
          </w:tcPr>
          <w:p w14:paraId="08AE6F8F" w14:textId="34AF2DC5" w:rsidR="004F311E" w:rsidRPr="00896C67" w:rsidRDefault="00137220" w:rsidP="00FD5C81">
            <w:pPr>
              <w:pStyle w:val="Problemtext"/>
            </w:pPr>
            <w:r>
              <w:t>0,</w:t>
            </w:r>
            <w:r w:rsidR="004F311E" w:rsidRPr="00896C67">
              <w:t>517</w:t>
            </w:r>
          </w:p>
        </w:tc>
      </w:tr>
      <w:tr w:rsidR="004F311E" w:rsidRPr="00896C67" w14:paraId="630CB112" w14:textId="77777777" w:rsidTr="00FD5C81">
        <w:tc>
          <w:tcPr>
            <w:tcW w:w="0" w:type="auto"/>
          </w:tcPr>
          <w:p w14:paraId="72B2DB5C" w14:textId="5054D488" w:rsidR="004F311E" w:rsidRPr="00896C67" w:rsidRDefault="00137220" w:rsidP="00FD5C81">
            <w:pPr>
              <w:pStyle w:val="Problemtext"/>
            </w:pPr>
            <w:r>
              <w:t>13,</w:t>
            </w:r>
            <w:r w:rsidR="004F311E" w:rsidRPr="00896C67">
              <w:t>0</w:t>
            </w:r>
          </w:p>
        </w:tc>
        <w:tc>
          <w:tcPr>
            <w:tcW w:w="0" w:type="auto"/>
          </w:tcPr>
          <w:p w14:paraId="52965002" w14:textId="18E3CA16" w:rsidR="004F311E" w:rsidRPr="00896C67" w:rsidRDefault="00137220" w:rsidP="00FD5C81">
            <w:pPr>
              <w:pStyle w:val="Problemtext"/>
            </w:pPr>
            <w:r>
              <w:t>0,</w:t>
            </w:r>
            <w:r w:rsidR="004F311E" w:rsidRPr="00896C67">
              <w:t>327</w:t>
            </w:r>
          </w:p>
        </w:tc>
        <w:tc>
          <w:tcPr>
            <w:tcW w:w="0" w:type="auto"/>
          </w:tcPr>
          <w:p w14:paraId="6B8832AB" w14:textId="5A06FF22" w:rsidR="004F311E" w:rsidRPr="00896C67" w:rsidRDefault="00137220" w:rsidP="00FD5C81">
            <w:pPr>
              <w:pStyle w:val="Problemtext"/>
            </w:pPr>
            <w:r>
              <w:t>0,</w:t>
            </w:r>
            <w:r w:rsidR="004F311E" w:rsidRPr="00896C67">
              <w:t>517</w:t>
            </w:r>
          </w:p>
        </w:tc>
      </w:tr>
      <w:tr w:rsidR="004F311E" w:rsidRPr="00896C67" w14:paraId="2BEFBE55" w14:textId="77777777" w:rsidTr="00FD5C81">
        <w:tc>
          <w:tcPr>
            <w:tcW w:w="0" w:type="auto"/>
          </w:tcPr>
          <w:p w14:paraId="78F1EF8E" w14:textId="020A301F" w:rsidR="004F311E" w:rsidRPr="00896C67" w:rsidRDefault="00137220" w:rsidP="00FD5C81">
            <w:pPr>
              <w:pStyle w:val="Problemtext"/>
            </w:pPr>
            <w:r>
              <w:t>15,</w:t>
            </w:r>
            <w:r w:rsidR="004F311E" w:rsidRPr="00896C67">
              <w:t>0</w:t>
            </w:r>
          </w:p>
        </w:tc>
        <w:tc>
          <w:tcPr>
            <w:tcW w:w="0" w:type="auto"/>
          </w:tcPr>
          <w:p w14:paraId="748009A0" w14:textId="3630333E" w:rsidR="004F311E" w:rsidRPr="00896C67" w:rsidRDefault="00137220" w:rsidP="00FD5C81">
            <w:pPr>
              <w:pStyle w:val="Problemtext"/>
            </w:pPr>
            <w:r>
              <w:t>0,</w:t>
            </w:r>
            <w:r w:rsidR="004F311E" w:rsidRPr="00896C67">
              <w:t>313</w:t>
            </w:r>
          </w:p>
        </w:tc>
        <w:tc>
          <w:tcPr>
            <w:tcW w:w="0" w:type="auto"/>
          </w:tcPr>
          <w:p w14:paraId="6EFE46D1" w14:textId="4E42B35C" w:rsidR="004F311E" w:rsidRPr="00896C67" w:rsidRDefault="00137220" w:rsidP="00FD5C81">
            <w:pPr>
              <w:pStyle w:val="Problemtext"/>
            </w:pPr>
            <w:r>
              <w:t>0,</w:t>
            </w:r>
            <w:r w:rsidR="004F311E" w:rsidRPr="00896C67">
              <w:t>517</w:t>
            </w:r>
          </w:p>
        </w:tc>
      </w:tr>
    </w:tbl>
    <w:p w14:paraId="3B4FA62F" w14:textId="488DF615" w:rsidR="00620ED6" w:rsidRDefault="004B7B88" w:rsidP="00620ED6">
      <w:r>
        <w:rPr>
          <w:noProof/>
          <w:lang w:val="nl-NL" w:eastAsia="nl-NL"/>
        </w:rPr>
        <mc:AlternateContent>
          <mc:Choice Requires="wps">
            <w:drawing>
              <wp:anchor distT="0" distB="0" distL="114300" distR="114300" simplePos="0" relativeHeight="251889664" behindDoc="0" locked="0" layoutInCell="1" allowOverlap="1" wp14:anchorId="1AB641DD" wp14:editId="281C863A">
                <wp:simplePos x="0" y="0"/>
                <wp:positionH relativeFrom="column">
                  <wp:posOffset>408940</wp:posOffset>
                </wp:positionH>
                <wp:positionV relativeFrom="paragraph">
                  <wp:posOffset>293312</wp:posOffset>
                </wp:positionV>
                <wp:extent cx="335280" cy="281940"/>
                <wp:effectExtent l="0" t="0" r="7620" b="3810"/>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1940"/>
                        </a:xfrm>
                        <a:prstGeom prst="rect">
                          <a:avLst/>
                        </a:prstGeom>
                        <a:solidFill>
                          <a:srgbClr val="FFFFFF"/>
                        </a:solidFill>
                        <a:ln w="0">
                          <a:noFill/>
                          <a:miter lim="800000"/>
                          <a:headEnd/>
                          <a:tailEnd/>
                        </a:ln>
                      </wps:spPr>
                      <wps:txbx>
                        <w:txbxContent>
                          <w:p w14:paraId="75940FB6" w14:textId="37436F46" w:rsidR="007F4B66" w:rsidRPr="00CB3DAD" w:rsidRDefault="007F4B66" w:rsidP="004B7B88">
                            <w:pPr>
                              <w:rPr>
                                <w:sz w:val="18"/>
                                <w:szCs w:val="18"/>
                              </w:rPr>
                            </w:pPr>
                            <w:r w:rsidRPr="00CB3DAD">
                              <w:rPr>
                                <w:sz w:val="18"/>
                                <w:szCs w:val="18"/>
                              </w:rPr>
                              <w:t>0,</w:t>
                            </w:r>
                            <w:r>
                              <w:rPr>
                                <w:sz w:val="18"/>
                                <w:szCs w:val="18"/>
                              </w:rPr>
                              <w:t>60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pt;margin-top:23.1pt;width:26.4pt;height:22.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" stroked="f" strokeweight="0">
                <v:textbox inset="1mm,,1mm">
                  <w:txbxContent>
                    <w:p w14:paraId="75940FB6" w14:textId="37436F46" w:rsidR="007F4B66" w:rsidRPr="00CB3DAD" w:rsidRDefault="007F4B66" w:rsidP="004B7B88">
                      <w:pPr>
                        <w:rPr>
                          <w:sz w:val="18"/>
                          <w:szCs w:val="18"/>
                        </w:rPr>
                      </w:pPr>
                      <w:r w:rsidRPr="00CB3DAD">
                        <w:rPr>
                          <w:sz w:val="18"/>
                          <w:szCs w:val="18"/>
                        </w:rPr>
                        <w:t>0,</w:t>
                      </w:r>
                      <w:r>
                        <w:rPr>
                          <w:sz w:val="18"/>
                          <w:szCs w:val="18"/>
                        </w:rPr>
                        <w:t>60</w:t>
                      </w:r>
                    </w:p>
                  </w:txbxContent>
                </v:textbox>
              </v:shape>
            </w:pict>
          </mc:Fallback>
        </mc:AlternateContent>
      </w:r>
      <w:r w:rsidR="00296F28">
        <w:rPr>
          <w:noProof/>
          <w:lang w:val="nl-NL" w:eastAsia="nl-NL"/>
        </w:rPr>
        <mc:AlternateContent>
          <mc:Choice Requires="wps">
            <w:drawing>
              <wp:anchor distT="0" distB="0" distL="114300" distR="114300" simplePos="0" relativeHeight="251833344" behindDoc="0" locked="0" layoutInCell="1" allowOverlap="1" wp14:anchorId="0D8C77DB" wp14:editId="21AEA103">
                <wp:simplePos x="0" y="0"/>
                <wp:positionH relativeFrom="column">
                  <wp:posOffset>395605</wp:posOffset>
                </wp:positionH>
                <wp:positionV relativeFrom="paragraph">
                  <wp:posOffset>2444750</wp:posOffset>
                </wp:positionV>
                <wp:extent cx="335280" cy="266700"/>
                <wp:effectExtent l="0" t="0" r="762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6700"/>
                        </a:xfrm>
                        <a:prstGeom prst="rect">
                          <a:avLst/>
                        </a:prstGeom>
                        <a:solidFill>
                          <a:srgbClr val="FFFFFF"/>
                        </a:solidFill>
                        <a:ln w="0">
                          <a:noFill/>
                          <a:miter lim="800000"/>
                          <a:headEnd/>
                          <a:tailEnd/>
                        </a:ln>
                      </wps:spPr>
                      <wps:txbx>
                        <w:txbxContent>
                          <w:p w14:paraId="0E34DC8D" w14:textId="77777777" w:rsidR="007F4B66" w:rsidRPr="00CB3DAD" w:rsidRDefault="007F4B66" w:rsidP="00620ED6">
                            <w:pPr>
                              <w:rPr>
                                <w:sz w:val="18"/>
                                <w:szCs w:val="18"/>
                              </w:rPr>
                            </w:pPr>
                            <w:r>
                              <w:rPr>
                                <w:sz w:val="18"/>
                                <w:szCs w:val="18"/>
                              </w:rPr>
                              <w:t>0,30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15pt;margin-top:192.5pt;width:26.4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" stroked="f" strokeweight="0">
                <v:textbox inset="1mm,,1mm">
                  <w:txbxContent>
                    <w:p w14:paraId="0E34DC8D" w14:textId="77777777" w:rsidR="007F4B66" w:rsidRPr="00CB3DAD" w:rsidRDefault="007F4B66" w:rsidP="00620ED6">
                      <w:pPr>
                        <w:rPr>
                          <w:sz w:val="18"/>
                          <w:szCs w:val="18"/>
                        </w:rPr>
                      </w:pPr>
                      <w:r>
                        <w:rPr>
                          <w:sz w:val="18"/>
                          <w:szCs w:val="18"/>
                        </w:rPr>
                        <w:t>0,30</w:t>
                      </w:r>
                    </w:p>
                  </w:txbxContent>
                </v:textbox>
              </v:shape>
            </w:pict>
          </mc:Fallback>
        </mc:AlternateContent>
      </w:r>
      <w:r w:rsidR="00296F28">
        <w:rPr>
          <w:noProof/>
          <w:lang w:val="nl-NL" w:eastAsia="nl-NL"/>
        </w:rPr>
        <mc:AlternateContent>
          <mc:Choice Requires="wps">
            <w:drawing>
              <wp:anchor distT="0" distB="0" distL="114300" distR="114300" simplePos="0" relativeHeight="251832320" behindDoc="0" locked="0" layoutInCell="1" allowOverlap="1" wp14:anchorId="5DBEBC53" wp14:editId="3CF032E2">
                <wp:simplePos x="0" y="0"/>
                <wp:positionH relativeFrom="column">
                  <wp:posOffset>403225</wp:posOffset>
                </wp:positionH>
                <wp:positionV relativeFrom="paragraph">
                  <wp:posOffset>2094230</wp:posOffset>
                </wp:positionV>
                <wp:extent cx="335280" cy="251460"/>
                <wp:effectExtent l="0" t="0" r="762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51460"/>
                        </a:xfrm>
                        <a:prstGeom prst="rect">
                          <a:avLst/>
                        </a:prstGeom>
                        <a:solidFill>
                          <a:srgbClr val="FFFFFF"/>
                        </a:solidFill>
                        <a:ln w="0">
                          <a:noFill/>
                          <a:miter lim="800000"/>
                          <a:headEnd/>
                          <a:tailEnd/>
                        </a:ln>
                      </wps:spPr>
                      <wps:txbx>
                        <w:txbxContent>
                          <w:p w14:paraId="5006EB7B" w14:textId="1B86F23E" w:rsidR="007F4B66" w:rsidRPr="00CB3DAD" w:rsidRDefault="007F4B66" w:rsidP="00620ED6">
                            <w:pPr>
                              <w:rPr>
                                <w:sz w:val="18"/>
                                <w:szCs w:val="18"/>
                              </w:rPr>
                            </w:pPr>
                            <w:r w:rsidRPr="00CB3DAD">
                              <w:rPr>
                                <w:sz w:val="18"/>
                                <w:szCs w:val="18"/>
                              </w:rPr>
                              <w:t>0</w:t>
                            </w:r>
                            <w:r>
                              <w:rPr>
                                <w:sz w:val="18"/>
                                <w:szCs w:val="18"/>
                              </w:rPr>
                              <w:t>,35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75pt;margin-top:164.9pt;width:26.4pt;height:19.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" stroked="f" strokeweight="0">
                <v:textbox inset="1mm,,1mm">
                  <w:txbxContent>
                    <w:p w14:paraId="5006EB7B" w14:textId="1B86F23E" w:rsidR="007F4B66" w:rsidRPr="00CB3DAD" w:rsidRDefault="007F4B66" w:rsidP="00620ED6">
                      <w:pPr>
                        <w:rPr>
                          <w:sz w:val="18"/>
                          <w:szCs w:val="18"/>
                        </w:rPr>
                      </w:pPr>
                      <w:r w:rsidRPr="00CB3DAD">
                        <w:rPr>
                          <w:sz w:val="18"/>
                          <w:szCs w:val="18"/>
                        </w:rPr>
                        <w:t>0</w:t>
                      </w:r>
                      <w:r>
                        <w:rPr>
                          <w:sz w:val="18"/>
                          <w:szCs w:val="18"/>
                        </w:rPr>
                        <w:t>,35</w:t>
                      </w:r>
                    </w:p>
                  </w:txbxContent>
                </v:textbox>
              </v:shape>
            </w:pict>
          </mc:Fallback>
        </mc:AlternateContent>
      </w:r>
      <w:r w:rsidR="00296F28">
        <w:rPr>
          <w:noProof/>
          <w:lang w:val="nl-NL" w:eastAsia="nl-NL"/>
        </w:rPr>
        <mc:AlternateContent>
          <mc:Choice Requires="wps">
            <w:drawing>
              <wp:anchor distT="0" distB="0" distL="114300" distR="114300" simplePos="0" relativeHeight="251831296" behindDoc="0" locked="0" layoutInCell="1" allowOverlap="1" wp14:anchorId="68A86AB0" wp14:editId="479D389B">
                <wp:simplePos x="0" y="0"/>
                <wp:positionH relativeFrom="column">
                  <wp:posOffset>403225</wp:posOffset>
                </wp:positionH>
                <wp:positionV relativeFrom="paragraph">
                  <wp:posOffset>1728470</wp:posOffset>
                </wp:positionV>
                <wp:extent cx="335280" cy="251460"/>
                <wp:effectExtent l="0" t="0" r="762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51460"/>
                        </a:xfrm>
                        <a:prstGeom prst="rect">
                          <a:avLst/>
                        </a:prstGeom>
                        <a:solidFill>
                          <a:srgbClr val="FFFFFF"/>
                        </a:solidFill>
                        <a:ln w="0">
                          <a:noFill/>
                          <a:miter lim="800000"/>
                          <a:headEnd/>
                          <a:tailEnd/>
                        </a:ln>
                      </wps:spPr>
                      <wps:txbx>
                        <w:txbxContent>
                          <w:p w14:paraId="6057EEA2" w14:textId="77777777" w:rsidR="007F4B66" w:rsidRPr="00CB3DAD" w:rsidRDefault="007F4B66" w:rsidP="00620ED6">
                            <w:pPr>
                              <w:rPr>
                                <w:sz w:val="18"/>
                                <w:szCs w:val="18"/>
                              </w:rPr>
                            </w:pPr>
                            <w:r w:rsidRPr="00CB3DAD">
                              <w:rPr>
                                <w:sz w:val="18"/>
                                <w:szCs w:val="18"/>
                              </w:rPr>
                              <w:t>0,</w:t>
                            </w:r>
                            <w:r>
                              <w:rPr>
                                <w:sz w:val="18"/>
                                <w:szCs w:val="18"/>
                              </w:rPr>
                              <w:t>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75pt;margin-top:136.1pt;width:26.4pt;height:19.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" stroked="f" strokeweight="0">
                <v:textbox inset="1mm,,1mm">
                  <w:txbxContent>
                    <w:p w14:paraId="6057EEA2" w14:textId="77777777" w:rsidR="007F4B66" w:rsidRPr="00CB3DAD" w:rsidRDefault="007F4B66" w:rsidP="00620ED6">
                      <w:pPr>
                        <w:rPr>
                          <w:sz w:val="18"/>
                          <w:szCs w:val="18"/>
                        </w:rPr>
                      </w:pPr>
                      <w:r w:rsidRPr="00CB3DAD">
                        <w:rPr>
                          <w:sz w:val="18"/>
                          <w:szCs w:val="18"/>
                        </w:rPr>
                        <w:t>0,</w:t>
                      </w:r>
                      <w:r>
                        <w:rPr>
                          <w:sz w:val="18"/>
                          <w:szCs w:val="18"/>
                        </w:rPr>
                        <w:t>40</w:t>
                      </w:r>
                    </w:p>
                  </w:txbxContent>
                </v:textbox>
              </v:shape>
            </w:pict>
          </mc:Fallback>
        </mc:AlternateContent>
      </w:r>
      <w:r w:rsidR="00296F28">
        <w:rPr>
          <w:noProof/>
          <w:lang w:val="nl-NL" w:eastAsia="nl-NL"/>
        </w:rPr>
        <mc:AlternateContent>
          <mc:Choice Requires="wps">
            <w:drawing>
              <wp:anchor distT="0" distB="0" distL="114300" distR="114300" simplePos="0" relativeHeight="251829248" behindDoc="0" locked="0" layoutInCell="1" allowOverlap="1" wp14:anchorId="243059A9" wp14:editId="19A6B41C">
                <wp:simplePos x="0" y="0"/>
                <wp:positionH relativeFrom="column">
                  <wp:posOffset>395605</wp:posOffset>
                </wp:positionH>
                <wp:positionV relativeFrom="paragraph">
                  <wp:posOffset>1019810</wp:posOffset>
                </wp:positionV>
                <wp:extent cx="335280" cy="259080"/>
                <wp:effectExtent l="0" t="0" r="7620" b="762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59080"/>
                        </a:xfrm>
                        <a:prstGeom prst="rect">
                          <a:avLst/>
                        </a:prstGeom>
                        <a:solidFill>
                          <a:srgbClr val="FFFFFF"/>
                        </a:solidFill>
                        <a:ln w="0">
                          <a:noFill/>
                          <a:miter lim="800000"/>
                          <a:headEnd/>
                          <a:tailEnd/>
                        </a:ln>
                      </wps:spPr>
                      <wps:txbx>
                        <w:txbxContent>
                          <w:p w14:paraId="3AA8F118" w14:textId="77777777" w:rsidR="007F4B66" w:rsidRPr="00CB3DAD" w:rsidRDefault="007F4B66" w:rsidP="00620ED6">
                            <w:pPr>
                              <w:rPr>
                                <w:sz w:val="18"/>
                                <w:szCs w:val="18"/>
                              </w:rPr>
                            </w:pPr>
                            <w:r w:rsidRPr="00CB3DAD">
                              <w:rPr>
                                <w:sz w:val="18"/>
                                <w:szCs w:val="18"/>
                              </w:rPr>
                              <w:t>0,</w:t>
                            </w:r>
                            <w:r>
                              <w:rPr>
                                <w:sz w:val="18"/>
                                <w:szCs w:val="18"/>
                              </w:rPr>
                              <w:t>50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15pt;margin-top:80.3pt;width:26.4pt;height:20.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" stroked="f" strokeweight="0">
                <v:textbox inset="1mm,,1mm">
                  <w:txbxContent>
                    <w:p w14:paraId="3AA8F118" w14:textId="77777777" w:rsidR="007F4B66" w:rsidRPr="00CB3DAD" w:rsidRDefault="007F4B66" w:rsidP="00620ED6">
                      <w:pPr>
                        <w:rPr>
                          <w:sz w:val="18"/>
                          <w:szCs w:val="18"/>
                        </w:rPr>
                      </w:pPr>
                      <w:r w:rsidRPr="00CB3DAD">
                        <w:rPr>
                          <w:sz w:val="18"/>
                          <w:szCs w:val="18"/>
                        </w:rPr>
                        <w:t>0,</w:t>
                      </w:r>
                      <w:r>
                        <w:rPr>
                          <w:sz w:val="18"/>
                          <w:szCs w:val="18"/>
                        </w:rPr>
                        <w:t>50</w:t>
                      </w:r>
                    </w:p>
                  </w:txbxContent>
                </v:textbox>
              </v:shape>
            </w:pict>
          </mc:Fallback>
        </mc:AlternateContent>
      </w:r>
      <w:r w:rsidR="00296F28">
        <w:rPr>
          <w:noProof/>
          <w:lang w:val="nl-NL" w:eastAsia="nl-NL"/>
        </w:rPr>
        <mc:AlternateContent>
          <mc:Choice Requires="wps">
            <w:drawing>
              <wp:anchor distT="0" distB="0" distL="114300" distR="114300" simplePos="0" relativeHeight="251828224" behindDoc="0" locked="0" layoutInCell="1" allowOverlap="1" wp14:anchorId="2175F5B3" wp14:editId="343B02E7">
                <wp:simplePos x="0" y="0"/>
                <wp:positionH relativeFrom="column">
                  <wp:posOffset>395605</wp:posOffset>
                </wp:positionH>
                <wp:positionV relativeFrom="paragraph">
                  <wp:posOffset>646430</wp:posOffset>
                </wp:positionV>
                <wp:extent cx="335280" cy="289560"/>
                <wp:effectExtent l="0" t="0" r="762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9560"/>
                        </a:xfrm>
                        <a:prstGeom prst="rect">
                          <a:avLst/>
                        </a:prstGeom>
                        <a:solidFill>
                          <a:srgbClr val="FFFFFF"/>
                        </a:solidFill>
                        <a:ln w="0">
                          <a:noFill/>
                          <a:miter lim="800000"/>
                          <a:headEnd/>
                          <a:tailEnd/>
                        </a:ln>
                      </wps:spPr>
                      <wps:txbx>
                        <w:txbxContent>
                          <w:p w14:paraId="79CD74C8" w14:textId="77777777" w:rsidR="007F4B66" w:rsidRPr="00CB3DAD" w:rsidRDefault="007F4B66" w:rsidP="00620ED6">
                            <w:pPr>
                              <w:rPr>
                                <w:sz w:val="18"/>
                                <w:szCs w:val="18"/>
                              </w:rPr>
                            </w:pPr>
                            <w:r w:rsidRPr="00CB3DAD">
                              <w:rPr>
                                <w:sz w:val="18"/>
                                <w:szCs w:val="18"/>
                              </w:rPr>
                              <w:t>0,</w:t>
                            </w:r>
                            <w:r>
                              <w:rPr>
                                <w:sz w:val="18"/>
                                <w:szCs w:val="18"/>
                              </w:rPr>
                              <w:t>55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15pt;margin-top:50.9pt;width:26.4pt;height:2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" stroked="f" strokeweight="0">
                <v:textbox inset="1mm,,1mm">
                  <w:txbxContent>
                    <w:p w14:paraId="79CD74C8" w14:textId="77777777" w:rsidR="007F4B66" w:rsidRPr="00CB3DAD" w:rsidRDefault="007F4B66" w:rsidP="00620ED6">
                      <w:pPr>
                        <w:rPr>
                          <w:sz w:val="18"/>
                          <w:szCs w:val="18"/>
                        </w:rPr>
                      </w:pPr>
                      <w:r w:rsidRPr="00CB3DAD">
                        <w:rPr>
                          <w:sz w:val="18"/>
                          <w:szCs w:val="18"/>
                        </w:rPr>
                        <w:t>0,</w:t>
                      </w:r>
                      <w:r>
                        <w:rPr>
                          <w:sz w:val="18"/>
                          <w:szCs w:val="18"/>
                        </w:rPr>
                        <w:t>55</w:t>
                      </w:r>
                    </w:p>
                  </w:txbxContent>
                </v:textbox>
              </v:shape>
            </w:pict>
          </mc:Fallback>
        </mc:AlternateContent>
      </w:r>
      <w:r w:rsidR="00296F28">
        <w:rPr>
          <w:noProof/>
          <w:lang w:val="nl-NL" w:eastAsia="nl-NL"/>
        </w:rPr>
        <mc:AlternateContent>
          <mc:Choice Requires="wps">
            <w:drawing>
              <wp:anchor distT="0" distB="0" distL="114300" distR="114300" simplePos="0" relativeHeight="251826176" behindDoc="0" locked="0" layoutInCell="1" allowOverlap="1" wp14:anchorId="010B816E" wp14:editId="4E63E068">
                <wp:simplePos x="0" y="0"/>
                <wp:positionH relativeFrom="column">
                  <wp:posOffset>403225</wp:posOffset>
                </wp:positionH>
                <wp:positionV relativeFrom="paragraph">
                  <wp:posOffset>288290</wp:posOffset>
                </wp:positionV>
                <wp:extent cx="334645" cy="266700"/>
                <wp:effectExtent l="0" t="0" r="8255"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4A85709" w14:textId="77777777" w:rsidR="007F4B66" w:rsidRPr="00CB3DAD" w:rsidRDefault="007F4B66" w:rsidP="00620ED6">
                            <w:pPr>
                              <w:rPr>
                                <w:sz w:val="18"/>
                                <w:szCs w:val="18"/>
                              </w:rPr>
                            </w:pPr>
                            <w:r w:rsidRPr="00CB3DAD">
                              <w:rPr>
                                <w:sz w:val="18"/>
                                <w:szCs w:val="18"/>
                              </w:rPr>
                              <w:t>0,6</w:t>
                            </w:r>
                            <w:r>
                              <w:rPr>
                                <w:sz w:val="18"/>
                                <w:szCs w:val="18"/>
                              </w:rPr>
                              <w:t>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75pt;margin-top:22.7pt;width:26.3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" stroked="f" strokeweight="0">
                <v:textbox inset="1mm,,1mm">
                  <w:txbxContent>
                    <w:p w14:paraId="34A85709" w14:textId="77777777" w:rsidR="007F4B66" w:rsidRPr="00CB3DAD" w:rsidRDefault="007F4B66" w:rsidP="00620ED6">
                      <w:pPr>
                        <w:rPr>
                          <w:sz w:val="18"/>
                          <w:szCs w:val="18"/>
                        </w:rPr>
                      </w:pPr>
                      <w:r w:rsidRPr="00CB3DAD">
                        <w:rPr>
                          <w:sz w:val="18"/>
                          <w:szCs w:val="18"/>
                        </w:rPr>
                        <w:t>0,6</w:t>
                      </w:r>
                      <w:r>
                        <w:rPr>
                          <w:sz w:val="18"/>
                          <w:szCs w:val="18"/>
                        </w:rPr>
                        <w:t>0</w:t>
                      </w:r>
                    </w:p>
                  </w:txbxContent>
                </v:textbox>
              </v:shape>
            </w:pict>
          </mc:Fallback>
        </mc:AlternateContent>
      </w:r>
      <w:r w:rsidR="00296F28">
        <w:rPr>
          <w:noProof/>
          <w:lang w:val="nl-NL" w:eastAsia="nl-NL"/>
        </w:rPr>
        <mc:AlternateContent>
          <mc:Choice Requires="wps">
            <w:drawing>
              <wp:anchor distT="0" distB="0" distL="114300" distR="114300" simplePos="0" relativeHeight="251834368" behindDoc="0" locked="0" layoutInCell="1" allowOverlap="1" wp14:anchorId="1E289FF2" wp14:editId="5460FF9E">
                <wp:simplePos x="0" y="0"/>
                <wp:positionH relativeFrom="column">
                  <wp:posOffset>395605</wp:posOffset>
                </wp:positionH>
                <wp:positionV relativeFrom="paragraph">
                  <wp:posOffset>2818130</wp:posOffset>
                </wp:positionV>
                <wp:extent cx="335280" cy="281940"/>
                <wp:effectExtent l="0" t="0" r="7620" b="381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1940"/>
                        </a:xfrm>
                        <a:prstGeom prst="rect">
                          <a:avLst/>
                        </a:prstGeom>
                        <a:solidFill>
                          <a:srgbClr val="FFFFFF"/>
                        </a:solidFill>
                        <a:ln w="0">
                          <a:noFill/>
                          <a:miter lim="800000"/>
                          <a:headEnd/>
                          <a:tailEnd/>
                        </a:ln>
                      </wps:spPr>
                      <wps:txbx>
                        <w:txbxContent>
                          <w:p w14:paraId="6F61AF03" w14:textId="77777777" w:rsidR="007F4B66" w:rsidRPr="00CB3DAD" w:rsidRDefault="007F4B66" w:rsidP="00620ED6">
                            <w:pPr>
                              <w:rPr>
                                <w:sz w:val="18"/>
                                <w:szCs w:val="18"/>
                              </w:rPr>
                            </w:pPr>
                            <w:r w:rsidRPr="00CB3DAD">
                              <w:rPr>
                                <w:sz w:val="18"/>
                                <w:szCs w:val="18"/>
                              </w:rPr>
                              <w:t>0,</w:t>
                            </w:r>
                            <w:r>
                              <w:rPr>
                                <w:sz w:val="18"/>
                                <w:szCs w:val="18"/>
                              </w:rPr>
                              <w:t>25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15pt;margin-top:221.9pt;width:26.4pt;height:2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" stroked="f" strokeweight="0">
                <v:textbox inset="1mm,,1mm">
                  <w:txbxContent>
                    <w:p w14:paraId="6F61AF03" w14:textId="77777777" w:rsidR="007F4B66" w:rsidRPr="00CB3DAD" w:rsidRDefault="007F4B66" w:rsidP="00620ED6">
                      <w:pPr>
                        <w:rPr>
                          <w:sz w:val="18"/>
                          <w:szCs w:val="18"/>
                        </w:rPr>
                      </w:pPr>
                      <w:r w:rsidRPr="00CB3DAD">
                        <w:rPr>
                          <w:sz w:val="18"/>
                          <w:szCs w:val="18"/>
                        </w:rPr>
                        <w:t>0,</w:t>
                      </w:r>
                      <w:r>
                        <w:rPr>
                          <w:sz w:val="18"/>
                          <w:szCs w:val="18"/>
                        </w:rPr>
                        <w:t>25</w:t>
                      </w:r>
                    </w:p>
                  </w:txbxContent>
                </v:textbox>
              </v:shape>
            </w:pict>
          </mc:Fallback>
        </mc:AlternateContent>
      </w:r>
      <w:r w:rsidR="00296F28">
        <w:rPr>
          <w:noProof/>
          <w:lang w:val="nl-NL" w:eastAsia="nl-NL"/>
        </w:rPr>
        <mc:AlternateContent>
          <mc:Choice Requires="wps">
            <w:drawing>
              <wp:anchor distT="0" distB="0" distL="114300" distR="114300" simplePos="0" relativeHeight="251830272" behindDoc="0" locked="0" layoutInCell="1" allowOverlap="1" wp14:anchorId="64DEC1A2" wp14:editId="157B797B">
                <wp:simplePos x="0" y="0"/>
                <wp:positionH relativeFrom="column">
                  <wp:posOffset>395605</wp:posOffset>
                </wp:positionH>
                <wp:positionV relativeFrom="paragraph">
                  <wp:posOffset>1377950</wp:posOffset>
                </wp:positionV>
                <wp:extent cx="335280" cy="266700"/>
                <wp:effectExtent l="0" t="0" r="7620"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6700"/>
                        </a:xfrm>
                        <a:prstGeom prst="rect">
                          <a:avLst/>
                        </a:prstGeom>
                        <a:solidFill>
                          <a:srgbClr val="FFFFFF"/>
                        </a:solidFill>
                        <a:ln w="0">
                          <a:noFill/>
                          <a:miter lim="800000"/>
                          <a:headEnd/>
                          <a:tailEnd/>
                        </a:ln>
                      </wps:spPr>
                      <wps:txbx>
                        <w:txbxContent>
                          <w:p w14:paraId="2059C57A" w14:textId="77777777" w:rsidR="007F4B66" w:rsidRPr="00CB3DAD" w:rsidRDefault="007F4B66" w:rsidP="00620ED6">
                            <w:pPr>
                              <w:rPr>
                                <w:sz w:val="18"/>
                                <w:szCs w:val="18"/>
                              </w:rPr>
                            </w:pPr>
                            <w:r w:rsidRPr="00CB3DAD">
                              <w:rPr>
                                <w:sz w:val="18"/>
                                <w:szCs w:val="18"/>
                              </w:rPr>
                              <w:t>0,</w:t>
                            </w:r>
                            <w:r>
                              <w:rPr>
                                <w:sz w:val="18"/>
                                <w:szCs w:val="18"/>
                              </w:rPr>
                              <w:t>45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15pt;margin-top:108.5pt;width:26.4pt;height: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" stroked="f" strokeweight="0">
                <v:textbox inset="1mm,,1mm">
                  <w:txbxContent>
                    <w:p w14:paraId="2059C57A" w14:textId="77777777" w:rsidR="007F4B66" w:rsidRPr="00CB3DAD" w:rsidRDefault="007F4B66" w:rsidP="00620ED6">
                      <w:pPr>
                        <w:rPr>
                          <w:sz w:val="18"/>
                          <w:szCs w:val="18"/>
                        </w:rPr>
                      </w:pPr>
                      <w:r w:rsidRPr="00CB3DAD">
                        <w:rPr>
                          <w:sz w:val="18"/>
                          <w:szCs w:val="18"/>
                        </w:rPr>
                        <w:t>0,</w:t>
                      </w:r>
                      <w:r>
                        <w:rPr>
                          <w:sz w:val="18"/>
                          <w:szCs w:val="18"/>
                        </w:rPr>
                        <w:t>45</w:t>
                      </w:r>
                    </w:p>
                  </w:txbxContent>
                </v:textbox>
              </v:shape>
            </w:pict>
          </mc:Fallback>
        </mc:AlternateContent>
      </w:r>
      <w:r w:rsidR="00620ED6">
        <w:rPr>
          <w:noProof/>
          <w:lang w:val="nl-NL" w:eastAsia="nl-NL"/>
        </w:rPr>
        <mc:AlternateContent>
          <mc:Choice Requires="wps">
            <w:drawing>
              <wp:anchor distT="0" distB="0" distL="114300" distR="114300" simplePos="0" relativeHeight="251835392" behindDoc="0" locked="0" layoutInCell="1" allowOverlap="1" wp14:anchorId="79A734C9" wp14:editId="67BC0A64">
                <wp:simplePos x="0" y="0"/>
                <wp:positionH relativeFrom="column">
                  <wp:posOffset>971550</wp:posOffset>
                </wp:positionH>
                <wp:positionV relativeFrom="paragraph">
                  <wp:posOffset>669925</wp:posOffset>
                </wp:positionV>
                <wp:extent cx="1156855" cy="449580"/>
                <wp:effectExtent l="0" t="0" r="24765" b="2667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855" cy="449580"/>
                        </a:xfrm>
                        <a:prstGeom prst="rect">
                          <a:avLst/>
                        </a:prstGeom>
                        <a:solidFill>
                          <a:srgbClr val="FFFFFF"/>
                        </a:solidFill>
                        <a:ln w="0">
                          <a:solidFill>
                            <a:srgbClr val="000000"/>
                          </a:solidFill>
                          <a:miter lim="800000"/>
                          <a:headEnd/>
                          <a:tailEnd/>
                        </a:ln>
                      </wps:spPr>
                      <wps:txbx>
                        <w:txbxContent>
                          <w:p w14:paraId="3130625C" w14:textId="77777777" w:rsidR="007F4B66" w:rsidRPr="00296F28" w:rsidRDefault="007F4B66" w:rsidP="00620ED6">
                            <w:pPr>
                              <w:spacing w:after="0"/>
                              <w:rPr>
                                <w:rFonts w:ascii="Arial" w:hAnsi="Arial" w:cs="Arial"/>
                                <w:color w:val="FF0000"/>
                                <w:sz w:val="18"/>
                                <w:szCs w:val="18"/>
                              </w:rPr>
                            </w:pPr>
                            <w:r w:rsidRPr="00296F28">
                              <w:rPr>
                                <w:rFonts w:ascii="Arial" w:hAnsi="Arial" w:cs="Arial"/>
                                <w:b/>
                                <w:color w:val="FF0000"/>
                                <w:sz w:val="18"/>
                                <w:szCs w:val="18"/>
                              </w:rPr>
                              <w:t xml:space="preserve">A </w:t>
                            </w:r>
                            <w:r w:rsidRPr="00296F28">
                              <w:rPr>
                                <w:rFonts w:ascii="Arial" w:hAnsi="Arial" w:cs="Arial"/>
                                <w:b/>
                                <w:color w:val="FF0000"/>
                                <w:sz w:val="24"/>
                                <w:szCs w:val="24"/>
                              </w:rPr>
                              <w:t>•</w:t>
                            </w:r>
                            <w:r w:rsidRPr="00296F28">
                              <w:rPr>
                                <w:rFonts w:ascii="Arial" w:hAnsi="Arial" w:cs="Arial"/>
                                <w:color w:val="FF0000"/>
                                <w:sz w:val="18"/>
                                <w:szCs w:val="18"/>
                              </w:rPr>
                              <w:t xml:space="preserve">   [Cl</w:t>
                            </w:r>
                            <w:r w:rsidRPr="00296F28">
                              <w:rPr>
                                <w:rFonts w:ascii="Arial" w:hAnsi="Arial" w:cs="Arial"/>
                                <w:color w:val="FF0000"/>
                                <w:sz w:val="18"/>
                                <w:szCs w:val="18"/>
                                <w:vertAlign w:val="superscript"/>
                              </w:rPr>
                              <w:t>–</w:t>
                            </w:r>
                            <w:r w:rsidRPr="00296F28">
                              <w:rPr>
                                <w:rFonts w:ascii="Arial" w:hAnsi="Arial" w:cs="Arial"/>
                                <w:color w:val="FF0000"/>
                                <w:sz w:val="18"/>
                                <w:szCs w:val="18"/>
                              </w:rPr>
                              <w:t>] = 0</w:t>
                            </w:r>
                          </w:p>
                          <w:p w14:paraId="283A24E9" w14:textId="77777777" w:rsidR="007F4B66" w:rsidRPr="00CB3DAD" w:rsidRDefault="007F4B66" w:rsidP="00620ED6">
                            <w:pPr>
                              <w:spacing w:after="0"/>
                              <w:rPr>
                                <w:color w:val="000000" w:themeColor="text1"/>
                                <w:sz w:val="20"/>
                                <w:szCs w:val="20"/>
                              </w:rPr>
                            </w:pPr>
                            <w:r w:rsidRPr="00296F28">
                              <w:rPr>
                                <w:rFonts w:ascii="Arial" w:hAnsi="Arial" w:cs="Arial"/>
                                <w:b/>
                                <w:color w:val="000000" w:themeColor="text1"/>
                                <w:sz w:val="18"/>
                                <w:szCs w:val="18"/>
                              </w:rPr>
                              <w:t xml:space="preserve">B </w:t>
                            </w:r>
                            <w:r w:rsidRPr="00296F28">
                              <w:rPr>
                                <w:rFonts w:ascii="Arial" w:hAnsi="Arial" w:cs="Arial"/>
                                <w:color w:val="000000" w:themeColor="text1"/>
                                <w:sz w:val="18"/>
                                <w:szCs w:val="18"/>
                              </w:rPr>
                              <w:t>○   [Cl</w:t>
                            </w:r>
                            <w:r w:rsidRPr="00296F28">
                              <w:rPr>
                                <w:rFonts w:ascii="Arial" w:hAnsi="Arial" w:cs="Arial"/>
                                <w:color w:val="000000" w:themeColor="text1"/>
                                <w:sz w:val="18"/>
                                <w:szCs w:val="18"/>
                                <w:vertAlign w:val="superscript"/>
                              </w:rPr>
                              <w:t>–</w:t>
                            </w:r>
                            <w:r w:rsidRPr="00296F28">
                              <w:rPr>
                                <w:rFonts w:ascii="Arial" w:hAnsi="Arial" w:cs="Arial"/>
                                <w:color w:val="000000" w:themeColor="text1"/>
                                <w:sz w:val="18"/>
                                <w:szCs w:val="18"/>
                              </w:rPr>
                              <w:t>] = 0,100 M</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6.5pt;margin-top:52.75pt;width:91.1pt;height:35.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" strokeweight="0">
                <v:textbox inset="1mm,,1mm">
                  <w:txbxContent>
                    <w:p w14:paraId="3130625C" w14:textId="77777777" w:rsidR="007F4B66" w:rsidRPr="00296F28" w:rsidRDefault="007F4B66" w:rsidP="00620ED6">
                      <w:pPr>
                        <w:spacing w:after="0"/>
                        <w:rPr>
                          <w:rFonts w:ascii="Arial" w:hAnsi="Arial" w:cs="Arial"/>
                          <w:color w:val="FF0000"/>
                          <w:sz w:val="18"/>
                          <w:szCs w:val="18"/>
                        </w:rPr>
                      </w:pPr>
                      <w:r w:rsidRPr="00296F28">
                        <w:rPr>
                          <w:rFonts w:ascii="Arial" w:hAnsi="Arial" w:cs="Arial"/>
                          <w:b/>
                          <w:color w:val="FF0000"/>
                          <w:sz w:val="18"/>
                          <w:szCs w:val="18"/>
                        </w:rPr>
                        <w:t xml:space="preserve">A </w:t>
                      </w:r>
                      <w:r w:rsidRPr="00296F28">
                        <w:rPr>
                          <w:rFonts w:ascii="Arial" w:hAnsi="Arial" w:cs="Arial"/>
                          <w:b/>
                          <w:color w:val="FF0000"/>
                          <w:sz w:val="24"/>
                          <w:szCs w:val="24"/>
                        </w:rPr>
                        <w:t>•</w:t>
                      </w:r>
                      <w:r w:rsidRPr="00296F28">
                        <w:rPr>
                          <w:rFonts w:ascii="Arial" w:hAnsi="Arial" w:cs="Arial"/>
                          <w:color w:val="FF0000"/>
                          <w:sz w:val="18"/>
                          <w:szCs w:val="18"/>
                        </w:rPr>
                        <w:t xml:space="preserve">   [Cl</w:t>
                      </w:r>
                      <w:r w:rsidRPr="00296F28">
                        <w:rPr>
                          <w:rFonts w:ascii="Arial" w:hAnsi="Arial" w:cs="Arial"/>
                          <w:color w:val="FF0000"/>
                          <w:sz w:val="18"/>
                          <w:szCs w:val="18"/>
                          <w:vertAlign w:val="superscript"/>
                        </w:rPr>
                        <w:t>–</w:t>
                      </w:r>
                      <w:r w:rsidRPr="00296F28">
                        <w:rPr>
                          <w:rFonts w:ascii="Arial" w:hAnsi="Arial" w:cs="Arial"/>
                          <w:color w:val="FF0000"/>
                          <w:sz w:val="18"/>
                          <w:szCs w:val="18"/>
                        </w:rPr>
                        <w:t>] = 0</w:t>
                      </w:r>
                    </w:p>
                    <w:p w14:paraId="283A24E9" w14:textId="77777777" w:rsidR="007F4B66" w:rsidRPr="00CB3DAD" w:rsidRDefault="007F4B66" w:rsidP="00620ED6">
                      <w:pPr>
                        <w:spacing w:after="0"/>
                        <w:rPr>
                          <w:color w:val="000000" w:themeColor="text1"/>
                          <w:sz w:val="20"/>
                          <w:szCs w:val="20"/>
                        </w:rPr>
                      </w:pPr>
                      <w:r w:rsidRPr="00296F28">
                        <w:rPr>
                          <w:rFonts w:ascii="Arial" w:hAnsi="Arial" w:cs="Arial"/>
                          <w:b/>
                          <w:color w:val="000000" w:themeColor="text1"/>
                          <w:sz w:val="18"/>
                          <w:szCs w:val="18"/>
                        </w:rPr>
                        <w:t xml:space="preserve">B </w:t>
                      </w:r>
                      <w:r w:rsidRPr="00296F28">
                        <w:rPr>
                          <w:rFonts w:ascii="Arial" w:hAnsi="Arial" w:cs="Arial"/>
                          <w:color w:val="000000" w:themeColor="text1"/>
                          <w:sz w:val="18"/>
                          <w:szCs w:val="18"/>
                        </w:rPr>
                        <w:t>○   [Cl</w:t>
                      </w:r>
                      <w:r w:rsidRPr="00296F28">
                        <w:rPr>
                          <w:rFonts w:ascii="Arial" w:hAnsi="Arial" w:cs="Arial"/>
                          <w:color w:val="000000" w:themeColor="text1"/>
                          <w:sz w:val="18"/>
                          <w:szCs w:val="18"/>
                          <w:vertAlign w:val="superscript"/>
                        </w:rPr>
                        <w:t>–</w:t>
                      </w:r>
                      <w:r w:rsidRPr="00296F28">
                        <w:rPr>
                          <w:rFonts w:ascii="Arial" w:hAnsi="Arial" w:cs="Arial"/>
                          <w:color w:val="000000" w:themeColor="text1"/>
                          <w:sz w:val="18"/>
                          <w:szCs w:val="18"/>
                        </w:rPr>
                        <w:t>] = 0,100 M</w:t>
                      </w:r>
                    </w:p>
                  </w:txbxContent>
                </v:textbox>
              </v:shape>
            </w:pict>
          </mc:Fallback>
        </mc:AlternateContent>
      </w:r>
      <w:r w:rsidR="00620ED6">
        <w:rPr>
          <w:noProof/>
          <w:lang w:val="nl-NL" w:eastAsia="nl-NL"/>
        </w:rPr>
        <w:drawing>
          <wp:inline distT="0" distB="0" distL="0" distR="0" wp14:anchorId="4F4F98D0" wp14:editId="3BA63B74">
            <wp:extent cx="3737593" cy="3149600"/>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entiometricPlotRevis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37593" cy="3149600"/>
                    </a:xfrm>
                    <a:prstGeom prst="rect">
                      <a:avLst/>
                    </a:prstGeom>
                    <a:noFill/>
                    <a:ln>
                      <a:noFill/>
                    </a:ln>
                  </pic:spPr>
                </pic:pic>
              </a:graphicData>
            </a:graphic>
          </wp:inline>
        </w:drawing>
      </w:r>
    </w:p>
    <w:p w14:paraId="7CF2B646" w14:textId="280DE066" w:rsidR="004F311E" w:rsidRPr="00A46C81" w:rsidRDefault="004F311E" w:rsidP="00B926E5">
      <w:pPr>
        <w:pStyle w:val="CaptioninArial"/>
        <w:ind w:left="2127" w:firstLine="709"/>
        <w:jc w:val="left"/>
      </w:pPr>
      <w:r w:rsidRPr="00B926E5">
        <w:t>μmol Ag</w:t>
      </w:r>
      <w:r w:rsidRPr="00B926E5">
        <w:rPr>
          <w:vertAlign w:val="superscript"/>
        </w:rPr>
        <w:t>+</w:t>
      </w:r>
      <w:r w:rsidRPr="00B926E5">
        <w:t xml:space="preserve"> </w:t>
      </w:r>
      <w:r w:rsidR="00137220">
        <w:t>toegevoegd</w:t>
      </w:r>
    </w:p>
    <w:p w14:paraId="0647A946" w14:textId="01AAA414" w:rsidR="004F311E" w:rsidRPr="000C5731" w:rsidRDefault="00B21CD3" w:rsidP="004F311E">
      <w:pPr>
        <w:pStyle w:val="Subquestion"/>
      </w:pPr>
      <w:r>
        <w:rPr>
          <w:rStyle w:val="Subquestionnumber"/>
        </w:rPr>
        <w:t>3.2</w:t>
      </w:r>
      <w:r w:rsidR="004F311E" w:rsidRPr="000C5731">
        <w:rPr>
          <w:rStyle w:val="Subquestionnumber"/>
        </w:rPr>
        <w:t>.1.</w:t>
      </w:r>
      <w:r w:rsidR="004F311E">
        <w:tab/>
      </w:r>
      <w:r w:rsidR="00296F28">
        <w:t xml:space="preserve">Kies een </w:t>
      </w:r>
      <w:r w:rsidR="001B04B1">
        <w:t>geschikt punt uit de verkre</w:t>
      </w:r>
      <w:r w:rsidR="00B23F23">
        <w:t>g</w:t>
      </w:r>
      <w:r w:rsidR="00296F28">
        <w:t>en experimentele gegevens en gebruik dat om het oplosbaarheidsproduct van AgI (</w:t>
      </w:r>
      <w:r w:rsidR="00296F28">
        <w:rPr>
          <w:i/>
        </w:rPr>
        <w:t>K</w:t>
      </w:r>
      <w:r w:rsidR="00296F28">
        <w:rPr>
          <w:vertAlign w:val="subscript"/>
        </w:rPr>
        <w:t>spI</w:t>
      </w:r>
      <w:r w:rsidR="00296F28">
        <w:t xml:space="preserve">) te </w:t>
      </w:r>
      <w:r w:rsidR="00296F28" w:rsidRPr="00296F28">
        <w:rPr>
          <w:u w:val="single"/>
        </w:rPr>
        <w:t>berekenen</w:t>
      </w:r>
      <w:r w:rsidR="00296F28">
        <w:t xml:space="preserve">. </w:t>
      </w:r>
      <w:r w:rsidR="00296F28">
        <w:rPr>
          <w:i/>
        </w:rPr>
        <w:t xml:space="preserve"> </w:t>
      </w:r>
    </w:p>
    <w:p w14:paraId="06359011" w14:textId="5649E11A" w:rsidR="004F311E" w:rsidRPr="000C5731" w:rsidRDefault="00B21CD3" w:rsidP="004F311E">
      <w:pPr>
        <w:pStyle w:val="Subquestion"/>
      </w:pPr>
      <w:r>
        <w:rPr>
          <w:rStyle w:val="Subquestionnumber"/>
        </w:rPr>
        <w:t>3.2</w:t>
      </w:r>
      <w:r w:rsidR="004F311E">
        <w:rPr>
          <w:rStyle w:val="Subquestionnumber"/>
        </w:rPr>
        <w:t>.2</w:t>
      </w:r>
      <w:r w:rsidR="004F311E" w:rsidRPr="000C5731">
        <w:rPr>
          <w:rStyle w:val="Subquestionnumber"/>
        </w:rPr>
        <w:t>.</w:t>
      </w:r>
      <w:r w:rsidR="004F311E">
        <w:tab/>
      </w:r>
      <w:r w:rsidR="001D3770">
        <w:t>Kies een geschikt punt uit de verkregen experimentele gegevens en gebruik dat om het oplosbaarheidsproduct van Ag</w:t>
      </w:r>
      <w:r w:rsidR="006F6457">
        <w:t>Cl</w:t>
      </w:r>
      <w:r w:rsidR="001D3770">
        <w:t xml:space="preserve"> (</w:t>
      </w:r>
      <w:r w:rsidR="001D3770">
        <w:rPr>
          <w:i/>
        </w:rPr>
        <w:t>K</w:t>
      </w:r>
      <w:r w:rsidR="001D3770">
        <w:rPr>
          <w:vertAlign w:val="subscript"/>
        </w:rPr>
        <w:t>sp</w:t>
      </w:r>
      <w:r w:rsidR="006F6457">
        <w:rPr>
          <w:vertAlign w:val="subscript"/>
        </w:rPr>
        <w:t>Cl</w:t>
      </w:r>
      <w:r w:rsidR="001D3770">
        <w:t xml:space="preserve">) te </w:t>
      </w:r>
      <w:r w:rsidR="001D3770" w:rsidRPr="00296F28">
        <w:rPr>
          <w:u w:val="single"/>
        </w:rPr>
        <w:t>berekenen</w:t>
      </w:r>
      <w:r w:rsidR="001D3770">
        <w:t>.</w:t>
      </w:r>
    </w:p>
    <w:p w14:paraId="0C374490" w14:textId="0A78275D" w:rsidR="004F311E" w:rsidRDefault="00B21CD3" w:rsidP="00F96CA3">
      <w:pPr>
        <w:pStyle w:val="Subquestion"/>
      </w:pPr>
      <w:r>
        <w:rPr>
          <w:rStyle w:val="Subquestionnumber"/>
        </w:rPr>
        <w:t>3.2</w:t>
      </w:r>
      <w:r w:rsidR="004F311E">
        <w:rPr>
          <w:rStyle w:val="Subquestionnumber"/>
        </w:rPr>
        <w:t>.3</w:t>
      </w:r>
      <w:r w:rsidR="004F311E" w:rsidRPr="000C5731">
        <w:rPr>
          <w:rStyle w:val="Subquestionnumber"/>
        </w:rPr>
        <w:t>.</w:t>
      </w:r>
      <w:r w:rsidR="004F311E">
        <w:tab/>
      </w:r>
      <w:r w:rsidR="001D3770">
        <w:t xml:space="preserve">Kies een geschikt punt uit de verkregen experimentele gegevens en gebruik dat om </w:t>
      </w:r>
      <w:r w:rsidR="004F311E" w:rsidRPr="00A46C81">
        <w:rPr>
          <w:rStyle w:val="Variable"/>
        </w:rPr>
        <w:t>K</w:t>
      </w:r>
      <w:r w:rsidR="004F311E">
        <w:rPr>
          <w:vertAlign w:val="subscript"/>
        </w:rPr>
        <w:t>f</w:t>
      </w:r>
      <w:r w:rsidR="001D3770">
        <w:t xml:space="preserve"> te </w:t>
      </w:r>
      <w:r w:rsidR="001D3770" w:rsidRPr="001D3770">
        <w:rPr>
          <w:u w:val="single"/>
        </w:rPr>
        <w:t>berekenen</w:t>
      </w:r>
      <w:r w:rsidR="001D3770">
        <w:t>.</w:t>
      </w:r>
      <w:r w:rsidR="004F311E">
        <w:t xml:space="preserve"> </w:t>
      </w:r>
      <w:r w:rsidR="004F311E">
        <w:br/>
      </w:r>
      <w:r w:rsidR="001D3770">
        <w:t xml:space="preserve">Voor deze berekening zul je de waardes van </w:t>
      </w:r>
      <w:r w:rsidR="001D3770">
        <w:rPr>
          <w:i/>
        </w:rPr>
        <w:t>K</w:t>
      </w:r>
      <w:r w:rsidR="001D3770">
        <w:rPr>
          <w:vertAlign w:val="subscript"/>
        </w:rPr>
        <w:t>spI</w:t>
      </w:r>
      <w:r w:rsidR="001D3770">
        <w:t xml:space="preserve"> en/of </w:t>
      </w:r>
      <w:r w:rsidR="001D3770">
        <w:rPr>
          <w:i/>
        </w:rPr>
        <w:t>K</w:t>
      </w:r>
      <w:r w:rsidR="001D3770">
        <w:rPr>
          <w:vertAlign w:val="subscript"/>
        </w:rPr>
        <w:t>spCl</w:t>
      </w:r>
      <w:r w:rsidR="001D3770">
        <w:t xml:space="preserve"> nodig hebben. Als je die niet hebt gevonden in vraag </w:t>
      </w:r>
      <w:r w:rsidR="001D3770" w:rsidRPr="001D3770">
        <w:rPr>
          <w:b/>
        </w:rPr>
        <w:t>3.2.1</w:t>
      </w:r>
      <w:r w:rsidR="001D3770">
        <w:rPr>
          <w:b/>
        </w:rPr>
        <w:t>.</w:t>
      </w:r>
      <w:r w:rsidR="001D3770">
        <w:t xml:space="preserve"> of </w:t>
      </w:r>
      <w:r w:rsidR="001D3770" w:rsidRPr="001D3770">
        <w:rPr>
          <w:b/>
        </w:rPr>
        <w:t>3.2.2</w:t>
      </w:r>
      <w:r w:rsidR="001D3770">
        <w:rPr>
          <w:b/>
        </w:rPr>
        <w:t>,</w:t>
      </w:r>
      <w:r w:rsidR="001D3770">
        <w:t xml:space="preserve"> kun je de volgende waardes gebruiken: </w:t>
      </w:r>
      <w:r w:rsidR="001D3770">
        <w:rPr>
          <w:i/>
        </w:rPr>
        <w:t>K</w:t>
      </w:r>
      <w:r w:rsidR="001D3770" w:rsidRPr="00703D76">
        <w:rPr>
          <w:vertAlign w:val="subscript"/>
        </w:rPr>
        <w:t>spI</w:t>
      </w:r>
      <w:r w:rsidR="001D3770">
        <w:t xml:space="preserve"> = 1,00·10</w:t>
      </w:r>
      <w:r w:rsidR="001D3770">
        <w:rPr>
          <w:vertAlign w:val="superscript"/>
        </w:rPr>
        <w:t>–15</w:t>
      </w:r>
      <w:r w:rsidR="001D3770">
        <w:t xml:space="preserve"> en </w:t>
      </w:r>
      <w:r w:rsidR="001D3770">
        <w:rPr>
          <w:i/>
        </w:rPr>
        <w:t>K</w:t>
      </w:r>
      <w:r w:rsidR="001D3770">
        <w:rPr>
          <w:vertAlign w:val="subscript"/>
        </w:rPr>
        <w:t>spCl</w:t>
      </w:r>
      <w:r w:rsidR="001D3770">
        <w:t xml:space="preserve"> = 1,00·10</w:t>
      </w:r>
      <w:r w:rsidR="001D3770">
        <w:rPr>
          <w:vertAlign w:val="superscript"/>
        </w:rPr>
        <w:t>–9</w:t>
      </w:r>
      <w:r w:rsidR="001D3770">
        <w:t>. Je krijgt hiervoor geen puntenaftrek.</w:t>
      </w:r>
      <w:r w:rsidR="004F311E">
        <w:br w:type="page"/>
      </w:r>
    </w:p>
    <w:p w14:paraId="3F4DF951" w14:textId="70AE7D14" w:rsidR="004F311E" w:rsidRDefault="00486B1C" w:rsidP="004F311E">
      <w:pPr>
        <w:pStyle w:val="Problemtext"/>
      </w:pPr>
      <w:r>
        <w:lastRenderedPageBreak/>
        <w:t>Een analytische methode die praktischer is, omdat die niet gevoelig is voor de aanwezigheid van chloride, maakt gebruik van de Sandell-Kolthoff reactie. Dit is de reactie van H</w:t>
      </w:r>
      <w:r>
        <w:rPr>
          <w:vertAlign w:val="subscript"/>
        </w:rPr>
        <w:t>3</w:t>
      </w:r>
      <w:r>
        <w:t>AsO</w:t>
      </w:r>
      <w:r>
        <w:rPr>
          <w:vertAlign w:val="subscript"/>
        </w:rPr>
        <w:t>3</w:t>
      </w:r>
      <w:r>
        <w:t xml:space="preserve"> met Ce(IV) in zuur milieu. Bij deze reactie ontstaat onder andere Ce(III). Deze reactie wordt sterk gekatalyseerd door jodide.</w:t>
      </w:r>
    </w:p>
    <w:p w14:paraId="2D626A53" w14:textId="6912E74F" w:rsidR="004F311E" w:rsidRDefault="00B21CD3" w:rsidP="004F311E">
      <w:pPr>
        <w:pStyle w:val="Subquestion"/>
      </w:pPr>
      <w:r>
        <w:rPr>
          <w:rStyle w:val="Subquestionnumber"/>
        </w:rPr>
        <w:t>3.3</w:t>
      </w:r>
      <w:r w:rsidR="004F311E" w:rsidRPr="00F31D71">
        <w:rPr>
          <w:rStyle w:val="Subquestionnumber"/>
        </w:rPr>
        <w:t>.1.</w:t>
      </w:r>
      <w:r w:rsidR="004F311E">
        <w:tab/>
      </w:r>
      <w:r w:rsidR="00486B1C" w:rsidRPr="00450EDE">
        <w:rPr>
          <w:u w:val="single"/>
        </w:rPr>
        <w:t>Geef</w:t>
      </w:r>
      <w:r w:rsidR="00486B1C">
        <w:t xml:space="preserve"> de vergelijking voor de reactie van cerium(IV) met H</w:t>
      </w:r>
      <w:r w:rsidR="00486B1C">
        <w:rPr>
          <w:vertAlign w:val="subscript"/>
        </w:rPr>
        <w:t>3</w:t>
      </w:r>
      <w:r w:rsidR="00486B1C">
        <w:t>AsO</w:t>
      </w:r>
      <w:r w:rsidR="00486B1C">
        <w:rPr>
          <w:vertAlign w:val="subscript"/>
        </w:rPr>
        <w:t>3</w:t>
      </w:r>
      <w:r w:rsidR="00486B1C">
        <w:t xml:space="preserve"> in zuur milieu en vergelijkingen voor reacties die redelijkerwijs het katalytische effect van jodide op deze reactie kunnen verklaren: de reactie van cerium(IV)ionen met deeltjes waarvan in de formule het elementsymbool I voorkomt en de reactie van H</w:t>
      </w:r>
      <w:r w:rsidR="00486B1C">
        <w:rPr>
          <w:vertAlign w:val="subscript"/>
        </w:rPr>
        <w:t>3</w:t>
      </w:r>
      <w:r w:rsidR="00486B1C">
        <w:t>AsO</w:t>
      </w:r>
      <w:r w:rsidR="00486B1C">
        <w:rPr>
          <w:vertAlign w:val="subscript"/>
        </w:rPr>
        <w:t>3</w:t>
      </w:r>
      <w:r w:rsidR="00486B1C">
        <w:t xml:space="preserve"> moleculen met deeltjes waarvan in de formule het elementsymbool</w:t>
      </w:r>
      <w:r w:rsidR="00B23F23">
        <w:t> </w:t>
      </w:r>
      <w:r w:rsidR="00486B1C">
        <w:t>I voorkomt.</w:t>
      </w:r>
    </w:p>
    <w:p w14:paraId="3395BA16" w14:textId="379A1889" w:rsidR="004F311E" w:rsidRDefault="00B23F23" w:rsidP="004F311E">
      <w:pPr>
        <w:pStyle w:val="Problemtext"/>
      </w:pPr>
      <w:r>
        <w:t>Het verloop van de reacti</w:t>
      </w:r>
      <w:r w:rsidR="00486B1C">
        <w:t>e van Ce(IV) met H</w:t>
      </w:r>
      <w:r w:rsidR="00486B1C">
        <w:rPr>
          <w:vertAlign w:val="subscript"/>
        </w:rPr>
        <w:t>3</w:t>
      </w:r>
      <w:r w:rsidR="00486B1C">
        <w:t>AsO</w:t>
      </w:r>
      <w:r w:rsidR="00486B1C">
        <w:rPr>
          <w:vertAlign w:val="subscript"/>
        </w:rPr>
        <w:t>3</w:t>
      </w:r>
      <w:r w:rsidR="00486B1C">
        <w:t xml:space="preserve"> kan worden gevolgd door de extinctie bij 405 nm te meten. Ce(IV) is namelijk oranje en absorbeert licht met een golflengte van 405 nm, terwijl de andere </w:t>
      </w:r>
      <w:r>
        <w:t>beginstoff</w:t>
      </w:r>
      <w:r w:rsidR="00486B1C">
        <w:t xml:space="preserve">en en de </w:t>
      </w:r>
      <w:r>
        <w:t>reactie</w:t>
      </w:r>
      <w:r w:rsidR="00486B1C">
        <w:t>producten kleurloos zijn en vrijwel geen licht absorberen. Er werden drie proeven uitgevoerd, alle drie in een 0,50 M H</w:t>
      </w:r>
      <w:r w:rsidR="00486B1C">
        <w:rPr>
          <w:vertAlign w:val="subscript"/>
        </w:rPr>
        <w:t>2</w:t>
      </w:r>
      <w:r w:rsidR="00486B1C">
        <w:t>SO</w:t>
      </w:r>
      <w:r w:rsidR="00486B1C">
        <w:rPr>
          <w:vertAlign w:val="subscript"/>
        </w:rPr>
        <w:t>4</w:t>
      </w:r>
      <w:r w:rsidR="00486B1C">
        <w:t xml:space="preserve"> oplossing bij een temperatuur van 25,0 </w:t>
      </w:r>
      <w:r w:rsidR="00486B1C">
        <w:rPr>
          <w:rFonts w:ascii="Trebuchet MS" w:hAnsi="Trebuchet MS"/>
        </w:rPr>
        <w:t>°</w:t>
      </w:r>
      <w:r w:rsidR="00486B1C">
        <w:t>C. De volgende beginconc</w:t>
      </w:r>
      <w:r>
        <w:t>e</w:t>
      </w:r>
      <w:r w:rsidR="00486B1C">
        <w:t>ntraties werden gebruikt:</w:t>
      </w:r>
    </w:p>
    <w:tbl>
      <w:tblPr>
        <w:tblStyle w:val="Problemtable"/>
        <w:tblW w:w="0" w:type="auto"/>
        <w:tblInd w:w="854" w:type="dxa"/>
        <w:tblLook w:val="04A0" w:firstRow="1" w:lastRow="0" w:firstColumn="1" w:lastColumn="0" w:noHBand="0" w:noVBand="1"/>
      </w:tblPr>
      <w:tblGrid>
        <w:gridCol w:w="769"/>
        <w:gridCol w:w="1274"/>
        <w:gridCol w:w="1180"/>
        <w:gridCol w:w="1172"/>
      </w:tblGrid>
      <w:tr w:rsidR="004F311E" w14:paraId="31F1D57D" w14:textId="77777777" w:rsidTr="00FD5C81">
        <w:tc>
          <w:tcPr>
            <w:tcW w:w="0" w:type="auto"/>
          </w:tcPr>
          <w:p w14:paraId="12109FDB" w14:textId="5FD032B3" w:rsidR="004F311E" w:rsidRPr="00C018CC" w:rsidRDefault="00486B1C" w:rsidP="00FD5C81">
            <w:pPr>
              <w:pStyle w:val="Problemtext"/>
            </w:pPr>
            <w:r>
              <w:t>Proef</w:t>
            </w:r>
          </w:p>
        </w:tc>
        <w:tc>
          <w:tcPr>
            <w:tcW w:w="0" w:type="auto"/>
          </w:tcPr>
          <w:p w14:paraId="22D16170" w14:textId="77777777" w:rsidR="004F311E" w:rsidRPr="00C018CC" w:rsidRDefault="004F311E" w:rsidP="00FD5C81">
            <w:pPr>
              <w:pStyle w:val="Problemtext"/>
            </w:pPr>
            <w:r w:rsidRPr="00C018CC">
              <w:t>[H</w:t>
            </w:r>
            <w:r w:rsidRPr="00C018CC">
              <w:rPr>
                <w:vertAlign w:val="subscript"/>
              </w:rPr>
              <w:t>3</w:t>
            </w:r>
            <w:r w:rsidRPr="00C018CC">
              <w:t>AsO</w:t>
            </w:r>
            <w:r w:rsidRPr="00C018CC">
              <w:rPr>
                <w:vertAlign w:val="subscript"/>
              </w:rPr>
              <w:t>3</w:t>
            </w:r>
            <w:r w:rsidRPr="00C018CC">
              <w:t>]</w:t>
            </w:r>
            <w:r w:rsidRPr="00C018CC">
              <w:rPr>
                <w:vertAlign w:val="subscript"/>
              </w:rPr>
              <w:t>0</w:t>
            </w:r>
            <w:r w:rsidRPr="00C018CC">
              <w:t>,</w:t>
            </w:r>
          </w:p>
          <w:p w14:paraId="5593C719" w14:textId="77777777" w:rsidR="004F311E" w:rsidRPr="00C018CC" w:rsidRDefault="004F311E" w:rsidP="00FD5C81">
            <w:pPr>
              <w:pStyle w:val="Problemtext"/>
            </w:pPr>
            <w:r w:rsidRPr="00C018CC">
              <w:t>mol dm</w:t>
            </w:r>
            <w:r>
              <w:rPr>
                <w:vertAlign w:val="superscript"/>
              </w:rPr>
              <w:t>−</w:t>
            </w:r>
            <w:r w:rsidRPr="00C018CC">
              <w:rPr>
                <w:vertAlign w:val="superscript"/>
              </w:rPr>
              <w:t>3</w:t>
            </w:r>
          </w:p>
        </w:tc>
        <w:tc>
          <w:tcPr>
            <w:tcW w:w="0" w:type="auto"/>
          </w:tcPr>
          <w:p w14:paraId="2149F9E1" w14:textId="77777777" w:rsidR="004F311E" w:rsidRPr="00C018CC" w:rsidRDefault="004F311E" w:rsidP="00FD5C81">
            <w:pPr>
              <w:pStyle w:val="Problemtext"/>
            </w:pPr>
            <w:r w:rsidRPr="00C018CC">
              <w:t>[Ce(IV)]</w:t>
            </w:r>
            <w:r w:rsidRPr="00C018CC">
              <w:rPr>
                <w:vertAlign w:val="subscript"/>
              </w:rPr>
              <w:t>0</w:t>
            </w:r>
            <w:r w:rsidRPr="00C018CC">
              <w:t>,</w:t>
            </w:r>
          </w:p>
          <w:p w14:paraId="2E03E084" w14:textId="77777777" w:rsidR="004F311E" w:rsidRPr="00C018CC" w:rsidRDefault="004F311E" w:rsidP="00FD5C81">
            <w:pPr>
              <w:pStyle w:val="Problemtext"/>
            </w:pPr>
            <w:r w:rsidRPr="00C018CC">
              <w:t>mol dm</w:t>
            </w:r>
            <w:r>
              <w:rPr>
                <w:vertAlign w:val="superscript"/>
              </w:rPr>
              <w:t>−</w:t>
            </w:r>
            <w:r w:rsidRPr="00C018CC">
              <w:rPr>
                <w:vertAlign w:val="superscript"/>
              </w:rPr>
              <w:t>3</w:t>
            </w:r>
          </w:p>
        </w:tc>
        <w:tc>
          <w:tcPr>
            <w:tcW w:w="0" w:type="auto"/>
          </w:tcPr>
          <w:p w14:paraId="65C8EF22" w14:textId="77777777" w:rsidR="004F311E" w:rsidRPr="00C018CC" w:rsidRDefault="004F311E" w:rsidP="00FD5C81">
            <w:pPr>
              <w:pStyle w:val="Problemtext"/>
            </w:pPr>
            <w:r w:rsidRPr="00C018CC">
              <w:t>[I</w:t>
            </w:r>
            <w:r w:rsidRPr="00C018CC">
              <w:rPr>
                <w:vertAlign w:val="superscript"/>
              </w:rPr>
              <w:t>–</w:t>
            </w:r>
            <w:r w:rsidRPr="00C018CC">
              <w:t>]</w:t>
            </w:r>
            <w:r w:rsidRPr="00C018CC">
              <w:rPr>
                <w:vertAlign w:val="subscript"/>
              </w:rPr>
              <w:t>0</w:t>
            </w:r>
            <w:r w:rsidRPr="00C018CC">
              <w:t>,</w:t>
            </w:r>
          </w:p>
          <w:p w14:paraId="688ADA9E" w14:textId="77777777" w:rsidR="004F311E" w:rsidRPr="00C018CC" w:rsidRDefault="004F311E" w:rsidP="00FD5C81">
            <w:pPr>
              <w:pStyle w:val="Problemtext"/>
            </w:pPr>
            <w:r w:rsidRPr="00C018CC">
              <w:t>mol dm</w:t>
            </w:r>
            <w:r>
              <w:rPr>
                <w:vertAlign w:val="superscript"/>
              </w:rPr>
              <w:t>−</w:t>
            </w:r>
            <w:r w:rsidRPr="00C018CC">
              <w:rPr>
                <w:vertAlign w:val="superscript"/>
              </w:rPr>
              <w:t>3</w:t>
            </w:r>
          </w:p>
        </w:tc>
      </w:tr>
      <w:tr w:rsidR="004F311E" w14:paraId="213BC635" w14:textId="77777777" w:rsidTr="00FD5C81">
        <w:tc>
          <w:tcPr>
            <w:tcW w:w="0" w:type="auto"/>
          </w:tcPr>
          <w:p w14:paraId="2597DA14" w14:textId="77777777" w:rsidR="004F311E" w:rsidRPr="00C018CC" w:rsidRDefault="004F311E" w:rsidP="00FD5C81">
            <w:pPr>
              <w:pStyle w:val="Problemtext"/>
            </w:pPr>
            <w:r w:rsidRPr="00C018CC">
              <w:t>1</w:t>
            </w:r>
          </w:p>
        </w:tc>
        <w:tc>
          <w:tcPr>
            <w:tcW w:w="0" w:type="auto"/>
          </w:tcPr>
          <w:p w14:paraId="4D95F78C" w14:textId="2B158D81" w:rsidR="004F311E" w:rsidRPr="00C018CC" w:rsidRDefault="00486B1C" w:rsidP="00FD5C81">
            <w:pPr>
              <w:pStyle w:val="Problemtext"/>
            </w:pPr>
            <w:r>
              <w:t>0,</w:t>
            </w:r>
            <w:r w:rsidR="004F311E" w:rsidRPr="00C018CC">
              <w:t>0125</w:t>
            </w:r>
            <w:r w:rsidR="004F311E">
              <w:t>0</w:t>
            </w:r>
          </w:p>
        </w:tc>
        <w:tc>
          <w:tcPr>
            <w:tcW w:w="0" w:type="auto"/>
          </w:tcPr>
          <w:p w14:paraId="0D469E3D" w14:textId="71176183" w:rsidR="004F311E" w:rsidRPr="00C018CC" w:rsidRDefault="00486B1C" w:rsidP="00FD5C81">
            <w:pPr>
              <w:pStyle w:val="Problemtext"/>
            </w:pPr>
            <w:r>
              <w:t>0,</w:t>
            </w:r>
            <w:r w:rsidR="004F311E" w:rsidRPr="00C018CC">
              <w:t>0012</w:t>
            </w:r>
            <w:r w:rsidR="004F311E">
              <w:t>0</w:t>
            </w:r>
          </w:p>
        </w:tc>
        <w:tc>
          <w:tcPr>
            <w:tcW w:w="0" w:type="auto"/>
          </w:tcPr>
          <w:p w14:paraId="69313E9C" w14:textId="56AA9980" w:rsidR="004F311E" w:rsidRPr="00C018CC" w:rsidRDefault="00486B1C" w:rsidP="00FD5C81">
            <w:pPr>
              <w:pStyle w:val="Problemtext"/>
              <w:rPr>
                <w:vertAlign w:val="superscript"/>
              </w:rPr>
            </w:pPr>
            <w:r>
              <w:t>1,</w:t>
            </w:r>
            <w:r w:rsidR="004F311E" w:rsidRPr="00C018CC">
              <w:t>43</w:t>
            </w:r>
            <w:r w:rsidR="004F311E">
              <w:t>∙</w:t>
            </w:r>
            <w:r w:rsidR="004F311E" w:rsidRPr="00C018CC">
              <w:t>10</w:t>
            </w:r>
            <w:r w:rsidR="004F311E">
              <w:rPr>
                <w:vertAlign w:val="superscript"/>
              </w:rPr>
              <w:t>−</w:t>
            </w:r>
            <w:r w:rsidR="004F311E" w:rsidRPr="00C018CC">
              <w:rPr>
                <w:vertAlign w:val="superscript"/>
              </w:rPr>
              <w:t>6</w:t>
            </w:r>
          </w:p>
        </w:tc>
      </w:tr>
      <w:tr w:rsidR="004F311E" w14:paraId="1D733F40" w14:textId="77777777" w:rsidTr="00FD5C81">
        <w:tc>
          <w:tcPr>
            <w:tcW w:w="0" w:type="auto"/>
          </w:tcPr>
          <w:p w14:paraId="0D2FA970" w14:textId="77777777" w:rsidR="004F311E" w:rsidRPr="00C018CC" w:rsidRDefault="004F311E" w:rsidP="00FD5C81">
            <w:pPr>
              <w:pStyle w:val="Problemtext"/>
            </w:pPr>
            <w:r w:rsidRPr="00C018CC">
              <w:t>2</w:t>
            </w:r>
          </w:p>
        </w:tc>
        <w:tc>
          <w:tcPr>
            <w:tcW w:w="0" w:type="auto"/>
          </w:tcPr>
          <w:p w14:paraId="7883DA6B" w14:textId="19EB67CA" w:rsidR="004F311E" w:rsidRPr="00C018CC" w:rsidRDefault="00486B1C" w:rsidP="00FD5C81">
            <w:pPr>
              <w:pStyle w:val="Problemtext"/>
            </w:pPr>
            <w:r>
              <w:t>0,</w:t>
            </w:r>
            <w:r w:rsidR="004F311E" w:rsidRPr="00C018CC">
              <w:t>00625</w:t>
            </w:r>
          </w:p>
        </w:tc>
        <w:tc>
          <w:tcPr>
            <w:tcW w:w="0" w:type="auto"/>
          </w:tcPr>
          <w:p w14:paraId="755F2591" w14:textId="136275BE" w:rsidR="004F311E" w:rsidRPr="00C018CC" w:rsidRDefault="00486B1C" w:rsidP="00FD5C81">
            <w:pPr>
              <w:pStyle w:val="Problemtext"/>
            </w:pPr>
            <w:r>
              <w:t>0,</w:t>
            </w:r>
            <w:r w:rsidR="004F311E" w:rsidRPr="00C018CC">
              <w:t>00060</w:t>
            </w:r>
          </w:p>
        </w:tc>
        <w:tc>
          <w:tcPr>
            <w:tcW w:w="0" w:type="auto"/>
          </w:tcPr>
          <w:p w14:paraId="5E311EB0" w14:textId="6D052740" w:rsidR="004F311E" w:rsidRPr="00C018CC" w:rsidRDefault="00486B1C" w:rsidP="00FD5C81">
            <w:pPr>
              <w:pStyle w:val="Problemtext"/>
              <w:rPr>
                <w:vertAlign w:val="superscript"/>
              </w:rPr>
            </w:pPr>
            <w:r>
              <w:t>1,</w:t>
            </w:r>
            <w:r w:rsidR="004F311E" w:rsidRPr="00C018CC">
              <w:t>43</w:t>
            </w:r>
            <w:r w:rsidR="004F311E">
              <w:t>∙</w:t>
            </w:r>
            <w:r w:rsidR="004F311E" w:rsidRPr="00C018CC">
              <w:t>10</w:t>
            </w:r>
            <w:r w:rsidR="004F311E">
              <w:rPr>
                <w:vertAlign w:val="superscript"/>
              </w:rPr>
              <w:t>−</w:t>
            </w:r>
            <w:r w:rsidR="004F311E" w:rsidRPr="00C018CC">
              <w:rPr>
                <w:vertAlign w:val="superscript"/>
              </w:rPr>
              <w:t>6</w:t>
            </w:r>
          </w:p>
        </w:tc>
      </w:tr>
      <w:tr w:rsidR="004F311E" w14:paraId="144E48F1" w14:textId="77777777" w:rsidTr="00FD5C81">
        <w:tc>
          <w:tcPr>
            <w:tcW w:w="0" w:type="auto"/>
          </w:tcPr>
          <w:p w14:paraId="694E30A5" w14:textId="77777777" w:rsidR="004F311E" w:rsidRPr="00C018CC" w:rsidRDefault="004F311E" w:rsidP="00FD5C81">
            <w:pPr>
              <w:pStyle w:val="Problemtext"/>
            </w:pPr>
            <w:r w:rsidRPr="00C018CC">
              <w:t>3</w:t>
            </w:r>
          </w:p>
        </w:tc>
        <w:tc>
          <w:tcPr>
            <w:tcW w:w="0" w:type="auto"/>
          </w:tcPr>
          <w:p w14:paraId="77AD2532" w14:textId="5671000D" w:rsidR="004F311E" w:rsidRPr="00C018CC" w:rsidRDefault="00486B1C" w:rsidP="00FD5C81">
            <w:pPr>
              <w:pStyle w:val="Problemtext"/>
            </w:pPr>
            <w:r>
              <w:t>0,</w:t>
            </w:r>
            <w:r w:rsidR="004F311E" w:rsidRPr="00C018CC">
              <w:t>0125</w:t>
            </w:r>
            <w:r w:rsidR="004F311E">
              <w:t>0</w:t>
            </w:r>
          </w:p>
        </w:tc>
        <w:tc>
          <w:tcPr>
            <w:tcW w:w="0" w:type="auto"/>
          </w:tcPr>
          <w:p w14:paraId="4878E7A6" w14:textId="071B807C" w:rsidR="004F311E" w:rsidRPr="00C018CC" w:rsidRDefault="00486B1C" w:rsidP="00FD5C81">
            <w:pPr>
              <w:pStyle w:val="Problemtext"/>
            </w:pPr>
            <w:r>
              <w:t>0,</w:t>
            </w:r>
            <w:r w:rsidR="004F311E" w:rsidRPr="00C018CC">
              <w:t>0012</w:t>
            </w:r>
            <w:r w:rsidR="004F311E">
              <w:t>0</w:t>
            </w:r>
          </w:p>
        </w:tc>
        <w:tc>
          <w:tcPr>
            <w:tcW w:w="0" w:type="auto"/>
          </w:tcPr>
          <w:p w14:paraId="615BA824" w14:textId="33C15F48" w:rsidR="004F311E" w:rsidRPr="00C018CC" w:rsidRDefault="00486B1C" w:rsidP="00FD5C81">
            <w:pPr>
              <w:pStyle w:val="Problemtext"/>
              <w:rPr>
                <w:vertAlign w:val="superscript"/>
              </w:rPr>
            </w:pPr>
            <w:r>
              <w:t>7,</w:t>
            </w:r>
            <w:r w:rsidR="004F311E" w:rsidRPr="00C018CC">
              <w:t>16</w:t>
            </w:r>
            <w:r w:rsidR="004F311E">
              <w:t>∙</w:t>
            </w:r>
            <w:r w:rsidR="004F311E" w:rsidRPr="00C018CC">
              <w:t>10</w:t>
            </w:r>
            <w:r w:rsidR="004F311E">
              <w:rPr>
                <w:vertAlign w:val="superscript"/>
              </w:rPr>
              <w:t>−</w:t>
            </w:r>
            <w:r w:rsidR="004F311E" w:rsidRPr="00C018CC">
              <w:rPr>
                <w:vertAlign w:val="superscript"/>
              </w:rPr>
              <w:t>7</w:t>
            </w:r>
          </w:p>
        </w:tc>
      </w:tr>
    </w:tbl>
    <w:p w14:paraId="3367E56F" w14:textId="45D03B21" w:rsidR="004F311E" w:rsidRDefault="00D9294E" w:rsidP="00486B1C">
      <w:pPr>
        <w:pStyle w:val="Problemtext"/>
        <w:spacing w:before="160"/>
      </w:pPr>
      <w:r>
        <w:rPr>
          <w:noProof/>
          <w:lang w:val="nl-NL" w:eastAsia="nl-NL"/>
        </w:rPr>
        <w:drawing>
          <wp:anchor distT="0" distB="0" distL="114300" distR="114300" simplePos="0" relativeHeight="251840512" behindDoc="0" locked="0" layoutInCell="1" allowOverlap="1" wp14:anchorId="5CCA4DD5" wp14:editId="7FF97336">
            <wp:simplePos x="0" y="0"/>
            <wp:positionH relativeFrom="column">
              <wp:posOffset>18992</wp:posOffset>
            </wp:positionH>
            <wp:positionV relativeFrom="paragraph">
              <wp:posOffset>777875</wp:posOffset>
            </wp:positionV>
            <wp:extent cx="3246755" cy="3009265"/>
            <wp:effectExtent l="0" t="0" r="0" b="635"/>
            <wp:wrapNone/>
            <wp:docPr id="3" name="Picture 3" descr="SKthreeruns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threerunsRevis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755" cy="300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797">
        <w:t xml:space="preserve">Een analist startte de reacties door de reagentia te mengen in een cuvet. Iets later werden de extinctiemetingen gestart; de eerste meting werd opgenomen bij </w:t>
      </w:r>
      <w:r w:rsidR="004E0A5E" w:rsidRPr="00C62B4B">
        <w:rPr>
          <w:rStyle w:val="Variable"/>
        </w:rPr>
        <w:t>t</w:t>
      </w:r>
      <w:r w:rsidR="00AC7797">
        <w:rPr>
          <w:rStyle w:val="Variable"/>
          <w:vertAlign w:val="superscript"/>
        </w:rPr>
        <w:t> </w:t>
      </w:r>
      <w:r w:rsidR="004E0A5E">
        <w:t>=</w:t>
      </w:r>
      <w:r w:rsidR="00AC7797">
        <w:rPr>
          <w:vertAlign w:val="superscript"/>
        </w:rPr>
        <w:t> </w:t>
      </w:r>
      <w:r w:rsidR="004E0A5E">
        <w:t>0 s</w:t>
      </w:r>
      <w:r w:rsidR="00BD12E4">
        <w:t xml:space="preserve">. </w:t>
      </w:r>
      <w:r w:rsidR="00AC7797">
        <w:t>De verkregen resultaten staan hieronder:</w:t>
      </w:r>
    </w:p>
    <w:tbl>
      <w:tblPr>
        <w:tblStyle w:val="Problemtable"/>
        <w:tblpPr w:leftFromText="142" w:rightFromText="142" w:vertAnchor="text" w:horzAnchor="margin" w:tblpXSpec="right" w:tblpY="1088"/>
        <w:tblW w:w="0" w:type="auto"/>
        <w:tblInd w:w="0" w:type="dxa"/>
        <w:tblLayout w:type="fixed"/>
        <w:tblLook w:val="04A0" w:firstRow="1" w:lastRow="0" w:firstColumn="1" w:lastColumn="0" w:noHBand="0" w:noVBand="1"/>
      </w:tblPr>
      <w:tblGrid>
        <w:gridCol w:w="630"/>
        <w:gridCol w:w="857"/>
        <w:gridCol w:w="907"/>
        <w:gridCol w:w="907"/>
      </w:tblGrid>
      <w:tr w:rsidR="004F311E" w:rsidRPr="00C018CC" w14:paraId="3901D577" w14:textId="77777777" w:rsidTr="00FD5C81">
        <w:tc>
          <w:tcPr>
            <w:tcW w:w="630" w:type="dxa"/>
          </w:tcPr>
          <w:p w14:paraId="33D9ABAA" w14:textId="61C77FDD" w:rsidR="004F311E" w:rsidRPr="00C018CC" w:rsidRDefault="004F311E" w:rsidP="00BF1355">
            <w:pPr>
              <w:pStyle w:val="Problemtext"/>
            </w:pPr>
            <w:r w:rsidRPr="003752DE">
              <w:rPr>
                <w:rStyle w:val="Variable"/>
              </w:rPr>
              <w:t>t</w:t>
            </w:r>
            <w:r w:rsidRPr="00C018CC">
              <w:t>, s</w:t>
            </w:r>
          </w:p>
        </w:tc>
        <w:tc>
          <w:tcPr>
            <w:tcW w:w="857" w:type="dxa"/>
          </w:tcPr>
          <w:p w14:paraId="409B7884"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276B3F0A" w14:textId="0C6ABDB6" w:rsidR="004F311E" w:rsidRPr="00C018CC" w:rsidRDefault="00AC7797" w:rsidP="00FD5C81">
            <w:pPr>
              <w:pStyle w:val="Problemtext"/>
              <w:rPr>
                <w:b/>
              </w:rPr>
            </w:pPr>
            <w:r>
              <w:t>Proef</w:t>
            </w:r>
            <w:r w:rsidR="004F311E" w:rsidRPr="00C018CC">
              <w:t xml:space="preserve"> </w:t>
            </w:r>
            <w:r w:rsidR="004F311E" w:rsidRPr="001C7337">
              <w:rPr>
                <w:rStyle w:val="Unknownspecies"/>
              </w:rPr>
              <w:t>1</w:t>
            </w:r>
          </w:p>
        </w:tc>
        <w:tc>
          <w:tcPr>
            <w:tcW w:w="907" w:type="dxa"/>
          </w:tcPr>
          <w:p w14:paraId="585E295D"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2F65C09C" w14:textId="767DE3D4" w:rsidR="004F311E" w:rsidRPr="00C018CC" w:rsidRDefault="00AC7797" w:rsidP="00FD5C81">
            <w:pPr>
              <w:pStyle w:val="Problemtext"/>
            </w:pPr>
            <w:r>
              <w:t>Proef</w:t>
            </w:r>
            <w:r w:rsidR="004F311E" w:rsidRPr="00C018CC">
              <w:t xml:space="preserve"> </w:t>
            </w:r>
            <w:r w:rsidR="004F311E" w:rsidRPr="001C7337">
              <w:rPr>
                <w:rStyle w:val="Unknownspecies"/>
              </w:rPr>
              <w:t>2</w:t>
            </w:r>
          </w:p>
        </w:tc>
        <w:tc>
          <w:tcPr>
            <w:tcW w:w="907" w:type="dxa"/>
          </w:tcPr>
          <w:p w14:paraId="6D9AE2C2" w14:textId="77777777" w:rsidR="004F311E" w:rsidRPr="00C018CC" w:rsidRDefault="004F311E" w:rsidP="00FD5C81">
            <w:pPr>
              <w:pStyle w:val="Problemtext"/>
              <w:rPr>
                <w:vertAlign w:val="subscript"/>
              </w:rPr>
            </w:pPr>
            <w:r w:rsidRPr="003752DE">
              <w:rPr>
                <w:rStyle w:val="Variable"/>
              </w:rPr>
              <w:t>A</w:t>
            </w:r>
            <w:r w:rsidRPr="00C018CC">
              <w:rPr>
                <w:vertAlign w:val="subscript"/>
              </w:rPr>
              <w:t>405</w:t>
            </w:r>
          </w:p>
          <w:p w14:paraId="69FA0E41" w14:textId="7660FDF3" w:rsidR="004F311E" w:rsidRPr="00C018CC" w:rsidRDefault="00AC7797" w:rsidP="00FD5C81">
            <w:pPr>
              <w:pStyle w:val="Problemtext"/>
            </w:pPr>
            <w:r>
              <w:t>Proef</w:t>
            </w:r>
            <w:r w:rsidR="004F311E" w:rsidRPr="00C018CC">
              <w:t xml:space="preserve"> </w:t>
            </w:r>
            <w:r w:rsidR="004F311E" w:rsidRPr="001C7337">
              <w:rPr>
                <w:rStyle w:val="Unknownspecies"/>
              </w:rPr>
              <w:t>3</w:t>
            </w:r>
          </w:p>
        </w:tc>
      </w:tr>
      <w:tr w:rsidR="004F311E" w:rsidRPr="00C018CC" w14:paraId="3D72496F" w14:textId="77777777" w:rsidTr="00FD5C81">
        <w:tc>
          <w:tcPr>
            <w:tcW w:w="630" w:type="dxa"/>
          </w:tcPr>
          <w:p w14:paraId="166707C1" w14:textId="77777777" w:rsidR="004F311E" w:rsidRPr="00C018CC" w:rsidRDefault="004F311E" w:rsidP="00FD5C81">
            <w:pPr>
              <w:pStyle w:val="Problemtext"/>
            </w:pPr>
            <w:r w:rsidRPr="00C018CC">
              <w:t>0</w:t>
            </w:r>
          </w:p>
        </w:tc>
        <w:tc>
          <w:tcPr>
            <w:tcW w:w="857" w:type="dxa"/>
          </w:tcPr>
          <w:p w14:paraId="09A14292" w14:textId="1B4EFE29" w:rsidR="004F311E" w:rsidRPr="00C018CC" w:rsidRDefault="00AC7797" w:rsidP="00FD5C81">
            <w:pPr>
              <w:pStyle w:val="Problemtext"/>
            </w:pPr>
            <w:r>
              <w:t>0,</w:t>
            </w:r>
            <w:r w:rsidR="004F311E" w:rsidRPr="00C018CC">
              <w:t>621</w:t>
            </w:r>
          </w:p>
        </w:tc>
        <w:tc>
          <w:tcPr>
            <w:tcW w:w="907" w:type="dxa"/>
          </w:tcPr>
          <w:p w14:paraId="0A838B26" w14:textId="0DD844D9" w:rsidR="004F311E" w:rsidRPr="00C018CC" w:rsidRDefault="00AC7797" w:rsidP="00FD5C81">
            <w:pPr>
              <w:pStyle w:val="Problemtext"/>
            </w:pPr>
            <w:r>
              <w:t>0,</w:t>
            </w:r>
            <w:r w:rsidR="004F311E" w:rsidRPr="00C018CC">
              <w:t>287</w:t>
            </w:r>
          </w:p>
        </w:tc>
        <w:tc>
          <w:tcPr>
            <w:tcW w:w="907" w:type="dxa"/>
          </w:tcPr>
          <w:p w14:paraId="737DD571" w14:textId="2C365757" w:rsidR="004F311E" w:rsidRPr="00C018CC" w:rsidRDefault="00AC7797" w:rsidP="00FD5C81">
            <w:pPr>
              <w:pStyle w:val="Problemtext"/>
            </w:pPr>
            <w:r>
              <w:t>0,</w:t>
            </w:r>
            <w:r w:rsidR="004F311E" w:rsidRPr="00C018CC">
              <w:t>818</w:t>
            </w:r>
          </w:p>
        </w:tc>
      </w:tr>
      <w:tr w:rsidR="004F311E" w:rsidRPr="00C018CC" w14:paraId="03F71492" w14:textId="77777777" w:rsidTr="00FD5C81">
        <w:tc>
          <w:tcPr>
            <w:tcW w:w="630" w:type="dxa"/>
          </w:tcPr>
          <w:p w14:paraId="64780B0D" w14:textId="77777777" w:rsidR="004F311E" w:rsidRPr="00C018CC" w:rsidRDefault="004F311E" w:rsidP="00FD5C81">
            <w:pPr>
              <w:pStyle w:val="Problemtext"/>
            </w:pPr>
            <w:r w:rsidRPr="00C018CC">
              <w:t>20</w:t>
            </w:r>
          </w:p>
        </w:tc>
        <w:tc>
          <w:tcPr>
            <w:tcW w:w="857" w:type="dxa"/>
          </w:tcPr>
          <w:p w14:paraId="6C4CE8DB" w14:textId="0EEBED9F" w:rsidR="004F311E" w:rsidRPr="00C018CC" w:rsidRDefault="00AC7797" w:rsidP="00FD5C81">
            <w:pPr>
              <w:pStyle w:val="Problemtext"/>
            </w:pPr>
            <w:r>
              <w:t>0,</w:t>
            </w:r>
            <w:r w:rsidR="004F311E" w:rsidRPr="00C018CC">
              <w:t>348</w:t>
            </w:r>
          </w:p>
        </w:tc>
        <w:tc>
          <w:tcPr>
            <w:tcW w:w="907" w:type="dxa"/>
          </w:tcPr>
          <w:p w14:paraId="5D8E126B" w14:textId="65386B12" w:rsidR="004F311E" w:rsidRPr="00C018CC" w:rsidRDefault="00AC7797" w:rsidP="00FD5C81">
            <w:pPr>
              <w:pStyle w:val="Problemtext"/>
            </w:pPr>
            <w:r>
              <w:t>0,</w:t>
            </w:r>
            <w:r w:rsidR="004F311E" w:rsidRPr="00C018CC">
              <w:t>149</w:t>
            </w:r>
          </w:p>
        </w:tc>
        <w:tc>
          <w:tcPr>
            <w:tcW w:w="907" w:type="dxa"/>
          </w:tcPr>
          <w:p w14:paraId="2E656C43" w14:textId="0D1F2BD4" w:rsidR="004F311E" w:rsidRPr="00C018CC" w:rsidRDefault="00AC7797" w:rsidP="00FD5C81">
            <w:pPr>
              <w:pStyle w:val="Problemtext"/>
            </w:pPr>
            <w:r>
              <w:t>0,</w:t>
            </w:r>
            <w:r w:rsidR="004F311E" w:rsidRPr="00C018CC">
              <w:t>608</w:t>
            </w:r>
          </w:p>
        </w:tc>
      </w:tr>
      <w:tr w:rsidR="004F311E" w:rsidRPr="00C018CC" w14:paraId="3C200518" w14:textId="77777777" w:rsidTr="00FD5C81">
        <w:tc>
          <w:tcPr>
            <w:tcW w:w="630" w:type="dxa"/>
          </w:tcPr>
          <w:p w14:paraId="38DCCA6E" w14:textId="77777777" w:rsidR="004F311E" w:rsidRPr="00C018CC" w:rsidRDefault="004F311E" w:rsidP="00FD5C81">
            <w:pPr>
              <w:pStyle w:val="Problemtext"/>
            </w:pPr>
            <w:r w:rsidRPr="00C018CC">
              <w:t>40</w:t>
            </w:r>
          </w:p>
        </w:tc>
        <w:tc>
          <w:tcPr>
            <w:tcW w:w="857" w:type="dxa"/>
          </w:tcPr>
          <w:p w14:paraId="094EA9F1" w14:textId="11FAEA6D" w:rsidR="004F311E" w:rsidRPr="00C018CC" w:rsidRDefault="00AC7797" w:rsidP="00FD5C81">
            <w:pPr>
              <w:pStyle w:val="Problemtext"/>
            </w:pPr>
            <w:r>
              <w:t>0,</w:t>
            </w:r>
            <w:r w:rsidR="004F311E" w:rsidRPr="00C018CC">
              <w:t>198</w:t>
            </w:r>
          </w:p>
        </w:tc>
        <w:tc>
          <w:tcPr>
            <w:tcW w:w="907" w:type="dxa"/>
          </w:tcPr>
          <w:p w14:paraId="29DA3D12" w14:textId="420E29DB" w:rsidR="004F311E" w:rsidRPr="00C018CC" w:rsidRDefault="00AC7797" w:rsidP="00FD5C81">
            <w:pPr>
              <w:pStyle w:val="Problemtext"/>
            </w:pPr>
            <w:r>
              <w:t>0,</w:t>
            </w:r>
            <w:r w:rsidR="004F311E" w:rsidRPr="00C018CC">
              <w:t>083</w:t>
            </w:r>
          </w:p>
        </w:tc>
        <w:tc>
          <w:tcPr>
            <w:tcW w:w="907" w:type="dxa"/>
          </w:tcPr>
          <w:p w14:paraId="3465B00F" w14:textId="2F922307" w:rsidR="004F311E" w:rsidRPr="00C018CC" w:rsidRDefault="00AC7797" w:rsidP="00FD5C81">
            <w:pPr>
              <w:pStyle w:val="Problemtext"/>
            </w:pPr>
            <w:r>
              <w:t>0,</w:t>
            </w:r>
            <w:r w:rsidR="004F311E" w:rsidRPr="00C018CC">
              <w:t>455</w:t>
            </w:r>
          </w:p>
        </w:tc>
      </w:tr>
      <w:tr w:rsidR="004F311E" w:rsidRPr="00C018CC" w14:paraId="51C443D3" w14:textId="77777777" w:rsidTr="00FD5C81">
        <w:tc>
          <w:tcPr>
            <w:tcW w:w="630" w:type="dxa"/>
          </w:tcPr>
          <w:p w14:paraId="337034CC" w14:textId="77777777" w:rsidR="004F311E" w:rsidRPr="00C018CC" w:rsidRDefault="004F311E" w:rsidP="00FD5C81">
            <w:pPr>
              <w:pStyle w:val="Problemtext"/>
            </w:pPr>
            <w:r w:rsidRPr="00C018CC">
              <w:t>60</w:t>
            </w:r>
          </w:p>
        </w:tc>
        <w:tc>
          <w:tcPr>
            <w:tcW w:w="857" w:type="dxa"/>
          </w:tcPr>
          <w:p w14:paraId="72A65018" w14:textId="4E28880A" w:rsidR="004F311E" w:rsidRPr="00C018CC" w:rsidRDefault="00AC7797" w:rsidP="00FD5C81">
            <w:pPr>
              <w:pStyle w:val="Problemtext"/>
            </w:pPr>
            <w:r>
              <w:t>0,</w:t>
            </w:r>
            <w:r w:rsidR="004F311E" w:rsidRPr="00C018CC">
              <w:t>113</w:t>
            </w:r>
          </w:p>
        </w:tc>
        <w:tc>
          <w:tcPr>
            <w:tcW w:w="907" w:type="dxa"/>
          </w:tcPr>
          <w:p w14:paraId="715BAEB0" w14:textId="25E801F9" w:rsidR="004F311E" w:rsidRPr="00C018CC" w:rsidRDefault="00AC7797" w:rsidP="00FD5C81">
            <w:pPr>
              <w:pStyle w:val="Problemtext"/>
            </w:pPr>
            <w:r>
              <w:t>0,</w:t>
            </w:r>
            <w:r w:rsidR="004F311E" w:rsidRPr="00C018CC">
              <w:t>046</w:t>
            </w:r>
          </w:p>
        </w:tc>
        <w:tc>
          <w:tcPr>
            <w:tcW w:w="907" w:type="dxa"/>
          </w:tcPr>
          <w:p w14:paraId="65498D72" w14:textId="143E94C2" w:rsidR="004F311E" w:rsidRPr="00C018CC" w:rsidRDefault="00AC7797" w:rsidP="00FD5C81">
            <w:pPr>
              <w:pStyle w:val="Problemtext"/>
            </w:pPr>
            <w:r>
              <w:t>0,</w:t>
            </w:r>
            <w:r w:rsidR="004F311E" w:rsidRPr="00C018CC">
              <w:t>340</w:t>
            </w:r>
          </w:p>
        </w:tc>
      </w:tr>
      <w:tr w:rsidR="004F311E" w:rsidRPr="00C018CC" w14:paraId="7BF98CA3" w14:textId="77777777" w:rsidTr="00FD5C81">
        <w:tc>
          <w:tcPr>
            <w:tcW w:w="630" w:type="dxa"/>
          </w:tcPr>
          <w:p w14:paraId="716AE7B1" w14:textId="77777777" w:rsidR="004F311E" w:rsidRPr="00C018CC" w:rsidRDefault="004F311E" w:rsidP="00FD5C81">
            <w:pPr>
              <w:pStyle w:val="Problemtext"/>
            </w:pPr>
            <w:r w:rsidRPr="00C018CC">
              <w:t>80</w:t>
            </w:r>
          </w:p>
        </w:tc>
        <w:tc>
          <w:tcPr>
            <w:tcW w:w="857" w:type="dxa"/>
          </w:tcPr>
          <w:p w14:paraId="2D475CAD" w14:textId="74119FFF" w:rsidR="004F311E" w:rsidRPr="00C018CC" w:rsidRDefault="00AC7797" w:rsidP="00FD5C81">
            <w:pPr>
              <w:pStyle w:val="Problemtext"/>
            </w:pPr>
            <w:r>
              <w:t>0,</w:t>
            </w:r>
            <w:r w:rsidR="004F311E" w:rsidRPr="00C018CC">
              <w:t>064</w:t>
            </w:r>
          </w:p>
        </w:tc>
        <w:tc>
          <w:tcPr>
            <w:tcW w:w="907" w:type="dxa"/>
          </w:tcPr>
          <w:p w14:paraId="25BB1791" w14:textId="0FFF7192" w:rsidR="004F311E" w:rsidRPr="00C018CC" w:rsidRDefault="00AC7797" w:rsidP="00FD5C81">
            <w:pPr>
              <w:pStyle w:val="Problemtext"/>
            </w:pPr>
            <w:r>
              <w:t>0,</w:t>
            </w:r>
            <w:r w:rsidR="004F311E" w:rsidRPr="00C018CC">
              <w:t>025</w:t>
            </w:r>
          </w:p>
        </w:tc>
        <w:tc>
          <w:tcPr>
            <w:tcW w:w="907" w:type="dxa"/>
          </w:tcPr>
          <w:p w14:paraId="1583CA6E" w14:textId="795A3819" w:rsidR="004F311E" w:rsidRPr="00C018CC" w:rsidRDefault="00AC7797" w:rsidP="00FD5C81">
            <w:pPr>
              <w:pStyle w:val="Problemtext"/>
            </w:pPr>
            <w:r>
              <w:t>0,</w:t>
            </w:r>
            <w:r w:rsidR="004F311E" w:rsidRPr="00C018CC">
              <w:t>254</w:t>
            </w:r>
          </w:p>
        </w:tc>
      </w:tr>
      <w:tr w:rsidR="004F311E" w:rsidRPr="00C018CC" w14:paraId="215DC016" w14:textId="77777777" w:rsidTr="00FD5C81">
        <w:tc>
          <w:tcPr>
            <w:tcW w:w="630" w:type="dxa"/>
          </w:tcPr>
          <w:p w14:paraId="2F954FA3" w14:textId="77777777" w:rsidR="004F311E" w:rsidRPr="00C018CC" w:rsidRDefault="004F311E" w:rsidP="00FD5C81">
            <w:pPr>
              <w:pStyle w:val="Problemtext"/>
            </w:pPr>
            <w:r w:rsidRPr="00C018CC">
              <w:t>100</w:t>
            </w:r>
          </w:p>
        </w:tc>
        <w:tc>
          <w:tcPr>
            <w:tcW w:w="857" w:type="dxa"/>
          </w:tcPr>
          <w:p w14:paraId="0E1CF4F6" w14:textId="5EAE4B43" w:rsidR="004F311E" w:rsidRPr="00C018CC" w:rsidRDefault="00AC7797" w:rsidP="00FD5C81">
            <w:pPr>
              <w:pStyle w:val="Problemtext"/>
            </w:pPr>
            <w:r>
              <w:t>0,</w:t>
            </w:r>
            <w:r w:rsidR="004F311E" w:rsidRPr="00C018CC">
              <w:t>037</w:t>
            </w:r>
          </w:p>
        </w:tc>
        <w:tc>
          <w:tcPr>
            <w:tcW w:w="907" w:type="dxa"/>
          </w:tcPr>
          <w:p w14:paraId="07EE458E" w14:textId="57EAD2A1" w:rsidR="004F311E" w:rsidRPr="00C018CC" w:rsidRDefault="00AC7797" w:rsidP="00FD5C81">
            <w:pPr>
              <w:pStyle w:val="Problemtext"/>
            </w:pPr>
            <w:r>
              <w:t>0,</w:t>
            </w:r>
            <w:r w:rsidR="004F311E" w:rsidRPr="00C018CC">
              <w:t>014</w:t>
            </w:r>
          </w:p>
        </w:tc>
        <w:tc>
          <w:tcPr>
            <w:tcW w:w="907" w:type="dxa"/>
          </w:tcPr>
          <w:p w14:paraId="5AEF174D" w14:textId="7552FE34" w:rsidR="004F311E" w:rsidRPr="00C018CC" w:rsidRDefault="00AC7797" w:rsidP="00FD5C81">
            <w:pPr>
              <w:pStyle w:val="Problemtext"/>
            </w:pPr>
            <w:r>
              <w:t>0,</w:t>
            </w:r>
            <w:r w:rsidR="004F311E" w:rsidRPr="00C018CC">
              <w:t>191</w:t>
            </w:r>
          </w:p>
        </w:tc>
      </w:tr>
    </w:tbl>
    <w:p w14:paraId="728C677F" w14:textId="71AE466A" w:rsidR="00B732D6" w:rsidRDefault="003B1601" w:rsidP="001B04B1">
      <w:r>
        <w:rPr>
          <w:noProof/>
          <w:lang w:val="nl-NL" w:eastAsia="nl-NL"/>
        </w:rPr>
        <mc:AlternateContent>
          <mc:Choice Requires="wps">
            <w:drawing>
              <wp:anchor distT="0" distB="0" distL="114300" distR="114300" simplePos="0" relativeHeight="251841536" behindDoc="0" locked="0" layoutInCell="1" allowOverlap="1" wp14:anchorId="5BA37C7F" wp14:editId="60794D1C">
                <wp:simplePos x="0" y="0"/>
                <wp:positionH relativeFrom="column">
                  <wp:posOffset>206433</wp:posOffset>
                </wp:positionH>
                <wp:positionV relativeFrom="paragraph">
                  <wp:posOffset>69850</wp:posOffset>
                </wp:positionV>
                <wp:extent cx="334645" cy="266700"/>
                <wp:effectExtent l="0" t="0" r="8255" b="0"/>
                <wp:wrapNone/>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275BF783" w14:textId="77777777" w:rsidR="007F4B66" w:rsidRPr="00CB3DAD" w:rsidRDefault="007F4B66" w:rsidP="001B04B1">
                            <w:pPr>
                              <w:rPr>
                                <w:sz w:val="18"/>
                                <w:szCs w:val="18"/>
                              </w:rPr>
                            </w:pPr>
                            <w:r>
                              <w:rPr>
                                <w:sz w:val="18"/>
                                <w:szCs w:val="18"/>
                              </w:rPr>
                              <w:t>0,80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25pt;margin-top:5.5pt;width:26.35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" stroked="f" strokeweight="0">
                <v:textbox inset="1mm,,1mm">
                  <w:txbxContent>
                    <w:p w14:paraId="275BF783" w14:textId="77777777" w:rsidR="007F4B66" w:rsidRPr="00CB3DAD" w:rsidRDefault="007F4B66" w:rsidP="001B04B1">
                      <w:pPr>
                        <w:rPr>
                          <w:sz w:val="18"/>
                          <w:szCs w:val="18"/>
                        </w:rPr>
                      </w:pPr>
                      <w:r>
                        <w:rPr>
                          <w:sz w:val="18"/>
                          <w:szCs w:val="18"/>
                        </w:rPr>
                        <w:t>0,80</w:t>
                      </w:r>
                    </w:p>
                  </w:txbxContent>
                </v:textbox>
              </v:shape>
            </w:pict>
          </mc:Fallback>
        </mc:AlternateContent>
      </w:r>
    </w:p>
    <w:p w14:paraId="0E8503D9" w14:textId="2776078F" w:rsidR="00B732D6" w:rsidRDefault="001B04B1" w:rsidP="004F311E">
      <w:pPr>
        <w:pStyle w:val="Problemtext"/>
      </w:pPr>
      <w:r>
        <w:rPr>
          <w:noProof/>
          <w:lang w:val="nl-NL" w:eastAsia="nl-NL"/>
        </w:rPr>
        <mc:AlternateContent>
          <mc:Choice Requires="wps">
            <w:drawing>
              <wp:anchor distT="0" distB="0" distL="114300" distR="114300" simplePos="0" relativeHeight="251842560" behindDoc="0" locked="0" layoutInCell="1" allowOverlap="1" wp14:anchorId="0E3DB391" wp14:editId="3A37013B">
                <wp:simplePos x="0" y="0"/>
                <wp:positionH relativeFrom="column">
                  <wp:posOffset>207703</wp:posOffset>
                </wp:positionH>
                <wp:positionV relativeFrom="paragraph">
                  <wp:posOffset>93345</wp:posOffset>
                </wp:positionV>
                <wp:extent cx="334645" cy="266700"/>
                <wp:effectExtent l="0" t="0" r="8255"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8BA849B" w14:textId="77777777" w:rsidR="007F4B66" w:rsidRPr="00CB3DAD" w:rsidRDefault="007F4B66" w:rsidP="001B04B1">
                            <w:pPr>
                              <w:rPr>
                                <w:sz w:val="18"/>
                                <w:szCs w:val="18"/>
                              </w:rPr>
                            </w:pPr>
                            <w:r>
                              <w:rPr>
                                <w:sz w:val="18"/>
                                <w:szCs w:val="18"/>
                              </w:rPr>
                              <w:t>0,70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6.35pt;margin-top:7.35pt;width:26.35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" stroked="f" strokeweight="0">
                <v:textbox inset="1mm,,1mm">
                  <w:txbxContent>
                    <w:p w14:paraId="38BA849B" w14:textId="77777777" w:rsidR="007F4B66" w:rsidRPr="00CB3DAD" w:rsidRDefault="007F4B66" w:rsidP="001B04B1">
                      <w:pPr>
                        <w:rPr>
                          <w:sz w:val="18"/>
                          <w:szCs w:val="18"/>
                        </w:rPr>
                      </w:pPr>
                      <w:r>
                        <w:rPr>
                          <w:sz w:val="18"/>
                          <w:szCs w:val="18"/>
                        </w:rPr>
                        <w:t>0,70</w:t>
                      </w:r>
                    </w:p>
                  </w:txbxContent>
                </v:textbox>
              </v:shape>
            </w:pict>
          </mc:Fallback>
        </mc:AlternateContent>
      </w:r>
    </w:p>
    <w:p w14:paraId="1FF15B13" w14:textId="37A457C1" w:rsidR="00B732D6" w:rsidRDefault="00CA1077" w:rsidP="004F311E">
      <w:pPr>
        <w:pStyle w:val="Problemtext"/>
      </w:pPr>
      <w:r>
        <w:rPr>
          <w:noProof/>
          <w:lang w:val="nl-NL" w:eastAsia="nl-NL"/>
        </w:rPr>
        <mc:AlternateContent>
          <mc:Choice Requires="wps">
            <w:drawing>
              <wp:anchor distT="0" distB="0" distL="114300" distR="114300" simplePos="0" relativeHeight="251843584" behindDoc="0" locked="0" layoutInCell="1" allowOverlap="1" wp14:anchorId="76B0FC8B" wp14:editId="48EEE4CF">
                <wp:simplePos x="0" y="0"/>
                <wp:positionH relativeFrom="column">
                  <wp:posOffset>205163</wp:posOffset>
                </wp:positionH>
                <wp:positionV relativeFrom="paragraph">
                  <wp:posOffset>-28575</wp:posOffset>
                </wp:positionV>
                <wp:extent cx="334645" cy="266700"/>
                <wp:effectExtent l="0" t="0" r="8255" b="0"/>
                <wp:wrapNone/>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7F096B07" w14:textId="77777777" w:rsidR="007F4B66" w:rsidRPr="00CB3DAD" w:rsidRDefault="007F4B66" w:rsidP="001B04B1">
                            <w:pPr>
                              <w:rPr>
                                <w:sz w:val="18"/>
                                <w:szCs w:val="18"/>
                              </w:rPr>
                            </w:pPr>
                            <w:r w:rsidRPr="00CB3DAD">
                              <w:rPr>
                                <w:sz w:val="18"/>
                                <w:szCs w:val="18"/>
                              </w:rPr>
                              <w:t>0,6</w:t>
                            </w:r>
                            <w:r>
                              <w:rPr>
                                <w:sz w:val="18"/>
                                <w:szCs w:val="18"/>
                              </w:rPr>
                              <w:t>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6.15pt;margin-top:-2.25pt;width:26.35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" stroked="f" strokeweight="0">
                <v:textbox inset="1mm,,1mm">
                  <w:txbxContent>
                    <w:p w14:paraId="7F096B07" w14:textId="77777777" w:rsidR="007F4B66" w:rsidRPr="00CB3DAD" w:rsidRDefault="007F4B66" w:rsidP="001B04B1">
                      <w:pPr>
                        <w:rPr>
                          <w:sz w:val="18"/>
                          <w:szCs w:val="18"/>
                        </w:rPr>
                      </w:pPr>
                      <w:r w:rsidRPr="00CB3DAD">
                        <w:rPr>
                          <w:sz w:val="18"/>
                          <w:szCs w:val="18"/>
                        </w:rPr>
                        <w:t>0,6</w:t>
                      </w:r>
                      <w:r>
                        <w:rPr>
                          <w:sz w:val="18"/>
                          <w:szCs w:val="18"/>
                        </w:rPr>
                        <w:t>0</w:t>
                      </w:r>
                    </w:p>
                  </w:txbxContent>
                </v:textbox>
              </v:shape>
            </w:pict>
          </mc:Fallback>
        </mc:AlternateContent>
      </w:r>
      <w:r w:rsidR="000B1577">
        <w:rPr>
          <w:noProof/>
          <w:lang w:val="nl-NL" w:eastAsia="nl-NL"/>
        </w:rPr>
        <mc:AlternateContent>
          <mc:Choice Requires="wps">
            <w:drawing>
              <wp:anchor distT="0" distB="0" distL="114300" distR="114300" simplePos="0" relativeHeight="251844608" behindDoc="0" locked="0" layoutInCell="1" allowOverlap="1" wp14:anchorId="27C55C72" wp14:editId="36C75CAF">
                <wp:simplePos x="0" y="0"/>
                <wp:positionH relativeFrom="column">
                  <wp:posOffset>214630</wp:posOffset>
                </wp:positionH>
                <wp:positionV relativeFrom="paragraph">
                  <wp:posOffset>228600</wp:posOffset>
                </wp:positionV>
                <wp:extent cx="334645" cy="266700"/>
                <wp:effectExtent l="0" t="0" r="8255" b="0"/>
                <wp:wrapNone/>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42B39935" w14:textId="77777777" w:rsidR="007F4B66" w:rsidRPr="00CB3DAD" w:rsidRDefault="007F4B66" w:rsidP="001B04B1">
                            <w:pPr>
                              <w:rPr>
                                <w:sz w:val="18"/>
                                <w:szCs w:val="18"/>
                              </w:rPr>
                            </w:pPr>
                            <w:r>
                              <w:rPr>
                                <w:sz w:val="18"/>
                                <w:szCs w:val="18"/>
                              </w:rPr>
                              <w:t>0,50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9pt;margin-top:18pt;width:26.3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" stroked="f" strokeweight="0">
                <v:textbox inset="1mm,,1mm">
                  <w:txbxContent>
                    <w:p w14:paraId="42B39935" w14:textId="77777777" w:rsidR="007F4B66" w:rsidRPr="00CB3DAD" w:rsidRDefault="007F4B66" w:rsidP="001B04B1">
                      <w:pPr>
                        <w:rPr>
                          <w:sz w:val="18"/>
                          <w:szCs w:val="18"/>
                        </w:rPr>
                      </w:pPr>
                      <w:r>
                        <w:rPr>
                          <w:sz w:val="18"/>
                          <w:szCs w:val="18"/>
                        </w:rPr>
                        <w:t>0,50</w:t>
                      </w:r>
                    </w:p>
                  </w:txbxContent>
                </v:textbox>
              </v:shape>
            </w:pict>
          </mc:Fallback>
        </mc:AlternateContent>
      </w:r>
    </w:p>
    <w:p w14:paraId="093FA712" w14:textId="36728F98" w:rsidR="00B732D6" w:rsidRDefault="00CA1077" w:rsidP="004F311E">
      <w:pPr>
        <w:pStyle w:val="Problemtext"/>
      </w:pPr>
      <w:r>
        <w:rPr>
          <w:noProof/>
          <w:lang w:val="nl-NL" w:eastAsia="nl-NL"/>
        </w:rPr>
        <mc:AlternateContent>
          <mc:Choice Requires="wps">
            <w:drawing>
              <wp:anchor distT="0" distB="0" distL="114300" distR="114300" simplePos="0" relativeHeight="251845632" behindDoc="0" locked="0" layoutInCell="1" allowOverlap="1" wp14:anchorId="46480C85" wp14:editId="69EBDD8D">
                <wp:simplePos x="0" y="0"/>
                <wp:positionH relativeFrom="column">
                  <wp:posOffset>205798</wp:posOffset>
                </wp:positionH>
                <wp:positionV relativeFrom="paragraph">
                  <wp:posOffset>271780</wp:posOffset>
                </wp:positionV>
                <wp:extent cx="334645" cy="266700"/>
                <wp:effectExtent l="0" t="0" r="8255" b="0"/>
                <wp:wrapNone/>
                <wp:docPr id="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82E4902" w14:textId="77777777" w:rsidR="007F4B66" w:rsidRPr="00CB3DAD" w:rsidRDefault="007F4B66" w:rsidP="001B04B1">
                            <w:pPr>
                              <w:rPr>
                                <w:sz w:val="18"/>
                                <w:szCs w:val="18"/>
                              </w:rPr>
                            </w:pPr>
                            <w:r>
                              <w:rPr>
                                <w:sz w:val="18"/>
                                <w:szCs w:val="18"/>
                              </w:rPr>
                              <w:t>0,40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6.2pt;margin-top:21.4pt;width:26.35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" stroked="f" strokeweight="0">
                <v:textbox inset="1mm,,1mm">
                  <w:txbxContent>
                    <w:p w14:paraId="182E4902" w14:textId="77777777" w:rsidR="007F4B66" w:rsidRPr="00CB3DAD" w:rsidRDefault="007F4B66" w:rsidP="001B04B1">
                      <w:pPr>
                        <w:rPr>
                          <w:sz w:val="18"/>
                          <w:szCs w:val="18"/>
                        </w:rPr>
                      </w:pPr>
                      <w:r>
                        <w:rPr>
                          <w:sz w:val="18"/>
                          <w:szCs w:val="18"/>
                        </w:rPr>
                        <w:t>0,40</w:t>
                      </w:r>
                    </w:p>
                  </w:txbxContent>
                </v:textbox>
              </v:shape>
            </w:pict>
          </mc:Fallback>
        </mc:AlternateContent>
      </w:r>
      <w:r w:rsidR="000B1577" w:rsidRPr="003B1601">
        <w:rPr>
          <w:noProof/>
          <w:lang w:val="nl-NL" w:eastAsia="nl-NL"/>
        </w:rPr>
        <mc:AlternateContent>
          <mc:Choice Requires="wps">
            <w:drawing>
              <wp:anchor distT="0" distB="0" distL="114300" distR="114300" simplePos="0" relativeHeight="251865088" behindDoc="0" locked="0" layoutInCell="1" allowOverlap="1" wp14:anchorId="7DEE3DFD" wp14:editId="63FB903C">
                <wp:simplePos x="0" y="0"/>
                <wp:positionH relativeFrom="column">
                  <wp:posOffset>-107950</wp:posOffset>
                </wp:positionH>
                <wp:positionV relativeFrom="paragraph">
                  <wp:posOffset>110490</wp:posOffset>
                </wp:positionV>
                <wp:extent cx="334645" cy="266700"/>
                <wp:effectExtent l="0" t="0" r="8255" b="0"/>
                <wp:wrapNone/>
                <wp:docPr id="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B7202FF" w14:textId="77777777" w:rsidR="007F4B66" w:rsidRPr="00BB5DE3" w:rsidRDefault="007F4B66" w:rsidP="000B1577">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5pt;margin-top:8.7pt;width:26.35pt;height:2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" stroked="f" strokeweight="0">
                <v:textbox inset="1mm,,1mm">
                  <w:txbxContent>
                    <w:p w14:paraId="1B7202FF" w14:textId="77777777" w:rsidR="007F4B66" w:rsidRPr="00BB5DE3" w:rsidRDefault="007F4B66" w:rsidP="000B1577">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v:textbox>
              </v:shape>
            </w:pict>
          </mc:Fallback>
        </mc:AlternateContent>
      </w:r>
    </w:p>
    <w:p w14:paraId="69F915BC" w14:textId="705E05D4" w:rsidR="00B732D6" w:rsidRDefault="001B04B1" w:rsidP="004F311E">
      <w:pPr>
        <w:pStyle w:val="Problemtext"/>
      </w:pPr>
      <w:r>
        <w:rPr>
          <w:noProof/>
          <w:lang w:val="nl-NL" w:eastAsia="nl-NL"/>
        </w:rPr>
        <mc:AlternateContent>
          <mc:Choice Requires="wps">
            <w:drawing>
              <wp:anchor distT="0" distB="0" distL="114300" distR="114300" simplePos="0" relativeHeight="251846656" behindDoc="0" locked="0" layoutInCell="1" allowOverlap="1" wp14:anchorId="55A13F49" wp14:editId="2324EF36">
                <wp:simplePos x="0" y="0"/>
                <wp:positionH relativeFrom="column">
                  <wp:posOffset>201353</wp:posOffset>
                </wp:positionH>
                <wp:positionV relativeFrom="paragraph">
                  <wp:posOffset>290830</wp:posOffset>
                </wp:positionV>
                <wp:extent cx="334645" cy="266700"/>
                <wp:effectExtent l="0" t="0" r="8255" b="0"/>
                <wp:wrapNone/>
                <wp:docPr id="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57A8433" w14:textId="77777777" w:rsidR="007F4B66" w:rsidRPr="00CB3DAD" w:rsidRDefault="007F4B66" w:rsidP="001B04B1">
                            <w:pPr>
                              <w:rPr>
                                <w:sz w:val="18"/>
                                <w:szCs w:val="18"/>
                              </w:rPr>
                            </w:pPr>
                            <w:r>
                              <w:rPr>
                                <w:sz w:val="18"/>
                                <w:szCs w:val="18"/>
                              </w:rPr>
                              <w:t>0,30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5.85pt;margin-top:22.9pt;width:26.35pt;height:2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" stroked="f" strokeweight="0">
                <v:textbox inset="1mm,,1mm">
                  <w:txbxContent>
                    <w:p w14:paraId="157A8433" w14:textId="77777777" w:rsidR="007F4B66" w:rsidRPr="00CB3DAD" w:rsidRDefault="007F4B66" w:rsidP="001B04B1">
                      <w:pPr>
                        <w:rPr>
                          <w:sz w:val="18"/>
                          <w:szCs w:val="18"/>
                        </w:rPr>
                      </w:pPr>
                      <w:r>
                        <w:rPr>
                          <w:sz w:val="18"/>
                          <w:szCs w:val="18"/>
                        </w:rPr>
                        <w:t>0,30</w:t>
                      </w:r>
                    </w:p>
                  </w:txbxContent>
                </v:textbox>
              </v:shape>
            </w:pict>
          </mc:Fallback>
        </mc:AlternateContent>
      </w:r>
    </w:p>
    <w:p w14:paraId="13C3AFFB" w14:textId="26077A99" w:rsidR="00B732D6" w:rsidRDefault="00B732D6" w:rsidP="004F311E">
      <w:pPr>
        <w:pStyle w:val="Problemtext"/>
      </w:pPr>
    </w:p>
    <w:p w14:paraId="5542EC20" w14:textId="07F712D5" w:rsidR="00B732D6" w:rsidRDefault="000B1577" w:rsidP="004F311E">
      <w:pPr>
        <w:pStyle w:val="Problemtext"/>
      </w:pPr>
      <w:r>
        <w:rPr>
          <w:noProof/>
          <w:lang w:val="nl-NL" w:eastAsia="nl-NL"/>
        </w:rPr>
        <mc:AlternateContent>
          <mc:Choice Requires="wps">
            <w:drawing>
              <wp:anchor distT="0" distB="0" distL="114300" distR="114300" simplePos="0" relativeHeight="251847680" behindDoc="0" locked="0" layoutInCell="1" allowOverlap="1" wp14:anchorId="59BC99AC" wp14:editId="634CC6C5">
                <wp:simplePos x="0" y="0"/>
                <wp:positionH relativeFrom="column">
                  <wp:posOffset>199448</wp:posOffset>
                </wp:positionH>
                <wp:positionV relativeFrom="paragraph">
                  <wp:posOffset>5080</wp:posOffset>
                </wp:positionV>
                <wp:extent cx="334645" cy="266700"/>
                <wp:effectExtent l="0" t="0" r="8255" b="0"/>
                <wp:wrapNone/>
                <wp:docPr id="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783DCCE" w14:textId="77777777" w:rsidR="007F4B66" w:rsidRPr="00CB3DAD" w:rsidRDefault="007F4B66" w:rsidP="001B04B1">
                            <w:pPr>
                              <w:rPr>
                                <w:sz w:val="18"/>
                                <w:szCs w:val="18"/>
                              </w:rPr>
                            </w:pPr>
                            <w:r>
                              <w:rPr>
                                <w:sz w:val="18"/>
                                <w:szCs w:val="18"/>
                              </w:rPr>
                              <w:t>0,20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5.7pt;margin-top:.4pt;width:26.35pt;height:2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" stroked="f" strokeweight="0">
                <v:textbox inset="1mm,,1mm">
                  <w:txbxContent>
                    <w:p w14:paraId="1783DCCE" w14:textId="77777777" w:rsidR="007F4B66" w:rsidRPr="00CB3DAD" w:rsidRDefault="007F4B66" w:rsidP="001B04B1">
                      <w:pPr>
                        <w:rPr>
                          <w:sz w:val="18"/>
                          <w:szCs w:val="18"/>
                        </w:rPr>
                      </w:pPr>
                      <w:r>
                        <w:rPr>
                          <w:sz w:val="18"/>
                          <w:szCs w:val="18"/>
                        </w:rPr>
                        <w:t>0,20</w:t>
                      </w:r>
                    </w:p>
                  </w:txbxContent>
                </v:textbox>
              </v:shape>
            </w:pict>
          </mc:Fallback>
        </mc:AlternateContent>
      </w:r>
    </w:p>
    <w:p w14:paraId="249EE10A" w14:textId="6015522E" w:rsidR="004F311E" w:rsidRDefault="003B1601" w:rsidP="004F311E">
      <w:pPr>
        <w:pStyle w:val="Problemtext"/>
      </w:pPr>
      <w:r>
        <w:rPr>
          <w:noProof/>
          <w:lang w:val="nl-NL" w:eastAsia="nl-NL"/>
        </w:rPr>
        <mc:AlternateContent>
          <mc:Choice Requires="wps">
            <w:drawing>
              <wp:anchor distT="0" distB="0" distL="114300" distR="114300" simplePos="0" relativeHeight="251848704" behindDoc="0" locked="0" layoutInCell="1" allowOverlap="1" wp14:anchorId="4528DD8C" wp14:editId="3813677A">
                <wp:simplePos x="0" y="0"/>
                <wp:positionH relativeFrom="column">
                  <wp:posOffset>201353</wp:posOffset>
                </wp:positionH>
                <wp:positionV relativeFrom="paragraph">
                  <wp:posOffset>14605</wp:posOffset>
                </wp:positionV>
                <wp:extent cx="334645" cy="266700"/>
                <wp:effectExtent l="0" t="0" r="8255" b="0"/>
                <wp:wrapNone/>
                <wp:docPr id="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C4D8881" w14:textId="77777777" w:rsidR="007F4B66" w:rsidRPr="00CB3DAD" w:rsidRDefault="007F4B66" w:rsidP="001B04B1">
                            <w:pPr>
                              <w:rPr>
                                <w:sz w:val="18"/>
                                <w:szCs w:val="18"/>
                              </w:rPr>
                            </w:pPr>
                            <w:r>
                              <w:rPr>
                                <w:sz w:val="18"/>
                                <w:szCs w:val="18"/>
                              </w:rPr>
                              <w:t>0,10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85pt;margin-top:1.15pt;width:26.35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" stroked="f" strokeweight="0">
                <v:textbox inset="1mm,,1mm">
                  <w:txbxContent>
                    <w:p w14:paraId="0C4D8881" w14:textId="77777777" w:rsidR="007F4B66" w:rsidRPr="00CB3DAD" w:rsidRDefault="007F4B66" w:rsidP="001B04B1">
                      <w:pPr>
                        <w:rPr>
                          <w:sz w:val="18"/>
                          <w:szCs w:val="18"/>
                        </w:rPr>
                      </w:pPr>
                      <w:r>
                        <w:rPr>
                          <w:sz w:val="18"/>
                          <w:szCs w:val="18"/>
                        </w:rPr>
                        <w:t>0,10</w:t>
                      </w:r>
                    </w:p>
                  </w:txbxContent>
                </v:textbox>
              </v:shape>
            </w:pict>
          </mc:Fallback>
        </mc:AlternateContent>
      </w:r>
    </w:p>
    <w:p w14:paraId="3D812431" w14:textId="2CFE9A3C" w:rsidR="00BF1355" w:rsidRDefault="003B1601" w:rsidP="004F311E">
      <w:pPr>
        <w:pStyle w:val="Problemtext"/>
      </w:pPr>
      <w:r>
        <w:rPr>
          <w:noProof/>
          <w:lang w:val="nl-NL" w:eastAsia="nl-NL"/>
        </w:rPr>
        <mc:AlternateContent>
          <mc:Choice Requires="wps">
            <w:drawing>
              <wp:anchor distT="0" distB="0" distL="114300" distR="114300" simplePos="0" relativeHeight="251849728" behindDoc="0" locked="0" layoutInCell="1" allowOverlap="1" wp14:anchorId="5D4D1625" wp14:editId="2403129E">
                <wp:simplePos x="0" y="0"/>
                <wp:positionH relativeFrom="column">
                  <wp:posOffset>193675</wp:posOffset>
                </wp:positionH>
                <wp:positionV relativeFrom="paragraph">
                  <wp:posOffset>10795</wp:posOffset>
                </wp:positionV>
                <wp:extent cx="334645" cy="266700"/>
                <wp:effectExtent l="0" t="0" r="8255" b="0"/>
                <wp:wrapNone/>
                <wp:docPr id="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667E09DE" w14:textId="77777777" w:rsidR="007F4B66" w:rsidRPr="00CB3DAD" w:rsidRDefault="007F4B66" w:rsidP="001B04B1">
                            <w:pPr>
                              <w:rPr>
                                <w:sz w:val="18"/>
                                <w:szCs w:val="18"/>
                              </w:rPr>
                            </w:pPr>
                            <w:r>
                              <w:rPr>
                                <w:sz w:val="18"/>
                                <w:szCs w:val="18"/>
                              </w:rPr>
                              <w:t>0,00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5.25pt;margin-top:.85pt;width:26.35pt;height: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" stroked="f" strokeweight="0">
                <v:textbox inset="1mm,,1mm">
                  <w:txbxContent>
                    <w:p w14:paraId="667E09DE" w14:textId="77777777" w:rsidR="007F4B66" w:rsidRPr="00CB3DAD" w:rsidRDefault="007F4B66" w:rsidP="001B04B1">
                      <w:pPr>
                        <w:rPr>
                          <w:sz w:val="18"/>
                          <w:szCs w:val="18"/>
                        </w:rPr>
                      </w:pPr>
                      <w:r>
                        <w:rPr>
                          <w:sz w:val="18"/>
                          <w:szCs w:val="18"/>
                        </w:rPr>
                        <w:t>0,00</w:t>
                      </w:r>
                    </w:p>
                  </w:txbxContent>
                </v:textbox>
              </v:shape>
            </w:pict>
          </mc:Fallback>
        </mc:AlternateContent>
      </w:r>
    </w:p>
    <w:p w14:paraId="6D6185C4" w14:textId="77777777" w:rsidR="00BF1355" w:rsidRDefault="00BF1355">
      <w:pPr>
        <w:rPr>
          <w:sz w:val="24"/>
        </w:rPr>
      </w:pPr>
      <w:r>
        <w:br w:type="page"/>
      </w:r>
    </w:p>
    <w:p w14:paraId="7E2BF653" w14:textId="295E703B" w:rsidR="004F311E" w:rsidRPr="003752DE" w:rsidRDefault="00B732D6" w:rsidP="004F311E">
      <w:pPr>
        <w:pStyle w:val="Problemtext"/>
      </w:pPr>
      <w:r>
        <w:lastRenderedPageBreak/>
        <w:t>Onder deze omstandigheden (0,</w:t>
      </w:r>
      <w:r w:rsidR="004F311E" w:rsidRPr="003752DE">
        <w:t>5</w:t>
      </w:r>
      <w:r w:rsidR="004F311E">
        <w:t> </w:t>
      </w:r>
      <w:r>
        <w:t>M</w:t>
      </w:r>
      <w:r w:rsidR="004F311E" w:rsidRPr="003752DE">
        <w:t xml:space="preserve"> H</w:t>
      </w:r>
      <w:r w:rsidR="004F311E" w:rsidRPr="003752DE">
        <w:rPr>
          <w:vertAlign w:val="subscript"/>
        </w:rPr>
        <w:t>2</w:t>
      </w:r>
      <w:r w:rsidR="004F311E" w:rsidRPr="003752DE">
        <w:t>SO</w:t>
      </w:r>
      <w:r w:rsidR="004F311E" w:rsidRPr="003752DE">
        <w:rPr>
          <w:vertAlign w:val="subscript"/>
        </w:rPr>
        <w:t>4</w:t>
      </w:r>
      <w:r>
        <w:t>: 25,</w:t>
      </w:r>
      <w:r w:rsidR="004F311E" w:rsidRPr="003752DE">
        <w:t>0</w:t>
      </w:r>
      <w:r w:rsidR="004F311E">
        <w:t>°</w:t>
      </w:r>
      <w:r>
        <w:t>C)</w:t>
      </w:r>
      <w:r w:rsidR="004F311E" w:rsidRPr="003752DE">
        <w:t xml:space="preserve"> </w:t>
      </w:r>
      <w:r>
        <w:t xml:space="preserve">kan de uitdrukking voor de reactiesnelheid van deze </w:t>
      </w:r>
      <w:r w:rsidR="00BF1355">
        <w:t>reacti</w:t>
      </w:r>
      <w:r>
        <w:t>e als volgt worden weergegeven:</w:t>
      </w:r>
      <w:r w:rsidR="004F311E" w:rsidRPr="003752DE">
        <w:t xml:space="preserve"> </w:t>
      </w:r>
    </w:p>
    <w:p w14:paraId="7795C91B" w14:textId="4696DEB5" w:rsidR="004F311E" w:rsidRDefault="00BF1355" w:rsidP="003B1601">
      <w:pPr>
        <w:pStyle w:val="Problemtext"/>
      </w:pPr>
      <w:r>
        <w:rPr>
          <w:i/>
        </w:rPr>
        <w:t>s</w:t>
      </w:r>
      <w:r w:rsidR="004F311E" w:rsidRPr="003752DE">
        <w:t xml:space="preserve"> = </w:t>
      </w:r>
      <w:r w:rsidR="004F311E" w:rsidRPr="003752DE">
        <w:rPr>
          <w:rStyle w:val="Variable"/>
        </w:rPr>
        <w:t>k</w:t>
      </w:r>
      <w:r w:rsidR="004F311E" w:rsidRPr="003752DE">
        <w:t>[H</w:t>
      </w:r>
      <w:r w:rsidR="004F311E" w:rsidRPr="003752DE">
        <w:rPr>
          <w:vertAlign w:val="subscript"/>
        </w:rPr>
        <w:t>3</w:t>
      </w:r>
      <w:r w:rsidR="004F311E" w:rsidRPr="003752DE">
        <w:t>AsO</w:t>
      </w:r>
      <w:r w:rsidR="004F311E" w:rsidRPr="003752DE">
        <w:rPr>
          <w:vertAlign w:val="subscript"/>
        </w:rPr>
        <w:t>3</w:t>
      </w:r>
      <w:r w:rsidR="004F311E" w:rsidRPr="003752DE">
        <w:t>]</w:t>
      </w:r>
      <w:r w:rsidR="004F311E" w:rsidRPr="00164BF1">
        <w:rPr>
          <w:rStyle w:val="Variable"/>
          <w:vertAlign w:val="superscript"/>
        </w:rPr>
        <w:t>m</w:t>
      </w:r>
      <w:r w:rsidR="004F311E" w:rsidRPr="003752DE">
        <w:t>[Ce(IV)]</w:t>
      </w:r>
      <w:r w:rsidR="004F311E" w:rsidRPr="00164BF1">
        <w:rPr>
          <w:rStyle w:val="Variable"/>
          <w:vertAlign w:val="superscript"/>
        </w:rPr>
        <w:t>n</w:t>
      </w:r>
      <w:r w:rsidR="004F311E" w:rsidRPr="003752DE">
        <w:t>[I</w:t>
      </w:r>
      <w:r w:rsidR="004F311E">
        <w:rPr>
          <w:vertAlign w:val="superscript"/>
        </w:rPr>
        <w:t>−</w:t>
      </w:r>
      <w:r w:rsidR="004F311E" w:rsidRPr="003752DE">
        <w:t>]</w:t>
      </w:r>
      <w:r w:rsidR="004F311E" w:rsidRPr="00164BF1">
        <w:rPr>
          <w:rStyle w:val="Variable"/>
          <w:vertAlign w:val="superscript"/>
        </w:rPr>
        <w:t>p</w:t>
      </w:r>
      <w:r w:rsidR="004F311E" w:rsidRPr="00164BF1">
        <w:rPr>
          <w:rStyle w:val="Variable"/>
        </w:rPr>
        <w:tab/>
      </w:r>
      <w:r w:rsidR="004F311E" w:rsidRPr="00164BF1">
        <w:rPr>
          <w:rStyle w:val="Variable"/>
        </w:rPr>
        <w:tab/>
      </w:r>
      <w:r>
        <w:t>hierin zijn</w:t>
      </w:r>
      <w:r w:rsidR="004F311E" w:rsidRPr="003752DE">
        <w:t xml:space="preserve"> </w:t>
      </w:r>
      <w:r w:rsidR="004F311E" w:rsidRPr="003752DE">
        <w:rPr>
          <w:rStyle w:val="Variable"/>
        </w:rPr>
        <w:t>m</w:t>
      </w:r>
      <w:r w:rsidR="004F311E" w:rsidRPr="003752DE">
        <w:t xml:space="preserve">, </w:t>
      </w:r>
      <w:r w:rsidR="004F311E" w:rsidRPr="003752DE">
        <w:rPr>
          <w:rStyle w:val="Variable"/>
        </w:rPr>
        <w:t>n</w:t>
      </w:r>
      <w:r>
        <w:t>, en</w:t>
      </w:r>
      <w:r w:rsidR="004F311E" w:rsidRPr="003752DE">
        <w:t xml:space="preserve"> </w:t>
      </w:r>
      <w:r w:rsidR="004F311E" w:rsidRPr="003752DE">
        <w:rPr>
          <w:rStyle w:val="Variable"/>
        </w:rPr>
        <w:t>p</w:t>
      </w:r>
      <w:r w:rsidR="004F311E" w:rsidRPr="003752DE">
        <w:t xml:space="preserve"> </w:t>
      </w:r>
      <w:r>
        <w:t>gehele getallen</w:t>
      </w:r>
      <w:r w:rsidR="004F311E" w:rsidRPr="003752DE">
        <w:t xml:space="preserve">. </w:t>
      </w:r>
    </w:p>
    <w:p w14:paraId="485113DC" w14:textId="2BBFC717" w:rsidR="004F311E" w:rsidRPr="003752DE" w:rsidRDefault="00B21CD3" w:rsidP="004F311E">
      <w:pPr>
        <w:pStyle w:val="Subquestion"/>
      </w:pPr>
      <w:r>
        <w:rPr>
          <w:rStyle w:val="Subquestionnumber"/>
        </w:rPr>
        <w:t>3.3</w:t>
      </w:r>
      <w:r w:rsidR="004F311E" w:rsidRPr="003752DE">
        <w:rPr>
          <w:rStyle w:val="Subquestionnumber"/>
        </w:rPr>
        <w:t>.2.</w:t>
      </w:r>
      <w:r w:rsidR="004F311E">
        <w:tab/>
      </w:r>
      <w:r w:rsidR="003B1601" w:rsidRPr="003B1601">
        <w:rPr>
          <w:u w:val="single"/>
        </w:rPr>
        <w:t>Bepaal</w:t>
      </w:r>
      <w:r w:rsidR="003B1601">
        <w:rPr>
          <w:u w:val="single"/>
        </w:rPr>
        <w:t xml:space="preserve"> </w:t>
      </w:r>
      <w:r w:rsidR="003B1601">
        <w:t xml:space="preserve">de waardes van </w:t>
      </w:r>
      <w:r w:rsidR="004F311E" w:rsidRPr="003752DE">
        <w:rPr>
          <w:rStyle w:val="Variable"/>
        </w:rPr>
        <w:t>m</w:t>
      </w:r>
      <w:r w:rsidR="004F311E" w:rsidRPr="003752DE">
        <w:t xml:space="preserve">, </w:t>
      </w:r>
      <w:r w:rsidR="004F311E" w:rsidRPr="003752DE">
        <w:rPr>
          <w:rStyle w:val="Variable"/>
        </w:rPr>
        <w:t>n</w:t>
      </w:r>
      <w:r w:rsidR="004F311E" w:rsidRPr="003752DE">
        <w:t xml:space="preserve">, </w:t>
      </w:r>
      <w:r w:rsidR="003B1601">
        <w:t>en</w:t>
      </w:r>
      <w:r w:rsidR="004F311E" w:rsidRPr="003752DE">
        <w:t xml:space="preserve"> </w:t>
      </w:r>
      <w:r w:rsidR="004F311E" w:rsidRPr="003752DE">
        <w:rPr>
          <w:rStyle w:val="Variable"/>
        </w:rPr>
        <w:t>p</w:t>
      </w:r>
      <w:r w:rsidR="004F311E" w:rsidRPr="003752DE">
        <w:t xml:space="preserve"> </w:t>
      </w:r>
      <w:r w:rsidR="003B1601">
        <w:t>en</w:t>
      </w:r>
      <w:r w:rsidR="004F311E" w:rsidRPr="003752DE">
        <w:t xml:space="preserve"> </w:t>
      </w:r>
      <w:r w:rsidR="003B1601">
        <w:rPr>
          <w:rStyle w:val="Subquestionemphasis"/>
        </w:rPr>
        <w:t>bereken</w:t>
      </w:r>
      <w:r w:rsidR="004F311E" w:rsidRPr="003752DE">
        <w:t xml:space="preserve"> </w:t>
      </w:r>
      <w:r w:rsidR="003B1601">
        <w:t>de waarde van</w:t>
      </w:r>
      <w:r w:rsidR="004F311E" w:rsidRPr="003752DE">
        <w:t xml:space="preserve"> </w:t>
      </w:r>
      <w:r w:rsidR="004F311E" w:rsidRPr="003752DE">
        <w:rPr>
          <w:rStyle w:val="Variable"/>
        </w:rPr>
        <w:t>k</w:t>
      </w:r>
      <w:r w:rsidR="004F311E" w:rsidRPr="003752DE">
        <w:t xml:space="preserve"> (</w:t>
      </w:r>
      <w:r w:rsidR="003B1601">
        <w:t>vergeet niet de eenheid op te geven</w:t>
      </w:r>
      <w:r w:rsidR="004F311E" w:rsidRPr="003752DE">
        <w:t>).</w:t>
      </w:r>
    </w:p>
    <w:tbl>
      <w:tblPr>
        <w:tblStyle w:val="Problemtable"/>
        <w:tblpPr w:leftFromText="142" w:rightFromText="142" w:vertAnchor="text" w:horzAnchor="page" w:tblpX="7468" w:tblpY="2829"/>
        <w:tblOverlap w:val="never"/>
        <w:tblW w:w="0" w:type="auto"/>
        <w:tblInd w:w="0" w:type="dxa"/>
        <w:tblLayout w:type="fixed"/>
        <w:tblLook w:val="04A0" w:firstRow="1" w:lastRow="0" w:firstColumn="1" w:lastColumn="0" w:noHBand="0" w:noVBand="1"/>
      </w:tblPr>
      <w:tblGrid>
        <w:gridCol w:w="630"/>
        <w:gridCol w:w="857"/>
      </w:tblGrid>
      <w:tr w:rsidR="004F311E" w:rsidRPr="00C018CC" w14:paraId="2A203A42" w14:textId="77777777" w:rsidTr="00FD5C81">
        <w:tc>
          <w:tcPr>
            <w:tcW w:w="630" w:type="dxa"/>
          </w:tcPr>
          <w:p w14:paraId="6973ACEC" w14:textId="77777777" w:rsidR="004F311E" w:rsidRPr="00C018CC" w:rsidRDefault="004F311E" w:rsidP="00FD5C81">
            <w:pPr>
              <w:pStyle w:val="Problemtext"/>
            </w:pPr>
            <w:r w:rsidRPr="006B4D32">
              <w:rPr>
                <w:rStyle w:val="Variable"/>
              </w:rPr>
              <w:t>t</w:t>
            </w:r>
            <w:r w:rsidRPr="00C018CC">
              <w:t>, s</w:t>
            </w:r>
          </w:p>
        </w:tc>
        <w:tc>
          <w:tcPr>
            <w:tcW w:w="857" w:type="dxa"/>
          </w:tcPr>
          <w:p w14:paraId="15BDB6F3" w14:textId="77777777" w:rsidR="004F311E" w:rsidRPr="006B4D32" w:rsidRDefault="004F311E" w:rsidP="00FD5C81">
            <w:pPr>
              <w:pStyle w:val="Problemtext"/>
              <w:rPr>
                <w:vertAlign w:val="subscript"/>
              </w:rPr>
            </w:pPr>
            <w:r w:rsidRPr="006B4D32">
              <w:rPr>
                <w:rStyle w:val="Variable"/>
              </w:rPr>
              <w:t>A</w:t>
            </w:r>
            <w:r w:rsidRPr="00C018CC">
              <w:rPr>
                <w:vertAlign w:val="subscript"/>
              </w:rPr>
              <w:t>405</w:t>
            </w:r>
          </w:p>
        </w:tc>
      </w:tr>
      <w:tr w:rsidR="004F311E" w:rsidRPr="00C018CC" w14:paraId="6199EA50" w14:textId="77777777" w:rsidTr="00FD5C81">
        <w:tc>
          <w:tcPr>
            <w:tcW w:w="630" w:type="dxa"/>
          </w:tcPr>
          <w:p w14:paraId="3167AF5F" w14:textId="77777777" w:rsidR="004F311E" w:rsidRPr="00C018CC" w:rsidRDefault="004F311E" w:rsidP="00FD5C81">
            <w:pPr>
              <w:pStyle w:val="Problemtext"/>
            </w:pPr>
            <w:r w:rsidRPr="00C018CC">
              <w:t>0</w:t>
            </w:r>
          </w:p>
        </w:tc>
        <w:tc>
          <w:tcPr>
            <w:tcW w:w="857" w:type="dxa"/>
          </w:tcPr>
          <w:p w14:paraId="71BFAE98" w14:textId="77C2190D" w:rsidR="004F311E" w:rsidRPr="00C018CC" w:rsidRDefault="003B1601" w:rsidP="00FD5C81">
            <w:pPr>
              <w:pStyle w:val="Problemtext"/>
            </w:pPr>
            <w:r>
              <w:t>0,</w:t>
            </w:r>
            <w:r w:rsidR="004F311E" w:rsidRPr="00C018CC">
              <w:t>756</w:t>
            </w:r>
          </w:p>
        </w:tc>
      </w:tr>
      <w:tr w:rsidR="004F311E" w:rsidRPr="00C018CC" w14:paraId="332BAB01" w14:textId="77777777" w:rsidTr="00FD5C81">
        <w:tc>
          <w:tcPr>
            <w:tcW w:w="630" w:type="dxa"/>
          </w:tcPr>
          <w:p w14:paraId="68BEEAE2" w14:textId="77777777" w:rsidR="004F311E" w:rsidRPr="00C018CC" w:rsidRDefault="004F311E" w:rsidP="00FD5C81">
            <w:pPr>
              <w:pStyle w:val="Problemtext"/>
            </w:pPr>
            <w:r w:rsidRPr="00C018CC">
              <w:t>20</w:t>
            </w:r>
          </w:p>
        </w:tc>
        <w:tc>
          <w:tcPr>
            <w:tcW w:w="857" w:type="dxa"/>
          </w:tcPr>
          <w:p w14:paraId="7F45C88C" w14:textId="4C4E4371" w:rsidR="004F311E" w:rsidRPr="00C018CC" w:rsidRDefault="003B1601" w:rsidP="00FD5C81">
            <w:pPr>
              <w:pStyle w:val="Problemtext"/>
            </w:pPr>
            <w:r>
              <w:t>0,</w:t>
            </w:r>
            <w:r w:rsidR="004F311E" w:rsidRPr="00C018CC">
              <w:t>531</w:t>
            </w:r>
          </w:p>
        </w:tc>
      </w:tr>
      <w:tr w:rsidR="004F311E" w:rsidRPr="00C018CC" w14:paraId="5F7B8A4C" w14:textId="77777777" w:rsidTr="00FD5C81">
        <w:tc>
          <w:tcPr>
            <w:tcW w:w="630" w:type="dxa"/>
          </w:tcPr>
          <w:p w14:paraId="2D4C20DA" w14:textId="77777777" w:rsidR="004F311E" w:rsidRPr="00C018CC" w:rsidRDefault="004F311E" w:rsidP="00FD5C81">
            <w:pPr>
              <w:pStyle w:val="Problemtext"/>
            </w:pPr>
            <w:r w:rsidRPr="00C018CC">
              <w:t>40</w:t>
            </w:r>
          </w:p>
        </w:tc>
        <w:tc>
          <w:tcPr>
            <w:tcW w:w="857" w:type="dxa"/>
          </w:tcPr>
          <w:p w14:paraId="5C951CB7" w14:textId="62236523" w:rsidR="004F311E" w:rsidRPr="00C018CC" w:rsidRDefault="003B1601" w:rsidP="00FD5C81">
            <w:pPr>
              <w:pStyle w:val="Problemtext"/>
            </w:pPr>
            <w:r>
              <w:t>0,</w:t>
            </w:r>
            <w:r w:rsidR="004F311E" w:rsidRPr="00C018CC">
              <w:t>373</w:t>
            </w:r>
          </w:p>
        </w:tc>
      </w:tr>
      <w:tr w:rsidR="004F311E" w:rsidRPr="00C018CC" w14:paraId="55E0C816" w14:textId="77777777" w:rsidTr="00FD5C81">
        <w:tc>
          <w:tcPr>
            <w:tcW w:w="630" w:type="dxa"/>
          </w:tcPr>
          <w:p w14:paraId="21755C14" w14:textId="77777777" w:rsidR="004F311E" w:rsidRPr="00C018CC" w:rsidRDefault="004F311E" w:rsidP="00FD5C81">
            <w:pPr>
              <w:pStyle w:val="Problemtext"/>
            </w:pPr>
            <w:r w:rsidRPr="00C018CC">
              <w:t>60</w:t>
            </w:r>
          </w:p>
        </w:tc>
        <w:tc>
          <w:tcPr>
            <w:tcW w:w="857" w:type="dxa"/>
          </w:tcPr>
          <w:p w14:paraId="2E5A3645" w14:textId="08CA6104" w:rsidR="004F311E" w:rsidRPr="00C018CC" w:rsidRDefault="003B1601" w:rsidP="00FD5C81">
            <w:pPr>
              <w:pStyle w:val="Problemtext"/>
            </w:pPr>
            <w:r>
              <w:t>0,</w:t>
            </w:r>
            <w:r w:rsidR="004F311E" w:rsidRPr="00C018CC">
              <w:t>262</w:t>
            </w:r>
          </w:p>
        </w:tc>
      </w:tr>
      <w:tr w:rsidR="004F311E" w:rsidRPr="00C018CC" w14:paraId="624E03AE" w14:textId="77777777" w:rsidTr="00FD5C81">
        <w:tc>
          <w:tcPr>
            <w:tcW w:w="630" w:type="dxa"/>
          </w:tcPr>
          <w:p w14:paraId="2B68D7B9" w14:textId="77777777" w:rsidR="004F311E" w:rsidRPr="00C018CC" w:rsidRDefault="004F311E" w:rsidP="00FD5C81">
            <w:pPr>
              <w:pStyle w:val="Problemtext"/>
            </w:pPr>
            <w:r w:rsidRPr="00C018CC">
              <w:t>80</w:t>
            </w:r>
          </w:p>
        </w:tc>
        <w:tc>
          <w:tcPr>
            <w:tcW w:w="857" w:type="dxa"/>
          </w:tcPr>
          <w:p w14:paraId="7028A4FA" w14:textId="79C25A53" w:rsidR="004F311E" w:rsidRPr="00C018CC" w:rsidRDefault="003B1601" w:rsidP="00FD5C81">
            <w:pPr>
              <w:pStyle w:val="Problemtext"/>
            </w:pPr>
            <w:r>
              <w:t>0,</w:t>
            </w:r>
            <w:r w:rsidR="004F311E" w:rsidRPr="00C018CC">
              <w:t>185</w:t>
            </w:r>
          </w:p>
        </w:tc>
      </w:tr>
      <w:tr w:rsidR="004F311E" w:rsidRPr="00C018CC" w14:paraId="4351D8BD" w14:textId="77777777" w:rsidTr="00FD5C81">
        <w:tc>
          <w:tcPr>
            <w:tcW w:w="630" w:type="dxa"/>
          </w:tcPr>
          <w:p w14:paraId="65F00399" w14:textId="77777777" w:rsidR="004F311E" w:rsidRPr="00C018CC" w:rsidRDefault="004F311E" w:rsidP="00FD5C81">
            <w:pPr>
              <w:pStyle w:val="Problemtext"/>
            </w:pPr>
            <w:r w:rsidRPr="00C018CC">
              <w:t>100</w:t>
            </w:r>
          </w:p>
        </w:tc>
        <w:tc>
          <w:tcPr>
            <w:tcW w:w="857" w:type="dxa"/>
          </w:tcPr>
          <w:p w14:paraId="43C6F92C" w14:textId="0E68E209" w:rsidR="004F311E" w:rsidRPr="00C018CC" w:rsidRDefault="003B1601" w:rsidP="00FD5C81">
            <w:pPr>
              <w:pStyle w:val="Problemtext"/>
            </w:pPr>
            <w:r>
              <w:t>0,</w:t>
            </w:r>
            <w:r w:rsidR="004F311E" w:rsidRPr="00C018CC">
              <w:t>129</w:t>
            </w:r>
          </w:p>
        </w:tc>
      </w:tr>
    </w:tbl>
    <w:p w14:paraId="35F496A3" w14:textId="3C53A104" w:rsidR="004F311E" w:rsidRDefault="000B1577" w:rsidP="004F311E">
      <w:pPr>
        <w:pStyle w:val="Problemtext"/>
      </w:pPr>
      <w:r w:rsidRPr="003B1601">
        <w:rPr>
          <w:noProof/>
          <w:lang w:val="nl-NL" w:eastAsia="nl-NL"/>
        </w:rPr>
        <mc:AlternateContent>
          <mc:Choice Requires="wps">
            <w:drawing>
              <wp:anchor distT="0" distB="0" distL="114300" distR="114300" simplePos="0" relativeHeight="251851776" behindDoc="0" locked="0" layoutInCell="1" allowOverlap="1" wp14:anchorId="66B4432D" wp14:editId="3F3987BA">
                <wp:simplePos x="0" y="0"/>
                <wp:positionH relativeFrom="column">
                  <wp:posOffset>311150</wp:posOffset>
                </wp:positionH>
                <wp:positionV relativeFrom="paragraph">
                  <wp:posOffset>970915</wp:posOffset>
                </wp:positionV>
                <wp:extent cx="334645" cy="266700"/>
                <wp:effectExtent l="0" t="0" r="8255" b="0"/>
                <wp:wrapNone/>
                <wp:docPr id="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68DFAD1E" w14:textId="77777777" w:rsidR="007F4B66" w:rsidRPr="00CB3DAD" w:rsidRDefault="007F4B66" w:rsidP="003B1601">
                            <w:pPr>
                              <w:rPr>
                                <w:sz w:val="18"/>
                                <w:szCs w:val="18"/>
                              </w:rPr>
                            </w:pPr>
                            <w:r>
                              <w:rPr>
                                <w:sz w:val="18"/>
                                <w:szCs w:val="18"/>
                              </w:rPr>
                              <w:t>0,80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5pt;margin-top:76.45pt;width:26.35pt;height: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" stroked="f" strokeweight="0">
                <v:textbox inset="1mm,,1mm">
                  <w:txbxContent>
                    <w:p w14:paraId="68DFAD1E" w14:textId="77777777" w:rsidR="007F4B66" w:rsidRPr="00CB3DAD" w:rsidRDefault="007F4B66" w:rsidP="003B1601">
                      <w:pPr>
                        <w:rPr>
                          <w:sz w:val="18"/>
                          <w:szCs w:val="18"/>
                        </w:rPr>
                      </w:pPr>
                      <w:r>
                        <w:rPr>
                          <w:sz w:val="18"/>
                          <w:szCs w:val="18"/>
                        </w:rPr>
                        <w:t>0,80</w:t>
                      </w:r>
                    </w:p>
                  </w:txbxContent>
                </v:textbox>
              </v:shape>
            </w:pict>
          </mc:Fallback>
        </mc:AlternateContent>
      </w:r>
      <w:r w:rsidRPr="00164BF1">
        <w:rPr>
          <w:noProof/>
          <w:lang w:val="nl-NL" w:eastAsia="nl-NL"/>
        </w:rPr>
        <w:drawing>
          <wp:anchor distT="0" distB="0" distL="114300" distR="114300" simplePos="0" relativeHeight="251863040" behindDoc="1" locked="0" layoutInCell="1" allowOverlap="1" wp14:anchorId="32AD75D2" wp14:editId="2173237D">
            <wp:simplePos x="0" y="0"/>
            <wp:positionH relativeFrom="column">
              <wp:posOffset>128270</wp:posOffset>
            </wp:positionH>
            <wp:positionV relativeFrom="paragraph">
              <wp:posOffset>1056005</wp:posOffset>
            </wp:positionV>
            <wp:extent cx="3217545" cy="3009900"/>
            <wp:effectExtent l="0" t="0" r="1905" b="0"/>
            <wp:wrapNone/>
            <wp:docPr id="37" name="Picture 37" descr="SaltSampleSKplot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ltSampleSKplotRevis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54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601">
        <w:rPr>
          <w:noProof/>
          <w:lang w:val="nl-NL" w:eastAsia="nl-NL"/>
        </w:rPr>
        <mc:AlternateContent>
          <mc:Choice Requires="wps">
            <w:drawing>
              <wp:anchor distT="0" distB="0" distL="114300" distR="114300" simplePos="0" relativeHeight="251856896" behindDoc="0" locked="0" layoutInCell="1" allowOverlap="1" wp14:anchorId="6C807EA7" wp14:editId="75411225">
                <wp:simplePos x="0" y="0"/>
                <wp:positionH relativeFrom="column">
                  <wp:posOffset>326390</wp:posOffset>
                </wp:positionH>
                <wp:positionV relativeFrom="paragraph">
                  <wp:posOffset>2563495</wp:posOffset>
                </wp:positionV>
                <wp:extent cx="334645" cy="266700"/>
                <wp:effectExtent l="0" t="0" r="8255" b="0"/>
                <wp:wrapNone/>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7CE7481" w14:textId="77777777" w:rsidR="007F4B66" w:rsidRPr="00CB3DAD" w:rsidRDefault="007F4B66" w:rsidP="003B1601">
                            <w:pPr>
                              <w:rPr>
                                <w:sz w:val="18"/>
                                <w:szCs w:val="18"/>
                              </w:rPr>
                            </w:pPr>
                            <w:r>
                              <w:rPr>
                                <w:sz w:val="18"/>
                                <w:szCs w:val="18"/>
                              </w:rPr>
                              <w:t>0,30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5.7pt;margin-top:201.85pt;width:26.35pt;height: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" stroked="f" strokeweight="0">
                <v:textbox inset="1mm,,1mm">
                  <w:txbxContent>
                    <w:p w14:paraId="37CE7481" w14:textId="77777777" w:rsidR="007F4B66" w:rsidRPr="00CB3DAD" w:rsidRDefault="007F4B66" w:rsidP="003B1601">
                      <w:pPr>
                        <w:rPr>
                          <w:sz w:val="18"/>
                          <w:szCs w:val="18"/>
                        </w:rPr>
                      </w:pPr>
                      <w:r>
                        <w:rPr>
                          <w:sz w:val="18"/>
                          <w:szCs w:val="18"/>
                        </w:rPr>
                        <w:t>0,30</w:t>
                      </w:r>
                    </w:p>
                  </w:txbxContent>
                </v:textbox>
              </v:shape>
            </w:pict>
          </mc:Fallback>
        </mc:AlternateContent>
      </w:r>
      <w:r w:rsidRPr="003B1601">
        <w:rPr>
          <w:noProof/>
          <w:lang w:val="nl-NL" w:eastAsia="nl-NL"/>
        </w:rPr>
        <mc:AlternateContent>
          <mc:Choice Requires="wps">
            <w:drawing>
              <wp:anchor distT="0" distB="0" distL="114300" distR="114300" simplePos="0" relativeHeight="251857920" behindDoc="0" locked="0" layoutInCell="1" allowOverlap="1" wp14:anchorId="29FCB917" wp14:editId="36E3AFEE">
                <wp:simplePos x="0" y="0"/>
                <wp:positionH relativeFrom="column">
                  <wp:posOffset>326390</wp:posOffset>
                </wp:positionH>
                <wp:positionV relativeFrom="paragraph">
                  <wp:posOffset>2891155</wp:posOffset>
                </wp:positionV>
                <wp:extent cx="334645" cy="266700"/>
                <wp:effectExtent l="0" t="0" r="8255" b="0"/>
                <wp:wrapNone/>
                <wp:docPr id="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3687C30" w14:textId="77777777" w:rsidR="007F4B66" w:rsidRPr="00CB3DAD" w:rsidRDefault="007F4B66" w:rsidP="003B1601">
                            <w:pPr>
                              <w:rPr>
                                <w:sz w:val="18"/>
                                <w:szCs w:val="18"/>
                              </w:rPr>
                            </w:pPr>
                            <w:r>
                              <w:rPr>
                                <w:sz w:val="18"/>
                                <w:szCs w:val="18"/>
                              </w:rPr>
                              <w:t>0,20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7pt;margin-top:227.65pt;width:26.35pt;height: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" stroked="f" strokeweight="0">
                <v:textbox inset="1mm,,1mm">
                  <w:txbxContent>
                    <w:p w14:paraId="03687C30" w14:textId="77777777" w:rsidR="007F4B66" w:rsidRPr="00CB3DAD" w:rsidRDefault="007F4B66" w:rsidP="003B1601">
                      <w:pPr>
                        <w:rPr>
                          <w:sz w:val="18"/>
                          <w:szCs w:val="18"/>
                        </w:rPr>
                      </w:pPr>
                      <w:r>
                        <w:rPr>
                          <w:sz w:val="18"/>
                          <w:szCs w:val="18"/>
                        </w:rPr>
                        <w:t>0,20</w:t>
                      </w:r>
                    </w:p>
                  </w:txbxContent>
                </v:textbox>
              </v:shape>
            </w:pict>
          </mc:Fallback>
        </mc:AlternateContent>
      </w:r>
      <w:r w:rsidRPr="003B1601">
        <w:rPr>
          <w:noProof/>
          <w:lang w:val="nl-NL" w:eastAsia="nl-NL"/>
        </w:rPr>
        <mc:AlternateContent>
          <mc:Choice Requires="wps">
            <w:drawing>
              <wp:anchor distT="0" distB="0" distL="114300" distR="114300" simplePos="0" relativeHeight="251858944" behindDoc="0" locked="0" layoutInCell="1" allowOverlap="1" wp14:anchorId="6E6F8B27" wp14:editId="29D3A167">
                <wp:simplePos x="0" y="0"/>
                <wp:positionH relativeFrom="column">
                  <wp:posOffset>311150</wp:posOffset>
                </wp:positionH>
                <wp:positionV relativeFrom="paragraph">
                  <wp:posOffset>3218815</wp:posOffset>
                </wp:positionV>
                <wp:extent cx="334645" cy="266700"/>
                <wp:effectExtent l="0" t="0" r="8255" b="0"/>
                <wp:wrapNone/>
                <wp:docPr id="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B4CC1DE" w14:textId="77777777" w:rsidR="007F4B66" w:rsidRPr="00CB3DAD" w:rsidRDefault="007F4B66" w:rsidP="003B1601">
                            <w:pPr>
                              <w:rPr>
                                <w:sz w:val="18"/>
                                <w:szCs w:val="18"/>
                              </w:rPr>
                            </w:pPr>
                            <w:r>
                              <w:rPr>
                                <w:sz w:val="18"/>
                                <w:szCs w:val="18"/>
                              </w:rPr>
                              <w:t>0,10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4.5pt;margin-top:253.45pt;width:26.35pt;height:2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" stroked="f" strokeweight="0">
                <v:textbox inset="1mm,,1mm">
                  <w:txbxContent>
                    <w:p w14:paraId="3B4CC1DE" w14:textId="77777777" w:rsidR="007F4B66" w:rsidRPr="00CB3DAD" w:rsidRDefault="007F4B66" w:rsidP="003B1601">
                      <w:pPr>
                        <w:rPr>
                          <w:sz w:val="18"/>
                          <w:szCs w:val="18"/>
                        </w:rPr>
                      </w:pPr>
                      <w:r>
                        <w:rPr>
                          <w:sz w:val="18"/>
                          <w:szCs w:val="18"/>
                        </w:rPr>
                        <w:t>0,10</w:t>
                      </w:r>
                    </w:p>
                  </w:txbxContent>
                </v:textbox>
              </v:shape>
            </w:pict>
          </mc:Fallback>
        </mc:AlternateContent>
      </w:r>
      <w:r w:rsidRPr="003B1601">
        <w:rPr>
          <w:noProof/>
          <w:lang w:val="nl-NL" w:eastAsia="nl-NL"/>
        </w:rPr>
        <mc:AlternateContent>
          <mc:Choice Requires="wps">
            <w:drawing>
              <wp:anchor distT="0" distB="0" distL="114300" distR="114300" simplePos="0" relativeHeight="251862016" behindDoc="0" locked="0" layoutInCell="1" allowOverlap="1" wp14:anchorId="5A43FBA8" wp14:editId="32D17DCB">
                <wp:simplePos x="0" y="0"/>
                <wp:positionH relativeFrom="column">
                  <wp:posOffset>21590</wp:posOffset>
                </wp:positionH>
                <wp:positionV relativeFrom="paragraph">
                  <wp:posOffset>2136775</wp:posOffset>
                </wp:positionV>
                <wp:extent cx="334645" cy="266700"/>
                <wp:effectExtent l="0" t="0" r="8255" b="0"/>
                <wp:wrapNone/>
                <wp:docPr id="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14794DD" w14:textId="4D0BFED5" w:rsidR="007F4B66" w:rsidRPr="00BB5DE3" w:rsidRDefault="007F4B66" w:rsidP="00BB5DE3">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7pt;margin-top:168.25pt;width:26.3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" stroked="f" strokeweight="0">
                <v:textbox inset="1mm,,1mm">
                  <w:txbxContent>
                    <w:p w14:paraId="014794DD" w14:textId="4D0BFED5" w:rsidR="007F4B66" w:rsidRPr="00BB5DE3" w:rsidRDefault="007F4B66" w:rsidP="00BB5DE3">
                      <w:pPr>
                        <w:rPr>
                          <w:rFonts w:ascii="Arial" w:hAnsi="Arial" w:cs="Arial"/>
                          <w:sz w:val="18"/>
                          <w:szCs w:val="18"/>
                          <w:vertAlign w:val="subscript"/>
                        </w:rPr>
                      </w:pPr>
                      <w:r w:rsidRPr="000B1577">
                        <w:rPr>
                          <w:rFonts w:ascii="Arial" w:hAnsi="Arial" w:cs="Arial"/>
                          <w:i/>
                          <w:sz w:val="18"/>
                          <w:szCs w:val="18"/>
                        </w:rPr>
                        <w:t>A</w:t>
                      </w:r>
                      <w:r>
                        <w:rPr>
                          <w:rFonts w:ascii="Arial" w:hAnsi="Arial" w:cs="Arial"/>
                          <w:sz w:val="18"/>
                          <w:szCs w:val="18"/>
                          <w:vertAlign w:val="subscript"/>
                        </w:rPr>
                        <w:t>405</w:t>
                      </w:r>
                    </w:p>
                  </w:txbxContent>
                </v:textbox>
              </v:shape>
            </w:pict>
          </mc:Fallback>
        </mc:AlternateContent>
      </w:r>
      <w:r w:rsidR="003B1601">
        <w:t xml:space="preserve">Een monster van </w:t>
      </w:r>
      <w:r w:rsidR="004F311E" w:rsidRPr="003752DE">
        <w:t>1</w:t>
      </w:r>
      <w:r w:rsidR="003B1601">
        <w:t>,</w:t>
      </w:r>
      <w:r w:rsidR="004F311E" w:rsidRPr="003752DE">
        <w:t>000</w:t>
      </w:r>
      <w:r w:rsidR="004F311E">
        <w:t> </w:t>
      </w:r>
      <w:r w:rsidR="004F311E" w:rsidRPr="003752DE">
        <w:t xml:space="preserve">g </w:t>
      </w:r>
      <w:r w:rsidR="003B1601">
        <w:t>gejodeerd zout werd opgelost in water tot een volume van 10,00 cm</w:t>
      </w:r>
      <w:r w:rsidR="003B1601">
        <w:rPr>
          <w:vertAlign w:val="superscript"/>
        </w:rPr>
        <w:t>3</w:t>
      </w:r>
      <w:r w:rsidR="003B1601">
        <w:t>. Van deze oplossing werd</w:t>
      </w:r>
      <w:r w:rsidR="004F311E" w:rsidRPr="003752DE">
        <w:t xml:space="preserve"> </w:t>
      </w:r>
      <w:r w:rsidR="00B23F23">
        <w:t>0,</w:t>
      </w:r>
      <w:r w:rsidR="004F311E">
        <w:t>050</w:t>
      </w:r>
      <w:r w:rsidR="004F311E" w:rsidRPr="003752DE">
        <w:t>0</w:t>
      </w:r>
      <w:r w:rsidR="004F311E">
        <w:t> cm</w:t>
      </w:r>
      <w:r w:rsidR="004F311E" w:rsidRPr="008B60CB">
        <w:rPr>
          <w:vertAlign w:val="superscript"/>
        </w:rPr>
        <w:t>3</w:t>
      </w:r>
      <w:r w:rsidR="004F311E" w:rsidRPr="003752DE">
        <w:t xml:space="preserve"> </w:t>
      </w:r>
      <w:r w:rsidR="003B1601">
        <w:t xml:space="preserve">toegevoegd aan een mengsel van </w:t>
      </w:r>
      <w:r w:rsidR="004F311E" w:rsidRPr="003752DE">
        <w:t>1</w:t>
      </w:r>
      <w:r w:rsidR="003B1601">
        <w:t>,</w:t>
      </w:r>
      <w:r w:rsidR="004F311E" w:rsidRPr="003752DE">
        <w:t>00</w:t>
      </w:r>
      <w:r w:rsidR="004F311E">
        <w:t>0 cm</w:t>
      </w:r>
      <w:r w:rsidR="004F311E" w:rsidRPr="008B60CB">
        <w:rPr>
          <w:vertAlign w:val="superscript"/>
        </w:rPr>
        <w:t>3</w:t>
      </w:r>
      <w:r w:rsidR="004F311E" w:rsidRPr="003752DE">
        <w:t xml:space="preserve"> 0</w:t>
      </w:r>
      <w:r w:rsidR="003B1601">
        <w:t>,</w:t>
      </w:r>
      <w:r w:rsidR="004F311E" w:rsidRPr="003752DE">
        <w:t>025</w:t>
      </w:r>
      <w:r w:rsidR="004F311E">
        <w:t> </w:t>
      </w:r>
      <w:r w:rsidR="003B1601">
        <w:t>M</w:t>
      </w:r>
      <w:r w:rsidR="004F311E" w:rsidRPr="003752DE">
        <w:t xml:space="preserve"> H</w:t>
      </w:r>
      <w:r w:rsidR="004F311E" w:rsidRPr="003752DE">
        <w:rPr>
          <w:vertAlign w:val="subscript"/>
        </w:rPr>
        <w:t>3</w:t>
      </w:r>
      <w:r w:rsidR="004F311E" w:rsidRPr="003752DE">
        <w:t>AsO</w:t>
      </w:r>
      <w:r w:rsidR="004F311E" w:rsidRPr="003752DE">
        <w:rPr>
          <w:vertAlign w:val="subscript"/>
        </w:rPr>
        <w:t>3</w:t>
      </w:r>
      <w:r w:rsidR="004F311E" w:rsidRPr="003752DE">
        <w:t xml:space="preserve"> in 0</w:t>
      </w:r>
      <w:r w:rsidR="003B1601">
        <w:t>,</w:t>
      </w:r>
      <w:r w:rsidR="004F311E" w:rsidRPr="003752DE">
        <w:t>5</w:t>
      </w:r>
      <w:r w:rsidR="004F311E">
        <w:t> </w:t>
      </w:r>
      <w:r w:rsidR="003B1601">
        <w:t>M</w:t>
      </w:r>
      <w:r w:rsidR="004F311E" w:rsidRPr="003752DE">
        <w:t xml:space="preserve"> H</w:t>
      </w:r>
      <w:r w:rsidR="004F311E" w:rsidRPr="003752DE">
        <w:rPr>
          <w:vertAlign w:val="subscript"/>
        </w:rPr>
        <w:t>2</w:t>
      </w:r>
      <w:r w:rsidR="004F311E" w:rsidRPr="003752DE">
        <w:t>SO</w:t>
      </w:r>
      <w:r w:rsidR="004F311E" w:rsidRPr="003752DE">
        <w:rPr>
          <w:vertAlign w:val="subscript"/>
        </w:rPr>
        <w:t>4</w:t>
      </w:r>
      <w:r w:rsidR="004F311E" w:rsidRPr="003752DE">
        <w:t xml:space="preserve"> </w:t>
      </w:r>
      <w:r w:rsidR="003B1601">
        <w:t>en</w:t>
      </w:r>
      <w:r w:rsidR="004F311E" w:rsidRPr="003752DE">
        <w:t xml:space="preserve"> 0</w:t>
      </w:r>
      <w:r w:rsidR="003B1601">
        <w:t>,</w:t>
      </w:r>
      <w:r w:rsidR="004F311E" w:rsidRPr="003752DE">
        <w:t>800</w:t>
      </w:r>
      <w:r w:rsidR="004F311E">
        <w:t> cm</w:t>
      </w:r>
      <w:r w:rsidR="004F311E" w:rsidRPr="008B60CB">
        <w:rPr>
          <w:vertAlign w:val="superscript"/>
        </w:rPr>
        <w:t>3</w:t>
      </w:r>
      <w:r w:rsidR="003B1601">
        <w:t xml:space="preserve"> 0,</w:t>
      </w:r>
      <w:r w:rsidR="004F311E" w:rsidRPr="003752DE">
        <w:t>5</w:t>
      </w:r>
      <w:r w:rsidR="004F311E">
        <w:t> </w:t>
      </w:r>
      <w:r w:rsidR="003B1601">
        <w:t>M</w:t>
      </w:r>
      <w:r w:rsidR="004F311E" w:rsidRPr="003752DE">
        <w:t xml:space="preserve"> H</w:t>
      </w:r>
      <w:r w:rsidR="004F311E" w:rsidRPr="003752DE">
        <w:rPr>
          <w:vertAlign w:val="subscript"/>
        </w:rPr>
        <w:t>2</w:t>
      </w:r>
      <w:r w:rsidR="004F311E" w:rsidRPr="003752DE">
        <w:t>SO</w:t>
      </w:r>
      <w:r w:rsidR="004F311E" w:rsidRPr="003752DE">
        <w:rPr>
          <w:vertAlign w:val="subscript"/>
        </w:rPr>
        <w:t>4</w:t>
      </w:r>
      <w:r w:rsidR="004F311E">
        <w:t xml:space="preserve">. </w:t>
      </w:r>
      <w:r w:rsidR="003B1601">
        <w:t xml:space="preserve">Aan dit mengsel werd </w:t>
      </w:r>
      <w:r w:rsidR="004F311E" w:rsidRPr="003752DE">
        <w:t>0</w:t>
      </w:r>
      <w:r w:rsidR="003B1601">
        <w:t>,</w:t>
      </w:r>
      <w:r w:rsidR="004F311E" w:rsidRPr="003752DE">
        <w:t>200</w:t>
      </w:r>
      <w:r w:rsidR="004F311E">
        <w:t> cm</w:t>
      </w:r>
      <w:r w:rsidR="004F311E" w:rsidRPr="008B60CB">
        <w:rPr>
          <w:vertAlign w:val="superscript"/>
        </w:rPr>
        <w:t>3</w:t>
      </w:r>
      <w:r w:rsidR="004F311E" w:rsidRPr="003752DE">
        <w:t xml:space="preserve"> 0</w:t>
      </w:r>
      <w:r w:rsidR="003B1601">
        <w:t>,</w:t>
      </w:r>
      <w:r w:rsidR="004F311E" w:rsidRPr="003752DE">
        <w:t>0120</w:t>
      </w:r>
      <w:r w:rsidR="004F311E">
        <w:t> </w:t>
      </w:r>
      <w:r w:rsidR="003B1601">
        <w:t>M</w:t>
      </w:r>
      <w:r w:rsidR="004F311E" w:rsidRPr="003752DE">
        <w:t xml:space="preserve"> Ce(NH</w:t>
      </w:r>
      <w:r w:rsidR="004F311E" w:rsidRPr="003752DE">
        <w:rPr>
          <w:vertAlign w:val="subscript"/>
        </w:rPr>
        <w:t>4</w:t>
      </w:r>
      <w:r w:rsidR="004F311E" w:rsidRPr="003752DE">
        <w:t>)</w:t>
      </w:r>
      <w:r w:rsidR="004F311E" w:rsidRPr="003752DE">
        <w:rPr>
          <w:vertAlign w:val="subscript"/>
        </w:rPr>
        <w:t>2</w:t>
      </w:r>
      <w:r w:rsidR="004F311E" w:rsidRPr="003752DE">
        <w:t>(</w:t>
      </w:r>
      <w:r w:rsidR="00122891">
        <w:t>NO</w:t>
      </w:r>
      <w:r w:rsidR="00122891">
        <w:rPr>
          <w:vertAlign w:val="subscript"/>
        </w:rPr>
        <w:t>3</w:t>
      </w:r>
      <w:r w:rsidR="004F311E" w:rsidRPr="003752DE">
        <w:t>)</w:t>
      </w:r>
      <w:r w:rsidR="00122891">
        <w:rPr>
          <w:vertAlign w:val="subscript"/>
        </w:rPr>
        <w:t>6</w:t>
      </w:r>
      <w:r w:rsidR="004F311E" w:rsidRPr="003752DE">
        <w:t xml:space="preserve"> in 0</w:t>
      </w:r>
      <w:r w:rsidR="003B1601">
        <w:t>,</w:t>
      </w:r>
      <w:r w:rsidR="004F311E" w:rsidRPr="003752DE">
        <w:t>5</w:t>
      </w:r>
      <w:r w:rsidR="004F311E">
        <w:t> </w:t>
      </w:r>
      <w:r w:rsidR="003B1601">
        <w:t>M</w:t>
      </w:r>
      <w:r w:rsidR="004F311E" w:rsidRPr="003752DE">
        <w:t xml:space="preserve"> H</w:t>
      </w:r>
      <w:r w:rsidR="004F311E" w:rsidRPr="003752DE">
        <w:rPr>
          <w:vertAlign w:val="subscript"/>
        </w:rPr>
        <w:t>2</w:t>
      </w:r>
      <w:r w:rsidR="004F311E" w:rsidRPr="003752DE">
        <w:t>SO</w:t>
      </w:r>
      <w:r w:rsidR="004F311E" w:rsidRPr="003752DE">
        <w:rPr>
          <w:vertAlign w:val="subscript"/>
        </w:rPr>
        <w:t>4</w:t>
      </w:r>
      <w:r w:rsidR="004F311E">
        <w:t xml:space="preserve"> </w:t>
      </w:r>
      <w:r w:rsidR="003B1601">
        <w:t xml:space="preserve">toegevoegd en de extinctie werd gemeten </w:t>
      </w:r>
      <w:r w:rsidR="00495589">
        <w:t>al</w:t>
      </w:r>
      <w:r w:rsidR="003B1601">
        <w:t>s</w:t>
      </w:r>
      <w:r w:rsidR="00495589">
        <w:t xml:space="preserve"> </w:t>
      </w:r>
      <w:r w:rsidR="003B1601">
        <w:t xml:space="preserve">een functie van de tijd bij een temperatuur van </w:t>
      </w:r>
      <w:r w:rsidR="00B23F23">
        <w:t>25,</w:t>
      </w:r>
      <w:r w:rsidR="004F311E" w:rsidRPr="003752DE">
        <w:t>0</w:t>
      </w:r>
      <w:r w:rsidR="004F311E">
        <w:t>°</w:t>
      </w:r>
      <w:r w:rsidR="004F311E" w:rsidRPr="003752DE">
        <w:t>C:</w:t>
      </w:r>
    </w:p>
    <w:p w14:paraId="0343CC1A" w14:textId="15B4C0BF" w:rsidR="004F311E" w:rsidRDefault="000B1577" w:rsidP="004F311E">
      <w:pPr>
        <w:pStyle w:val="Problemtext"/>
      </w:pPr>
      <w:r w:rsidRPr="003B1601">
        <w:rPr>
          <w:noProof/>
          <w:lang w:val="nl-NL" w:eastAsia="nl-NL"/>
        </w:rPr>
        <mc:AlternateContent>
          <mc:Choice Requires="wps">
            <w:drawing>
              <wp:anchor distT="0" distB="0" distL="114300" distR="114300" simplePos="0" relativeHeight="251852800" behindDoc="0" locked="0" layoutInCell="1" allowOverlap="1" wp14:anchorId="10E1492E" wp14:editId="1BA92A86">
                <wp:simplePos x="0" y="0"/>
                <wp:positionH relativeFrom="column">
                  <wp:posOffset>318770</wp:posOffset>
                </wp:positionH>
                <wp:positionV relativeFrom="paragraph">
                  <wp:posOffset>210185</wp:posOffset>
                </wp:positionV>
                <wp:extent cx="334645" cy="266700"/>
                <wp:effectExtent l="0" t="0" r="8255" b="0"/>
                <wp:wrapNone/>
                <wp:docPr id="79" name="Tekstvak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680153C1" w14:textId="77777777" w:rsidR="007F4B66" w:rsidRPr="00CB3DAD" w:rsidRDefault="007F4B66" w:rsidP="003B1601">
                            <w:pPr>
                              <w:rPr>
                                <w:sz w:val="18"/>
                                <w:szCs w:val="18"/>
                              </w:rPr>
                            </w:pPr>
                            <w:r>
                              <w:rPr>
                                <w:sz w:val="18"/>
                                <w:szCs w:val="18"/>
                              </w:rPr>
                              <w:t>0,70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79" o:spid="_x0000_s1057" type="#_x0000_t202" style="position:absolute;margin-left:25.1pt;margin-top:16.55pt;width:26.35pt;height: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" stroked="f" strokeweight="0">
                <v:textbox inset="1mm,,1mm">
                  <w:txbxContent>
                    <w:p w14:paraId="680153C1" w14:textId="77777777" w:rsidR="007F4B66" w:rsidRPr="00CB3DAD" w:rsidRDefault="007F4B66" w:rsidP="003B1601">
                      <w:pPr>
                        <w:rPr>
                          <w:sz w:val="18"/>
                          <w:szCs w:val="18"/>
                        </w:rPr>
                      </w:pPr>
                      <w:r>
                        <w:rPr>
                          <w:sz w:val="18"/>
                          <w:szCs w:val="18"/>
                        </w:rPr>
                        <w:t>0,70</w:t>
                      </w:r>
                    </w:p>
                  </w:txbxContent>
                </v:textbox>
              </v:shape>
            </w:pict>
          </mc:Fallback>
        </mc:AlternateContent>
      </w:r>
    </w:p>
    <w:p w14:paraId="106D09FD" w14:textId="09EBD025" w:rsidR="00BB5DE3" w:rsidRDefault="000B1577" w:rsidP="004F311E">
      <w:pPr>
        <w:pStyle w:val="Problemtext"/>
      </w:pPr>
      <w:r w:rsidRPr="003B1601">
        <w:rPr>
          <w:noProof/>
          <w:lang w:val="nl-NL" w:eastAsia="nl-NL"/>
        </w:rPr>
        <mc:AlternateContent>
          <mc:Choice Requires="wps">
            <w:drawing>
              <wp:anchor distT="0" distB="0" distL="114300" distR="114300" simplePos="0" relativeHeight="251853824" behindDoc="0" locked="0" layoutInCell="1" allowOverlap="1" wp14:anchorId="65F3BBD0" wp14:editId="43D10FDA">
                <wp:simplePos x="0" y="0"/>
                <wp:positionH relativeFrom="column">
                  <wp:posOffset>318770</wp:posOffset>
                </wp:positionH>
                <wp:positionV relativeFrom="paragraph">
                  <wp:posOffset>250825</wp:posOffset>
                </wp:positionV>
                <wp:extent cx="334645" cy="266700"/>
                <wp:effectExtent l="0" t="0" r="8255" b="0"/>
                <wp:wrapNone/>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15F6F69F" w14:textId="77777777" w:rsidR="007F4B66" w:rsidRPr="00CB3DAD" w:rsidRDefault="007F4B66" w:rsidP="003B1601">
                            <w:pPr>
                              <w:rPr>
                                <w:sz w:val="18"/>
                                <w:szCs w:val="18"/>
                              </w:rPr>
                            </w:pPr>
                            <w:r w:rsidRPr="00CB3DAD">
                              <w:rPr>
                                <w:sz w:val="18"/>
                                <w:szCs w:val="18"/>
                              </w:rPr>
                              <w:t>0,6</w:t>
                            </w:r>
                            <w:r>
                              <w:rPr>
                                <w:sz w:val="18"/>
                                <w:szCs w:val="18"/>
                              </w:rPr>
                              <w:t>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1pt;margin-top:19.75pt;width:26.35pt;height: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" stroked="f" strokeweight="0">
                <v:textbox inset="1mm,,1mm">
                  <w:txbxContent>
                    <w:p w14:paraId="15F6F69F" w14:textId="77777777" w:rsidR="007F4B66" w:rsidRPr="00CB3DAD" w:rsidRDefault="007F4B66" w:rsidP="003B1601">
                      <w:pPr>
                        <w:rPr>
                          <w:sz w:val="18"/>
                          <w:szCs w:val="18"/>
                        </w:rPr>
                      </w:pPr>
                      <w:r w:rsidRPr="00CB3DAD">
                        <w:rPr>
                          <w:sz w:val="18"/>
                          <w:szCs w:val="18"/>
                        </w:rPr>
                        <w:t>0,6</w:t>
                      </w:r>
                      <w:r>
                        <w:rPr>
                          <w:sz w:val="18"/>
                          <w:szCs w:val="18"/>
                        </w:rPr>
                        <w:t>0</w:t>
                      </w:r>
                    </w:p>
                  </w:txbxContent>
                </v:textbox>
              </v:shape>
            </w:pict>
          </mc:Fallback>
        </mc:AlternateContent>
      </w:r>
    </w:p>
    <w:p w14:paraId="4224FB90" w14:textId="0A27D558" w:rsidR="00BB5DE3" w:rsidRDefault="000B1577" w:rsidP="004F311E">
      <w:pPr>
        <w:pStyle w:val="Problemtext"/>
      </w:pPr>
      <w:r w:rsidRPr="003B1601">
        <w:rPr>
          <w:noProof/>
          <w:lang w:val="nl-NL" w:eastAsia="nl-NL"/>
        </w:rPr>
        <mc:AlternateContent>
          <mc:Choice Requires="wps">
            <w:drawing>
              <wp:anchor distT="0" distB="0" distL="114300" distR="114300" simplePos="0" relativeHeight="251854848" behindDoc="0" locked="0" layoutInCell="1" allowOverlap="1" wp14:anchorId="07DFC717" wp14:editId="4659E860">
                <wp:simplePos x="0" y="0"/>
                <wp:positionH relativeFrom="column">
                  <wp:posOffset>311150</wp:posOffset>
                </wp:positionH>
                <wp:positionV relativeFrom="paragraph">
                  <wp:posOffset>142240</wp:posOffset>
                </wp:positionV>
                <wp:extent cx="334645" cy="266700"/>
                <wp:effectExtent l="0" t="0" r="8255" b="0"/>
                <wp:wrapNone/>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3E5FEDA1" w14:textId="77777777" w:rsidR="007F4B66" w:rsidRPr="00CB3DAD" w:rsidRDefault="007F4B66" w:rsidP="003B1601">
                            <w:pPr>
                              <w:rPr>
                                <w:sz w:val="18"/>
                                <w:szCs w:val="18"/>
                              </w:rPr>
                            </w:pPr>
                            <w:r>
                              <w:rPr>
                                <w:sz w:val="18"/>
                                <w:szCs w:val="18"/>
                              </w:rPr>
                              <w:t>0,50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4.5pt;margin-top:11.2pt;width:26.35pt;height: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" stroked="f" strokeweight="0">
                <v:textbox inset="1mm,,1mm">
                  <w:txbxContent>
                    <w:p w14:paraId="3E5FEDA1" w14:textId="77777777" w:rsidR="007F4B66" w:rsidRPr="00CB3DAD" w:rsidRDefault="007F4B66" w:rsidP="003B1601">
                      <w:pPr>
                        <w:rPr>
                          <w:sz w:val="18"/>
                          <w:szCs w:val="18"/>
                        </w:rPr>
                      </w:pPr>
                      <w:r>
                        <w:rPr>
                          <w:sz w:val="18"/>
                          <w:szCs w:val="18"/>
                        </w:rPr>
                        <w:t>0,50</w:t>
                      </w:r>
                    </w:p>
                  </w:txbxContent>
                </v:textbox>
              </v:shape>
            </w:pict>
          </mc:Fallback>
        </mc:AlternateContent>
      </w:r>
    </w:p>
    <w:p w14:paraId="1FD3962F" w14:textId="102672CE" w:rsidR="00BB5DE3" w:rsidRDefault="000B1577" w:rsidP="004F311E">
      <w:pPr>
        <w:pStyle w:val="Problemtext"/>
      </w:pPr>
      <w:r w:rsidRPr="003B1601">
        <w:rPr>
          <w:noProof/>
          <w:lang w:val="nl-NL" w:eastAsia="nl-NL"/>
        </w:rPr>
        <mc:AlternateContent>
          <mc:Choice Requires="wps">
            <w:drawing>
              <wp:anchor distT="0" distB="0" distL="114300" distR="114300" simplePos="0" relativeHeight="251855872" behindDoc="0" locked="0" layoutInCell="1" allowOverlap="1" wp14:anchorId="338828A8" wp14:editId="02347DF9">
                <wp:simplePos x="0" y="0"/>
                <wp:positionH relativeFrom="column">
                  <wp:posOffset>318770</wp:posOffset>
                </wp:positionH>
                <wp:positionV relativeFrom="paragraph">
                  <wp:posOffset>160020</wp:posOffset>
                </wp:positionV>
                <wp:extent cx="334645" cy="266700"/>
                <wp:effectExtent l="0" t="0" r="8255" b="0"/>
                <wp:wrapNone/>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12C185A" w14:textId="77777777" w:rsidR="007F4B66" w:rsidRPr="00CB3DAD" w:rsidRDefault="007F4B66" w:rsidP="003B1601">
                            <w:pPr>
                              <w:rPr>
                                <w:sz w:val="18"/>
                                <w:szCs w:val="18"/>
                              </w:rPr>
                            </w:pPr>
                            <w:r>
                              <w:rPr>
                                <w:sz w:val="18"/>
                                <w:szCs w:val="18"/>
                              </w:rPr>
                              <w:t>0,40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5.1pt;margin-top:12.6pt;width:26.35pt;height: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" stroked="f" strokeweight="0">
                <v:textbox inset="1mm,,1mm">
                  <w:txbxContent>
                    <w:p w14:paraId="012C185A" w14:textId="77777777" w:rsidR="007F4B66" w:rsidRPr="00CB3DAD" w:rsidRDefault="007F4B66" w:rsidP="003B1601">
                      <w:pPr>
                        <w:rPr>
                          <w:sz w:val="18"/>
                          <w:szCs w:val="18"/>
                        </w:rPr>
                      </w:pPr>
                      <w:r>
                        <w:rPr>
                          <w:sz w:val="18"/>
                          <w:szCs w:val="18"/>
                        </w:rPr>
                        <w:t>0,40</w:t>
                      </w:r>
                    </w:p>
                  </w:txbxContent>
                </v:textbox>
              </v:shape>
            </w:pict>
          </mc:Fallback>
        </mc:AlternateContent>
      </w:r>
    </w:p>
    <w:p w14:paraId="13355EDF" w14:textId="77777777" w:rsidR="00BB5DE3" w:rsidRDefault="00BB5DE3" w:rsidP="004F311E">
      <w:pPr>
        <w:pStyle w:val="Problemtext"/>
      </w:pPr>
    </w:p>
    <w:p w14:paraId="018543AB" w14:textId="74AE8C91" w:rsidR="00BB5DE3" w:rsidRDefault="00BB5DE3" w:rsidP="004F311E">
      <w:pPr>
        <w:pStyle w:val="Problemtext"/>
      </w:pPr>
    </w:p>
    <w:p w14:paraId="7081A280" w14:textId="77777777" w:rsidR="00BB5DE3" w:rsidRDefault="00BB5DE3" w:rsidP="004F311E">
      <w:pPr>
        <w:pStyle w:val="Problemtext"/>
      </w:pPr>
    </w:p>
    <w:p w14:paraId="38440F39" w14:textId="768C08F8" w:rsidR="00BB5DE3" w:rsidRDefault="00495589" w:rsidP="004F311E">
      <w:pPr>
        <w:pStyle w:val="Problemtext"/>
      </w:pPr>
      <w:r w:rsidRPr="003B1601">
        <w:rPr>
          <w:noProof/>
          <w:lang w:val="nl-NL" w:eastAsia="nl-NL"/>
        </w:rPr>
        <mc:AlternateContent>
          <mc:Choice Requires="wps">
            <w:drawing>
              <wp:anchor distT="0" distB="0" distL="114300" distR="114300" simplePos="0" relativeHeight="251859968" behindDoc="0" locked="0" layoutInCell="1" allowOverlap="1" wp14:anchorId="7EDDE45C" wp14:editId="32CBBC05">
                <wp:simplePos x="0" y="0"/>
                <wp:positionH relativeFrom="column">
                  <wp:posOffset>295910</wp:posOffset>
                </wp:positionH>
                <wp:positionV relativeFrom="paragraph">
                  <wp:posOffset>278130</wp:posOffset>
                </wp:positionV>
                <wp:extent cx="334645" cy="266700"/>
                <wp:effectExtent l="0" t="0" r="8255" b="0"/>
                <wp:wrapNone/>
                <wp:docPr id="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6700"/>
                        </a:xfrm>
                        <a:prstGeom prst="rect">
                          <a:avLst/>
                        </a:prstGeom>
                        <a:solidFill>
                          <a:srgbClr val="FFFFFF"/>
                        </a:solidFill>
                        <a:ln w="0">
                          <a:noFill/>
                          <a:miter lim="800000"/>
                          <a:headEnd/>
                          <a:tailEnd/>
                        </a:ln>
                      </wps:spPr>
                      <wps:txbx>
                        <w:txbxContent>
                          <w:p w14:paraId="0C377A89" w14:textId="77777777" w:rsidR="007F4B66" w:rsidRPr="00CB3DAD" w:rsidRDefault="007F4B66" w:rsidP="003B1601">
                            <w:pPr>
                              <w:rPr>
                                <w:sz w:val="18"/>
                                <w:szCs w:val="18"/>
                              </w:rPr>
                            </w:pPr>
                            <w:r>
                              <w:rPr>
                                <w:sz w:val="18"/>
                                <w:szCs w:val="18"/>
                              </w:rPr>
                              <w:t>0,00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3.3pt;margin-top:21.9pt;width:26.35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" stroked="f" strokeweight="0">
                <v:textbox inset="1mm,,1mm">
                  <w:txbxContent>
                    <w:p w14:paraId="0C377A89" w14:textId="77777777" w:rsidR="007F4B66" w:rsidRPr="00CB3DAD" w:rsidRDefault="007F4B66" w:rsidP="003B1601">
                      <w:pPr>
                        <w:rPr>
                          <w:sz w:val="18"/>
                          <w:szCs w:val="18"/>
                        </w:rPr>
                      </w:pPr>
                      <w:r>
                        <w:rPr>
                          <w:sz w:val="18"/>
                          <w:szCs w:val="18"/>
                        </w:rPr>
                        <w:t>0,00</w:t>
                      </w:r>
                    </w:p>
                  </w:txbxContent>
                </v:textbox>
              </v:shape>
            </w:pict>
          </mc:Fallback>
        </mc:AlternateContent>
      </w:r>
    </w:p>
    <w:p w14:paraId="2608D35A" w14:textId="5D4C1CDF" w:rsidR="00BB5DE3" w:rsidRDefault="00BB5DE3" w:rsidP="004F311E">
      <w:pPr>
        <w:pStyle w:val="Problemtext"/>
      </w:pPr>
    </w:p>
    <w:p w14:paraId="3BA0EEC6" w14:textId="77777777" w:rsidR="00BB5DE3" w:rsidRDefault="00BB5DE3" w:rsidP="004F311E">
      <w:pPr>
        <w:pStyle w:val="Problemtext"/>
      </w:pPr>
    </w:p>
    <w:p w14:paraId="5AF9AF9A" w14:textId="494A1591" w:rsidR="004F311E" w:rsidRDefault="00B21CD3" w:rsidP="004F311E">
      <w:pPr>
        <w:pStyle w:val="Subquestion"/>
      </w:pPr>
      <w:r>
        <w:rPr>
          <w:rStyle w:val="Subquestionnumber"/>
        </w:rPr>
        <w:t>3.3</w:t>
      </w:r>
      <w:r w:rsidR="004F311E" w:rsidRPr="00D12AA6">
        <w:rPr>
          <w:rStyle w:val="Subquestionnumber"/>
        </w:rPr>
        <w:t>.3.</w:t>
      </w:r>
      <w:r w:rsidR="004F311E">
        <w:tab/>
      </w:r>
      <w:r w:rsidR="000B1577">
        <w:rPr>
          <w:rStyle w:val="Subquestionemphasis"/>
        </w:rPr>
        <w:t xml:space="preserve">Bereken </w:t>
      </w:r>
      <w:r w:rsidR="000B1577">
        <w:t>het joodgehalte, in ppm, van d</w:t>
      </w:r>
      <w:r w:rsidR="00495589">
        <w:t>i</w:t>
      </w:r>
      <w:r w:rsidR="000B1577">
        <w:t>t zout.</w:t>
      </w:r>
    </w:p>
    <w:p w14:paraId="7606D394" w14:textId="10F7A697" w:rsidR="009A436A" w:rsidRPr="00F02D44" w:rsidRDefault="00A67480" w:rsidP="009A436A">
      <w:pPr>
        <w:pStyle w:val="Kop1"/>
      </w:pPr>
      <w:r>
        <w:lastRenderedPageBreak/>
        <w:t>Opgave 4</w:t>
      </w:r>
      <w:r w:rsidR="009A436A">
        <w:tab/>
        <w:t xml:space="preserve">8% </w:t>
      </w:r>
      <w:r>
        <w:t>van het totaal</w:t>
      </w:r>
    </w:p>
    <w:p w14:paraId="44CED4D6" w14:textId="34A5CE2D" w:rsidR="00A67480" w:rsidRPr="00CA34EC" w:rsidRDefault="00A67480" w:rsidP="00A67480">
      <w:pPr>
        <w:pStyle w:val="Problemtext"/>
        <w:rPr>
          <w:b/>
          <w:lang w:val="nl-NL"/>
        </w:rPr>
      </w:pPr>
      <w:r w:rsidRPr="00CA34EC">
        <w:rPr>
          <w:b/>
          <w:lang w:val="nl-NL"/>
        </w:rPr>
        <w:t>Toepassing van kinetisch</w:t>
      </w:r>
      <w:r>
        <w:rPr>
          <w:b/>
          <w:lang w:val="nl-NL"/>
        </w:rPr>
        <w:t>e studies in waterzuivering</w:t>
      </w:r>
      <w:r w:rsidRPr="00CA34EC">
        <w:rPr>
          <w:b/>
          <w:lang w:val="nl-NL"/>
        </w:rPr>
        <w:t xml:space="preserve">. </w:t>
      </w:r>
    </w:p>
    <w:p w14:paraId="4DC7F80C" w14:textId="2909199E" w:rsidR="00A67480" w:rsidRDefault="00A67480" w:rsidP="00A67480">
      <w:pPr>
        <w:pStyle w:val="Problemtext"/>
        <w:rPr>
          <w:lang w:val="nl-NL"/>
        </w:rPr>
      </w:pPr>
      <w:r>
        <w:rPr>
          <w:lang w:val="nl-NL"/>
        </w:rPr>
        <w:t xml:space="preserve">Industrieel afval is de belangrijkste oorzaak </w:t>
      </w:r>
      <w:r w:rsidR="00B23F23">
        <w:rPr>
          <w:lang w:val="nl-NL"/>
        </w:rPr>
        <w:t>van waterverontreiniging, en ve</w:t>
      </w:r>
      <w:r>
        <w:rPr>
          <w:lang w:val="nl-NL"/>
        </w:rPr>
        <w:t>el kinetisch onderzoek wordt in laboratoria uitgevoerd om effectieve behandelmethodes te ontwikkelen. Een belangrijke watervervuiler is 1,4-dioxaan, ook wel bekend onder dioxaan (C</w:t>
      </w:r>
      <w:r w:rsidRPr="005E0446">
        <w:rPr>
          <w:vertAlign w:val="subscript"/>
          <w:lang w:val="nl-NL"/>
        </w:rPr>
        <w:t>4</w:t>
      </w:r>
      <w:r>
        <w:rPr>
          <w:lang w:val="nl-NL"/>
        </w:rPr>
        <w:t>H</w:t>
      </w:r>
      <w:r w:rsidRPr="005E0446">
        <w:rPr>
          <w:vertAlign w:val="subscript"/>
          <w:lang w:val="nl-NL"/>
        </w:rPr>
        <w:t>8</w:t>
      </w:r>
      <w:r>
        <w:rPr>
          <w:lang w:val="nl-NL"/>
        </w:rPr>
        <w:t>O</w:t>
      </w:r>
      <w:r w:rsidRPr="005E0446">
        <w:rPr>
          <w:vertAlign w:val="subscript"/>
          <w:lang w:val="nl-NL"/>
        </w:rPr>
        <w:t>2</w:t>
      </w:r>
      <w:r>
        <w:rPr>
          <w:lang w:val="nl-NL"/>
        </w:rPr>
        <w:t>). Dit is een industrieel oplosmiddel en ontstaat bij veel processen als bijproduct. De stof kan worden omgezet tot ongevaarlijke stoffen met behulp van oxidatoren als per</w:t>
      </w:r>
      <w:r w:rsidR="001931F2">
        <w:rPr>
          <w:lang w:val="nl-NL"/>
        </w:rPr>
        <w:t>oxodi</w:t>
      </w:r>
      <w:r>
        <w:rPr>
          <w:lang w:val="nl-NL"/>
        </w:rPr>
        <w:t>sulfaat, ozon of waterstofperoxide.</w:t>
      </w:r>
    </w:p>
    <w:p w14:paraId="5B113079" w14:textId="5D288C5A" w:rsidR="00FD5C81" w:rsidRPr="00E61DC3" w:rsidRDefault="00A67480" w:rsidP="00A67480">
      <w:pPr>
        <w:pStyle w:val="Problemtext"/>
        <w:rPr>
          <w:rStyle w:val="Unknownspecies"/>
        </w:rPr>
      </w:pPr>
      <w:r w:rsidRPr="00A33387">
        <w:rPr>
          <w:lang w:val="nl-NL"/>
        </w:rPr>
        <w:t xml:space="preserve">Hieronder </w:t>
      </w:r>
      <w:r>
        <w:rPr>
          <w:lang w:val="nl-NL"/>
        </w:rPr>
        <w:t>staa</w:t>
      </w:r>
      <w:r w:rsidR="001931F2">
        <w:rPr>
          <w:lang w:val="nl-NL"/>
        </w:rPr>
        <w:t>n</w:t>
      </w:r>
      <w:r>
        <w:rPr>
          <w:lang w:val="nl-NL"/>
        </w:rPr>
        <w:t xml:space="preserve"> de </w:t>
      </w:r>
      <w:r w:rsidR="001931F2">
        <w:rPr>
          <w:lang w:val="nl-NL"/>
        </w:rPr>
        <w:t>resultaten van een kinetisch</w:t>
      </w:r>
      <w:r>
        <w:rPr>
          <w:lang w:val="nl-NL"/>
        </w:rPr>
        <w:t xml:space="preserve"> </w:t>
      </w:r>
      <w:r w:rsidR="001931F2">
        <w:rPr>
          <w:lang w:val="nl-NL"/>
        </w:rPr>
        <w:t>onderzoek</w:t>
      </w:r>
      <w:r w:rsidRPr="00A33387">
        <w:rPr>
          <w:lang w:val="nl-NL"/>
        </w:rPr>
        <w:t xml:space="preserve"> van </w:t>
      </w:r>
      <w:r>
        <w:rPr>
          <w:lang w:val="nl-NL"/>
        </w:rPr>
        <w:t xml:space="preserve">de oxidatie van </w:t>
      </w:r>
      <w:r w:rsidRPr="00A33387">
        <w:rPr>
          <w:lang w:val="nl-NL"/>
        </w:rPr>
        <w:t>dioxaan met kaliumper</w:t>
      </w:r>
      <w:r w:rsidR="001931F2">
        <w:rPr>
          <w:lang w:val="nl-NL"/>
        </w:rPr>
        <w:t>oxodi</w:t>
      </w:r>
      <w:r w:rsidRPr="00A33387">
        <w:rPr>
          <w:lang w:val="nl-NL"/>
        </w:rPr>
        <w:t>sulfaat (K</w:t>
      </w:r>
      <w:r w:rsidRPr="00A33387">
        <w:rPr>
          <w:vertAlign w:val="subscript"/>
          <w:lang w:val="nl-NL"/>
        </w:rPr>
        <w:t>2</w:t>
      </w:r>
      <w:r w:rsidRPr="00A33387">
        <w:rPr>
          <w:lang w:val="nl-NL"/>
        </w:rPr>
        <w:t>S</w:t>
      </w:r>
      <w:r w:rsidRPr="00A33387">
        <w:rPr>
          <w:vertAlign w:val="subscript"/>
          <w:lang w:val="nl-NL"/>
        </w:rPr>
        <w:t>2</w:t>
      </w:r>
      <w:r w:rsidRPr="00A33387">
        <w:rPr>
          <w:lang w:val="nl-NL"/>
        </w:rPr>
        <w:t>O</w:t>
      </w:r>
      <w:r w:rsidRPr="00A33387">
        <w:rPr>
          <w:vertAlign w:val="subscript"/>
          <w:lang w:val="nl-NL"/>
        </w:rPr>
        <w:t>8</w:t>
      </w:r>
      <w:r w:rsidRPr="00A33387">
        <w:rPr>
          <w:lang w:val="nl-NL"/>
        </w:rPr>
        <w:t>) als oxida</w:t>
      </w:r>
      <w:r w:rsidR="001931F2">
        <w:rPr>
          <w:lang w:val="nl-NL"/>
        </w:rPr>
        <w:t>tor</w:t>
      </w:r>
      <w:r w:rsidRPr="00A33387">
        <w:rPr>
          <w:lang w:val="nl-NL"/>
        </w:rPr>
        <w:t xml:space="preserve"> en AgNO</w:t>
      </w:r>
      <w:r w:rsidRPr="00A33387">
        <w:rPr>
          <w:vertAlign w:val="subscript"/>
          <w:lang w:val="nl-NL"/>
        </w:rPr>
        <w:t>3</w:t>
      </w:r>
      <w:r w:rsidRPr="00A33387">
        <w:rPr>
          <w:lang w:val="nl-NL"/>
        </w:rPr>
        <w:t xml:space="preserve"> als katalysator bij </w:t>
      </w:r>
      <w:r w:rsidR="001931F2">
        <w:rPr>
          <w:lang w:val="nl-NL"/>
        </w:rPr>
        <w:br/>
      </w:r>
      <w:r w:rsidRPr="001931F2">
        <w:rPr>
          <w:i/>
          <w:lang w:val="nl-NL"/>
        </w:rPr>
        <w:t>T</w:t>
      </w:r>
      <w:r w:rsidRPr="00A33387">
        <w:rPr>
          <w:lang w:val="nl-NL"/>
        </w:rPr>
        <w:t xml:space="preserve"> = 303,15 K. De reactie is gev</w:t>
      </w:r>
      <w:r w:rsidR="001931F2">
        <w:rPr>
          <w:lang w:val="nl-NL"/>
        </w:rPr>
        <w:t>olgd door bepaling van het niet-</w:t>
      </w:r>
      <w:r w:rsidRPr="00A33387">
        <w:rPr>
          <w:lang w:val="nl-NL"/>
        </w:rPr>
        <w:t>gereageerde per</w:t>
      </w:r>
      <w:r w:rsidR="001931F2">
        <w:rPr>
          <w:lang w:val="nl-NL"/>
        </w:rPr>
        <w:t>oxodi</w:t>
      </w:r>
      <w:r w:rsidRPr="00A33387">
        <w:rPr>
          <w:lang w:val="nl-NL"/>
        </w:rPr>
        <w:t>sulfaat. De AgNO</w:t>
      </w:r>
      <w:r w:rsidRPr="00A33387">
        <w:rPr>
          <w:vertAlign w:val="subscript"/>
          <w:lang w:val="nl-NL"/>
        </w:rPr>
        <w:t>3</w:t>
      </w:r>
      <w:r w:rsidRPr="00A33387">
        <w:rPr>
          <w:lang w:val="nl-NL"/>
        </w:rPr>
        <w:t xml:space="preserve"> concentratie in </w:t>
      </w:r>
      <w:r w:rsidR="00B23F23">
        <w:rPr>
          <w:lang w:val="nl-NL"/>
        </w:rPr>
        <w:t>d</w:t>
      </w:r>
      <w:r w:rsidR="001931F2">
        <w:rPr>
          <w:lang w:val="nl-NL"/>
        </w:rPr>
        <w:t>it onderzoek</w:t>
      </w:r>
      <w:r w:rsidRPr="00A33387">
        <w:rPr>
          <w:lang w:val="nl-NL"/>
        </w:rPr>
        <w:t xml:space="preserve"> bedraagt 1,00</w:t>
      </w:r>
      <w:r w:rsidR="001931F2">
        <w:rPr>
          <w:lang w:val="nl-NL"/>
        </w:rPr>
        <w:t>·</w:t>
      </w:r>
      <w:r w:rsidRPr="00A33387">
        <w:rPr>
          <w:lang w:val="nl-NL"/>
        </w:rPr>
        <w:t>10</w:t>
      </w:r>
      <w:r w:rsidR="001931F2" w:rsidRPr="00E61DC3">
        <w:rPr>
          <w:vertAlign w:val="superscript"/>
        </w:rPr>
        <w:t>−3</w:t>
      </w:r>
      <w:r w:rsidRPr="00A33387">
        <w:rPr>
          <w:lang w:val="nl-NL"/>
        </w:rPr>
        <w:t xml:space="preserve"> mmol</w:t>
      </w:r>
      <w:r w:rsidR="001931F2">
        <w:rPr>
          <w:vertAlign w:val="superscript"/>
          <w:lang w:val="nl-NL"/>
        </w:rPr>
        <w:t> </w:t>
      </w:r>
      <w:r w:rsidRPr="00A33387">
        <w:rPr>
          <w:lang w:val="nl-NL"/>
        </w:rPr>
        <w:t>dm</w:t>
      </w:r>
      <w:r w:rsidR="001931F2" w:rsidRPr="00E61DC3">
        <w:rPr>
          <w:vertAlign w:val="superscript"/>
        </w:rPr>
        <w:t>−3</w:t>
      </w:r>
      <w:r w:rsidRPr="00A33387">
        <w:rPr>
          <w:lang w:val="nl-NL"/>
        </w:rPr>
        <w:t xml:space="preserve">. </w:t>
      </w:r>
    </w:p>
    <w:tbl>
      <w:tblPr>
        <w:tblStyle w:val="Problemtable"/>
        <w:tblW w:w="0" w:type="auto"/>
        <w:tblLook w:val="04A0" w:firstRow="1" w:lastRow="0" w:firstColumn="1" w:lastColumn="0" w:noHBand="0" w:noVBand="1"/>
      </w:tblPr>
      <w:tblGrid>
        <w:gridCol w:w="769"/>
        <w:gridCol w:w="1378"/>
        <w:gridCol w:w="1559"/>
        <w:gridCol w:w="2015"/>
      </w:tblGrid>
      <w:tr w:rsidR="00FD5C81" w:rsidRPr="00E61DC3" w14:paraId="34187997" w14:textId="77777777" w:rsidTr="001931F2">
        <w:trPr>
          <w:cantSplit/>
        </w:trPr>
        <w:tc>
          <w:tcPr>
            <w:tcW w:w="769" w:type="dxa"/>
          </w:tcPr>
          <w:p w14:paraId="577CB223" w14:textId="491C85E1" w:rsidR="00FD5C81" w:rsidRPr="00E61DC3" w:rsidRDefault="00B23F23" w:rsidP="001931F2">
            <w:pPr>
              <w:pStyle w:val="Problemtext"/>
            </w:pPr>
            <w:r>
              <w:t>p</w:t>
            </w:r>
            <w:r w:rsidR="001931F2">
              <w:t>roef</w:t>
            </w:r>
          </w:p>
        </w:tc>
        <w:tc>
          <w:tcPr>
            <w:tcW w:w="1378" w:type="dxa"/>
          </w:tcPr>
          <w:p w14:paraId="65CAC40D" w14:textId="1815748F" w:rsidR="00FD5C81" w:rsidRPr="00E61DC3" w:rsidRDefault="00B23F23" w:rsidP="00FD5C81">
            <w:pPr>
              <w:pStyle w:val="Problemtext"/>
            </w:pPr>
            <w:r>
              <w:t>d</w:t>
            </w:r>
            <w:r w:rsidR="00FD5C81" w:rsidRPr="00E61DC3">
              <w:t>iox</w:t>
            </w:r>
            <w:r>
              <w:t>aan</w:t>
            </w:r>
          </w:p>
          <w:p w14:paraId="2ED010AC" w14:textId="183B6DF4" w:rsidR="00FD5C81" w:rsidRPr="00E61DC3" w:rsidRDefault="00465BB3" w:rsidP="00FD5C81">
            <w:pPr>
              <w:pStyle w:val="Problemtext"/>
              <w:rPr>
                <w:rFonts w:cs="TimesNewRomanSF"/>
                <w:vertAlign w:val="superscript"/>
              </w:rPr>
            </w:pPr>
            <w:r>
              <w:rPr>
                <w:rFonts w:cs="TimesNewRomanSF"/>
              </w:rPr>
              <w:t>m</w:t>
            </w:r>
            <w:r w:rsidR="00FD5C81" w:rsidRPr="00E61DC3">
              <w:rPr>
                <w:rFonts w:cs="TimesNewRomanSF"/>
              </w:rPr>
              <w:t>mol</w:t>
            </w:r>
            <w:r w:rsidR="00FD5C81" w:rsidRPr="001931F2">
              <w:rPr>
                <w:vertAlign w:val="superscript"/>
              </w:rPr>
              <w:t>∙</w:t>
            </w:r>
            <w:r w:rsidR="00FD5C81" w:rsidRPr="00E61DC3">
              <w:t>dm</w:t>
            </w:r>
            <w:r w:rsidR="00FD5C81" w:rsidRPr="00E61DC3">
              <w:rPr>
                <w:vertAlign w:val="superscript"/>
              </w:rPr>
              <w:t>−3</w:t>
            </w:r>
          </w:p>
        </w:tc>
        <w:tc>
          <w:tcPr>
            <w:tcW w:w="1559" w:type="dxa"/>
          </w:tcPr>
          <w:p w14:paraId="7F1C6A2D" w14:textId="77777777" w:rsidR="00FD5C81" w:rsidRPr="00E61DC3" w:rsidRDefault="00FD5C81" w:rsidP="00FD5C81">
            <w:pPr>
              <w:pStyle w:val="Problemtext"/>
            </w:pPr>
            <w:r w:rsidRPr="00E61DC3">
              <w:t>K</w:t>
            </w:r>
            <w:r w:rsidRPr="00E61DC3">
              <w:rPr>
                <w:vertAlign w:val="subscript"/>
              </w:rPr>
              <w:t>2</w:t>
            </w:r>
            <w:r w:rsidRPr="00E61DC3">
              <w:t>S</w:t>
            </w:r>
            <w:r w:rsidRPr="00E61DC3">
              <w:rPr>
                <w:vertAlign w:val="subscript"/>
              </w:rPr>
              <w:t>2</w:t>
            </w:r>
            <w:r w:rsidRPr="00E61DC3">
              <w:t>O</w:t>
            </w:r>
            <w:r w:rsidRPr="00E61DC3">
              <w:rPr>
                <w:vertAlign w:val="subscript"/>
              </w:rPr>
              <w:t>8</w:t>
            </w:r>
          </w:p>
          <w:p w14:paraId="00223C6F" w14:textId="77777777" w:rsidR="00FD5C81" w:rsidRPr="00E61DC3" w:rsidRDefault="00FD5C81" w:rsidP="00FD5C81">
            <w:pPr>
              <w:pStyle w:val="Problemtext"/>
              <w:rPr>
                <w:rFonts w:cs="TimesNewRomanSF"/>
              </w:rPr>
            </w:pPr>
            <w:r w:rsidRPr="00E61DC3">
              <w:rPr>
                <w:rFonts w:cs="TimesNewRomanSF"/>
              </w:rPr>
              <w:t>mmol</w:t>
            </w:r>
            <w:r w:rsidRPr="001931F2">
              <w:rPr>
                <w:vertAlign w:val="superscript"/>
              </w:rPr>
              <w:t>∙</w:t>
            </w:r>
            <w:r w:rsidRPr="00E61DC3">
              <w:rPr>
                <w:rFonts w:cs="TimesNewRomanSF"/>
              </w:rPr>
              <w:t>dm</w:t>
            </w:r>
            <w:r w:rsidRPr="00E61DC3">
              <w:rPr>
                <w:vertAlign w:val="superscript"/>
              </w:rPr>
              <w:t>−3</w:t>
            </w:r>
          </w:p>
        </w:tc>
        <w:tc>
          <w:tcPr>
            <w:tcW w:w="2015" w:type="dxa"/>
          </w:tcPr>
          <w:p w14:paraId="3C751A02" w14:textId="525B3E7A" w:rsidR="00FD5C81" w:rsidRPr="00E61DC3" w:rsidRDefault="00B23F23" w:rsidP="00FD5C81">
            <w:pPr>
              <w:pStyle w:val="Problemtext"/>
            </w:pPr>
            <w:r>
              <w:t>b</w:t>
            </w:r>
            <w:r w:rsidR="001931F2">
              <w:t>eginsnelheid</w:t>
            </w:r>
          </w:p>
          <w:p w14:paraId="73739498" w14:textId="77777777" w:rsidR="00FD5C81" w:rsidRPr="00E61DC3" w:rsidRDefault="00FD5C81" w:rsidP="00FD5C81">
            <w:pPr>
              <w:pStyle w:val="Problemtext"/>
              <w:rPr>
                <w:rFonts w:cs="TimesNewRomanSF"/>
              </w:rPr>
            </w:pPr>
            <w:r w:rsidRPr="00E61DC3">
              <w:rPr>
                <w:rFonts w:cs="TimesNewRomanSF"/>
              </w:rPr>
              <w:t>mmol</w:t>
            </w:r>
            <w:r w:rsidRPr="001931F2">
              <w:rPr>
                <w:vertAlign w:val="superscript"/>
              </w:rPr>
              <w:t>∙</w:t>
            </w:r>
            <w:r w:rsidRPr="00E61DC3">
              <w:t>dm</w:t>
            </w:r>
            <w:r w:rsidRPr="00E61DC3">
              <w:rPr>
                <w:vertAlign w:val="superscript"/>
              </w:rPr>
              <w:t>−3</w:t>
            </w:r>
            <w:r w:rsidRPr="00E61DC3">
              <w:t>∙min</w:t>
            </w:r>
            <w:r w:rsidRPr="00E61DC3">
              <w:rPr>
                <w:vertAlign w:val="superscript"/>
              </w:rPr>
              <w:t>−1</w:t>
            </w:r>
          </w:p>
        </w:tc>
      </w:tr>
      <w:tr w:rsidR="00FD5C81" w:rsidRPr="00E61DC3" w14:paraId="0571DB80" w14:textId="77777777" w:rsidTr="001931F2">
        <w:trPr>
          <w:cantSplit/>
        </w:trPr>
        <w:tc>
          <w:tcPr>
            <w:tcW w:w="769" w:type="dxa"/>
          </w:tcPr>
          <w:p w14:paraId="29FD5EC3" w14:textId="77777777" w:rsidR="00FD5C81" w:rsidRPr="00E61DC3" w:rsidRDefault="00FD5C81" w:rsidP="00FD5C81">
            <w:pPr>
              <w:pStyle w:val="Problemtext"/>
            </w:pPr>
            <w:r w:rsidRPr="00E61DC3">
              <w:t>1</w:t>
            </w:r>
          </w:p>
        </w:tc>
        <w:tc>
          <w:tcPr>
            <w:tcW w:w="1378" w:type="dxa"/>
          </w:tcPr>
          <w:p w14:paraId="78292E8F" w14:textId="38BFAC8A" w:rsidR="00FD5C81" w:rsidRPr="00E61DC3" w:rsidRDefault="00FD5C81" w:rsidP="00FD5C81">
            <w:pPr>
              <w:pStyle w:val="Problemtext"/>
            </w:pPr>
            <w:r w:rsidRPr="00E61DC3">
              <w:t>0</w:t>
            </w:r>
            <w:r w:rsidR="001931F2">
              <w:t>,</w:t>
            </w:r>
            <w:r w:rsidRPr="00E61DC3">
              <w:t>0100</w:t>
            </w:r>
          </w:p>
        </w:tc>
        <w:tc>
          <w:tcPr>
            <w:tcW w:w="1559" w:type="dxa"/>
          </w:tcPr>
          <w:p w14:paraId="5EEC2E57" w14:textId="564D19AE" w:rsidR="00FD5C81" w:rsidRPr="00E61DC3" w:rsidRDefault="001931F2" w:rsidP="00FD5C81">
            <w:pPr>
              <w:pStyle w:val="Problemtext"/>
            </w:pPr>
            <w:r>
              <w:t>2,</w:t>
            </w:r>
            <w:r w:rsidR="00FD5C81" w:rsidRPr="00E61DC3">
              <w:t>50</w:t>
            </w:r>
          </w:p>
        </w:tc>
        <w:tc>
          <w:tcPr>
            <w:tcW w:w="2015" w:type="dxa"/>
          </w:tcPr>
          <w:p w14:paraId="25BAAC54" w14:textId="1763BB9C" w:rsidR="00FD5C81" w:rsidRPr="00E61DC3" w:rsidRDefault="00FD5C81" w:rsidP="007071B2">
            <w:pPr>
              <w:pStyle w:val="Problemtext"/>
            </w:pPr>
            <w:r w:rsidRPr="00E61DC3">
              <w:t>1</w:t>
            </w:r>
            <w:r w:rsidR="001931F2">
              <w:t>,</w:t>
            </w:r>
            <w:r w:rsidR="0095227D">
              <w:t>6</w:t>
            </w:r>
            <w:r w:rsidRPr="00E61DC3">
              <w:t>61</w:t>
            </w:r>
            <w:r w:rsidR="007071B2">
              <w:t>∙</w:t>
            </w:r>
            <w:r w:rsidR="0095227D">
              <w:t>10</w:t>
            </w:r>
            <w:r w:rsidR="003D6A44">
              <w:rPr>
                <w:vertAlign w:val="superscript"/>
              </w:rPr>
              <w:t>−</w:t>
            </w:r>
            <w:r w:rsidR="0095227D">
              <w:rPr>
                <w:vertAlign w:val="superscript"/>
              </w:rPr>
              <w:t>2</w:t>
            </w:r>
          </w:p>
        </w:tc>
      </w:tr>
      <w:tr w:rsidR="00FD5C81" w:rsidRPr="00E61DC3" w14:paraId="3062AB2C" w14:textId="77777777" w:rsidTr="001931F2">
        <w:trPr>
          <w:cantSplit/>
        </w:trPr>
        <w:tc>
          <w:tcPr>
            <w:tcW w:w="769" w:type="dxa"/>
          </w:tcPr>
          <w:p w14:paraId="7BFE6DD3" w14:textId="77777777" w:rsidR="00FD5C81" w:rsidRPr="00E61DC3" w:rsidRDefault="00FD5C81" w:rsidP="00FD5C81">
            <w:pPr>
              <w:pStyle w:val="Problemtext"/>
            </w:pPr>
            <w:r w:rsidRPr="00E61DC3">
              <w:t>2</w:t>
            </w:r>
          </w:p>
        </w:tc>
        <w:tc>
          <w:tcPr>
            <w:tcW w:w="1378" w:type="dxa"/>
          </w:tcPr>
          <w:p w14:paraId="6AC83DEC" w14:textId="15C74AE7" w:rsidR="00FD5C81" w:rsidRPr="00E61DC3" w:rsidRDefault="001931F2" w:rsidP="00FD5C81">
            <w:pPr>
              <w:pStyle w:val="Problemtext"/>
            </w:pPr>
            <w:r>
              <w:t>0,</w:t>
            </w:r>
            <w:r w:rsidR="00FD5C81" w:rsidRPr="00E61DC3">
              <w:t>0100</w:t>
            </w:r>
          </w:p>
        </w:tc>
        <w:tc>
          <w:tcPr>
            <w:tcW w:w="1559" w:type="dxa"/>
          </w:tcPr>
          <w:p w14:paraId="1EFC73C2" w14:textId="60B8DA2C" w:rsidR="00FD5C81" w:rsidRPr="00E61DC3" w:rsidRDefault="001931F2" w:rsidP="00FD5C81">
            <w:pPr>
              <w:pStyle w:val="Problemtext"/>
            </w:pPr>
            <w:r>
              <w:t>5,</w:t>
            </w:r>
            <w:r w:rsidR="00FD5C81" w:rsidRPr="00E61DC3">
              <w:t>10</w:t>
            </w:r>
          </w:p>
        </w:tc>
        <w:tc>
          <w:tcPr>
            <w:tcW w:w="2015" w:type="dxa"/>
          </w:tcPr>
          <w:p w14:paraId="55F1980A" w14:textId="4D5A8492" w:rsidR="00FD5C81" w:rsidRPr="00E61DC3" w:rsidRDefault="001931F2" w:rsidP="0095227D">
            <w:pPr>
              <w:pStyle w:val="Problemtext"/>
            </w:pPr>
            <w:r>
              <w:t>3,</w:t>
            </w:r>
            <w:r w:rsidR="0095227D">
              <w:t>3</w:t>
            </w:r>
            <w:r w:rsidR="00FD5C81" w:rsidRPr="00E61DC3">
              <w:t>80</w:t>
            </w:r>
            <w:r w:rsidR="007071B2">
              <w:t>∙</w:t>
            </w:r>
            <w:r w:rsidR="006E6DB6">
              <w:t>10</w:t>
            </w:r>
            <w:r w:rsidR="003D6A44">
              <w:rPr>
                <w:vertAlign w:val="superscript"/>
              </w:rPr>
              <w:t>−</w:t>
            </w:r>
            <w:r w:rsidR="0095227D">
              <w:rPr>
                <w:vertAlign w:val="superscript"/>
              </w:rPr>
              <w:t>2</w:t>
            </w:r>
          </w:p>
        </w:tc>
      </w:tr>
      <w:tr w:rsidR="00FD5C81" w:rsidRPr="00E61DC3" w14:paraId="25B322EF" w14:textId="77777777" w:rsidTr="001931F2">
        <w:trPr>
          <w:cantSplit/>
        </w:trPr>
        <w:tc>
          <w:tcPr>
            <w:tcW w:w="769" w:type="dxa"/>
          </w:tcPr>
          <w:p w14:paraId="544D9445" w14:textId="77777777" w:rsidR="00FD5C81" w:rsidRPr="00E61DC3" w:rsidRDefault="00FD5C81" w:rsidP="00FD5C81">
            <w:pPr>
              <w:pStyle w:val="Problemtext"/>
            </w:pPr>
            <w:r w:rsidRPr="00E61DC3">
              <w:t>3</w:t>
            </w:r>
          </w:p>
        </w:tc>
        <w:tc>
          <w:tcPr>
            <w:tcW w:w="1378" w:type="dxa"/>
          </w:tcPr>
          <w:p w14:paraId="3F3DFA60" w14:textId="1FADA7CD" w:rsidR="00FD5C81" w:rsidRPr="00E61DC3" w:rsidRDefault="001931F2" w:rsidP="00FD5C81">
            <w:pPr>
              <w:pStyle w:val="Problemtext"/>
            </w:pPr>
            <w:r>
              <w:t>0,</w:t>
            </w:r>
            <w:r w:rsidR="00FD5C81" w:rsidRPr="00E61DC3">
              <w:t>00500</w:t>
            </w:r>
          </w:p>
        </w:tc>
        <w:tc>
          <w:tcPr>
            <w:tcW w:w="1559" w:type="dxa"/>
          </w:tcPr>
          <w:p w14:paraId="47BB1083" w14:textId="61CA43DA" w:rsidR="00FD5C81" w:rsidRPr="00E61DC3" w:rsidRDefault="001931F2" w:rsidP="00FD5C81">
            <w:pPr>
              <w:pStyle w:val="Problemtext"/>
            </w:pPr>
            <w:r>
              <w:t>13,</w:t>
            </w:r>
            <w:r w:rsidR="00FD5C81" w:rsidRPr="00E61DC3">
              <w:t>8</w:t>
            </w:r>
          </w:p>
        </w:tc>
        <w:tc>
          <w:tcPr>
            <w:tcW w:w="2015" w:type="dxa"/>
          </w:tcPr>
          <w:p w14:paraId="6E75510C" w14:textId="16D60FCA" w:rsidR="00FD5C81" w:rsidRPr="00E61DC3" w:rsidRDefault="001931F2" w:rsidP="00FD5C81">
            <w:pPr>
              <w:pStyle w:val="Problemtext"/>
            </w:pPr>
            <w:r>
              <w:t>9,</w:t>
            </w:r>
            <w:r w:rsidR="0095227D">
              <w:t>2</w:t>
            </w:r>
            <w:r w:rsidR="00FD5C81" w:rsidRPr="00E61DC3">
              <w:t>00</w:t>
            </w:r>
            <w:r w:rsidR="007071B2">
              <w:t>∙</w:t>
            </w:r>
            <w:r w:rsidR="0095227D">
              <w:t>10</w:t>
            </w:r>
            <w:r w:rsidR="003D6A44">
              <w:rPr>
                <w:vertAlign w:val="superscript"/>
              </w:rPr>
              <w:t>−</w:t>
            </w:r>
            <w:r w:rsidR="0095227D">
              <w:rPr>
                <w:vertAlign w:val="superscript"/>
              </w:rPr>
              <w:t>2</w:t>
            </w:r>
          </w:p>
        </w:tc>
      </w:tr>
      <w:tr w:rsidR="00FD5C81" w:rsidRPr="00E61DC3" w14:paraId="306EC8D0" w14:textId="77777777" w:rsidTr="001931F2">
        <w:trPr>
          <w:cantSplit/>
        </w:trPr>
        <w:tc>
          <w:tcPr>
            <w:tcW w:w="769" w:type="dxa"/>
          </w:tcPr>
          <w:p w14:paraId="6450021D" w14:textId="77777777" w:rsidR="00FD5C81" w:rsidRPr="00E61DC3" w:rsidRDefault="00FD5C81" w:rsidP="00FD5C81">
            <w:pPr>
              <w:pStyle w:val="Problemtext"/>
            </w:pPr>
            <w:r w:rsidRPr="00E61DC3">
              <w:t>4</w:t>
            </w:r>
          </w:p>
        </w:tc>
        <w:tc>
          <w:tcPr>
            <w:tcW w:w="1378" w:type="dxa"/>
          </w:tcPr>
          <w:p w14:paraId="6C6E03D3" w14:textId="193431AD" w:rsidR="00FD5C81" w:rsidRPr="00E61DC3" w:rsidRDefault="00FD5C81" w:rsidP="001931F2">
            <w:pPr>
              <w:pStyle w:val="Problemtext"/>
            </w:pPr>
            <w:r w:rsidRPr="00E61DC3">
              <w:t>0</w:t>
            </w:r>
            <w:r w:rsidR="001931F2">
              <w:t>,</w:t>
            </w:r>
            <w:r w:rsidRPr="00E61DC3">
              <w:t>0110</w:t>
            </w:r>
          </w:p>
        </w:tc>
        <w:tc>
          <w:tcPr>
            <w:tcW w:w="1559" w:type="dxa"/>
          </w:tcPr>
          <w:p w14:paraId="5395A811" w14:textId="0BB3A7B5" w:rsidR="00FD5C81" w:rsidRPr="00E61DC3" w:rsidRDefault="001931F2" w:rsidP="00FD5C81">
            <w:pPr>
              <w:pStyle w:val="Problemtext"/>
            </w:pPr>
            <w:r>
              <w:t>13,</w:t>
            </w:r>
            <w:r w:rsidR="00FD5C81" w:rsidRPr="00E61DC3">
              <w:t>8</w:t>
            </w:r>
          </w:p>
        </w:tc>
        <w:tc>
          <w:tcPr>
            <w:tcW w:w="2015" w:type="dxa"/>
          </w:tcPr>
          <w:p w14:paraId="2F5D7C1A" w14:textId="70B9FFD1" w:rsidR="00FD5C81" w:rsidRPr="00E61DC3" w:rsidRDefault="001931F2" w:rsidP="00FD5C81">
            <w:pPr>
              <w:pStyle w:val="Problemtext"/>
            </w:pPr>
            <w:r>
              <w:t>9,</w:t>
            </w:r>
            <w:r w:rsidR="0095227D">
              <w:t>2</w:t>
            </w:r>
            <w:r w:rsidR="00FD5C81" w:rsidRPr="00E61DC3">
              <w:t>01</w:t>
            </w:r>
            <w:r w:rsidR="007071B2">
              <w:t>∙</w:t>
            </w:r>
            <w:r w:rsidR="0095227D">
              <w:t>10</w:t>
            </w:r>
            <w:r w:rsidR="003D6A44">
              <w:rPr>
                <w:vertAlign w:val="superscript"/>
              </w:rPr>
              <w:t>−</w:t>
            </w:r>
            <w:r w:rsidR="0095227D">
              <w:rPr>
                <w:vertAlign w:val="superscript"/>
              </w:rPr>
              <w:t>2</w:t>
            </w:r>
          </w:p>
        </w:tc>
      </w:tr>
    </w:tbl>
    <w:p w14:paraId="0A4A67CD" w14:textId="751F78F1" w:rsidR="00FD5C81" w:rsidRPr="00E61DC3" w:rsidRDefault="001931F2" w:rsidP="001931F2">
      <w:pPr>
        <w:pStyle w:val="Problemtext"/>
        <w:spacing w:before="160"/>
      </w:pPr>
      <w:r w:rsidRPr="00763549">
        <w:rPr>
          <w:lang w:val="nl-NL"/>
        </w:rPr>
        <w:t>De</w:t>
      </w:r>
      <w:r w:rsidRPr="00A33387">
        <w:rPr>
          <w:lang w:val="nl-NL"/>
        </w:rPr>
        <w:t xml:space="preserve"> </w:t>
      </w:r>
      <w:r>
        <w:rPr>
          <w:lang w:val="nl-NL"/>
        </w:rPr>
        <w:t>ge</w:t>
      </w:r>
      <w:r w:rsidRPr="00A33387">
        <w:rPr>
          <w:lang w:val="nl-NL"/>
        </w:rPr>
        <w:t>accepteerde maximale hoev</w:t>
      </w:r>
      <w:r>
        <w:rPr>
          <w:lang w:val="nl-NL"/>
        </w:rPr>
        <w:t>eelheid dioxaan in drinkwater bedraagt</w:t>
      </w:r>
      <w:r w:rsidRPr="00A33387">
        <w:rPr>
          <w:lang w:val="nl-NL"/>
        </w:rPr>
        <w:t xml:space="preserve"> in de m</w:t>
      </w:r>
      <w:r>
        <w:rPr>
          <w:lang w:val="nl-NL"/>
        </w:rPr>
        <w:t xml:space="preserve">eeste landen </w:t>
      </w:r>
      <w:r w:rsidRPr="00A33387">
        <w:rPr>
          <w:lang w:val="nl-NL"/>
        </w:rPr>
        <w:t>0,35</w:t>
      </w:r>
      <w:r w:rsidR="0095227D">
        <w:t> μg</w:t>
      </w:r>
      <w:r>
        <w:rPr>
          <w:vertAlign w:val="superscript"/>
        </w:rPr>
        <w:t> </w:t>
      </w:r>
      <w:r w:rsidR="00FD5C81" w:rsidRPr="00E61DC3">
        <w:t>dm</w:t>
      </w:r>
      <w:r w:rsidR="003D6A44">
        <w:rPr>
          <w:vertAlign w:val="superscript"/>
        </w:rPr>
        <w:t>−</w:t>
      </w:r>
      <w:r w:rsidR="0095227D">
        <w:rPr>
          <w:vertAlign w:val="superscript"/>
        </w:rPr>
        <w:t>3</w:t>
      </w:r>
      <w:r w:rsidR="00FD5C81" w:rsidRPr="00E61DC3">
        <w:t xml:space="preserve">. </w:t>
      </w:r>
    </w:p>
    <w:p w14:paraId="15486544" w14:textId="779D3D3F" w:rsidR="003E3DCC" w:rsidRDefault="003E3DCC" w:rsidP="00FD5C81">
      <w:pPr>
        <w:pStyle w:val="Problemtext"/>
      </w:pPr>
      <w:r>
        <w:rPr>
          <w:lang w:val="nl-NL"/>
        </w:rPr>
        <w:t>In e</w:t>
      </w:r>
      <w:r w:rsidRPr="00A33387">
        <w:rPr>
          <w:lang w:val="nl-NL"/>
        </w:rPr>
        <w:t xml:space="preserve">en watermonster </w:t>
      </w:r>
      <w:r>
        <w:rPr>
          <w:lang w:val="nl-NL"/>
        </w:rPr>
        <w:t>was de beginconce</w:t>
      </w:r>
      <w:r w:rsidR="00B23F23">
        <w:rPr>
          <w:lang w:val="nl-NL"/>
        </w:rPr>
        <w:t>n</w:t>
      </w:r>
      <w:r>
        <w:rPr>
          <w:lang w:val="nl-NL"/>
        </w:rPr>
        <w:t>tratie</w:t>
      </w:r>
      <w:r w:rsidRPr="00A33387">
        <w:rPr>
          <w:lang w:val="nl-NL"/>
        </w:rPr>
        <w:t xml:space="preserve"> </w:t>
      </w:r>
      <w:r>
        <w:rPr>
          <w:lang w:val="nl-NL"/>
        </w:rPr>
        <w:t xml:space="preserve">van </w:t>
      </w:r>
      <w:r w:rsidRPr="00A33387">
        <w:rPr>
          <w:lang w:val="nl-NL"/>
        </w:rPr>
        <w:t>dioxaan 40</w:t>
      </w:r>
      <w:r>
        <w:rPr>
          <w:lang w:val="nl-NL"/>
        </w:rPr>
        <w:t>,00</w:t>
      </w:r>
      <w:r w:rsidRPr="00A33387">
        <w:rPr>
          <w:lang w:val="nl-NL"/>
        </w:rPr>
        <w:t xml:space="preserve"> </w:t>
      </w:r>
      <w:r>
        <w:t>μg</w:t>
      </w:r>
      <w:r>
        <w:rPr>
          <w:vertAlign w:val="superscript"/>
        </w:rPr>
        <w:t> </w:t>
      </w:r>
      <w:r w:rsidRPr="00E61DC3">
        <w:t>dm</w:t>
      </w:r>
      <w:r>
        <w:rPr>
          <w:vertAlign w:val="superscript"/>
        </w:rPr>
        <w:t>−3</w:t>
      </w:r>
      <w:r>
        <w:rPr>
          <w:lang w:val="nl-NL"/>
        </w:rPr>
        <w:t>. Ga er</w:t>
      </w:r>
      <w:r w:rsidRPr="00A33387">
        <w:rPr>
          <w:lang w:val="nl-NL"/>
        </w:rPr>
        <w:t>van uit dat 1 mol per</w:t>
      </w:r>
      <w:r>
        <w:rPr>
          <w:lang w:val="nl-NL"/>
        </w:rPr>
        <w:t>oxodi</w:t>
      </w:r>
      <w:r w:rsidRPr="00A33387">
        <w:rPr>
          <w:lang w:val="nl-NL"/>
        </w:rPr>
        <w:t xml:space="preserve">sulfaat nodig is om 1 mol dioxaan te oxideren. </w:t>
      </w:r>
      <w:r w:rsidRPr="00A33387">
        <w:t>De AgNO</w:t>
      </w:r>
      <w:r w:rsidRPr="00A33387">
        <w:rPr>
          <w:vertAlign w:val="subscript"/>
        </w:rPr>
        <w:t>3</w:t>
      </w:r>
      <w:r w:rsidRPr="00A33387">
        <w:t xml:space="preserve"> concentratie in d</w:t>
      </w:r>
      <w:r>
        <w:t>it onderzoek</w:t>
      </w:r>
      <w:r w:rsidRPr="00A33387">
        <w:t xml:space="preserve"> bedraagt 1,00</w:t>
      </w:r>
      <w:r>
        <w:t>·</w:t>
      </w:r>
      <w:r w:rsidRPr="00A33387">
        <w:t>10</w:t>
      </w:r>
      <w:r>
        <w:rPr>
          <w:vertAlign w:val="superscript"/>
        </w:rPr>
        <w:t>−</w:t>
      </w:r>
      <w:r w:rsidRPr="00FE16B7">
        <w:rPr>
          <w:vertAlign w:val="superscript"/>
        </w:rPr>
        <w:t>3</w:t>
      </w:r>
      <w:r w:rsidRPr="00C62B4B">
        <w:t xml:space="preserve"> m</w:t>
      </w:r>
      <w:r w:rsidRPr="00E61DC3">
        <w:t>mol∙dm</w:t>
      </w:r>
      <w:r w:rsidRPr="00E61DC3">
        <w:rPr>
          <w:vertAlign w:val="superscript"/>
        </w:rPr>
        <w:t>−3</w:t>
      </w:r>
      <w:r w:rsidRPr="00A33387">
        <w:t>.</w:t>
      </w:r>
    </w:p>
    <w:p w14:paraId="7D97B72C" w14:textId="5DACB4FF" w:rsidR="003E3DCC" w:rsidRDefault="00FD5C81" w:rsidP="00FD5C81">
      <w:pPr>
        <w:pStyle w:val="Subquestion"/>
        <w:rPr>
          <w:lang w:val="nl-NL"/>
        </w:rPr>
      </w:pPr>
      <w:r w:rsidRPr="00424BF4">
        <w:rPr>
          <w:rStyle w:val="Subquestionnumber"/>
        </w:rPr>
        <w:t>4.</w:t>
      </w:r>
      <w:r w:rsidR="00C17D27" w:rsidRPr="00424BF4">
        <w:rPr>
          <w:rStyle w:val="Subquestionnumber"/>
        </w:rPr>
        <w:t>1</w:t>
      </w:r>
      <w:r w:rsidRPr="00424BF4">
        <w:rPr>
          <w:rStyle w:val="Subquestionnumber"/>
        </w:rPr>
        <w:t>.1.</w:t>
      </w:r>
      <w:r w:rsidRPr="00E61DC3">
        <w:tab/>
      </w:r>
      <w:r w:rsidR="003E3DCC" w:rsidRPr="00763549">
        <w:rPr>
          <w:u w:val="single"/>
          <w:lang w:val="nl-NL"/>
        </w:rPr>
        <w:t>Bereken</w:t>
      </w:r>
      <w:r w:rsidR="003E3DCC" w:rsidRPr="00763549">
        <w:rPr>
          <w:lang w:val="nl-NL"/>
        </w:rPr>
        <w:t xml:space="preserve"> hoe lang het oxidatieproces moet worden uitgevoerd (in minuten) om </w:t>
      </w:r>
      <w:r w:rsidR="003E3DCC">
        <w:rPr>
          <w:lang w:val="nl-NL"/>
        </w:rPr>
        <w:t xml:space="preserve">er voor </w:t>
      </w:r>
      <w:r w:rsidR="003E3DCC" w:rsidRPr="00763549">
        <w:rPr>
          <w:lang w:val="nl-NL"/>
        </w:rPr>
        <w:t xml:space="preserve">te zorgen dat een geaccepteerde concentratie dioxaan bij 303,15 K wordt verkregen </w:t>
      </w:r>
      <w:r w:rsidR="003E3DCC">
        <w:rPr>
          <w:lang w:val="nl-NL"/>
        </w:rPr>
        <w:t>bij een beginconc</w:t>
      </w:r>
      <w:r w:rsidR="00B23F23">
        <w:rPr>
          <w:lang w:val="nl-NL"/>
        </w:rPr>
        <w:t>e</w:t>
      </w:r>
      <w:r w:rsidR="003E3DCC">
        <w:rPr>
          <w:lang w:val="nl-NL"/>
        </w:rPr>
        <w:t>ntratie van</w:t>
      </w:r>
      <w:r w:rsidR="003E3DCC" w:rsidRPr="00763549">
        <w:rPr>
          <w:lang w:val="nl-NL"/>
        </w:rPr>
        <w:t xml:space="preserve"> K</w:t>
      </w:r>
      <w:r w:rsidR="003E3DCC" w:rsidRPr="00763549">
        <w:rPr>
          <w:vertAlign w:val="subscript"/>
          <w:lang w:val="nl-NL"/>
        </w:rPr>
        <w:t>2</w:t>
      </w:r>
      <w:r w:rsidR="003E3DCC" w:rsidRPr="00763549">
        <w:rPr>
          <w:lang w:val="nl-NL"/>
        </w:rPr>
        <w:t>S</w:t>
      </w:r>
      <w:r w:rsidR="003E3DCC" w:rsidRPr="00763549">
        <w:rPr>
          <w:vertAlign w:val="subscript"/>
          <w:lang w:val="nl-NL"/>
        </w:rPr>
        <w:t>2</w:t>
      </w:r>
      <w:r w:rsidR="003E3DCC" w:rsidRPr="00763549">
        <w:rPr>
          <w:lang w:val="nl-NL"/>
        </w:rPr>
        <w:t>O</w:t>
      </w:r>
      <w:r w:rsidR="003E3DCC" w:rsidRPr="00763549">
        <w:rPr>
          <w:vertAlign w:val="subscript"/>
          <w:lang w:val="nl-NL"/>
        </w:rPr>
        <w:t>8</w:t>
      </w:r>
      <w:r w:rsidR="003E3DCC">
        <w:rPr>
          <w:vertAlign w:val="subscript"/>
          <w:lang w:val="nl-NL"/>
        </w:rPr>
        <w:t xml:space="preserve"> </w:t>
      </w:r>
      <w:r w:rsidR="003E3DCC">
        <w:rPr>
          <w:lang w:val="nl-NL"/>
        </w:rPr>
        <w:t>van</w:t>
      </w:r>
      <w:r w:rsidR="003E3DCC" w:rsidRPr="00763549">
        <w:rPr>
          <w:lang w:val="nl-NL"/>
        </w:rPr>
        <w:t xml:space="preserve"> 5,0</w:t>
      </w:r>
      <w:r w:rsidR="003E3DCC">
        <w:rPr>
          <w:lang w:val="nl-NL"/>
        </w:rPr>
        <w:t>·</w:t>
      </w:r>
      <w:r w:rsidR="003E3DCC" w:rsidRPr="00763549">
        <w:t>10</w:t>
      </w:r>
      <w:r w:rsidR="003E3DCC" w:rsidRPr="00E61DC3">
        <w:rPr>
          <w:rFonts w:cs="Arial"/>
          <w:szCs w:val="24"/>
          <w:vertAlign w:val="superscript"/>
        </w:rPr>
        <w:t>−</w:t>
      </w:r>
      <w:r w:rsidR="003E3DCC" w:rsidRPr="00E61DC3">
        <w:rPr>
          <w:vertAlign w:val="superscript"/>
        </w:rPr>
        <w:t>6</w:t>
      </w:r>
      <w:r w:rsidR="003E3DCC">
        <w:t xml:space="preserve"> mol </w:t>
      </w:r>
      <w:r w:rsidR="003E3DCC" w:rsidRPr="00E61DC3">
        <w:t>dm</w:t>
      </w:r>
      <w:r w:rsidR="003E3DCC">
        <w:rPr>
          <w:vertAlign w:val="superscript"/>
        </w:rPr>
        <w:t>−3</w:t>
      </w:r>
      <w:r w:rsidR="003E3DCC">
        <w:t>.</w:t>
      </w:r>
      <w:r w:rsidR="003E3DCC" w:rsidRPr="00763549">
        <w:rPr>
          <w:vertAlign w:val="superscript"/>
        </w:rPr>
        <w:t xml:space="preserve"> </w:t>
      </w:r>
      <w:r w:rsidR="003E3DCC">
        <w:rPr>
          <w:lang w:val="nl-NL"/>
        </w:rPr>
        <w:t>Ga er</w:t>
      </w:r>
      <w:r w:rsidR="003E3DCC" w:rsidRPr="00763549">
        <w:rPr>
          <w:lang w:val="nl-NL"/>
        </w:rPr>
        <w:t xml:space="preserve">van uit dat de reactiesnelheidsvergelijking verkregen met bovenstaande </w:t>
      </w:r>
      <w:r w:rsidR="003E3DCC">
        <w:rPr>
          <w:lang w:val="nl-NL"/>
        </w:rPr>
        <w:t xml:space="preserve">gegevens onder deze omstandigheden geldig is. </w:t>
      </w:r>
    </w:p>
    <w:p w14:paraId="70A723AC" w14:textId="175323CA" w:rsidR="00FD5C81" w:rsidRPr="00E61DC3" w:rsidRDefault="00E471DB" w:rsidP="00FD5C81">
      <w:pPr>
        <w:pStyle w:val="Problemtext"/>
      </w:pPr>
      <w:r>
        <w:rPr>
          <w:lang w:val="nl-NL"/>
        </w:rPr>
        <w:t>Men heeft v</w:t>
      </w:r>
      <w:r w:rsidRPr="005C6770">
        <w:rPr>
          <w:lang w:val="nl-NL"/>
        </w:rPr>
        <w:t xml:space="preserve">erschillende mechanismen voor de oxidatie van dioxaan voorgesteld. </w:t>
      </w:r>
      <w:r w:rsidRPr="005C6770">
        <w:t>Misra en Ghosh (1963) stelde</w:t>
      </w:r>
      <w:r>
        <w:t>n</w:t>
      </w:r>
      <w:r w:rsidRPr="005C6770">
        <w:t xml:space="preserve"> het</w:t>
      </w:r>
      <w:r>
        <w:t xml:space="preserve"> </w:t>
      </w:r>
      <w:r w:rsidRPr="005C6770">
        <w:t>volgende mechanisme voor:</w:t>
      </w:r>
    </w:p>
    <w:tbl>
      <w:tblPr>
        <w:tblStyle w:val="Tabel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500"/>
        <w:gridCol w:w="4159"/>
      </w:tblGrid>
      <w:tr w:rsidR="00FD5C81" w:rsidRPr="00E61DC3" w14:paraId="717893A1" w14:textId="77777777" w:rsidTr="00FD5C81">
        <w:tc>
          <w:tcPr>
            <w:tcW w:w="0" w:type="auto"/>
          </w:tcPr>
          <w:p w14:paraId="57106D47" w14:textId="77777777" w:rsidR="00FD5C81" w:rsidRPr="00E61DC3" w:rsidRDefault="00FD5C81" w:rsidP="00FD5C81">
            <w:pPr>
              <w:pStyle w:val="Problemtext"/>
            </w:pPr>
          </w:p>
        </w:tc>
        <w:tc>
          <w:tcPr>
            <w:tcW w:w="0" w:type="auto"/>
          </w:tcPr>
          <w:p w14:paraId="2C3D16EF" w14:textId="77777777" w:rsidR="00FD5C81" w:rsidRPr="00E61DC3" w:rsidRDefault="00FD5C81" w:rsidP="00FD5C81">
            <w:pPr>
              <w:pStyle w:val="Problemtext"/>
              <w:jc w:val="center"/>
            </w:pPr>
            <w:r w:rsidRPr="00E61DC3">
              <w:rPr>
                <w:rStyle w:val="Variable"/>
              </w:rPr>
              <w:t>k</w:t>
            </w:r>
            <w:r w:rsidRPr="00E61DC3">
              <w:rPr>
                <w:vertAlign w:val="subscript"/>
              </w:rPr>
              <w:t>1</w:t>
            </w:r>
          </w:p>
        </w:tc>
        <w:tc>
          <w:tcPr>
            <w:tcW w:w="0" w:type="auto"/>
          </w:tcPr>
          <w:p w14:paraId="3EA59602" w14:textId="77777777" w:rsidR="00FD5C81" w:rsidRPr="00E61DC3" w:rsidRDefault="00FD5C81" w:rsidP="00FD5C81">
            <w:pPr>
              <w:pStyle w:val="Problemtext"/>
            </w:pPr>
          </w:p>
        </w:tc>
      </w:tr>
      <w:tr w:rsidR="00FD5C81" w:rsidRPr="00E61DC3" w14:paraId="66AADEAF" w14:textId="77777777" w:rsidTr="00FD5C81">
        <w:tc>
          <w:tcPr>
            <w:tcW w:w="0" w:type="auto"/>
          </w:tcPr>
          <w:p w14:paraId="39C47D93" w14:textId="0440C288" w:rsidR="00FD5C81" w:rsidRPr="00E61DC3" w:rsidRDefault="00FD5C81" w:rsidP="00FD5C81">
            <w:pPr>
              <w:pStyle w:val="Problemtext"/>
              <w:jc w:val="right"/>
            </w:pPr>
            <w:r w:rsidRPr="00E61DC3">
              <w:t>S</w:t>
            </w:r>
            <w:r w:rsidRPr="00E61DC3">
              <w:rPr>
                <w:vertAlign w:val="subscript"/>
              </w:rPr>
              <w:t>2</w:t>
            </w:r>
            <w:r w:rsidRPr="00E61DC3">
              <w:t>O</w:t>
            </w:r>
            <w:r w:rsidRPr="00E61DC3">
              <w:rPr>
                <w:vertAlign w:val="subscript"/>
              </w:rPr>
              <w:t>8</w:t>
            </w:r>
            <w:r w:rsidRPr="00E61DC3">
              <w:rPr>
                <w:vertAlign w:val="superscript"/>
              </w:rPr>
              <w:t>2−</w:t>
            </w:r>
            <w:r w:rsidRPr="00E471DB">
              <w:t xml:space="preserve"> </w:t>
            </w:r>
            <w:r w:rsidR="00E471DB">
              <w:t xml:space="preserve"> </w:t>
            </w:r>
            <w:r w:rsidRPr="00E61DC3">
              <w:t>+</w:t>
            </w:r>
            <w:r w:rsidR="00E471DB">
              <w:t xml:space="preserve"> </w:t>
            </w:r>
            <w:r w:rsidRPr="00E61DC3">
              <w:t xml:space="preserve"> Ag</w:t>
            </w:r>
            <w:r w:rsidRPr="00E61DC3">
              <w:rPr>
                <w:vertAlign w:val="superscript"/>
              </w:rPr>
              <w:t>+</w:t>
            </w:r>
          </w:p>
        </w:tc>
        <w:tc>
          <w:tcPr>
            <w:tcW w:w="0" w:type="auto"/>
          </w:tcPr>
          <w:p w14:paraId="4212546F" w14:textId="77777777" w:rsidR="00FD5C81" w:rsidRPr="00E61DC3" w:rsidRDefault="00FD5C81" w:rsidP="00FD5C81">
            <w:pPr>
              <w:pStyle w:val="Problemtext"/>
              <w:jc w:val="center"/>
            </w:pPr>
            <w:r w:rsidRPr="00E61DC3">
              <w:t>⇄</w:t>
            </w:r>
          </w:p>
        </w:tc>
        <w:tc>
          <w:tcPr>
            <w:tcW w:w="0" w:type="auto"/>
          </w:tcPr>
          <w:p w14:paraId="543DEC9B" w14:textId="29979282" w:rsidR="00FD5C81" w:rsidRPr="00E61DC3" w:rsidRDefault="00FD5C81" w:rsidP="00FD5C81">
            <w:pPr>
              <w:pStyle w:val="Problemtext"/>
            </w:pPr>
            <w:r w:rsidRPr="00E61DC3">
              <w:t>Ag</w:t>
            </w:r>
            <w:r w:rsidRPr="00E61DC3">
              <w:rPr>
                <w:vertAlign w:val="superscript"/>
              </w:rPr>
              <w:t>3+</w:t>
            </w:r>
            <w:r w:rsidRPr="00E61DC3">
              <w:t xml:space="preserve">  + </w:t>
            </w:r>
            <w:r w:rsidR="00E471DB">
              <w:t xml:space="preserve"> </w:t>
            </w:r>
            <w:r w:rsidRPr="00E61DC3">
              <w:t>2</w:t>
            </w:r>
            <w:r w:rsidR="00E471DB">
              <w:t xml:space="preserve"> </w:t>
            </w:r>
            <w:r w:rsidRPr="00E61DC3">
              <w:t>SO</w:t>
            </w:r>
            <w:r w:rsidRPr="00E61DC3">
              <w:rPr>
                <w:vertAlign w:val="subscript"/>
              </w:rPr>
              <w:t>4</w:t>
            </w:r>
            <w:r w:rsidRPr="00E61DC3">
              <w:rPr>
                <w:vertAlign w:val="superscript"/>
              </w:rPr>
              <w:t>2−</w:t>
            </w:r>
          </w:p>
        </w:tc>
      </w:tr>
      <w:tr w:rsidR="00FD5C81" w:rsidRPr="00E61DC3" w14:paraId="592ABD4E" w14:textId="77777777" w:rsidTr="00FD5C81">
        <w:tc>
          <w:tcPr>
            <w:tcW w:w="0" w:type="auto"/>
          </w:tcPr>
          <w:p w14:paraId="442DBA63" w14:textId="77777777" w:rsidR="00FD5C81" w:rsidRPr="00E61DC3" w:rsidRDefault="00FD5C81" w:rsidP="00FD5C81">
            <w:pPr>
              <w:pStyle w:val="Problemtext"/>
            </w:pPr>
          </w:p>
        </w:tc>
        <w:tc>
          <w:tcPr>
            <w:tcW w:w="0" w:type="auto"/>
          </w:tcPr>
          <w:p w14:paraId="29544780" w14:textId="77777777" w:rsidR="00FD5C81" w:rsidRPr="00E61DC3" w:rsidRDefault="00FD5C81" w:rsidP="00FD5C81">
            <w:pPr>
              <w:pStyle w:val="Problemtext"/>
              <w:jc w:val="center"/>
            </w:pPr>
            <w:r w:rsidRPr="00E61DC3">
              <w:rPr>
                <w:rStyle w:val="Variable"/>
              </w:rPr>
              <w:t>k</w:t>
            </w:r>
            <w:r w:rsidRPr="00E61DC3">
              <w:rPr>
                <w:vertAlign w:val="subscript"/>
              </w:rPr>
              <w:t>2</w:t>
            </w:r>
          </w:p>
        </w:tc>
        <w:tc>
          <w:tcPr>
            <w:tcW w:w="0" w:type="auto"/>
          </w:tcPr>
          <w:p w14:paraId="2147C3AE" w14:textId="77777777" w:rsidR="00FD5C81" w:rsidRPr="00E61DC3" w:rsidRDefault="00FD5C81" w:rsidP="00FD5C81">
            <w:pPr>
              <w:pStyle w:val="Problemtext"/>
            </w:pPr>
          </w:p>
        </w:tc>
      </w:tr>
      <w:tr w:rsidR="00FD5C81" w:rsidRPr="00E61DC3" w14:paraId="0CB3E11B" w14:textId="77777777" w:rsidTr="00FD5C81">
        <w:tc>
          <w:tcPr>
            <w:tcW w:w="0" w:type="auto"/>
          </w:tcPr>
          <w:p w14:paraId="57AD4408" w14:textId="77777777" w:rsidR="00FD5C81" w:rsidRPr="00E61DC3" w:rsidRDefault="00FD5C81" w:rsidP="00FD5C81">
            <w:pPr>
              <w:pStyle w:val="Problemtext"/>
            </w:pPr>
          </w:p>
        </w:tc>
        <w:tc>
          <w:tcPr>
            <w:tcW w:w="0" w:type="auto"/>
          </w:tcPr>
          <w:p w14:paraId="2D17D9EC" w14:textId="77777777" w:rsidR="00FD5C81" w:rsidRPr="00E61DC3" w:rsidRDefault="00FD5C81" w:rsidP="00FD5C81">
            <w:pPr>
              <w:pStyle w:val="Problemtext"/>
              <w:jc w:val="center"/>
              <w:rPr>
                <w:rStyle w:val="Variable"/>
              </w:rPr>
            </w:pPr>
          </w:p>
        </w:tc>
        <w:tc>
          <w:tcPr>
            <w:tcW w:w="0" w:type="auto"/>
          </w:tcPr>
          <w:p w14:paraId="0710059C" w14:textId="77777777" w:rsidR="00FD5C81" w:rsidRPr="00E61DC3" w:rsidRDefault="00FD5C81" w:rsidP="00FD5C81">
            <w:pPr>
              <w:pStyle w:val="Problemtext"/>
            </w:pPr>
          </w:p>
        </w:tc>
      </w:tr>
      <w:tr w:rsidR="00FD5C81" w:rsidRPr="00E61DC3" w14:paraId="423A1EAB" w14:textId="77777777" w:rsidTr="00FD5C81">
        <w:tc>
          <w:tcPr>
            <w:tcW w:w="0" w:type="auto"/>
          </w:tcPr>
          <w:p w14:paraId="6BCF7B75" w14:textId="77777777" w:rsidR="00FD5C81" w:rsidRPr="00E61DC3" w:rsidRDefault="00FD5C81" w:rsidP="00FD5C81">
            <w:pPr>
              <w:pStyle w:val="Problemtext"/>
            </w:pPr>
          </w:p>
        </w:tc>
        <w:tc>
          <w:tcPr>
            <w:tcW w:w="0" w:type="auto"/>
          </w:tcPr>
          <w:p w14:paraId="11C02F9E" w14:textId="77777777" w:rsidR="00FD5C81" w:rsidRPr="00E61DC3" w:rsidRDefault="00FD5C81" w:rsidP="00FD5C81">
            <w:pPr>
              <w:pStyle w:val="Problemtext"/>
              <w:jc w:val="center"/>
              <w:rPr>
                <w:vertAlign w:val="subscript"/>
              </w:rPr>
            </w:pPr>
            <w:r w:rsidRPr="00E61DC3">
              <w:rPr>
                <w:rStyle w:val="Variable"/>
              </w:rPr>
              <w:t>k</w:t>
            </w:r>
            <w:r w:rsidRPr="00E61DC3">
              <w:rPr>
                <w:vertAlign w:val="subscript"/>
              </w:rPr>
              <w:t>3</w:t>
            </w:r>
          </w:p>
        </w:tc>
        <w:tc>
          <w:tcPr>
            <w:tcW w:w="0" w:type="auto"/>
          </w:tcPr>
          <w:p w14:paraId="14EF7A79" w14:textId="77777777" w:rsidR="00FD5C81" w:rsidRPr="00E61DC3" w:rsidRDefault="00FD5C81" w:rsidP="00FD5C81">
            <w:pPr>
              <w:pStyle w:val="Problemtext"/>
            </w:pPr>
          </w:p>
        </w:tc>
      </w:tr>
      <w:tr w:rsidR="00FD5C81" w:rsidRPr="00E61DC3" w14:paraId="1D89BB39" w14:textId="77777777" w:rsidTr="00FD5C81">
        <w:tc>
          <w:tcPr>
            <w:tcW w:w="0" w:type="auto"/>
          </w:tcPr>
          <w:p w14:paraId="4AB74E20" w14:textId="3CF8FAB7" w:rsidR="00FD5C81" w:rsidRPr="00E61DC3" w:rsidRDefault="00FD5C81" w:rsidP="00FD5C81">
            <w:pPr>
              <w:pStyle w:val="Problemtext"/>
              <w:jc w:val="right"/>
            </w:pPr>
            <w:r w:rsidRPr="00E61DC3">
              <w:t>Ag</w:t>
            </w:r>
            <w:r w:rsidRPr="00E61DC3">
              <w:rPr>
                <w:vertAlign w:val="superscript"/>
              </w:rPr>
              <w:t>3+</w:t>
            </w:r>
            <w:r w:rsidRPr="00E471DB">
              <w:t xml:space="preserve"> </w:t>
            </w:r>
            <w:r w:rsidR="00E471DB">
              <w:t xml:space="preserve"> </w:t>
            </w:r>
            <w:r w:rsidRPr="00E61DC3">
              <w:t>+</w:t>
            </w:r>
            <w:r w:rsidR="00E471DB">
              <w:t xml:space="preserve"> </w:t>
            </w:r>
            <w:r w:rsidRPr="00E61DC3">
              <w:t xml:space="preserve"> D (dioxane)</w:t>
            </w:r>
          </w:p>
        </w:tc>
        <w:tc>
          <w:tcPr>
            <w:tcW w:w="0" w:type="auto"/>
          </w:tcPr>
          <w:p w14:paraId="753D10D1" w14:textId="77777777" w:rsidR="00FD5C81" w:rsidRPr="00E61DC3" w:rsidRDefault="00FD5C81" w:rsidP="00FD5C81">
            <w:pPr>
              <w:pStyle w:val="Problemtext"/>
              <w:jc w:val="center"/>
            </w:pPr>
            <w:r w:rsidRPr="00E61DC3">
              <w:t>⟶</w:t>
            </w:r>
          </w:p>
        </w:tc>
        <w:tc>
          <w:tcPr>
            <w:tcW w:w="0" w:type="auto"/>
          </w:tcPr>
          <w:p w14:paraId="42BB110B" w14:textId="722E5E8C" w:rsidR="00FD5C81" w:rsidRPr="00E61DC3" w:rsidRDefault="00FD5C81" w:rsidP="00E471DB">
            <w:pPr>
              <w:pStyle w:val="Problemtext"/>
            </w:pPr>
            <w:r w:rsidRPr="00E61DC3">
              <w:t>D’ (</w:t>
            </w:r>
            <w:r w:rsidR="00E471DB">
              <w:t>geoxideerd dioxaan</w:t>
            </w:r>
            <w:r w:rsidRPr="00E61DC3">
              <w:t>)</w:t>
            </w:r>
            <w:r w:rsidR="00E471DB">
              <w:t xml:space="preserve"> </w:t>
            </w:r>
            <w:r w:rsidRPr="00E61DC3">
              <w:t xml:space="preserve"> +</w:t>
            </w:r>
            <w:r w:rsidR="00E471DB">
              <w:t xml:space="preserve"> </w:t>
            </w:r>
            <w:r w:rsidRPr="00E61DC3">
              <w:t xml:space="preserve"> 2</w:t>
            </w:r>
            <w:r w:rsidR="00E471DB">
              <w:t xml:space="preserve"> </w:t>
            </w:r>
            <w:r w:rsidRPr="00E61DC3">
              <w:t>H</w:t>
            </w:r>
            <w:r w:rsidRPr="00E61DC3">
              <w:rPr>
                <w:vertAlign w:val="superscript"/>
              </w:rPr>
              <w:t>+</w:t>
            </w:r>
            <w:r w:rsidRPr="00E471DB">
              <w:t xml:space="preserve"> </w:t>
            </w:r>
            <w:r w:rsidR="00E471DB">
              <w:t xml:space="preserve"> </w:t>
            </w:r>
            <w:r w:rsidRPr="00E61DC3">
              <w:t>+</w:t>
            </w:r>
            <w:r w:rsidR="00E471DB">
              <w:t xml:space="preserve"> </w:t>
            </w:r>
            <w:r w:rsidRPr="00E61DC3">
              <w:t xml:space="preserve"> Ag</w:t>
            </w:r>
            <w:r w:rsidRPr="00E61DC3">
              <w:rPr>
                <w:vertAlign w:val="superscript"/>
              </w:rPr>
              <w:t>+</w:t>
            </w:r>
          </w:p>
        </w:tc>
      </w:tr>
    </w:tbl>
    <w:p w14:paraId="0200A9E9" w14:textId="32CE055C" w:rsidR="00DC7E3F" w:rsidRDefault="00C17D27" w:rsidP="00E471DB">
      <w:pPr>
        <w:pStyle w:val="Subquestion"/>
        <w:spacing w:before="160"/>
      </w:pPr>
      <w:r>
        <w:rPr>
          <w:rStyle w:val="Subquestionnumber"/>
        </w:rPr>
        <w:t>4.1</w:t>
      </w:r>
      <w:r w:rsidR="00FD5C81" w:rsidRPr="00E61DC3">
        <w:rPr>
          <w:rStyle w:val="Subquestionnumber"/>
        </w:rPr>
        <w:t>.2.</w:t>
      </w:r>
      <w:r w:rsidR="00FD5C81" w:rsidRPr="00E61DC3">
        <w:tab/>
      </w:r>
      <w:r w:rsidR="00E471DB">
        <w:rPr>
          <w:u w:val="single"/>
          <w:lang w:val="nl-NL"/>
        </w:rPr>
        <w:t>Leid</w:t>
      </w:r>
      <w:r w:rsidR="00E471DB" w:rsidRPr="00B93C5C">
        <w:rPr>
          <w:lang w:val="nl-NL"/>
        </w:rPr>
        <w:t xml:space="preserve"> de reactiesnelheidsvergelijking v</w:t>
      </w:r>
      <w:r w:rsidR="00E471DB">
        <w:rPr>
          <w:lang w:val="nl-NL"/>
        </w:rPr>
        <w:t>oor</w:t>
      </w:r>
      <w:r w:rsidR="00E471DB" w:rsidRPr="00B93C5C">
        <w:rPr>
          <w:lang w:val="nl-NL"/>
        </w:rPr>
        <w:t xml:space="preserve"> de oxidatie van dioxaan </w:t>
      </w:r>
      <w:r w:rsidR="00E471DB">
        <w:rPr>
          <w:lang w:val="nl-NL"/>
        </w:rPr>
        <w:t>af, onder de aanname</w:t>
      </w:r>
      <w:r w:rsidR="00E471DB" w:rsidRPr="00B93C5C">
        <w:rPr>
          <w:lang w:val="nl-NL"/>
        </w:rPr>
        <w:t xml:space="preserve"> dat de steady</w:t>
      </w:r>
      <w:r w:rsidR="00E471DB">
        <w:rPr>
          <w:lang w:val="nl-NL"/>
        </w:rPr>
        <w:t>-</w:t>
      </w:r>
      <w:r w:rsidR="00E471DB" w:rsidRPr="00B93C5C">
        <w:rPr>
          <w:lang w:val="nl-NL"/>
        </w:rPr>
        <w:t>state</w:t>
      </w:r>
      <w:r w:rsidR="002F3E53">
        <w:rPr>
          <w:lang w:val="nl-NL"/>
        </w:rPr>
        <w:t xml:space="preserve"> benadering</w:t>
      </w:r>
      <w:r w:rsidR="00E471DB" w:rsidRPr="00B93C5C">
        <w:rPr>
          <w:lang w:val="nl-NL"/>
        </w:rPr>
        <w:t xml:space="preserve"> geldt voor Ag(III).</w:t>
      </w:r>
    </w:p>
    <w:p w14:paraId="108B7960" w14:textId="77777777" w:rsidR="00DC7E3F" w:rsidRDefault="00DC7E3F">
      <w:pPr>
        <w:rPr>
          <w:sz w:val="24"/>
        </w:rPr>
      </w:pPr>
      <w:r>
        <w:br w:type="page"/>
      </w:r>
    </w:p>
    <w:p w14:paraId="6E82F2B5" w14:textId="540845B0" w:rsidR="00FD5C81" w:rsidRPr="00E61DC3" w:rsidRDefault="00BD12E4" w:rsidP="00FD5C81">
      <w:pPr>
        <w:pStyle w:val="Subquestion"/>
      </w:pPr>
      <w:r>
        <w:rPr>
          <w:rStyle w:val="Subquestionnumber"/>
        </w:rPr>
        <w:lastRenderedPageBreak/>
        <w:t>4.1</w:t>
      </w:r>
      <w:r w:rsidR="00FD5C81" w:rsidRPr="00E61DC3">
        <w:rPr>
          <w:rStyle w:val="Subquestionnumber"/>
        </w:rPr>
        <w:t>.3.</w:t>
      </w:r>
      <w:r w:rsidR="00FD5C81" w:rsidRPr="00E61DC3">
        <w:tab/>
      </w:r>
      <w:r w:rsidR="00E471DB" w:rsidRPr="00B93C5C">
        <w:rPr>
          <w:lang w:val="nl-NL"/>
        </w:rPr>
        <w:t>Welke van de volgende bewering(en) is/zijn correct?</w:t>
      </w:r>
    </w:p>
    <w:p w14:paraId="38A7D266" w14:textId="4A5F1A34" w:rsidR="00E471DB" w:rsidRDefault="00E471DB" w:rsidP="00E471DB">
      <w:pPr>
        <w:pStyle w:val="Subquestion"/>
        <w:tabs>
          <w:tab w:val="left" w:pos="1276"/>
        </w:tabs>
        <w:ind w:left="1272" w:hanging="1272"/>
        <w:rPr>
          <w:b/>
          <w:lang w:val="nl-NL"/>
        </w:rPr>
      </w:pPr>
      <w:r>
        <w:tab/>
        <w:t>A)</w:t>
      </w:r>
      <w:r>
        <w:tab/>
      </w:r>
      <w:r w:rsidR="00AE6C23">
        <w:rPr>
          <w:lang w:val="nl-NL"/>
        </w:rPr>
        <w:t>D</w:t>
      </w:r>
      <w:r w:rsidRPr="00B93C5C">
        <w:rPr>
          <w:lang w:val="nl-NL"/>
        </w:rPr>
        <w:t>e reactiesnelheidsvergelijking</w:t>
      </w:r>
      <w:r>
        <w:rPr>
          <w:lang w:val="nl-NL"/>
        </w:rPr>
        <w:t>,</w:t>
      </w:r>
      <w:r w:rsidRPr="00B93C5C">
        <w:rPr>
          <w:lang w:val="nl-NL"/>
        </w:rPr>
        <w:t xml:space="preserve"> gebaseerd o</w:t>
      </w:r>
      <w:r>
        <w:rPr>
          <w:lang w:val="nl-NL"/>
        </w:rPr>
        <w:t xml:space="preserve">p het mechanisme weergegeven in </w:t>
      </w:r>
      <w:r w:rsidRPr="00B93C5C">
        <w:rPr>
          <w:b/>
          <w:lang w:val="nl-NL"/>
        </w:rPr>
        <w:t>4.1.2</w:t>
      </w:r>
      <w:r>
        <w:rPr>
          <w:b/>
          <w:lang w:val="nl-NL"/>
        </w:rPr>
        <w:t>,</w:t>
      </w:r>
      <w:r w:rsidRPr="00B93C5C">
        <w:rPr>
          <w:lang w:val="nl-NL"/>
        </w:rPr>
        <w:t xml:space="preserve"> bij </w:t>
      </w:r>
      <w:r>
        <w:rPr>
          <w:lang w:val="nl-NL"/>
        </w:rPr>
        <w:t xml:space="preserve">zeer </w:t>
      </w:r>
      <w:r w:rsidRPr="00B93C5C">
        <w:rPr>
          <w:lang w:val="nl-NL"/>
        </w:rPr>
        <w:t>hoge dioxaanconcentraties</w:t>
      </w:r>
      <w:r>
        <w:rPr>
          <w:lang w:val="nl-NL"/>
        </w:rPr>
        <w:t>,</w:t>
      </w:r>
      <w:r w:rsidRPr="00B93C5C">
        <w:rPr>
          <w:lang w:val="nl-NL"/>
        </w:rPr>
        <w:t xml:space="preserve"> is consistent met de experimenteel verkregen </w:t>
      </w:r>
      <w:r>
        <w:rPr>
          <w:lang w:val="nl-NL"/>
        </w:rPr>
        <w:t>gegevens</w:t>
      </w:r>
      <w:r w:rsidRPr="00B93C5C">
        <w:rPr>
          <w:lang w:val="nl-NL"/>
        </w:rPr>
        <w:t xml:space="preserve"> in </w:t>
      </w:r>
      <w:r w:rsidRPr="00B93C5C">
        <w:rPr>
          <w:b/>
          <w:lang w:val="nl-NL"/>
        </w:rPr>
        <w:t>4.1.1.</w:t>
      </w:r>
    </w:p>
    <w:p w14:paraId="23BEA524" w14:textId="77777777" w:rsidR="00AE6C23" w:rsidRDefault="00E471DB" w:rsidP="00E471DB">
      <w:pPr>
        <w:pStyle w:val="Subquestion"/>
        <w:tabs>
          <w:tab w:val="left" w:pos="1276"/>
        </w:tabs>
        <w:ind w:left="1272" w:hanging="1272"/>
        <w:rPr>
          <w:b/>
          <w:lang w:val="nl-NL"/>
        </w:rPr>
      </w:pPr>
      <w:r>
        <w:tab/>
      </w:r>
      <w:r w:rsidR="00AE6C23">
        <w:t>B)</w:t>
      </w:r>
      <w:r w:rsidR="00AE6C23">
        <w:tab/>
      </w:r>
      <w:r w:rsidR="00AE6C23">
        <w:rPr>
          <w:lang w:val="nl-NL"/>
        </w:rPr>
        <w:t>D</w:t>
      </w:r>
      <w:r w:rsidR="00AE6C23" w:rsidRPr="00B93C5C">
        <w:rPr>
          <w:lang w:val="nl-NL"/>
        </w:rPr>
        <w:t>e</w:t>
      </w:r>
      <w:r w:rsidR="00AE6C23">
        <w:rPr>
          <w:lang w:val="nl-NL"/>
        </w:rPr>
        <w:t xml:space="preserve"> reactiesnelheidsvergelijking,</w:t>
      </w:r>
      <w:r w:rsidR="00AE6C23" w:rsidRPr="00B93C5C">
        <w:rPr>
          <w:lang w:val="nl-NL"/>
        </w:rPr>
        <w:t xml:space="preserve"> gebaseerd op het mechanisme weergegeven in </w:t>
      </w:r>
      <w:r w:rsidR="00AE6C23" w:rsidRPr="00B93C5C">
        <w:rPr>
          <w:b/>
          <w:lang w:val="nl-NL"/>
        </w:rPr>
        <w:t>4.1.2</w:t>
      </w:r>
      <w:r w:rsidR="00AE6C23">
        <w:rPr>
          <w:b/>
          <w:lang w:val="nl-NL"/>
        </w:rPr>
        <w:t>,</w:t>
      </w:r>
      <w:r w:rsidR="00AE6C23" w:rsidRPr="00B93C5C">
        <w:rPr>
          <w:lang w:val="nl-NL"/>
        </w:rPr>
        <w:t xml:space="preserve"> bij </w:t>
      </w:r>
      <w:r w:rsidR="00AE6C23">
        <w:rPr>
          <w:lang w:val="nl-NL"/>
        </w:rPr>
        <w:t xml:space="preserve">zeer </w:t>
      </w:r>
      <w:r w:rsidR="00AE6C23" w:rsidRPr="00B93C5C">
        <w:rPr>
          <w:lang w:val="nl-NL"/>
        </w:rPr>
        <w:t>lage dioxaanconcentraties</w:t>
      </w:r>
      <w:r w:rsidR="00AE6C23">
        <w:rPr>
          <w:lang w:val="nl-NL"/>
        </w:rPr>
        <w:t>,</w:t>
      </w:r>
      <w:r w:rsidR="00AE6C23" w:rsidRPr="00B93C5C">
        <w:rPr>
          <w:lang w:val="nl-NL"/>
        </w:rPr>
        <w:t xml:space="preserve"> is consistent met de experimenteel verkregen </w:t>
      </w:r>
      <w:r w:rsidR="00AE6C23">
        <w:rPr>
          <w:lang w:val="nl-NL"/>
        </w:rPr>
        <w:t>gegevens</w:t>
      </w:r>
      <w:r w:rsidR="00AE6C23" w:rsidRPr="00B93C5C">
        <w:rPr>
          <w:lang w:val="nl-NL"/>
        </w:rPr>
        <w:t xml:space="preserve"> in </w:t>
      </w:r>
      <w:r w:rsidR="00AE6C23" w:rsidRPr="00B93C5C">
        <w:rPr>
          <w:b/>
          <w:lang w:val="nl-NL"/>
        </w:rPr>
        <w:t>4.1.1.</w:t>
      </w:r>
    </w:p>
    <w:p w14:paraId="6E830592" w14:textId="77777777" w:rsidR="00AE6C23" w:rsidRDefault="00AE6C23" w:rsidP="00AE6C23">
      <w:pPr>
        <w:pStyle w:val="Subquestion"/>
        <w:tabs>
          <w:tab w:val="left" w:pos="1276"/>
        </w:tabs>
        <w:ind w:left="1272" w:hanging="1272"/>
        <w:rPr>
          <w:lang w:val="nl-NL"/>
        </w:rPr>
      </w:pPr>
      <w:r>
        <w:tab/>
        <w:t>C)</w:t>
      </w:r>
      <w:r>
        <w:tab/>
      </w:r>
      <w:r>
        <w:rPr>
          <w:lang w:val="nl-NL"/>
        </w:rPr>
        <w:t>D</w:t>
      </w:r>
      <w:r w:rsidRPr="00B93C5C">
        <w:rPr>
          <w:lang w:val="nl-NL"/>
        </w:rPr>
        <w:t xml:space="preserve">e </w:t>
      </w:r>
      <w:r>
        <w:rPr>
          <w:lang w:val="nl-NL"/>
        </w:rPr>
        <w:t>eenhei</w:t>
      </w:r>
      <w:r w:rsidRPr="00B93C5C">
        <w:rPr>
          <w:lang w:val="nl-NL"/>
        </w:rPr>
        <w:t>d van de reactiesnelheidsconstante van de totale reactie is dm</w:t>
      </w:r>
      <w:r w:rsidRPr="00B93C5C">
        <w:rPr>
          <w:vertAlign w:val="superscript"/>
          <w:lang w:val="nl-NL"/>
        </w:rPr>
        <w:t>3</w:t>
      </w:r>
      <w:r>
        <w:rPr>
          <w:vertAlign w:val="superscript"/>
          <w:lang w:val="nl-NL"/>
        </w:rPr>
        <w:t> </w:t>
      </w:r>
      <w:r w:rsidRPr="00B93C5C">
        <w:rPr>
          <w:lang w:val="nl-NL"/>
        </w:rPr>
        <w:t>mol</w:t>
      </w:r>
      <w:r>
        <w:rPr>
          <w:vertAlign w:val="superscript"/>
          <w:lang w:val="nl-NL"/>
        </w:rPr>
        <w:t>–</w:t>
      </w:r>
      <w:r w:rsidRPr="00B93C5C">
        <w:rPr>
          <w:vertAlign w:val="superscript"/>
          <w:lang w:val="nl-NL"/>
        </w:rPr>
        <w:t>1</w:t>
      </w:r>
      <w:r>
        <w:rPr>
          <w:vertAlign w:val="superscript"/>
          <w:lang w:val="nl-NL"/>
        </w:rPr>
        <w:t> </w:t>
      </w:r>
      <w:r w:rsidRPr="00B93C5C">
        <w:rPr>
          <w:lang w:val="nl-NL"/>
        </w:rPr>
        <w:t>s</w:t>
      </w:r>
      <w:r>
        <w:rPr>
          <w:vertAlign w:val="superscript"/>
          <w:lang w:val="nl-NL"/>
        </w:rPr>
        <w:t>–</w:t>
      </w:r>
      <w:r w:rsidRPr="00B93C5C">
        <w:rPr>
          <w:vertAlign w:val="superscript"/>
          <w:lang w:val="nl-NL"/>
        </w:rPr>
        <w:t>1</w:t>
      </w:r>
      <w:r w:rsidRPr="00B93C5C">
        <w:rPr>
          <w:lang w:val="nl-NL"/>
        </w:rPr>
        <w:t xml:space="preserve"> bij </w:t>
      </w:r>
      <w:r>
        <w:rPr>
          <w:lang w:val="nl-NL"/>
        </w:rPr>
        <w:t xml:space="preserve">zeer </w:t>
      </w:r>
      <w:r w:rsidRPr="00B93C5C">
        <w:rPr>
          <w:lang w:val="nl-NL"/>
        </w:rPr>
        <w:t>hoge dioxaanconcentraties.</w:t>
      </w:r>
    </w:p>
    <w:p w14:paraId="30A60A42" w14:textId="5D6F58BF" w:rsidR="00FD5C81" w:rsidRDefault="00AE6C23" w:rsidP="00AE6C23">
      <w:pPr>
        <w:pStyle w:val="Subquestion"/>
        <w:tabs>
          <w:tab w:val="left" w:pos="1276"/>
        </w:tabs>
        <w:ind w:left="1272" w:hanging="1272"/>
      </w:pPr>
      <w:r>
        <w:rPr>
          <w:lang w:val="nl-NL"/>
        </w:rPr>
        <w:tab/>
      </w:r>
      <w:r>
        <w:t>D)</w:t>
      </w:r>
      <w:r>
        <w:tab/>
      </w:r>
      <w:r>
        <w:rPr>
          <w:lang w:val="nl-NL"/>
        </w:rPr>
        <w:t>D</w:t>
      </w:r>
      <w:r w:rsidRPr="00B93C5C">
        <w:rPr>
          <w:lang w:val="nl-NL"/>
        </w:rPr>
        <w:t xml:space="preserve">e </w:t>
      </w:r>
      <w:r>
        <w:rPr>
          <w:lang w:val="nl-NL"/>
        </w:rPr>
        <w:t>eenhei</w:t>
      </w:r>
      <w:r w:rsidRPr="00B93C5C">
        <w:rPr>
          <w:lang w:val="nl-NL"/>
        </w:rPr>
        <w:t>d van de reactiesnelheidsconstante van de totale reactie is dm</w:t>
      </w:r>
      <w:r w:rsidRPr="00B93C5C">
        <w:rPr>
          <w:vertAlign w:val="superscript"/>
          <w:lang w:val="nl-NL"/>
        </w:rPr>
        <w:t>3</w:t>
      </w:r>
      <w:r>
        <w:rPr>
          <w:vertAlign w:val="superscript"/>
          <w:lang w:val="nl-NL"/>
        </w:rPr>
        <w:t> </w:t>
      </w:r>
      <w:r w:rsidRPr="00B93C5C">
        <w:rPr>
          <w:lang w:val="nl-NL"/>
        </w:rPr>
        <w:t>mol</w:t>
      </w:r>
      <w:r>
        <w:rPr>
          <w:vertAlign w:val="superscript"/>
          <w:lang w:val="nl-NL"/>
        </w:rPr>
        <w:t>–</w:t>
      </w:r>
      <w:r w:rsidRPr="00B93C5C">
        <w:rPr>
          <w:vertAlign w:val="superscript"/>
          <w:lang w:val="nl-NL"/>
        </w:rPr>
        <w:t>1</w:t>
      </w:r>
      <w:r>
        <w:rPr>
          <w:vertAlign w:val="superscript"/>
          <w:lang w:val="nl-NL"/>
        </w:rPr>
        <w:t> </w:t>
      </w:r>
      <w:r w:rsidRPr="00B93C5C">
        <w:rPr>
          <w:lang w:val="nl-NL"/>
        </w:rPr>
        <w:t>s</w:t>
      </w:r>
      <w:r>
        <w:rPr>
          <w:vertAlign w:val="superscript"/>
          <w:lang w:val="nl-NL"/>
        </w:rPr>
        <w:t>–</w:t>
      </w:r>
      <w:r w:rsidRPr="00B93C5C">
        <w:rPr>
          <w:vertAlign w:val="superscript"/>
          <w:lang w:val="nl-NL"/>
        </w:rPr>
        <w:t>1</w:t>
      </w:r>
      <w:r w:rsidRPr="00B93C5C">
        <w:rPr>
          <w:lang w:val="nl-NL"/>
        </w:rPr>
        <w:t xml:space="preserve"> bij </w:t>
      </w:r>
      <w:r>
        <w:rPr>
          <w:lang w:val="nl-NL"/>
        </w:rPr>
        <w:t>zeer lage</w:t>
      </w:r>
      <w:r w:rsidRPr="00B93C5C">
        <w:rPr>
          <w:lang w:val="nl-NL"/>
        </w:rPr>
        <w:t xml:space="preserve"> dioxaanconcentraties.</w:t>
      </w:r>
    </w:p>
    <w:p w14:paraId="486BE471" w14:textId="1FDF0639" w:rsidR="00AE6C23" w:rsidRPr="00C910D1" w:rsidRDefault="00AE6C23" w:rsidP="00AE6C23">
      <w:pPr>
        <w:keepLines/>
        <w:tabs>
          <w:tab w:val="left" w:pos="851"/>
        </w:tabs>
        <w:ind w:left="851" w:hanging="851"/>
        <w:rPr>
          <w:b/>
          <w:sz w:val="24"/>
          <w:lang w:val="nl-NL"/>
        </w:rPr>
      </w:pPr>
      <w:r w:rsidRPr="00C910D1">
        <w:rPr>
          <w:b/>
          <w:sz w:val="24"/>
          <w:lang w:val="nl-NL"/>
        </w:rPr>
        <w:t xml:space="preserve">Degradatie van </w:t>
      </w:r>
      <w:r w:rsidR="002F3E53" w:rsidRPr="00C910D1">
        <w:rPr>
          <w:b/>
          <w:sz w:val="24"/>
          <w:lang w:val="nl-NL"/>
        </w:rPr>
        <w:t>farmaceutische</w:t>
      </w:r>
      <w:r w:rsidRPr="00C910D1">
        <w:rPr>
          <w:b/>
          <w:sz w:val="24"/>
          <w:lang w:val="nl-NL"/>
        </w:rPr>
        <w:t xml:space="preserve"> producten- een kinetisch overzicht</w:t>
      </w:r>
    </w:p>
    <w:p w14:paraId="6E279C96" w14:textId="5F763F85" w:rsidR="00AE6C23" w:rsidRDefault="00AE6C23" w:rsidP="00AE6C23">
      <w:pPr>
        <w:pStyle w:val="Problemtext"/>
        <w:rPr>
          <w:lang w:val="nl-NL"/>
        </w:rPr>
      </w:pPr>
      <w:r w:rsidRPr="008319B4">
        <w:rPr>
          <w:lang w:val="nl-NL"/>
        </w:rPr>
        <w:t xml:space="preserve">Kinetische studies </w:t>
      </w:r>
      <w:r>
        <w:rPr>
          <w:lang w:val="nl-NL"/>
        </w:rPr>
        <w:t>zijn belangrijk om de houdbaarheid</w:t>
      </w:r>
      <w:r w:rsidRPr="008319B4">
        <w:rPr>
          <w:lang w:val="nl-NL"/>
        </w:rPr>
        <w:t xml:space="preserve"> van </w:t>
      </w:r>
      <w:r w:rsidR="002F3E53" w:rsidRPr="008319B4">
        <w:rPr>
          <w:lang w:val="nl-NL"/>
        </w:rPr>
        <w:t>farmaceutische</w:t>
      </w:r>
      <w:r w:rsidRPr="008319B4">
        <w:rPr>
          <w:lang w:val="nl-NL"/>
        </w:rPr>
        <w:t xml:space="preserve"> producten te bepalen.</w:t>
      </w:r>
      <w:r>
        <w:rPr>
          <w:lang w:val="nl-NL"/>
        </w:rPr>
        <w:t xml:space="preserve"> Verschillende chemische reacties kunnen de houdbaarheid van </w:t>
      </w:r>
      <w:r w:rsidR="002F3E53">
        <w:rPr>
          <w:lang w:val="nl-NL"/>
        </w:rPr>
        <w:t>farmaceutische</w:t>
      </w:r>
      <w:r>
        <w:rPr>
          <w:lang w:val="nl-NL"/>
        </w:rPr>
        <w:t xml:space="preserve"> producten beïnvloeden en de snelheid van deze reacties is afhankelijk van pH, temperatuur en vochtigheidsgraad.</w:t>
      </w:r>
    </w:p>
    <w:p w14:paraId="5AC5687A" w14:textId="14CE3E54" w:rsidR="00AE6C23" w:rsidRDefault="00AE6C23" w:rsidP="00AE6C23">
      <w:pPr>
        <w:pStyle w:val="Problemtext"/>
        <w:rPr>
          <w:lang w:val="nl-NL"/>
        </w:rPr>
      </w:pPr>
      <w:r>
        <w:rPr>
          <w:lang w:val="nl-NL"/>
        </w:rPr>
        <w:t xml:space="preserve">Lysine-acetylsalicylaat (LAS) wordt voorgeschreven als pijnstiller en </w:t>
      </w:r>
      <w:r w:rsidR="00DF7AB9">
        <w:rPr>
          <w:lang w:val="nl-NL"/>
        </w:rPr>
        <w:t>ontstekingsremmer. De stof is</w:t>
      </w:r>
      <w:r>
        <w:rPr>
          <w:lang w:val="nl-NL"/>
        </w:rPr>
        <w:t xml:space="preserve"> verkrijgbaar onder de </w:t>
      </w:r>
      <w:r w:rsidR="00DF7AB9">
        <w:rPr>
          <w:lang w:val="nl-NL"/>
        </w:rPr>
        <w:t>merk</w:t>
      </w:r>
      <w:r>
        <w:rPr>
          <w:lang w:val="nl-NL"/>
        </w:rPr>
        <w:t>naam Aspegic. B</w:t>
      </w:r>
      <w:r w:rsidR="00DF7AB9">
        <w:rPr>
          <w:lang w:val="nl-NL"/>
        </w:rPr>
        <w:t>ij de hydrolyse van LAS ontstaan</w:t>
      </w:r>
      <w:r>
        <w:rPr>
          <w:lang w:val="nl-NL"/>
        </w:rPr>
        <w:t xml:space="preserve"> lysinesalicylaat en azijnzuur.</w:t>
      </w:r>
    </w:p>
    <w:p w14:paraId="660B8E71" w14:textId="4739CDF8" w:rsidR="00FD5C81" w:rsidRPr="00E61DC3" w:rsidRDefault="00FD5C81" w:rsidP="00FD5C81">
      <w:pPr>
        <w:pStyle w:val="Problemtex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771"/>
        <w:gridCol w:w="4405"/>
      </w:tblGrid>
      <w:tr w:rsidR="00FD5C81" w:rsidRPr="00E61DC3" w14:paraId="2BE35693" w14:textId="77777777" w:rsidTr="00FD5C81">
        <w:tc>
          <w:tcPr>
            <w:tcW w:w="3020" w:type="dxa"/>
            <w:vAlign w:val="center"/>
          </w:tcPr>
          <w:p w14:paraId="64646AE0" w14:textId="77777777" w:rsidR="00FD5C81" w:rsidRPr="00E61DC3" w:rsidRDefault="00FD5C81" w:rsidP="00FD5C81">
            <w:pPr>
              <w:pStyle w:val="Problemtext"/>
            </w:pPr>
            <w:r w:rsidRPr="00E61DC3">
              <w:rPr>
                <w:noProof/>
                <w:lang w:val="nl-NL" w:eastAsia="nl-NL"/>
              </w:rPr>
              <w:drawing>
                <wp:inline distT="0" distB="0" distL="0" distR="0" wp14:anchorId="38296D00" wp14:editId="284773E4">
                  <wp:extent cx="2541905" cy="1094105"/>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05" cy="1094105"/>
                          </a:xfrm>
                          <a:prstGeom prst="rect">
                            <a:avLst/>
                          </a:prstGeom>
                          <a:noFill/>
                          <a:ln w="9525">
                            <a:noFill/>
                            <a:miter lim="800000"/>
                            <a:headEnd/>
                            <a:tailEnd/>
                          </a:ln>
                        </pic:spPr>
                      </pic:pic>
                    </a:graphicData>
                  </a:graphic>
                </wp:inline>
              </w:drawing>
            </w:r>
          </w:p>
        </w:tc>
        <w:tc>
          <w:tcPr>
            <w:tcW w:w="3021" w:type="dxa"/>
            <w:vAlign w:val="center"/>
          </w:tcPr>
          <w:p w14:paraId="7B650DCE" w14:textId="77777777" w:rsidR="00FD5C81" w:rsidRPr="00E61DC3" w:rsidRDefault="00FD5C81" w:rsidP="00FD5C81">
            <w:pPr>
              <w:pStyle w:val="Problemtext"/>
            </w:pPr>
            <w:r w:rsidRPr="00E61DC3">
              <w:rPr>
                <w:noProof/>
                <w:lang w:val="nl-NL" w:eastAsia="nl-NL"/>
              </w:rPr>
              <mc:AlternateContent>
                <mc:Choice Requires="wps">
                  <w:drawing>
                    <wp:inline distT="0" distB="0" distL="0" distR="0" wp14:anchorId="5835B1F7" wp14:editId="1EF93D27">
                      <wp:extent cx="337751" cy="0"/>
                      <wp:effectExtent l="0" t="76200" r="24765" b="95250"/>
                      <wp:docPr id="52" name="Straight Arrow Connector 52"/>
                      <wp:cNvGraphicFramePr/>
                      <a:graphic xmlns:a="http://schemas.openxmlformats.org/drawingml/2006/main">
                        <a:graphicData uri="http://schemas.microsoft.com/office/word/2010/wordprocessingShape">
                          <wps:wsp>
                            <wps:cNvCnPr/>
                            <wps:spPr>
                              <a:xfrm>
                                <a:off x="0" y="0"/>
                                <a:ext cx="3377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w15="http://schemas.microsoft.com/office/word/2012/wordml">
                  <w:pict>
                    <v:shape w14:anchorId="16ED3E4D" id="Straight Arrow Connector 52" o:spid="_x0000_s1026" type="#_x0000_t32" style="width:26.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" strokecolor="black [3200]" strokeweight=".5pt">
                      <v:stroke endarrow="block" joinstyle="miter"/>
                      <w10:anchorlock/>
                    </v:shape>
                  </w:pict>
                </mc:Fallback>
              </mc:AlternateContent>
            </w:r>
          </w:p>
        </w:tc>
        <w:tc>
          <w:tcPr>
            <w:tcW w:w="3021" w:type="dxa"/>
            <w:vAlign w:val="center"/>
          </w:tcPr>
          <w:p w14:paraId="6ECF9065" w14:textId="77777777" w:rsidR="00FD5C81" w:rsidRPr="00E61DC3" w:rsidRDefault="00FD5C81" w:rsidP="00FD5C81">
            <w:pPr>
              <w:pStyle w:val="Problemtext"/>
            </w:pPr>
            <w:r w:rsidRPr="00E61DC3">
              <w:rPr>
                <w:noProof/>
                <w:lang w:val="nl-NL" w:eastAsia="nl-NL"/>
              </w:rPr>
              <w:drawing>
                <wp:inline distT="0" distB="0" distL="0" distR="0" wp14:anchorId="5AABD4A3" wp14:editId="0D095865">
                  <wp:extent cx="2733674" cy="1186815"/>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33674" cy="1186815"/>
                          </a:xfrm>
                          <a:prstGeom prst="rect">
                            <a:avLst/>
                          </a:prstGeom>
                          <a:noFill/>
                          <a:ln w="9525">
                            <a:noFill/>
                            <a:miter lim="800000"/>
                            <a:headEnd/>
                            <a:tailEnd/>
                          </a:ln>
                        </pic:spPr>
                      </pic:pic>
                    </a:graphicData>
                  </a:graphic>
                </wp:inline>
              </w:drawing>
            </w:r>
          </w:p>
        </w:tc>
      </w:tr>
    </w:tbl>
    <w:p w14:paraId="4B7CFDD3" w14:textId="77777777" w:rsidR="00FD5C81" w:rsidRPr="00E61DC3" w:rsidRDefault="00FD5C81" w:rsidP="00FD5C81">
      <w:pPr>
        <w:pStyle w:val="Problemtext"/>
      </w:pPr>
    </w:p>
    <w:p w14:paraId="24FF982E" w14:textId="5724F01D" w:rsidR="00DF7AB9" w:rsidRPr="007E2718" w:rsidRDefault="00DF7AB9" w:rsidP="00DF7AB9">
      <w:pPr>
        <w:pStyle w:val="Problemtext"/>
        <w:rPr>
          <w:lang w:val="nl-NL"/>
        </w:rPr>
      </w:pPr>
      <w:r w:rsidRPr="007E2718">
        <w:rPr>
          <w:lang w:val="nl-NL"/>
        </w:rPr>
        <w:t xml:space="preserve">De hydrolyse van LAS </w:t>
      </w:r>
      <w:r>
        <w:rPr>
          <w:lang w:val="nl-NL"/>
        </w:rPr>
        <w:t>kan via drie verschillende routes</w:t>
      </w:r>
      <w:r w:rsidRPr="007E2718">
        <w:rPr>
          <w:lang w:val="nl-NL"/>
        </w:rPr>
        <w:t xml:space="preserve"> plaatsvinden (a) zuur gekatalyseerd (b) n</w:t>
      </w:r>
      <w:r>
        <w:rPr>
          <w:lang w:val="nl-NL"/>
        </w:rPr>
        <w:t>iet gekatalyseerd en (c) base</w:t>
      </w:r>
      <w:r w:rsidRPr="007E2718">
        <w:rPr>
          <w:lang w:val="nl-NL"/>
        </w:rPr>
        <w:t xml:space="preserve"> gekatalyseerd.</w:t>
      </w:r>
    </w:p>
    <w:p w14:paraId="0382DDC6" w14:textId="5039FFE0" w:rsidR="00DF7AB9" w:rsidRDefault="00DF7AB9" w:rsidP="00DF7AB9">
      <w:pPr>
        <w:pStyle w:val="Problemtext"/>
        <w:rPr>
          <w:lang w:val="nl-NL"/>
        </w:rPr>
      </w:pPr>
      <w:r>
        <w:rPr>
          <w:lang w:val="nl-NL"/>
        </w:rPr>
        <w:t xml:space="preserve">Wanneer met [LAS] de concentratie van LAS op het tijdstip </w:t>
      </w:r>
      <w:r>
        <w:rPr>
          <w:i/>
          <w:lang w:val="nl-NL"/>
        </w:rPr>
        <w:t>‘</w:t>
      </w:r>
      <w:r w:rsidRPr="00DF7AB9">
        <w:rPr>
          <w:i/>
          <w:lang w:val="nl-NL"/>
        </w:rPr>
        <w:t>t</w:t>
      </w:r>
      <w:r>
        <w:rPr>
          <w:lang w:val="nl-NL"/>
        </w:rPr>
        <w:t>´ wordt weergegeven, kan d</w:t>
      </w:r>
      <w:r w:rsidRPr="00DF7AB9">
        <w:rPr>
          <w:lang w:val="nl-NL"/>
        </w:rPr>
        <w:t>e</w:t>
      </w:r>
      <w:r>
        <w:rPr>
          <w:lang w:val="nl-NL"/>
        </w:rPr>
        <w:t xml:space="preserve"> totale reactiesnelheidsvergelijking van de hydrolyse van LAS als volgt worden genoteerd: </w:t>
      </w:r>
    </w:p>
    <w:p w14:paraId="792D8D60" w14:textId="5BD1100C" w:rsidR="00FD5C81" w:rsidRPr="00BF59D5" w:rsidRDefault="00FD5C81" w:rsidP="00FD5C81">
      <w:pPr>
        <w:pStyle w:val="Equation"/>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nor/>
                    </m:rPr>
                    <m:t>LAS</m:t>
                  </m:r>
                </m:e>
              </m:d>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H</m:t>
              </m:r>
            </m:sub>
          </m:sSub>
          <m:r>
            <m:rPr>
              <m:sty m:val="p"/>
            </m:rPr>
            <w:rPr>
              <w:rFonts w:ascii="Cambria Math" w:hAnsi="Cambria Math"/>
            </w:rPr>
            <m:t>[LAS][</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[LAS]+</m:t>
          </m:r>
          <m:sSub>
            <m:sSubPr>
              <m:ctrlPr>
                <w:rPr>
                  <w:rFonts w:ascii="Cambria Math" w:hAnsi="Cambria Math"/>
                </w:rPr>
              </m:ctrlPr>
            </m:sSubPr>
            <m:e>
              <m:r>
                <w:rPr>
                  <w:rFonts w:ascii="Cambria Math" w:hAnsi="Cambria Math"/>
                </w:rPr>
                <m:t>k</m:t>
              </m:r>
            </m:e>
            <m:sub>
              <m:r>
                <m:rPr>
                  <m:sty m:val="p"/>
                </m:rPr>
                <w:rPr>
                  <w:rFonts w:ascii="Cambria Math" w:hAnsi="Cambria Math"/>
                </w:rPr>
                <m:t>OH</m:t>
              </m:r>
            </m:sub>
          </m:sSub>
          <m:r>
            <m:rPr>
              <m:sty m:val="p"/>
            </m:rPr>
            <w:rPr>
              <w:rFonts w:ascii="Cambria Math" w:hAnsi="Cambria Math"/>
            </w:rPr>
            <m:t>[LAS][O</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oMath>
      </m:oMathPara>
    </w:p>
    <w:p w14:paraId="1C4A0ACC" w14:textId="77777777" w:rsidR="00474E6D" w:rsidRDefault="00DF7AB9" w:rsidP="00FD5C81">
      <w:pPr>
        <w:pStyle w:val="Problemtext"/>
      </w:pPr>
      <w:r>
        <w:t xml:space="preserve">Hierin zijn </w:t>
      </w:r>
      <w:r w:rsidR="00FD5C81" w:rsidRPr="00E61DC3">
        <w:rPr>
          <w:rStyle w:val="Variable"/>
        </w:rPr>
        <w:t>k</w:t>
      </w:r>
      <w:r w:rsidR="00FD5C81" w:rsidRPr="00E61DC3">
        <w:rPr>
          <w:vertAlign w:val="subscript"/>
        </w:rPr>
        <w:t>H</w:t>
      </w:r>
      <w:r w:rsidR="00FD5C81" w:rsidRPr="00E61DC3">
        <w:t>,</w:t>
      </w:r>
      <w:r w:rsidR="00FD5C81" w:rsidRPr="00E61DC3">
        <w:rPr>
          <w:rStyle w:val="Variable"/>
        </w:rPr>
        <w:t xml:space="preserve"> k</w:t>
      </w:r>
      <w:r w:rsidR="00FD5C81" w:rsidRPr="00BF59D5">
        <w:rPr>
          <w:vertAlign w:val="subscript"/>
        </w:rPr>
        <w:t>0</w:t>
      </w:r>
      <w:r w:rsidR="00FD5C81">
        <w:t xml:space="preserve"> </w:t>
      </w:r>
      <w:r>
        <w:t>en</w:t>
      </w:r>
      <w:r w:rsidR="00FD5C81" w:rsidRPr="00E61DC3">
        <w:t xml:space="preserve"> </w:t>
      </w:r>
      <w:r w:rsidR="00FD5C81" w:rsidRPr="00E61DC3">
        <w:rPr>
          <w:rStyle w:val="Variable"/>
        </w:rPr>
        <w:t>k</w:t>
      </w:r>
      <w:r w:rsidR="00FD5C81" w:rsidRPr="00E61DC3">
        <w:rPr>
          <w:vertAlign w:val="subscript"/>
        </w:rPr>
        <w:t xml:space="preserve">OH </w:t>
      </w:r>
      <w:r w:rsidR="00FD5C81" w:rsidRPr="00E61DC3">
        <w:t xml:space="preserve"> </w:t>
      </w:r>
      <w:r>
        <w:t>de reactiesnelheidsconstantes</w:t>
      </w:r>
      <w:r w:rsidR="00FD5C81" w:rsidRPr="00E61DC3">
        <w:t xml:space="preserve"> </w:t>
      </w:r>
      <w:r>
        <w:t>van respectievelijk de zuur gekatalyseerde, de niet gekatalyseerde en de base gekatalyseerde route.</w:t>
      </w:r>
      <w:r w:rsidR="00474E6D">
        <w:t xml:space="preserve"> </w:t>
      </w:r>
    </w:p>
    <w:p w14:paraId="3B555A66" w14:textId="77777777" w:rsidR="00474E6D" w:rsidRDefault="00474E6D">
      <w:pPr>
        <w:rPr>
          <w:sz w:val="24"/>
        </w:rPr>
      </w:pPr>
      <w:r>
        <w:br w:type="page"/>
      </w:r>
    </w:p>
    <w:p w14:paraId="63958BBE" w14:textId="5F8CE5B6" w:rsidR="00FD5C81" w:rsidRPr="00E61DC3" w:rsidRDefault="00DF7AB9" w:rsidP="00FD5C81">
      <w:pPr>
        <w:pStyle w:val="Problemtext"/>
      </w:pPr>
      <w:r>
        <w:lastRenderedPageBreak/>
        <w:t>De totale reactiesnelheid wordt weergegeven met de formule</w:t>
      </w:r>
    </w:p>
    <w:p w14:paraId="7B1ED934" w14:textId="19C35E65" w:rsidR="00FD5C81" w:rsidRPr="00BF59D5" w:rsidRDefault="00FD5C81" w:rsidP="00FD5C81">
      <w:pPr>
        <w:pStyle w:val="Equation"/>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nor/>
                    </m:rPr>
                    <m:t>LAS</m:t>
                  </m:r>
                </m:e>
              </m:d>
            </m:num>
            <m:den>
              <m: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obs</m:t>
              </m:r>
            </m:sub>
          </m:sSub>
          <m:r>
            <m:rPr>
              <m:sty m:val="p"/>
            </m:rPr>
            <w:rPr>
              <w:rFonts w:ascii="Cambria Math" w:hAnsi="Cambria Math"/>
            </w:rPr>
            <m:t>[LAS]</m:t>
          </m:r>
        </m:oMath>
      </m:oMathPara>
    </w:p>
    <w:p w14:paraId="697F9048" w14:textId="38D7FA36" w:rsidR="00FD5C81" w:rsidRPr="00E61DC3" w:rsidRDefault="00BD12E4" w:rsidP="00FD5C81">
      <w:pPr>
        <w:pStyle w:val="Subquestion"/>
      </w:pPr>
      <w:r>
        <w:rPr>
          <w:rStyle w:val="Subquestionnumber"/>
        </w:rPr>
        <w:t>4.2</w:t>
      </w:r>
      <w:r w:rsidR="00FD5C81" w:rsidRPr="00E61DC3">
        <w:rPr>
          <w:rStyle w:val="Subquestionnumber"/>
        </w:rPr>
        <w:t xml:space="preserve">.1. </w:t>
      </w:r>
      <w:r w:rsidR="00FD5C81" w:rsidRPr="00E61DC3">
        <w:tab/>
      </w:r>
      <w:r w:rsidR="00474E6D" w:rsidRPr="00774715">
        <w:rPr>
          <w:u w:val="single"/>
          <w:lang w:val="nl-NL"/>
        </w:rPr>
        <w:t>Geef</w:t>
      </w:r>
      <w:r w:rsidR="00474E6D" w:rsidRPr="00774715">
        <w:rPr>
          <w:lang w:val="nl-NL"/>
        </w:rPr>
        <w:t xml:space="preserve"> een uitdrukking voor </w:t>
      </w:r>
      <w:r w:rsidR="00474E6D" w:rsidRPr="00774715">
        <w:rPr>
          <w:rStyle w:val="Variable"/>
          <w:lang w:val="nl-NL"/>
        </w:rPr>
        <w:t>k</w:t>
      </w:r>
      <w:r w:rsidR="00474E6D" w:rsidRPr="00774715">
        <w:rPr>
          <w:vertAlign w:val="subscript"/>
          <w:lang w:val="nl-NL"/>
        </w:rPr>
        <w:t>obs</w:t>
      </w:r>
      <w:r w:rsidR="00474E6D" w:rsidRPr="00774715">
        <w:rPr>
          <w:lang w:val="nl-NL"/>
        </w:rPr>
        <w:t xml:space="preserve"> in termen van </w:t>
      </w:r>
      <w:r w:rsidR="00474E6D" w:rsidRPr="00774715">
        <w:rPr>
          <w:rStyle w:val="Variable"/>
          <w:lang w:val="nl-NL"/>
        </w:rPr>
        <w:t>k</w:t>
      </w:r>
      <w:r w:rsidR="00474E6D" w:rsidRPr="00774715">
        <w:rPr>
          <w:vertAlign w:val="subscript"/>
          <w:lang w:val="nl-NL"/>
        </w:rPr>
        <w:t>H</w:t>
      </w:r>
      <w:r w:rsidR="00474E6D" w:rsidRPr="00774715">
        <w:rPr>
          <w:lang w:val="nl-NL"/>
        </w:rPr>
        <w:t xml:space="preserve">, </w:t>
      </w:r>
      <w:r w:rsidR="00474E6D" w:rsidRPr="00774715">
        <w:rPr>
          <w:rStyle w:val="Variable"/>
          <w:lang w:val="nl-NL"/>
        </w:rPr>
        <w:t>k</w:t>
      </w:r>
      <w:r w:rsidR="00474E6D" w:rsidRPr="00774715">
        <w:rPr>
          <w:vertAlign w:val="subscript"/>
          <w:lang w:val="nl-NL"/>
        </w:rPr>
        <w:t>0</w:t>
      </w:r>
      <w:r w:rsidR="00474E6D" w:rsidRPr="00774715">
        <w:rPr>
          <w:lang w:val="nl-NL"/>
        </w:rPr>
        <w:t xml:space="preserve">, </w:t>
      </w:r>
      <w:r w:rsidR="00474E6D" w:rsidRPr="00774715">
        <w:rPr>
          <w:rStyle w:val="Variable"/>
          <w:lang w:val="nl-NL"/>
        </w:rPr>
        <w:t>k</w:t>
      </w:r>
      <w:r w:rsidR="00474E6D" w:rsidRPr="00774715">
        <w:rPr>
          <w:vertAlign w:val="subscript"/>
          <w:lang w:val="nl-NL"/>
        </w:rPr>
        <w:t>OH</w:t>
      </w:r>
      <w:r w:rsidR="00474E6D" w:rsidRPr="00774715">
        <w:rPr>
          <w:lang w:val="nl-NL"/>
        </w:rPr>
        <w:t xml:space="preserve"> en [H</w:t>
      </w:r>
      <w:r w:rsidR="00474E6D" w:rsidRPr="00774715">
        <w:rPr>
          <w:vertAlign w:val="superscript"/>
          <w:lang w:val="nl-NL"/>
        </w:rPr>
        <w:t>+</w:t>
      </w:r>
      <w:r w:rsidR="00474E6D" w:rsidRPr="00774715">
        <w:rPr>
          <w:lang w:val="nl-NL"/>
        </w:rPr>
        <w:t>].</w:t>
      </w:r>
    </w:p>
    <w:p w14:paraId="0C33D13D" w14:textId="60257DD4" w:rsidR="00474E6D" w:rsidRDefault="00474E6D" w:rsidP="00474E6D">
      <w:pPr>
        <w:pStyle w:val="Problemtext"/>
        <w:rPr>
          <w:lang w:val="nl-NL"/>
        </w:rPr>
      </w:pPr>
      <w:r w:rsidRPr="00774715">
        <w:rPr>
          <w:lang w:val="nl-NL"/>
        </w:rPr>
        <w:t>De hydrolyse van LAS is uitgevoerd bij 298,15 K en verschillende pH w</w:t>
      </w:r>
      <w:r>
        <w:rPr>
          <w:lang w:val="nl-NL"/>
        </w:rPr>
        <w:t>a</w:t>
      </w:r>
      <w:r w:rsidRPr="00774715">
        <w:rPr>
          <w:lang w:val="nl-NL"/>
        </w:rPr>
        <w:t xml:space="preserve">arden (tussen 0,50 en 13,0). </w:t>
      </w:r>
      <w:r>
        <w:rPr>
          <w:lang w:val="nl-NL"/>
        </w:rPr>
        <w:t>Een zeer lage LAS concentratie zorgde ervoor dat de pH niet verandert tijdens het verloop van de reactie.</w:t>
      </w:r>
    </w:p>
    <w:p w14:paraId="3AEECF93" w14:textId="077E5060" w:rsidR="00474E6D" w:rsidRPr="00774715" w:rsidRDefault="00474E6D" w:rsidP="00474E6D">
      <w:pPr>
        <w:pStyle w:val="Problemtext"/>
        <w:rPr>
          <w:lang w:val="nl-NL"/>
        </w:rPr>
      </w:pPr>
      <w:r>
        <w:rPr>
          <w:lang w:val="nl-NL"/>
        </w:rPr>
        <w:t>Het onderstaande diagram laat de pH afhankelijkheid zien van de hydrolyse van LAS.</w:t>
      </w:r>
    </w:p>
    <w:p w14:paraId="5791AAFD" w14:textId="149D67A7" w:rsidR="00E06977" w:rsidRDefault="004B7B88" w:rsidP="00E06977">
      <w:r w:rsidRPr="003B1601">
        <w:rPr>
          <w:noProof/>
          <w:lang w:val="nl-NL" w:eastAsia="nl-NL"/>
        </w:rPr>
        <mc:AlternateContent>
          <mc:Choice Requires="wps">
            <w:drawing>
              <wp:anchor distT="0" distB="0" distL="114300" distR="114300" simplePos="0" relativeHeight="251882496" behindDoc="0" locked="0" layoutInCell="1" allowOverlap="1" wp14:anchorId="3B5242A1" wp14:editId="684B89F3">
                <wp:simplePos x="0" y="0"/>
                <wp:positionH relativeFrom="column">
                  <wp:posOffset>34232</wp:posOffset>
                </wp:positionH>
                <wp:positionV relativeFrom="paragraph">
                  <wp:posOffset>667385</wp:posOffset>
                </wp:positionV>
                <wp:extent cx="359410" cy="290830"/>
                <wp:effectExtent l="0" t="0" r="254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90830"/>
                        </a:xfrm>
                        <a:prstGeom prst="rect">
                          <a:avLst/>
                        </a:prstGeom>
                        <a:solidFill>
                          <a:srgbClr val="FFFFFF"/>
                        </a:solidFill>
                        <a:ln w="0">
                          <a:noFill/>
                          <a:miter lim="800000"/>
                          <a:headEnd/>
                          <a:tailEnd/>
                        </a:ln>
                      </wps:spPr>
                      <wps:txbx>
                        <w:txbxContent>
                          <w:p w14:paraId="0230510A" w14:textId="77777777" w:rsidR="007F4B66" w:rsidRPr="00B73BC8" w:rsidRDefault="007F4B66" w:rsidP="00E06977">
                            <w:pPr>
                              <w:rPr>
                                <w:sz w:val="16"/>
                                <w:szCs w:val="16"/>
                              </w:rPr>
                            </w:pPr>
                            <w:r w:rsidRPr="00B73BC8">
                              <w:rPr>
                                <w:sz w:val="16"/>
                                <w:szCs w:val="16"/>
                              </w:rPr>
                              <w:t>–</w:t>
                            </w:r>
                            <w:r>
                              <w:rPr>
                                <w:rFonts w:ascii="Arial" w:hAnsi="Arial" w:cs="Arial"/>
                                <w:sz w:val="16"/>
                                <w:szCs w:val="16"/>
                              </w:rPr>
                              <w:t>2</w:t>
                            </w:r>
                            <w:r w:rsidRPr="00B73BC8">
                              <w:rPr>
                                <w:rFonts w:ascii="Arial" w:hAnsi="Arial" w:cs="Arial"/>
                                <w:sz w:val="16"/>
                                <w:szCs w:val="16"/>
                              </w:rPr>
                              <w:t>,5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2" o:spid="_x0000_s1062" type="#_x0000_t202" style="position:absolute;margin-left:2.7pt;margin-top:52.55pt;width:28.3pt;height:22.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" stroked="f" strokeweight="0">
                <v:textbox inset="1mm,,1mm">
                  <w:txbxContent>
                    <w:p w14:paraId="0230510A" w14:textId="77777777" w:rsidR="007F4B66" w:rsidRPr="00B73BC8" w:rsidRDefault="007F4B66" w:rsidP="00E06977">
                      <w:pPr>
                        <w:rPr>
                          <w:sz w:val="16"/>
                          <w:szCs w:val="16"/>
                        </w:rPr>
                      </w:pPr>
                      <w:r w:rsidRPr="00B73BC8">
                        <w:rPr>
                          <w:sz w:val="16"/>
                          <w:szCs w:val="16"/>
                        </w:rPr>
                        <w:t>–</w:t>
                      </w:r>
                      <w:r>
                        <w:rPr>
                          <w:rFonts w:ascii="Arial" w:hAnsi="Arial" w:cs="Arial"/>
                          <w:sz w:val="16"/>
                          <w:szCs w:val="16"/>
                        </w:rPr>
                        <w:t>2</w:t>
                      </w:r>
                      <w:r w:rsidRPr="00B73BC8">
                        <w:rPr>
                          <w:rFonts w:ascii="Arial" w:hAnsi="Arial" w:cs="Arial"/>
                          <w:sz w:val="16"/>
                          <w:szCs w:val="16"/>
                        </w:rPr>
                        <w:t>,5</w:t>
                      </w:r>
                    </w:p>
                  </w:txbxContent>
                </v:textbox>
              </v:shape>
            </w:pict>
          </mc:Fallback>
        </mc:AlternateContent>
      </w:r>
      <w:r w:rsidRPr="003B1601">
        <w:rPr>
          <w:noProof/>
          <w:lang w:val="nl-NL" w:eastAsia="nl-NL"/>
        </w:rPr>
        <mc:AlternateContent>
          <mc:Choice Requires="wps">
            <w:drawing>
              <wp:anchor distT="0" distB="0" distL="114300" distR="114300" simplePos="0" relativeHeight="251881472" behindDoc="0" locked="0" layoutInCell="1" allowOverlap="1" wp14:anchorId="598CCAE1" wp14:editId="19531FD5">
                <wp:simplePos x="0" y="0"/>
                <wp:positionH relativeFrom="column">
                  <wp:posOffset>58420</wp:posOffset>
                </wp:positionH>
                <wp:positionV relativeFrom="paragraph">
                  <wp:posOffset>344805</wp:posOffset>
                </wp:positionV>
                <wp:extent cx="339090" cy="266700"/>
                <wp:effectExtent l="0" t="0" r="3810" b="0"/>
                <wp:wrapNone/>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6700"/>
                        </a:xfrm>
                        <a:prstGeom prst="rect">
                          <a:avLst/>
                        </a:prstGeom>
                        <a:solidFill>
                          <a:srgbClr val="FFFFFF"/>
                        </a:solidFill>
                        <a:ln w="0">
                          <a:noFill/>
                          <a:miter lim="800000"/>
                          <a:headEnd/>
                          <a:tailEnd/>
                        </a:ln>
                      </wps:spPr>
                      <wps:txbx>
                        <w:txbxContent>
                          <w:p w14:paraId="04EE9B4D" w14:textId="77777777" w:rsidR="007F4B66" w:rsidRPr="00B73BC8" w:rsidRDefault="007F4B66" w:rsidP="00E06977">
                            <w:pPr>
                              <w:rPr>
                                <w:sz w:val="16"/>
                                <w:szCs w:val="16"/>
                              </w:rPr>
                            </w:pPr>
                            <w:r w:rsidRPr="00B73BC8">
                              <w:rPr>
                                <w:sz w:val="16"/>
                                <w:szCs w:val="16"/>
                              </w:rPr>
                              <w:t>–</w:t>
                            </w:r>
                            <w:r>
                              <w:rPr>
                                <w:rFonts w:ascii="Arial" w:hAnsi="Arial" w:cs="Arial"/>
                                <w:sz w:val="16"/>
                                <w:szCs w:val="16"/>
                              </w:rPr>
                              <w:t>2,0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6pt;margin-top:27.15pt;width:26.7pt;height:2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" stroked="f" strokeweight="0">
                <v:textbox inset="1mm,,1mm">
                  <w:txbxContent>
                    <w:p w14:paraId="04EE9B4D" w14:textId="77777777" w:rsidR="007F4B66" w:rsidRPr="00B73BC8" w:rsidRDefault="007F4B66" w:rsidP="00E06977">
                      <w:pPr>
                        <w:rPr>
                          <w:sz w:val="16"/>
                          <w:szCs w:val="16"/>
                        </w:rPr>
                      </w:pPr>
                      <w:r w:rsidRPr="00B73BC8">
                        <w:rPr>
                          <w:sz w:val="16"/>
                          <w:szCs w:val="16"/>
                        </w:rPr>
                        <w:t>–</w:t>
                      </w:r>
                      <w:r>
                        <w:rPr>
                          <w:rFonts w:ascii="Arial" w:hAnsi="Arial" w:cs="Arial"/>
                          <w:sz w:val="16"/>
                          <w:szCs w:val="16"/>
                        </w:rPr>
                        <w:t>2,0</w:t>
                      </w:r>
                    </w:p>
                  </w:txbxContent>
                </v:textbox>
              </v:shape>
            </w:pict>
          </mc:Fallback>
        </mc:AlternateContent>
      </w:r>
      <w:r w:rsidR="00E06977" w:rsidRPr="003B1601">
        <w:rPr>
          <w:noProof/>
          <w:lang w:val="nl-NL" w:eastAsia="nl-NL"/>
        </w:rPr>
        <mc:AlternateContent>
          <mc:Choice Requires="wps">
            <w:drawing>
              <wp:anchor distT="0" distB="0" distL="114300" distR="114300" simplePos="0" relativeHeight="251887616" behindDoc="0" locked="0" layoutInCell="1" allowOverlap="1" wp14:anchorId="0A598F58" wp14:editId="759E273D">
                <wp:simplePos x="0" y="0"/>
                <wp:positionH relativeFrom="column">
                  <wp:posOffset>-450474</wp:posOffset>
                </wp:positionH>
                <wp:positionV relativeFrom="paragraph">
                  <wp:posOffset>1049338</wp:posOffset>
                </wp:positionV>
                <wp:extent cx="775854" cy="266700"/>
                <wp:effectExtent l="6668"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5854" cy="266700"/>
                        </a:xfrm>
                        <a:prstGeom prst="rect">
                          <a:avLst/>
                        </a:prstGeom>
                        <a:solidFill>
                          <a:srgbClr val="FFFFFF"/>
                        </a:solidFill>
                        <a:ln w="0">
                          <a:noFill/>
                          <a:miter lim="800000"/>
                          <a:headEnd/>
                          <a:tailEnd/>
                        </a:ln>
                      </wps:spPr>
                      <wps:txbx>
                        <w:txbxContent>
                          <w:p w14:paraId="265ED175" w14:textId="77777777" w:rsidR="007F4B66" w:rsidRPr="002F6A26" w:rsidRDefault="007F4B66" w:rsidP="00E06977">
                            <w:pPr>
                              <w:rPr>
                                <w:rFonts w:ascii="Arial" w:hAnsi="Arial" w:cs="Arial"/>
                                <w:sz w:val="16"/>
                                <w:szCs w:val="16"/>
                              </w:rPr>
                            </w:pPr>
                            <w:r w:rsidRPr="00B73BC8">
                              <w:rPr>
                                <w:rFonts w:ascii="Arial" w:hAnsi="Arial" w:cs="Arial"/>
                                <w:sz w:val="16"/>
                                <w:szCs w:val="16"/>
                              </w:rPr>
                              <w:t>log</w:t>
                            </w:r>
                            <w:r>
                              <w:rPr>
                                <w:rFonts w:ascii="Arial" w:hAnsi="Arial" w:cs="Arial"/>
                                <w:sz w:val="16"/>
                                <w:szCs w:val="16"/>
                              </w:rPr>
                              <w:t>(</w:t>
                            </w:r>
                            <w:r>
                              <w:rPr>
                                <w:rFonts w:ascii="Arial" w:hAnsi="Arial" w:cs="Arial"/>
                                <w:i/>
                                <w:sz w:val="16"/>
                                <w:szCs w:val="16"/>
                              </w:rPr>
                              <w:t>k</w:t>
                            </w:r>
                            <w:r>
                              <w:rPr>
                                <w:rFonts w:ascii="Arial" w:hAnsi="Arial" w:cs="Arial"/>
                                <w:sz w:val="16"/>
                                <w:szCs w:val="16"/>
                                <w:vertAlign w:val="subscript"/>
                              </w:rPr>
                              <w:t>obs</w:t>
                            </w:r>
                            <w:r>
                              <w:rPr>
                                <w:rFonts w:ascii="Arial" w:hAnsi="Arial" w:cs="Arial"/>
                                <w:sz w:val="16"/>
                                <w:szCs w:val="16"/>
                              </w:rPr>
                              <w:t>/min</w:t>
                            </w:r>
                            <w:r w:rsidRPr="002F6A26">
                              <w:rPr>
                                <w:rFonts w:ascii="Arial" w:hAnsi="Arial" w:cs="Arial"/>
                                <w:sz w:val="16"/>
                                <w:szCs w:val="16"/>
                                <w:vertAlign w:val="superscript"/>
                              </w:rPr>
                              <w:t>–</w:t>
                            </w:r>
                            <w:r>
                              <w:rPr>
                                <w:rFonts w:ascii="Arial" w:hAnsi="Arial" w:cs="Arial"/>
                                <w:sz w:val="16"/>
                                <w:szCs w:val="16"/>
                                <w:vertAlign w:val="superscript"/>
                              </w:rPr>
                              <w:t>1</w:t>
                            </w:r>
                            <w:r>
                              <w:rPr>
                                <w:rFonts w:ascii="Arial" w:hAnsi="Arial" w:cs="Arial"/>
                                <w:sz w:val="16"/>
                                <w:szCs w:val="16"/>
                              </w:rPr>
                              <w:t>)</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5.45pt;margin-top:82.65pt;width:61.1pt;height:21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" stroked="f" strokeweight="0">
                <v:textbox inset="1mm,,1mm">
                  <w:txbxContent>
                    <w:p w14:paraId="265ED175" w14:textId="77777777" w:rsidR="007F4B66" w:rsidRPr="002F6A26" w:rsidRDefault="007F4B66" w:rsidP="00E06977">
                      <w:pPr>
                        <w:rPr>
                          <w:rFonts w:ascii="Arial" w:hAnsi="Arial" w:cs="Arial"/>
                          <w:sz w:val="16"/>
                          <w:szCs w:val="16"/>
                        </w:rPr>
                      </w:pPr>
                      <w:r w:rsidRPr="00B73BC8">
                        <w:rPr>
                          <w:rFonts w:ascii="Arial" w:hAnsi="Arial" w:cs="Arial"/>
                          <w:sz w:val="16"/>
                          <w:szCs w:val="16"/>
                        </w:rPr>
                        <w:t>log</w:t>
                      </w:r>
                      <w:r>
                        <w:rPr>
                          <w:rFonts w:ascii="Arial" w:hAnsi="Arial" w:cs="Arial"/>
                          <w:sz w:val="16"/>
                          <w:szCs w:val="16"/>
                        </w:rPr>
                        <w:t>(</w:t>
                      </w:r>
                      <w:r>
                        <w:rPr>
                          <w:rFonts w:ascii="Arial" w:hAnsi="Arial" w:cs="Arial"/>
                          <w:i/>
                          <w:sz w:val="16"/>
                          <w:szCs w:val="16"/>
                        </w:rPr>
                        <w:t>k</w:t>
                      </w:r>
                      <w:r>
                        <w:rPr>
                          <w:rFonts w:ascii="Arial" w:hAnsi="Arial" w:cs="Arial"/>
                          <w:sz w:val="16"/>
                          <w:szCs w:val="16"/>
                          <w:vertAlign w:val="subscript"/>
                        </w:rPr>
                        <w:t>obs</w:t>
                      </w:r>
                      <w:r>
                        <w:rPr>
                          <w:rFonts w:ascii="Arial" w:hAnsi="Arial" w:cs="Arial"/>
                          <w:sz w:val="16"/>
                          <w:szCs w:val="16"/>
                        </w:rPr>
                        <w:t>/min</w:t>
                      </w:r>
                      <w:r w:rsidRPr="002F6A26">
                        <w:rPr>
                          <w:rFonts w:ascii="Arial" w:hAnsi="Arial" w:cs="Arial"/>
                          <w:sz w:val="16"/>
                          <w:szCs w:val="16"/>
                          <w:vertAlign w:val="superscript"/>
                        </w:rPr>
                        <w:t>–</w:t>
                      </w:r>
                      <w:r>
                        <w:rPr>
                          <w:rFonts w:ascii="Arial" w:hAnsi="Arial" w:cs="Arial"/>
                          <w:sz w:val="16"/>
                          <w:szCs w:val="16"/>
                          <w:vertAlign w:val="superscript"/>
                        </w:rPr>
                        <w:t>1</w:t>
                      </w:r>
                      <w:r>
                        <w:rPr>
                          <w:rFonts w:ascii="Arial" w:hAnsi="Arial" w:cs="Arial"/>
                          <w:sz w:val="16"/>
                          <w:szCs w:val="16"/>
                        </w:rPr>
                        <w:t>)</w:t>
                      </w:r>
                    </w:p>
                  </w:txbxContent>
                </v:textbox>
              </v:shape>
            </w:pict>
          </mc:Fallback>
        </mc:AlternateContent>
      </w:r>
      <w:r w:rsidR="00E06977" w:rsidRPr="003B1601">
        <w:rPr>
          <w:noProof/>
          <w:lang w:val="nl-NL" w:eastAsia="nl-NL"/>
        </w:rPr>
        <mc:AlternateContent>
          <mc:Choice Requires="wps">
            <w:drawing>
              <wp:anchor distT="0" distB="0" distL="114300" distR="114300" simplePos="0" relativeHeight="251883520" behindDoc="0" locked="0" layoutInCell="1" allowOverlap="1" wp14:anchorId="00A66FAF" wp14:editId="0C173BC8">
                <wp:simplePos x="0" y="0"/>
                <wp:positionH relativeFrom="column">
                  <wp:posOffset>55880</wp:posOffset>
                </wp:positionH>
                <wp:positionV relativeFrom="paragraph">
                  <wp:posOffset>956310</wp:posOffset>
                </wp:positionV>
                <wp:extent cx="339090" cy="353060"/>
                <wp:effectExtent l="0" t="0" r="3810" b="889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53060"/>
                        </a:xfrm>
                        <a:prstGeom prst="rect">
                          <a:avLst/>
                        </a:prstGeom>
                        <a:solidFill>
                          <a:srgbClr val="FFFFFF"/>
                        </a:solidFill>
                        <a:ln w="0">
                          <a:noFill/>
                          <a:miter lim="800000"/>
                          <a:headEnd/>
                          <a:tailEnd/>
                        </a:ln>
                      </wps:spPr>
                      <wps:txbx>
                        <w:txbxContent>
                          <w:p w14:paraId="5E6B39A1" w14:textId="77777777" w:rsidR="007F4B66" w:rsidRPr="00B73BC8" w:rsidRDefault="007F4B66" w:rsidP="00E06977">
                            <w:pPr>
                              <w:rPr>
                                <w:sz w:val="16"/>
                                <w:szCs w:val="16"/>
                              </w:rPr>
                            </w:pPr>
                            <w:r w:rsidRPr="00B73BC8">
                              <w:rPr>
                                <w:sz w:val="16"/>
                                <w:szCs w:val="16"/>
                              </w:rPr>
                              <w:t>–</w:t>
                            </w:r>
                            <w:r>
                              <w:rPr>
                                <w:rFonts w:ascii="Arial" w:hAnsi="Arial" w:cs="Arial"/>
                                <w:sz w:val="16"/>
                                <w:szCs w:val="16"/>
                              </w:rPr>
                              <w:t>3,0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4pt;margin-top:75.3pt;width:26.7pt;height:27.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" stroked="f" strokeweight="0">
                <v:textbox inset="1mm,,1mm">
                  <w:txbxContent>
                    <w:p w14:paraId="5E6B39A1" w14:textId="77777777" w:rsidR="007F4B66" w:rsidRPr="00B73BC8" w:rsidRDefault="007F4B66" w:rsidP="00E06977">
                      <w:pPr>
                        <w:rPr>
                          <w:sz w:val="16"/>
                          <w:szCs w:val="16"/>
                        </w:rPr>
                      </w:pPr>
                      <w:r w:rsidRPr="00B73BC8">
                        <w:rPr>
                          <w:sz w:val="16"/>
                          <w:szCs w:val="16"/>
                        </w:rPr>
                        <w:t>–</w:t>
                      </w:r>
                      <w:r>
                        <w:rPr>
                          <w:rFonts w:ascii="Arial" w:hAnsi="Arial" w:cs="Arial"/>
                          <w:sz w:val="16"/>
                          <w:szCs w:val="16"/>
                        </w:rPr>
                        <w:t>3,0</w:t>
                      </w:r>
                    </w:p>
                  </w:txbxContent>
                </v:textbox>
              </v:shape>
            </w:pict>
          </mc:Fallback>
        </mc:AlternateContent>
      </w:r>
      <w:r w:rsidR="00E06977" w:rsidRPr="003B1601">
        <w:rPr>
          <w:noProof/>
          <w:lang w:val="nl-NL" w:eastAsia="nl-NL"/>
        </w:rPr>
        <mc:AlternateContent>
          <mc:Choice Requires="wps">
            <w:drawing>
              <wp:anchor distT="0" distB="0" distL="114300" distR="114300" simplePos="0" relativeHeight="251886592" behindDoc="0" locked="0" layoutInCell="1" allowOverlap="1" wp14:anchorId="725D2BC4" wp14:editId="7B64E7D0">
                <wp:simplePos x="0" y="0"/>
                <wp:positionH relativeFrom="column">
                  <wp:posOffset>45778</wp:posOffset>
                </wp:positionH>
                <wp:positionV relativeFrom="paragraph">
                  <wp:posOffset>1972945</wp:posOffset>
                </wp:positionV>
                <wp:extent cx="339436" cy="266700"/>
                <wp:effectExtent l="0" t="0" r="3810" b="0"/>
                <wp:wrapNone/>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6" cy="266700"/>
                        </a:xfrm>
                        <a:prstGeom prst="rect">
                          <a:avLst/>
                        </a:prstGeom>
                        <a:solidFill>
                          <a:srgbClr val="FFFFFF"/>
                        </a:solidFill>
                        <a:ln w="0">
                          <a:noFill/>
                          <a:miter lim="800000"/>
                          <a:headEnd/>
                          <a:tailEnd/>
                        </a:ln>
                      </wps:spPr>
                      <wps:txbx>
                        <w:txbxContent>
                          <w:p w14:paraId="477E7476" w14:textId="77777777" w:rsidR="007F4B66" w:rsidRPr="00B73BC8" w:rsidRDefault="007F4B66" w:rsidP="00E06977">
                            <w:pPr>
                              <w:rPr>
                                <w:sz w:val="16"/>
                                <w:szCs w:val="16"/>
                              </w:rPr>
                            </w:pPr>
                            <w:r w:rsidRPr="00B73BC8">
                              <w:rPr>
                                <w:sz w:val="16"/>
                                <w:szCs w:val="16"/>
                              </w:rPr>
                              <w:t>–</w:t>
                            </w:r>
                            <w:r>
                              <w:rPr>
                                <w:rFonts w:ascii="Arial" w:hAnsi="Arial" w:cs="Arial"/>
                                <w:sz w:val="16"/>
                                <w:szCs w:val="16"/>
                              </w:rPr>
                              <w:t>4</w:t>
                            </w:r>
                            <w:r w:rsidRPr="00B73BC8">
                              <w:rPr>
                                <w:rFonts w:ascii="Arial" w:hAnsi="Arial" w:cs="Arial"/>
                                <w:sz w:val="16"/>
                                <w:szCs w:val="16"/>
                              </w:rPr>
                              <w:t>,5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6pt;margin-top:155.35pt;width:26.75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" stroked="f" strokeweight="0">
                <v:textbox inset="1mm,,1mm">
                  <w:txbxContent>
                    <w:p w14:paraId="477E7476" w14:textId="77777777" w:rsidR="007F4B66" w:rsidRPr="00B73BC8" w:rsidRDefault="007F4B66" w:rsidP="00E06977">
                      <w:pPr>
                        <w:rPr>
                          <w:sz w:val="16"/>
                          <w:szCs w:val="16"/>
                        </w:rPr>
                      </w:pPr>
                      <w:r w:rsidRPr="00B73BC8">
                        <w:rPr>
                          <w:sz w:val="16"/>
                          <w:szCs w:val="16"/>
                        </w:rPr>
                        <w:t>–</w:t>
                      </w:r>
                      <w:r>
                        <w:rPr>
                          <w:rFonts w:ascii="Arial" w:hAnsi="Arial" w:cs="Arial"/>
                          <w:sz w:val="16"/>
                          <w:szCs w:val="16"/>
                        </w:rPr>
                        <w:t>4</w:t>
                      </w:r>
                      <w:r w:rsidRPr="00B73BC8">
                        <w:rPr>
                          <w:rFonts w:ascii="Arial" w:hAnsi="Arial" w:cs="Arial"/>
                          <w:sz w:val="16"/>
                          <w:szCs w:val="16"/>
                        </w:rPr>
                        <w:t>,5</w:t>
                      </w:r>
                    </w:p>
                  </w:txbxContent>
                </v:textbox>
              </v:shape>
            </w:pict>
          </mc:Fallback>
        </mc:AlternateContent>
      </w:r>
      <w:r w:rsidR="00E06977" w:rsidRPr="003B1601">
        <w:rPr>
          <w:noProof/>
          <w:lang w:val="nl-NL" w:eastAsia="nl-NL"/>
        </w:rPr>
        <mc:AlternateContent>
          <mc:Choice Requires="wps">
            <w:drawing>
              <wp:anchor distT="0" distB="0" distL="114300" distR="114300" simplePos="0" relativeHeight="251885568" behindDoc="0" locked="0" layoutInCell="1" allowOverlap="1" wp14:anchorId="691E047B" wp14:editId="3F9ECE81">
                <wp:simplePos x="0" y="0"/>
                <wp:positionH relativeFrom="column">
                  <wp:posOffset>58997</wp:posOffset>
                </wp:positionH>
                <wp:positionV relativeFrom="paragraph">
                  <wp:posOffset>1641475</wp:posOffset>
                </wp:positionV>
                <wp:extent cx="339090" cy="266700"/>
                <wp:effectExtent l="0" t="0" r="3810" b="0"/>
                <wp:wrapNone/>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6700"/>
                        </a:xfrm>
                        <a:prstGeom prst="rect">
                          <a:avLst/>
                        </a:prstGeom>
                        <a:solidFill>
                          <a:srgbClr val="FFFFFF"/>
                        </a:solidFill>
                        <a:ln w="0">
                          <a:noFill/>
                          <a:miter lim="800000"/>
                          <a:headEnd/>
                          <a:tailEnd/>
                        </a:ln>
                      </wps:spPr>
                      <wps:txbx>
                        <w:txbxContent>
                          <w:p w14:paraId="09AC92CA" w14:textId="77777777" w:rsidR="007F4B66" w:rsidRPr="00B73BC8" w:rsidRDefault="007F4B66" w:rsidP="00E06977">
                            <w:pPr>
                              <w:rPr>
                                <w:sz w:val="16"/>
                                <w:szCs w:val="16"/>
                              </w:rPr>
                            </w:pPr>
                            <w:r w:rsidRPr="00B73BC8">
                              <w:rPr>
                                <w:sz w:val="16"/>
                                <w:szCs w:val="16"/>
                              </w:rPr>
                              <w:t>–</w:t>
                            </w:r>
                            <w:r>
                              <w:rPr>
                                <w:rFonts w:ascii="Arial" w:hAnsi="Arial" w:cs="Arial"/>
                                <w:sz w:val="16"/>
                                <w:szCs w:val="16"/>
                              </w:rPr>
                              <w:t>4,0</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65pt;margin-top:129.25pt;width:26.7pt;height: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" stroked="f" strokeweight="0">
                <v:textbox inset="1mm,,1mm">
                  <w:txbxContent>
                    <w:p w14:paraId="09AC92CA" w14:textId="77777777" w:rsidR="007F4B66" w:rsidRPr="00B73BC8" w:rsidRDefault="007F4B66" w:rsidP="00E06977">
                      <w:pPr>
                        <w:rPr>
                          <w:sz w:val="16"/>
                          <w:szCs w:val="16"/>
                        </w:rPr>
                      </w:pPr>
                      <w:r w:rsidRPr="00B73BC8">
                        <w:rPr>
                          <w:sz w:val="16"/>
                          <w:szCs w:val="16"/>
                        </w:rPr>
                        <w:t>–</w:t>
                      </w:r>
                      <w:r>
                        <w:rPr>
                          <w:rFonts w:ascii="Arial" w:hAnsi="Arial" w:cs="Arial"/>
                          <w:sz w:val="16"/>
                          <w:szCs w:val="16"/>
                        </w:rPr>
                        <w:t>4,0</w:t>
                      </w:r>
                    </w:p>
                  </w:txbxContent>
                </v:textbox>
              </v:shape>
            </w:pict>
          </mc:Fallback>
        </mc:AlternateContent>
      </w:r>
      <w:r w:rsidR="00E06977" w:rsidRPr="003B1601">
        <w:rPr>
          <w:noProof/>
          <w:lang w:val="nl-NL" w:eastAsia="nl-NL"/>
        </w:rPr>
        <mc:AlternateContent>
          <mc:Choice Requires="wps">
            <w:drawing>
              <wp:anchor distT="0" distB="0" distL="114300" distR="114300" simplePos="0" relativeHeight="251884544" behindDoc="0" locked="0" layoutInCell="1" allowOverlap="1" wp14:anchorId="4A651350" wp14:editId="2005CB40">
                <wp:simplePos x="0" y="0"/>
                <wp:positionH relativeFrom="column">
                  <wp:posOffset>55938</wp:posOffset>
                </wp:positionH>
                <wp:positionV relativeFrom="paragraph">
                  <wp:posOffset>1308100</wp:posOffset>
                </wp:positionV>
                <wp:extent cx="339090" cy="266700"/>
                <wp:effectExtent l="0" t="0" r="3810" b="0"/>
                <wp:wrapNone/>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6700"/>
                        </a:xfrm>
                        <a:prstGeom prst="rect">
                          <a:avLst/>
                        </a:prstGeom>
                        <a:solidFill>
                          <a:srgbClr val="FFFFFF"/>
                        </a:solidFill>
                        <a:ln w="0">
                          <a:noFill/>
                          <a:miter lim="800000"/>
                          <a:headEnd/>
                          <a:tailEnd/>
                        </a:ln>
                      </wps:spPr>
                      <wps:txbx>
                        <w:txbxContent>
                          <w:p w14:paraId="48138CE8" w14:textId="77777777" w:rsidR="007F4B66" w:rsidRPr="00B73BC8" w:rsidRDefault="007F4B66" w:rsidP="00E06977">
                            <w:pPr>
                              <w:rPr>
                                <w:sz w:val="16"/>
                                <w:szCs w:val="16"/>
                              </w:rPr>
                            </w:pPr>
                            <w:r w:rsidRPr="00B73BC8">
                              <w:rPr>
                                <w:sz w:val="16"/>
                                <w:szCs w:val="16"/>
                              </w:rPr>
                              <w:t>–</w:t>
                            </w:r>
                            <w:r>
                              <w:rPr>
                                <w:rFonts w:ascii="Arial" w:hAnsi="Arial" w:cs="Arial"/>
                                <w:sz w:val="16"/>
                                <w:szCs w:val="16"/>
                              </w:rPr>
                              <w:t>3</w:t>
                            </w:r>
                            <w:r w:rsidRPr="00B73BC8">
                              <w:rPr>
                                <w:rFonts w:ascii="Arial" w:hAnsi="Arial" w:cs="Arial"/>
                                <w:sz w:val="16"/>
                                <w:szCs w:val="16"/>
                              </w:rPr>
                              <w:t>,5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4pt;margin-top:103pt;width:26.7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" stroked="f" strokeweight="0">
                <v:textbox inset="1mm,,1mm">
                  <w:txbxContent>
                    <w:p w14:paraId="48138CE8" w14:textId="77777777" w:rsidR="007F4B66" w:rsidRPr="00B73BC8" w:rsidRDefault="007F4B66" w:rsidP="00E06977">
                      <w:pPr>
                        <w:rPr>
                          <w:sz w:val="16"/>
                          <w:szCs w:val="16"/>
                        </w:rPr>
                      </w:pPr>
                      <w:r w:rsidRPr="00B73BC8">
                        <w:rPr>
                          <w:sz w:val="16"/>
                          <w:szCs w:val="16"/>
                        </w:rPr>
                        <w:t>–</w:t>
                      </w:r>
                      <w:r>
                        <w:rPr>
                          <w:rFonts w:ascii="Arial" w:hAnsi="Arial" w:cs="Arial"/>
                          <w:sz w:val="16"/>
                          <w:szCs w:val="16"/>
                        </w:rPr>
                        <w:t>3</w:t>
                      </w:r>
                      <w:r w:rsidRPr="00B73BC8">
                        <w:rPr>
                          <w:rFonts w:ascii="Arial" w:hAnsi="Arial" w:cs="Arial"/>
                          <w:sz w:val="16"/>
                          <w:szCs w:val="16"/>
                        </w:rPr>
                        <w:t>,5</w:t>
                      </w:r>
                    </w:p>
                  </w:txbxContent>
                </v:textbox>
              </v:shape>
            </w:pict>
          </mc:Fallback>
        </mc:AlternateContent>
      </w:r>
      <w:r w:rsidR="00E06977" w:rsidRPr="003B1601">
        <w:rPr>
          <w:noProof/>
          <w:lang w:val="nl-NL" w:eastAsia="nl-NL"/>
        </w:rPr>
        <mc:AlternateContent>
          <mc:Choice Requires="wps">
            <w:drawing>
              <wp:anchor distT="0" distB="0" distL="114300" distR="114300" simplePos="0" relativeHeight="251880448" behindDoc="0" locked="0" layoutInCell="1" allowOverlap="1" wp14:anchorId="5EB59E9B" wp14:editId="78927666">
                <wp:simplePos x="0" y="0"/>
                <wp:positionH relativeFrom="column">
                  <wp:posOffset>64712</wp:posOffset>
                </wp:positionH>
                <wp:positionV relativeFrom="paragraph">
                  <wp:posOffset>41275</wp:posOffset>
                </wp:positionV>
                <wp:extent cx="339436" cy="266700"/>
                <wp:effectExtent l="0" t="0" r="3810" b="0"/>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36" cy="266700"/>
                        </a:xfrm>
                        <a:prstGeom prst="rect">
                          <a:avLst/>
                        </a:prstGeom>
                        <a:solidFill>
                          <a:srgbClr val="FFFFFF"/>
                        </a:solidFill>
                        <a:ln w="0">
                          <a:noFill/>
                          <a:miter lim="800000"/>
                          <a:headEnd/>
                          <a:tailEnd/>
                        </a:ln>
                      </wps:spPr>
                      <wps:txbx>
                        <w:txbxContent>
                          <w:p w14:paraId="3A25596A" w14:textId="77777777" w:rsidR="007F4B66" w:rsidRPr="00B73BC8" w:rsidRDefault="007F4B66" w:rsidP="00E06977">
                            <w:pPr>
                              <w:rPr>
                                <w:sz w:val="16"/>
                                <w:szCs w:val="16"/>
                              </w:rPr>
                            </w:pPr>
                            <w:r w:rsidRPr="00B73BC8">
                              <w:rPr>
                                <w:sz w:val="16"/>
                                <w:szCs w:val="16"/>
                              </w:rPr>
                              <w:t>–</w:t>
                            </w:r>
                            <w:r w:rsidRPr="00B73BC8">
                              <w:rPr>
                                <w:rFonts w:ascii="Arial" w:hAnsi="Arial" w:cs="Arial"/>
                                <w:sz w:val="16"/>
                                <w:szCs w:val="16"/>
                              </w:rPr>
                              <w:t>1,5</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1pt;margin-top:3.25pt;width:26.75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" stroked="f" strokeweight="0">
                <v:textbox inset="1mm,,1mm">
                  <w:txbxContent>
                    <w:p w14:paraId="3A25596A" w14:textId="77777777" w:rsidR="007F4B66" w:rsidRPr="00B73BC8" w:rsidRDefault="007F4B66" w:rsidP="00E06977">
                      <w:pPr>
                        <w:rPr>
                          <w:sz w:val="16"/>
                          <w:szCs w:val="16"/>
                        </w:rPr>
                      </w:pPr>
                      <w:r w:rsidRPr="00B73BC8">
                        <w:rPr>
                          <w:sz w:val="16"/>
                          <w:szCs w:val="16"/>
                        </w:rPr>
                        <w:t>–</w:t>
                      </w:r>
                      <w:r w:rsidRPr="00B73BC8">
                        <w:rPr>
                          <w:rFonts w:ascii="Arial" w:hAnsi="Arial" w:cs="Arial"/>
                          <w:sz w:val="16"/>
                          <w:szCs w:val="16"/>
                        </w:rPr>
                        <w:t>1,5</w:t>
                      </w:r>
                    </w:p>
                  </w:txbxContent>
                </v:textbox>
              </v:shape>
            </w:pict>
          </mc:Fallback>
        </mc:AlternateContent>
      </w:r>
      <w:r w:rsidR="00E06977">
        <w:rPr>
          <w:noProof/>
          <w:lang w:val="nl-NL" w:eastAsia="nl-NL"/>
        </w:rPr>
        <w:drawing>
          <wp:inline distT="0" distB="0" distL="0" distR="0" wp14:anchorId="25D51BF2" wp14:editId="7B9DD42C">
            <wp:extent cx="2554420" cy="2382003"/>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Graph- option 31.png"/>
                    <pic:cNvPicPr/>
                  </pic:nvPicPr>
                  <pic:blipFill rotWithShape="1">
                    <a:blip r:embed="rId18">
                      <a:extLst>
                        <a:ext uri="{28A0092B-C50C-407E-A947-70E740481C1C}">
                          <a14:useLocalDpi xmlns:a14="http://schemas.microsoft.com/office/drawing/2010/main" val="0"/>
                        </a:ext>
                      </a:extLst>
                    </a:blip>
                    <a:srcRect l="6063" t="15615" r="7917" b="2983"/>
                    <a:stretch/>
                  </pic:blipFill>
                  <pic:spPr bwMode="auto">
                    <a:xfrm>
                      <a:off x="0" y="0"/>
                      <a:ext cx="2568281" cy="2394929"/>
                    </a:xfrm>
                    <a:prstGeom prst="rect">
                      <a:avLst/>
                    </a:prstGeom>
                    <a:ln>
                      <a:noFill/>
                    </a:ln>
                    <a:extLst>
                      <a:ext uri="{53640926-AAD7-44D8-BBD7-CCE9431645EC}">
                        <a14:shadowObscured xmlns:a14="http://schemas.microsoft.com/office/drawing/2010/main"/>
                      </a:ext>
                    </a:extLst>
                  </pic:spPr>
                </pic:pic>
              </a:graphicData>
            </a:graphic>
          </wp:inline>
        </w:drawing>
      </w:r>
    </w:p>
    <w:p w14:paraId="4BDCA317" w14:textId="403BBEE0" w:rsidR="00474E6D" w:rsidRPr="00703AFC" w:rsidRDefault="00BD12E4" w:rsidP="00474E6D">
      <w:pPr>
        <w:pStyle w:val="Subquestion"/>
        <w:rPr>
          <w:lang w:val="nl-NL"/>
        </w:rPr>
      </w:pPr>
      <w:r>
        <w:rPr>
          <w:rStyle w:val="Subquestionnumber"/>
        </w:rPr>
        <w:t>4.2</w:t>
      </w:r>
      <w:r w:rsidR="00B926E5">
        <w:rPr>
          <w:rStyle w:val="Subquestionnumber"/>
        </w:rPr>
        <w:t>.2</w:t>
      </w:r>
      <w:r w:rsidR="00FD5C81" w:rsidRPr="00E61DC3">
        <w:rPr>
          <w:rStyle w:val="Subquestionnumber"/>
        </w:rPr>
        <w:t>.</w:t>
      </w:r>
      <w:r w:rsidR="00FD5C81" w:rsidRPr="00E61DC3">
        <w:tab/>
      </w:r>
      <w:r w:rsidR="00474E6D" w:rsidRPr="00703AFC">
        <w:rPr>
          <w:lang w:val="nl-NL"/>
        </w:rPr>
        <w:t>W</w:t>
      </w:r>
      <w:r w:rsidR="00474E6D">
        <w:rPr>
          <w:lang w:val="nl-NL"/>
        </w:rPr>
        <w:t>elke van de volgende beweringen</w:t>
      </w:r>
      <w:r w:rsidR="00474E6D" w:rsidRPr="00703AFC">
        <w:rPr>
          <w:lang w:val="nl-NL"/>
        </w:rPr>
        <w:t xml:space="preserve"> is/zijn juist?</w:t>
      </w:r>
      <w:r w:rsidR="00474E6D" w:rsidRPr="00703AFC">
        <w:rPr>
          <w:lang w:val="nl-NL"/>
        </w:rPr>
        <w:br/>
        <w:t xml:space="preserve">A) </w:t>
      </w:r>
      <w:r w:rsidR="00474E6D" w:rsidRPr="00703AFC">
        <w:rPr>
          <w:rStyle w:val="Variable"/>
          <w:lang w:val="nl-NL"/>
        </w:rPr>
        <w:t>k</w:t>
      </w:r>
      <w:r w:rsidR="00474E6D" w:rsidRPr="00703AFC">
        <w:rPr>
          <w:vertAlign w:val="subscript"/>
          <w:lang w:val="nl-NL"/>
        </w:rPr>
        <w:t>obs</w:t>
      </w:r>
      <w:r w:rsidR="00474E6D" w:rsidRPr="00703AFC">
        <w:rPr>
          <w:lang w:val="nl-NL"/>
        </w:rPr>
        <w:t xml:space="preserve"> ≌ </w:t>
      </w:r>
      <w:r w:rsidR="00474E6D" w:rsidRPr="00703AFC">
        <w:rPr>
          <w:rStyle w:val="Variable"/>
          <w:lang w:val="nl-NL"/>
        </w:rPr>
        <w:t>k</w:t>
      </w:r>
      <w:r w:rsidR="00474E6D" w:rsidRPr="00703AFC">
        <w:rPr>
          <w:vertAlign w:val="subscript"/>
          <w:lang w:val="nl-NL"/>
        </w:rPr>
        <w:t>0</w:t>
      </w:r>
      <w:r w:rsidR="00474E6D" w:rsidRPr="00703AFC">
        <w:rPr>
          <w:lang w:val="nl-NL"/>
        </w:rPr>
        <w:t xml:space="preserve"> bij pH = 12</w:t>
      </w:r>
      <w:r w:rsidR="00474E6D" w:rsidRPr="00703AFC">
        <w:rPr>
          <w:lang w:val="nl-NL"/>
        </w:rPr>
        <w:br/>
        <w:t xml:space="preserve">B) </w:t>
      </w:r>
      <w:r w:rsidR="00474E6D" w:rsidRPr="00703AFC">
        <w:rPr>
          <w:rStyle w:val="Variable"/>
          <w:lang w:val="nl-NL"/>
        </w:rPr>
        <w:t>k</w:t>
      </w:r>
      <w:r w:rsidR="00474E6D" w:rsidRPr="00703AFC">
        <w:rPr>
          <w:vertAlign w:val="subscript"/>
          <w:lang w:val="nl-NL"/>
        </w:rPr>
        <w:t>obs</w:t>
      </w:r>
      <w:r w:rsidR="00474E6D" w:rsidRPr="00703AFC">
        <w:rPr>
          <w:lang w:val="nl-NL"/>
        </w:rPr>
        <w:t xml:space="preserve"> ≌ </w:t>
      </w:r>
      <w:r w:rsidR="00474E6D" w:rsidRPr="00703AFC">
        <w:rPr>
          <w:rStyle w:val="Variable"/>
          <w:lang w:val="nl-NL"/>
        </w:rPr>
        <w:t>k</w:t>
      </w:r>
      <w:r w:rsidR="00474E6D" w:rsidRPr="00703AFC">
        <w:rPr>
          <w:vertAlign w:val="subscript"/>
          <w:lang w:val="nl-NL"/>
        </w:rPr>
        <w:t>0</w:t>
      </w:r>
      <w:r w:rsidR="00474E6D">
        <w:rPr>
          <w:lang w:val="nl-NL"/>
        </w:rPr>
        <w:t xml:space="preserve"> bij pH = 5,</w:t>
      </w:r>
      <w:r w:rsidR="00474E6D" w:rsidRPr="00703AFC">
        <w:rPr>
          <w:lang w:val="nl-NL"/>
        </w:rPr>
        <w:t>0</w:t>
      </w:r>
      <w:r w:rsidR="00474E6D" w:rsidRPr="00703AFC">
        <w:rPr>
          <w:lang w:val="nl-NL"/>
        </w:rPr>
        <w:br/>
        <w:t>C) De snelheid van de reactie neemt toe als de pH verandert van 0,50 naar 1,0.</w:t>
      </w:r>
      <w:r w:rsidR="00474E6D" w:rsidRPr="00703AFC">
        <w:rPr>
          <w:lang w:val="nl-NL"/>
        </w:rPr>
        <w:br/>
        <w:t xml:space="preserve">D) De snelheid van de reactie neemt </w:t>
      </w:r>
      <w:r w:rsidR="00474E6D">
        <w:rPr>
          <w:lang w:val="nl-NL"/>
        </w:rPr>
        <w:t>toe als de pH verandert van 10 naar 12</w:t>
      </w:r>
      <w:r w:rsidR="00474E6D" w:rsidRPr="00703AFC">
        <w:rPr>
          <w:lang w:val="nl-NL"/>
        </w:rPr>
        <w:t>.</w:t>
      </w:r>
    </w:p>
    <w:p w14:paraId="5D9D2A89" w14:textId="566FCB60" w:rsidR="00474E6D" w:rsidRPr="00703AFC" w:rsidRDefault="00BD12E4" w:rsidP="00474E6D">
      <w:pPr>
        <w:pStyle w:val="Subquestion"/>
        <w:rPr>
          <w:lang w:val="nl-NL"/>
        </w:rPr>
      </w:pPr>
      <w:r>
        <w:rPr>
          <w:rStyle w:val="Subquestionnumber"/>
        </w:rPr>
        <w:t>4.2</w:t>
      </w:r>
      <w:r w:rsidR="00B926E5">
        <w:rPr>
          <w:rStyle w:val="Subquestionnumber"/>
        </w:rPr>
        <w:t>.3</w:t>
      </w:r>
      <w:r w:rsidR="00FD5C81" w:rsidRPr="00E61DC3">
        <w:rPr>
          <w:rStyle w:val="Subquestionnumber"/>
        </w:rPr>
        <w:t>.</w:t>
      </w:r>
      <w:r w:rsidR="00FD5C81" w:rsidRPr="00E61DC3">
        <w:tab/>
      </w:r>
      <w:r w:rsidR="00474E6D" w:rsidRPr="004A594D">
        <w:rPr>
          <w:u w:val="single"/>
          <w:lang w:val="nl-NL"/>
        </w:rPr>
        <w:t>Bereken</w:t>
      </w:r>
      <w:r w:rsidR="00474E6D" w:rsidRPr="00703AFC">
        <w:rPr>
          <w:lang w:val="nl-NL"/>
        </w:rPr>
        <w:t xml:space="preserve"> </w:t>
      </w:r>
      <w:r w:rsidR="00474E6D" w:rsidRPr="00703AFC">
        <w:rPr>
          <w:rStyle w:val="Variable"/>
          <w:lang w:val="nl-NL"/>
        </w:rPr>
        <w:t>k</w:t>
      </w:r>
      <w:r w:rsidR="00474E6D" w:rsidRPr="00703AFC">
        <w:rPr>
          <w:vertAlign w:val="subscript"/>
          <w:lang w:val="nl-NL"/>
        </w:rPr>
        <w:t>H</w:t>
      </w:r>
      <w:r w:rsidR="00474E6D" w:rsidRPr="00703AFC">
        <w:rPr>
          <w:lang w:val="nl-NL"/>
        </w:rPr>
        <w:t xml:space="preserve">, </w:t>
      </w:r>
      <w:r w:rsidR="00474E6D" w:rsidRPr="00703AFC">
        <w:rPr>
          <w:rStyle w:val="Variable"/>
          <w:lang w:val="nl-NL"/>
        </w:rPr>
        <w:t>k</w:t>
      </w:r>
      <w:r w:rsidR="00474E6D" w:rsidRPr="00703AFC">
        <w:rPr>
          <w:vertAlign w:val="subscript"/>
          <w:lang w:val="nl-NL"/>
        </w:rPr>
        <w:t>0</w:t>
      </w:r>
      <w:r w:rsidR="00474E6D" w:rsidRPr="00703AFC">
        <w:rPr>
          <w:lang w:val="nl-NL"/>
        </w:rPr>
        <w:t xml:space="preserve"> and </w:t>
      </w:r>
      <w:r w:rsidR="00474E6D" w:rsidRPr="00703AFC">
        <w:rPr>
          <w:rStyle w:val="Variable"/>
          <w:lang w:val="nl-NL"/>
        </w:rPr>
        <w:t>k</w:t>
      </w:r>
      <w:r w:rsidR="00474E6D" w:rsidRPr="00703AFC">
        <w:rPr>
          <w:vertAlign w:val="subscript"/>
          <w:lang w:val="nl-NL"/>
        </w:rPr>
        <w:t xml:space="preserve">OH </w:t>
      </w:r>
      <w:r w:rsidR="00474E6D" w:rsidRPr="00703AFC">
        <w:rPr>
          <w:lang w:val="nl-NL"/>
        </w:rPr>
        <w:t xml:space="preserve">met behulp van </w:t>
      </w:r>
      <w:r w:rsidR="00474E6D">
        <w:rPr>
          <w:lang w:val="nl-NL"/>
        </w:rPr>
        <w:t>het diagram en onderstaande gegevens</w:t>
      </w:r>
      <w:r w:rsidR="00474E6D" w:rsidRPr="00703AFC">
        <w:rPr>
          <w:lang w:val="nl-NL"/>
        </w:rPr>
        <w:t>.</w:t>
      </w:r>
      <w:r w:rsidR="00474E6D">
        <w:rPr>
          <w:vertAlign w:val="subscript"/>
          <w:lang w:val="nl-NL"/>
        </w:rPr>
        <w:t xml:space="preserve"> </w:t>
      </w:r>
      <w:r w:rsidR="00474E6D">
        <w:rPr>
          <w:lang w:val="nl-NL"/>
        </w:rPr>
        <w:t>Zorg er voor dat je de juiste eenheden vermeld</w:t>
      </w:r>
      <w:r w:rsidR="002F3E53">
        <w:rPr>
          <w:lang w:val="nl-NL"/>
        </w:rPr>
        <w:t>t</w:t>
      </w:r>
      <w:r w:rsidR="00474E6D">
        <w:rPr>
          <w:lang w:val="nl-NL"/>
        </w:rPr>
        <w:t>.</w:t>
      </w:r>
    </w:p>
    <w:tbl>
      <w:tblPr>
        <w:tblStyle w:val="Problemtable"/>
        <w:tblW w:w="0" w:type="auto"/>
        <w:tblLook w:val="04A0" w:firstRow="1" w:lastRow="0" w:firstColumn="1" w:lastColumn="0" w:noHBand="0" w:noVBand="1"/>
      </w:tblPr>
      <w:tblGrid>
        <w:gridCol w:w="1818"/>
        <w:gridCol w:w="930"/>
        <w:gridCol w:w="930"/>
        <w:gridCol w:w="930"/>
      </w:tblGrid>
      <w:tr w:rsidR="00474E6D" w:rsidRPr="00E61DC3" w14:paraId="19D15CB8" w14:textId="77777777" w:rsidTr="00F84EB9">
        <w:tc>
          <w:tcPr>
            <w:tcW w:w="0" w:type="auto"/>
          </w:tcPr>
          <w:p w14:paraId="7175AE52" w14:textId="77777777" w:rsidR="00474E6D" w:rsidRPr="00E61DC3" w:rsidRDefault="00474E6D" w:rsidP="00F84EB9">
            <w:pPr>
              <w:pStyle w:val="Problemtext"/>
            </w:pPr>
            <w:r w:rsidRPr="00E61DC3">
              <w:t>pH</w:t>
            </w:r>
          </w:p>
        </w:tc>
        <w:tc>
          <w:tcPr>
            <w:tcW w:w="0" w:type="auto"/>
          </w:tcPr>
          <w:p w14:paraId="4AAD76DA" w14:textId="77777777" w:rsidR="00474E6D" w:rsidRPr="00E61DC3" w:rsidRDefault="00474E6D" w:rsidP="00F84EB9">
            <w:pPr>
              <w:pStyle w:val="Problemtext"/>
            </w:pPr>
            <w:r>
              <w:t>1,300</w:t>
            </w:r>
          </w:p>
        </w:tc>
        <w:tc>
          <w:tcPr>
            <w:tcW w:w="0" w:type="auto"/>
          </w:tcPr>
          <w:p w14:paraId="7BB554CB" w14:textId="77777777" w:rsidR="00474E6D" w:rsidRPr="00E61DC3" w:rsidRDefault="00474E6D" w:rsidP="00F84EB9">
            <w:pPr>
              <w:pStyle w:val="Problemtext"/>
            </w:pPr>
            <w:r>
              <w:t>5,</w:t>
            </w:r>
            <w:r w:rsidRPr="00E61DC3">
              <w:t>30</w:t>
            </w:r>
            <w:r>
              <w:t>0</w:t>
            </w:r>
          </w:p>
        </w:tc>
        <w:tc>
          <w:tcPr>
            <w:tcW w:w="0" w:type="auto"/>
          </w:tcPr>
          <w:p w14:paraId="7682FA83" w14:textId="77777777" w:rsidR="00474E6D" w:rsidRPr="00E61DC3" w:rsidRDefault="00474E6D" w:rsidP="00F84EB9">
            <w:pPr>
              <w:pStyle w:val="Problemtext"/>
            </w:pPr>
            <w:r>
              <w:t>12,180</w:t>
            </w:r>
          </w:p>
        </w:tc>
      </w:tr>
      <w:tr w:rsidR="00474E6D" w:rsidRPr="00E61DC3" w14:paraId="3FE273FF" w14:textId="77777777" w:rsidTr="00F84EB9">
        <w:tc>
          <w:tcPr>
            <w:tcW w:w="0" w:type="auto"/>
          </w:tcPr>
          <w:p w14:paraId="0FDEAC54" w14:textId="77777777" w:rsidR="00474E6D" w:rsidRPr="003B357C" w:rsidRDefault="00474E6D" w:rsidP="00F84EB9">
            <w:pPr>
              <w:pStyle w:val="Problemtext"/>
            </w:pPr>
            <w:r w:rsidRPr="00E61DC3">
              <w:t xml:space="preserve">log </w:t>
            </w:r>
            <w:r>
              <w:t>(</w:t>
            </w:r>
            <w:r w:rsidRPr="00E61DC3">
              <w:rPr>
                <w:rStyle w:val="Variable"/>
              </w:rPr>
              <w:t>k</w:t>
            </w:r>
            <w:r w:rsidRPr="00E61DC3">
              <w:rPr>
                <w:vertAlign w:val="subscript"/>
              </w:rPr>
              <w:t>obs</w:t>
            </w:r>
            <w:r w:rsidRPr="003B357C">
              <w:rPr>
                <w:lang w:val="en-IN"/>
              </w:rPr>
              <w:t>/min</w:t>
            </w:r>
            <w:r w:rsidRPr="003B357C">
              <w:rPr>
                <w:vertAlign w:val="superscript"/>
                <w:lang w:val="en-IN"/>
              </w:rPr>
              <w:t>‒1</w:t>
            </w:r>
            <w:r w:rsidRPr="003B357C">
              <w:rPr>
                <w:lang w:val="en-IN"/>
              </w:rPr>
              <w:t>)</w:t>
            </w:r>
          </w:p>
        </w:tc>
        <w:tc>
          <w:tcPr>
            <w:tcW w:w="0" w:type="auto"/>
          </w:tcPr>
          <w:p w14:paraId="6C85CFCE" w14:textId="77777777" w:rsidR="00474E6D" w:rsidRPr="00E61DC3" w:rsidRDefault="00474E6D" w:rsidP="00F84EB9">
            <w:pPr>
              <w:pStyle w:val="Problemtext"/>
            </w:pPr>
            <w:r w:rsidRPr="00E61DC3">
              <w:t>−</w:t>
            </w:r>
            <w:r>
              <w:t>3,886</w:t>
            </w:r>
          </w:p>
        </w:tc>
        <w:tc>
          <w:tcPr>
            <w:tcW w:w="0" w:type="auto"/>
          </w:tcPr>
          <w:p w14:paraId="64820200" w14:textId="77777777" w:rsidR="00474E6D" w:rsidRPr="00E61DC3" w:rsidRDefault="00474E6D" w:rsidP="00F84EB9">
            <w:pPr>
              <w:pStyle w:val="Problemtext"/>
            </w:pPr>
            <w:r w:rsidRPr="00E61DC3">
              <w:t>−</w:t>
            </w:r>
            <w:r>
              <w:t>4,</w:t>
            </w:r>
            <w:r w:rsidRPr="00E61DC3">
              <w:t>000</w:t>
            </w:r>
          </w:p>
        </w:tc>
        <w:tc>
          <w:tcPr>
            <w:tcW w:w="0" w:type="auto"/>
          </w:tcPr>
          <w:p w14:paraId="6A93B70E" w14:textId="77777777" w:rsidR="00474E6D" w:rsidRPr="00E61DC3" w:rsidRDefault="00474E6D" w:rsidP="00F84EB9">
            <w:pPr>
              <w:pStyle w:val="Problemtext"/>
            </w:pPr>
            <w:r w:rsidRPr="00E61DC3">
              <w:t>−</w:t>
            </w:r>
            <w:r>
              <w:t>1,</w:t>
            </w:r>
            <w:r w:rsidRPr="00E61DC3">
              <w:t>7</w:t>
            </w:r>
            <w:r>
              <w:t>26</w:t>
            </w:r>
          </w:p>
        </w:tc>
      </w:tr>
    </w:tbl>
    <w:p w14:paraId="3B2C422F" w14:textId="77777777" w:rsidR="00FD5C81" w:rsidRDefault="00FD5C81" w:rsidP="00FD5C81">
      <w:pPr>
        <w:pStyle w:val="Problemtext"/>
      </w:pPr>
    </w:p>
    <w:p w14:paraId="4E8EAF96" w14:textId="77777777" w:rsidR="00964755" w:rsidRDefault="00964755">
      <w:pPr>
        <w:rPr>
          <w:sz w:val="24"/>
        </w:rPr>
      </w:pPr>
      <w:r>
        <w:br w:type="page"/>
      </w:r>
    </w:p>
    <w:p w14:paraId="528AC14E" w14:textId="7CED85B2" w:rsidR="00474E6D" w:rsidRPr="00A31A3C" w:rsidRDefault="00474E6D" w:rsidP="00474E6D">
      <w:pPr>
        <w:pStyle w:val="Problemtext"/>
        <w:rPr>
          <w:lang w:val="nl-NL"/>
        </w:rPr>
      </w:pPr>
      <w:r w:rsidRPr="00A31A3C">
        <w:rPr>
          <w:lang w:val="nl-NL"/>
        </w:rPr>
        <w:lastRenderedPageBreak/>
        <w:t>Acetylsalicylzuur, beter bekend als aspirine, is een medicijn dat vaak gebruikt w</w:t>
      </w:r>
      <w:r>
        <w:rPr>
          <w:lang w:val="nl-NL"/>
        </w:rPr>
        <w:t xml:space="preserve">ordt om koorts, pijn en ontstekingen te verminderen. De hydrolyse van aspirine kan, net als bij LAS, plaatsvinden via verschillende routes afhankelijk van de pH. Het pH afhankelijke snelheidsprofiel van de hydrolyse van aspirine bij </w:t>
      </w:r>
      <w:r w:rsidRPr="00A31A3C">
        <w:rPr>
          <w:b/>
          <w:lang w:val="nl-NL"/>
        </w:rPr>
        <w:t>333,15 K</w:t>
      </w:r>
      <w:r>
        <w:rPr>
          <w:lang w:val="nl-NL"/>
        </w:rPr>
        <w:t xml:space="preserve"> is hieronder weergegeven:</w:t>
      </w:r>
    </w:p>
    <w:p w14:paraId="489C72E1" w14:textId="77777777" w:rsidR="00FD5C81" w:rsidRPr="00E61DC3" w:rsidRDefault="00FD5C81" w:rsidP="00FD5C81">
      <w:pPr>
        <w:pStyle w:val="Equation"/>
      </w:pPr>
      <w:r w:rsidRPr="00E61DC3">
        <w:rPr>
          <w:noProof/>
          <w:lang w:val="nl-NL" w:eastAsia="nl-NL"/>
        </w:rPr>
        <w:drawing>
          <wp:inline distT="0" distB="0" distL="0" distR="0" wp14:anchorId="2AB33E50" wp14:editId="396A581B">
            <wp:extent cx="3959860" cy="2743200"/>
            <wp:effectExtent l="0" t="0" r="254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9860" cy="2743200"/>
                    </a:xfrm>
                    <a:prstGeom prst="rect">
                      <a:avLst/>
                    </a:prstGeom>
                    <a:noFill/>
                    <a:ln w="9525">
                      <a:noFill/>
                      <a:miter lim="800000"/>
                      <a:headEnd/>
                      <a:tailEnd/>
                    </a:ln>
                  </pic:spPr>
                </pic:pic>
              </a:graphicData>
            </a:graphic>
          </wp:inline>
        </w:drawing>
      </w:r>
    </w:p>
    <w:p w14:paraId="34EFF31D" w14:textId="7D632ACD" w:rsidR="00FD5C81" w:rsidRPr="00E61DC3" w:rsidRDefault="00880382" w:rsidP="00880382">
      <w:pPr>
        <w:pStyle w:val="Problemtext"/>
      </w:pPr>
      <w:r w:rsidRPr="00A35332">
        <w:rPr>
          <w:lang w:val="nl-NL"/>
        </w:rPr>
        <w:t>De volgende r</w:t>
      </w:r>
      <w:r>
        <w:rPr>
          <w:lang w:val="nl-NL"/>
        </w:rPr>
        <w:t>e</w:t>
      </w:r>
      <w:r w:rsidRPr="00A35332">
        <w:rPr>
          <w:lang w:val="nl-NL"/>
        </w:rPr>
        <w:t>acties zijn voor de hydrolyse van aspirine</w:t>
      </w:r>
      <w:r w:rsidR="002F3E53">
        <w:rPr>
          <w:lang w:val="nl-NL"/>
        </w:rPr>
        <w:t xml:space="preserve"> </w:t>
      </w:r>
      <w:r w:rsidR="002F3E53" w:rsidRPr="00A35332">
        <w:rPr>
          <w:lang w:val="nl-NL"/>
        </w:rPr>
        <w:t>mogelijk</w:t>
      </w:r>
      <w:r w:rsidRPr="00A35332">
        <w:rPr>
          <w:lang w:val="nl-NL"/>
        </w:rPr>
        <w:t xml:space="preserve">. </w:t>
      </w:r>
      <w:r>
        <w:rPr>
          <w:lang w:val="nl-NL"/>
        </w:rPr>
        <w:t>Eén of meer van de volgende reacties zal afhankelijk van de pH overheersen</w:t>
      </w:r>
      <w:r>
        <w:t>.</w:t>
      </w:r>
    </w:p>
    <w:p w14:paraId="45CB2369" w14:textId="77777777" w:rsidR="00880382" w:rsidRPr="00880382" w:rsidRDefault="00FD5C81" w:rsidP="00880382">
      <w:pPr>
        <w:pStyle w:val="Problemtext"/>
        <w:spacing w:before="160"/>
      </w:pPr>
      <w:r w:rsidRPr="00E61DC3">
        <w:tab/>
        <w:t xml:space="preserve">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H</w:t>
      </w:r>
      <w:r w:rsidRPr="00E61DC3">
        <w:rPr>
          <w:vertAlign w:val="subscript"/>
        </w:rPr>
        <w:t>3</w:t>
      </w:r>
      <w:r w:rsidRPr="00E61DC3">
        <w:t>O</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00DC7E3F">
        <w:t>COO</w:t>
      </w:r>
      <w:r w:rsidRPr="00E61DC3">
        <w:t>H + CH</w:t>
      </w:r>
      <w:r w:rsidRPr="00E61DC3">
        <w:rPr>
          <w:vertAlign w:val="subscript"/>
        </w:rPr>
        <w:t>3</w:t>
      </w:r>
      <w:r w:rsidRPr="00E61DC3">
        <w:t>COOH + H</w:t>
      </w:r>
      <w:r w:rsidRPr="00E61DC3">
        <w:rPr>
          <w:vertAlign w:val="superscript"/>
        </w:rPr>
        <w:t>+</w:t>
      </w:r>
      <w:r w:rsidRPr="00E61DC3">
        <w:rPr>
          <w:vertAlign w:val="superscript"/>
        </w:rPr>
        <w:br/>
      </w:r>
      <w:r w:rsidRPr="00E61DC3">
        <w:rPr>
          <w:vertAlign w:val="superscript"/>
        </w:rPr>
        <w:tab/>
      </w:r>
      <w:r w:rsidRPr="00E61DC3">
        <w:t xml:space="preserve">II.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H</w:t>
      </w:r>
      <w:r w:rsidRPr="00E61DC3">
        <w:rPr>
          <w:vertAlign w:val="subscript"/>
        </w:rPr>
        <w:t>2</w:t>
      </w:r>
      <w:r w:rsidRPr="00E61DC3">
        <w:t>O ⟶ HOC</w:t>
      </w:r>
      <w:r w:rsidRPr="00E61DC3">
        <w:rPr>
          <w:vertAlign w:val="subscript"/>
        </w:rPr>
        <w:t>6</w:t>
      </w:r>
      <w:r w:rsidRPr="00E61DC3">
        <w:t>H</w:t>
      </w:r>
      <w:r w:rsidRPr="00E61DC3">
        <w:rPr>
          <w:vertAlign w:val="subscript"/>
        </w:rPr>
        <w:t>4</w:t>
      </w:r>
      <w:r w:rsidRPr="00E61DC3">
        <w:t>CO</w:t>
      </w:r>
      <w:r w:rsidR="00DC7E3F">
        <w:t>O</w:t>
      </w:r>
      <w:r w:rsidRPr="00E61DC3">
        <w:t>H + CH</w:t>
      </w:r>
      <w:r w:rsidRPr="00E61DC3">
        <w:rPr>
          <w:vertAlign w:val="subscript"/>
        </w:rPr>
        <w:t>3</w:t>
      </w:r>
      <w:r w:rsidRPr="00E61DC3">
        <w:t>COOH</w:t>
      </w:r>
      <w:r w:rsidRPr="00E61DC3">
        <w:br/>
      </w:r>
      <w:r w:rsidRPr="00E61DC3">
        <w:tab/>
        <w:t xml:space="preserve">III.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COOH + OH</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w:t>
      </w:r>
      <w:r w:rsidR="00DC7E3F">
        <w:t>O</w:t>
      </w:r>
      <w:r w:rsidR="00880382" w:rsidRPr="00E61DC3">
        <w:rPr>
          <w:vertAlign w:val="superscript"/>
        </w:rPr>
        <w:t>−</w:t>
      </w:r>
      <w:r w:rsidRPr="00E61DC3">
        <w:t xml:space="preserve"> + CH</w:t>
      </w:r>
      <w:r w:rsidRPr="00E61DC3">
        <w:rPr>
          <w:vertAlign w:val="subscript"/>
        </w:rPr>
        <w:t>3</w:t>
      </w:r>
      <w:r w:rsidRPr="00E61DC3">
        <w:t>COO</w:t>
      </w:r>
      <w:r w:rsidR="00880382">
        <w:t>H</w:t>
      </w:r>
      <w:r w:rsidRPr="00E61DC3">
        <w:rPr>
          <w:vertAlign w:val="superscript"/>
        </w:rPr>
        <w:br/>
      </w:r>
      <w:r w:rsidRPr="00E61DC3">
        <w:tab/>
        <w:t xml:space="preserve">IV.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H</w:t>
      </w:r>
      <w:r w:rsidRPr="00E61DC3">
        <w:rPr>
          <w:vertAlign w:val="subscript"/>
        </w:rPr>
        <w:t>3</w:t>
      </w:r>
      <w:r w:rsidRPr="00E61DC3">
        <w:t>O</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COOH + CH</w:t>
      </w:r>
      <w:r w:rsidRPr="00E61DC3">
        <w:rPr>
          <w:vertAlign w:val="subscript"/>
        </w:rPr>
        <w:t>3</w:t>
      </w:r>
      <w:r w:rsidRPr="00E61DC3">
        <w:t>COOH</w:t>
      </w:r>
      <w:r w:rsidRPr="00E61DC3">
        <w:rPr>
          <w:vertAlign w:val="superscript"/>
        </w:rPr>
        <w:br/>
      </w:r>
      <w:r w:rsidRPr="00E61DC3">
        <w:tab/>
        <w:t xml:space="preserve">V.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H</w:t>
      </w:r>
      <w:r w:rsidRPr="00E61DC3">
        <w:rPr>
          <w:vertAlign w:val="subscript"/>
        </w:rPr>
        <w:t>2</w:t>
      </w:r>
      <w:r w:rsidRPr="00E61DC3">
        <w:t>O ⟶ HOC</w:t>
      </w:r>
      <w:r w:rsidRPr="00E61DC3">
        <w:rPr>
          <w:vertAlign w:val="subscript"/>
        </w:rPr>
        <w:t>6</w:t>
      </w:r>
      <w:r w:rsidRPr="00E61DC3">
        <w:t>H</w:t>
      </w:r>
      <w:r w:rsidRPr="00E61DC3">
        <w:rPr>
          <w:vertAlign w:val="subscript"/>
        </w:rPr>
        <w:t>4</w:t>
      </w:r>
      <w:r w:rsidRPr="00E61DC3">
        <w:t>COO</w:t>
      </w:r>
      <w:r w:rsidR="00880382" w:rsidRPr="00E61DC3">
        <w:rPr>
          <w:vertAlign w:val="superscript"/>
        </w:rPr>
        <w:t>−</w:t>
      </w:r>
      <w:r w:rsidRPr="00E61DC3">
        <w:t xml:space="preserve"> + CH</w:t>
      </w:r>
      <w:r w:rsidRPr="00E61DC3">
        <w:rPr>
          <w:vertAlign w:val="subscript"/>
        </w:rPr>
        <w:t>3</w:t>
      </w:r>
      <w:r w:rsidRPr="00E61DC3">
        <w:t>COO</w:t>
      </w:r>
      <w:r w:rsidR="00880382" w:rsidRPr="00880382">
        <w:t>H</w:t>
      </w:r>
      <w:r w:rsidRPr="00E61DC3">
        <w:rPr>
          <w:vertAlign w:val="superscript"/>
        </w:rPr>
        <w:br/>
      </w:r>
      <w:r w:rsidRPr="00E61DC3">
        <w:tab/>
        <w:t xml:space="preserve">VI. </w:t>
      </w:r>
      <w:r w:rsidRPr="00E61DC3">
        <w:tab/>
        <w:t>CH</w:t>
      </w:r>
      <w:r w:rsidRPr="00E61DC3">
        <w:rPr>
          <w:vertAlign w:val="subscript"/>
        </w:rPr>
        <w:t>3</w:t>
      </w:r>
      <w:r w:rsidRPr="00E61DC3">
        <w:t>COOC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OH</w:t>
      </w:r>
      <w:r w:rsidRPr="00E61DC3">
        <w:rPr>
          <w:vertAlign w:val="superscript"/>
        </w:rPr>
        <w:t>−</w:t>
      </w:r>
      <w:r w:rsidRPr="00E61DC3">
        <w:t xml:space="preserve"> ⟶ HOC</w:t>
      </w:r>
      <w:r w:rsidRPr="00E61DC3">
        <w:rPr>
          <w:vertAlign w:val="subscript"/>
        </w:rPr>
        <w:t>6</w:t>
      </w:r>
      <w:r w:rsidRPr="00E61DC3">
        <w:t>H</w:t>
      </w:r>
      <w:r w:rsidRPr="00E61DC3">
        <w:rPr>
          <w:vertAlign w:val="subscript"/>
        </w:rPr>
        <w:t>4</w:t>
      </w:r>
      <w:r w:rsidRPr="00E61DC3">
        <w:t>COO</w:t>
      </w:r>
      <w:r w:rsidRPr="00E61DC3">
        <w:rPr>
          <w:vertAlign w:val="superscript"/>
        </w:rPr>
        <w:t>−</w:t>
      </w:r>
      <w:r w:rsidRPr="00E61DC3">
        <w:t xml:space="preserve"> + CH</w:t>
      </w:r>
      <w:r w:rsidRPr="00E61DC3">
        <w:rPr>
          <w:vertAlign w:val="subscript"/>
        </w:rPr>
        <w:t>3</w:t>
      </w:r>
      <w:r w:rsidRPr="00E61DC3">
        <w:t>COO</w:t>
      </w:r>
      <w:r w:rsidRPr="00E61DC3">
        <w:rPr>
          <w:vertAlign w:val="superscript"/>
        </w:rPr>
        <w:t>−</w:t>
      </w:r>
    </w:p>
    <w:p w14:paraId="7832BF19" w14:textId="633906D3" w:rsidR="00880382" w:rsidRDefault="00BD12E4" w:rsidP="00880382">
      <w:pPr>
        <w:pStyle w:val="Problemtext"/>
        <w:spacing w:before="160"/>
        <w:ind w:left="708" w:hanging="708"/>
        <w:rPr>
          <w:lang w:val="nl-NL"/>
        </w:rPr>
      </w:pPr>
      <w:r>
        <w:rPr>
          <w:rStyle w:val="Subquestionnumber"/>
        </w:rPr>
        <w:t>4.3</w:t>
      </w:r>
      <w:r w:rsidR="00FD5C81" w:rsidRPr="00E61DC3">
        <w:rPr>
          <w:rStyle w:val="Subquestionnumber"/>
        </w:rPr>
        <w:t>.1.</w:t>
      </w:r>
      <w:r w:rsidR="00FD5C81" w:rsidRPr="00E61DC3">
        <w:tab/>
      </w:r>
      <w:r w:rsidR="00880382" w:rsidRPr="00A35332">
        <w:rPr>
          <w:u w:val="single"/>
          <w:lang w:val="nl-NL"/>
        </w:rPr>
        <w:t>Bepaal</w:t>
      </w:r>
      <w:r w:rsidR="00880382" w:rsidRPr="00A35332">
        <w:rPr>
          <w:lang w:val="nl-NL"/>
        </w:rPr>
        <w:t xml:space="preserve"> welke </w:t>
      </w:r>
      <w:r w:rsidR="00880382">
        <w:rPr>
          <w:lang w:val="nl-NL"/>
        </w:rPr>
        <w:t xml:space="preserve">van onderstaande </w:t>
      </w:r>
      <w:r w:rsidR="00880382" w:rsidRPr="00A35332">
        <w:rPr>
          <w:lang w:val="nl-NL"/>
        </w:rPr>
        <w:t>bewering(en) juist is/zijn.</w:t>
      </w:r>
      <w:r w:rsidR="00880382">
        <w:rPr>
          <w:lang w:val="nl-NL"/>
        </w:rPr>
        <w:t xml:space="preserve"> Gebruik bovenstaand</w:t>
      </w:r>
      <w:r w:rsidR="00880382" w:rsidRPr="004A7B1C">
        <w:rPr>
          <w:lang w:val="nl-NL"/>
        </w:rPr>
        <w:t xml:space="preserve"> </w:t>
      </w:r>
      <w:r w:rsidR="00880382">
        <w:rPr>
          <w:lang w:val="nl-NL"/>
        </w:rPr>
        <w:t>diagram</w:t>
      </w:r>
      <w:r w:rsidR="00880382" w:rsidRPr="004A7B1C">
        <w:rPr>
          <w:lang w:val="nl-NL"/>
        </w:rPr>
        <w:t xml:space="preserve"> en de gegeven reactievergelijkingen </w:t>
      </w:r>
      <w:r w:rsidR="00880382">
        <w:rPr>
          <w:lang w:val="nl-NL"/>
        </w:rPr>
        <w:t xml:space="preserve">(de </w:t>
      </w:r>
      <w:r w:rsidR="00880382" w:rsidRPr="004A7B1C">
        <w:rPr>
          <w:lang w:val="nl-NL"/>
        </w:rPr>
        <w:t>p</w:t>
      </w:r>
      <w:r w:rsidR="00880382" w:rsidRPr="00880382">
        <w:rPr>
          <w:i/>
          <w:lang w:val="nl-NL"/>
        </w:rPr>
        <w:t>K</w:t>
      </w:r>
      <w:r w:rsidR="00880382">
        <w:rPr>
          <w:vertAlign w:val="subscript"/>
          <w:lang w:val="nl-NL"/>
        </w:rPr>
        <w:t>z</w:t>
      </w:r>
      <w:r w:rsidR="00880382">
        <w:rPr>
          <w:lang w:val="nl-NL"/>
        </w:rPr>
        <w:t xml:space="preserve"> </w:t>
      </w:r>
      <w:r w:rsidR="002F3E53">
        <w:rPr>
          <w:lang w:val="nl-NL"/>
        </w:rPr>
        <w:t>van</w:t>
      </w:r>
      <w:r w:rsidR="00880382">
        <w:rPr>
          <w:lang w:val="nl-NL"/>
        </w:rPr>
        <w:t xml:space="preserve"> aspirin</w:t>
      </w:r>
      <w:r w:rsidR="002F3E53">
        <w:rPr>
          <w:lang w:val="nl-NL"/>
        </w:rPr>
        <w:t>e</w:t>
      </w:r>
      <w:r w:rsidR="00880382">
        <w:rPr>
          <w:lang w:val="nl-NL"/>
        </w:rPr>
        <w:t xml:space="preserve"> </w:t>
      </w:r>
      <w:r w:rsidR="002F3E53">
        <w:rPr>
          <w:lang w:val="nl-NL"/>
        </w:rPr>
        <w:t>is</w:t>
      </w:r>
      <w:r w:rsidR="00880382">
        <w:rPr>
          <w:lang w:val="nl-NL"/>
        </w:rPr>
        <w:t xml:space="preserve"> 3,57 bij 333,</w:t>
      </w:r>
      <w:r w:rsidR="00880382" w:rsidRPr="004A7B1C">
        <w:rPr>
          <w:lang w:val="nl-NL"/>
        </w:rPr>
        <w:t>15 K).</w:t>
      </w:r>
    </w:p>
    <w:p w14:paraId="31B55E94" w14:textId="458ED269" w:rsidR="00FD5C81" w:rsidRPr="00E61DC3" w:rsidRDefault="00FD5C81" w:rsidP="00880382">
      <w:pPr>
        <w:pStyle w:val="Problemtext"/>
        <w:ind w:left="708"/>
      </w:pPr>
      <w:r>
        <w:t>a)</w:t>
      </w:r>
      <w:r w:rsidRPr="00E61DC3">
        <w:t xml:space="preserve"> In </w:t>
      </w:r>
      <w:r w:rsidR="00880382">
        <w:t>het gebied</w:t>
      </w:r>
      <w:r w:rsidRPr="00E61DC3">
        <w:t xml:space="preserve"> C</w:t>
      </w:r>
      <w:r w:rsidR="00880382">
        <w:rPr>
          <w:vertAlign w:val="superscript"/>
        </w:rPr>
        <w:t> </w:t>
      </w:r>
      <w:r w:rsidRPr="00E61DC3">
        <w:t>-</w:t>
      </w:r>
      <w:r w:rsidR="00880382">
        <w:rPr>
          <w:vertAlign w:val="superscript"/>
        </w:rPr>
        <w:t> </w:t>
      </w:r>
      <w:r w:rsidRPr="00E61DC3">
        <w:t xml:space="preserve">D, </w:t>
      </w:r>
      <w:r w:rsidR="00880382">
        <w:t>is reactie IV overheersend.</w:t>
      </w:r>
      <w:r w:rsidRPr="00E61DC3">
        <w:t xml:space="preserve"> </w:t>
      </w:r>
      <w:r>
        <w:br/>
        <w:t>b)</w:t>
      </w:r>
      <w:r w:rsidRPr="00E61DC3">
        <w:t xml:space="preserve"> </w:t>
      </w:r>
      <w:r w:rsidR="00880382" w:rsidRPr="00E61DC3">
        <w:t xml:space="preserve">In </w:t>
      </w:r>
      <w:r w:rsidR="00880382">
        <w:t>het gebied</w:t>
      </w:r>
      <w:r w:rsidR="00880382" w:rsidRPr="00E61DC3">
        <w:t xml:space="preserve"> C</w:t>
      </w:r>
      <w:r w:rsidR="00880382">
        <w:rPr>
          <w:vertAlign w:val="superscript"/>
        </w:rPr>
        <w:t> </w:t>
      </w:r>
      <w:r w:rsidR="00880382" w:rsidRPr="00E61DC3">
        <w:t>-</w:t>
      </w:r>
      <w:r w:rsidR="00880382">
        <w:rPr>
          <w:vertAlign w:val="superscript"/>
        </w:rPr>
        <w:t> </w:t>
      </w:r>
      <w:r w:rsidR="00880382" w:rsidRPr="00E61DC3">
        <w:t xml:space="preserve">D, </w:t>
      </w:r>
      <w:r w:rsidR="00880382">
        <w:t xml:space="preserve">is reactie V overheersend. </w:t>
      </w:r>
      <w:r>
        <w:br/>
        <w:t>c)</w:t>
      </w:r>
      <w:r w:rsidRPr="00E61DC3">
        <w:t xml:space="preserve"> </w:t>
      </w:r>
      <w:r w:rsidR="00880382" w:rsidRPr="00E61DC3">
        <w:t xml:space="preserve">In </w:t>
      </w:r>
      <w:r w:rsidR="00880382">
        <w:t>het gebied</w:t>
      </w:r>
      <w:r w:rsidR="00880382" w:rsidRPr="00E61DC3">
        <w:t xml:space="preserve"> </w:t>
      </w:r>
      <w:r w:rsidR="00880382">
        <w:t>D</w:t>
      </w:r>
      <w:r w:rsidR="00880382">
        <w:rPr>
          <w:vertAlign w:val="superscript"/>
        </w:rPr>
        <w:t> </w:t>
      </w:r>
      <w:r w:rsidR="00880382" w:rsidRPr="00E61DC3">
        <w:t>-</w:t>
      </w:r>
      <w:r w:rsidR="00880382">
        <w:rPr>
          <w:vertAlign w:val="superscript"/>
        </w:rPr>
        <w:t> </w:t>
      </w:r>
      <w:r w:rsidR="00880382">
        <w:t>E</w:t>
      </w:r>
      <w:r w:rsidR="00880382" w:rsidRPr="00E61DC3">
        <w:t xml:space="preserve">, </w:t>
      </w:r>
      <w:r w:rsidR="00880382">
        <w:t xml:space="preserve">is reactie VI overheersend. </w:t>
      </w:r>
      <w:r>
        <w:br/>
        <w:t>d)</w:t>
      </w:r>
      <w:r w:rsidR="00C17D27">
        <w:t xml:space="preserve"> </w:t>
      </w:r>
      <w:r w:rsidR="00880382" w:rsidRPr="00E61DC3">
        <w:t xml:space="preserve">In </w:t>
      </w:r>
      <w:r w:rsidR="00880382">
        <w:t>het gebied A</w:t>
      </w:r>
      <w:r w:rsidR="00880382">
        <w:rPr>
          <w:vertAlign w:val="superscript"/>
        </w:rPr>
        <w:t> </w:t>
      </w:r>
      <w:r w:rsidR="00880382" w:rsidRPr="00E61DC3">
        <w:t>-</w:t>
      </w:r>
      <w:r w:rsidR="00880382">
        <w:rPr>
          <w:vertAlign w:val="superscript"/>
        </w:rPr>
        <w:t> </w:t>
      </w:r>
      <w:r w:rsidR="00880382">
        <w:t>B</w:t>
      </w:r>
      <w:r w:rsidR="00880382" w:rsidRPr="00E61DC3">
        <w:t xml:space="preserve">, </w:t>
      </w:r>
      <w:r w:rsidR="00880382">
        <w:t>is reactie II overheersend.</w:t>
      </w:r>
    </w:p>
    <w:p w14:paraId="74161D08" w14:textId="379DB8DC" w:rsidR="00880382" w:rsidRPr="004A7B1C" w:rsidRDefault="00880382" w:rsidP="00880382">
      <w:pPr>
        <w:pStyle w:val="Problemtext"/>
        <w:rPr>
          <w:lang w:val="nl-NL"/>
        </w:rPr>
      </w:pPr>
      <w:r>
        <w:rPr>
          <w:lang w:val="nl-NL"/>
        </w:rPr>
        <w:t xml:space="preserve">Als in een </w:t>
      </w:r>
      <w:r w:rsidR="00C7760A">
        <w:rPr>
          <w:lang w:val="nl-NL"/>
        </w:rPr>
        <w:t xml:space="preserve">apart </w:t>
      </w:r>
      <w:r>
        <w:rPr>
          <w:lang w:val="nl-NL"/>
        </w:rPr>
        <w:t xml:space="preserve">diagram </w:t>
      </w:r>
      <w:r w:rsidRPr="004A7B1C">
        <w:rPr>
          <w:rStyle w:val="Variable"/>
          <w:lang w:val="nl-NL"/>
        </w:rPr>
        <w:t>k</w:t>
      </w:r>
      <w:r w:rsidRPr="004A7B1C">
        <w:rPr>
          <w:vertAlign w:val="subscript"/>
          <w:lang w:val="nl-NL"/>
        </w:rPr>
        <w:t>obs</w:t>
      </w:r>
      <w:r w:rsidRPr="00880382">
        <w:rPr>
          <w:lang w:val="nl-NL"/>
        </w:rPr>
        <w:t xml:space="preserve"> wordt </w:t>
      </w:r>
      <w:r>
        <w:rPr>
          <w:lang w:val="nl-NL"/>
        </w:rPr>
        <w:t xml:space="preserve">uitgezet tegen de </w:t>
      </w:r>
      <w:r w:rsidRPr="004A7B1C">
        <w:rPr>
          <w:lang w:val="nl-NL"/>
        </w:rPr>
        <w:t>pH</w:t>
      </w:r>
      <w:r>
        <w:rPr>
          <w:lang w:val="nl-NL"/>
        </w:rPr>
        <w:t xml:space="preserve"> van</w:t>
      </w:r>
      <w:r w:rsidRPr="004A7B1C">
        <w:rPr>
          <w:lang w:val="nl-NL"/>
        </w:rPr>
        <w:t xml:space="preserve"> de hydrolyse van aspirine </w:t>
      </w:r>
      <w:r w:rsidR="00C759F6">
        <w:rPr>
          <w:lang w:val="nl-NL"/>
        </w:rPr>
        <w:t>is</w:t>
      </w:r>
      <w:r w:rsidRPr="004A7B1C">
        <w:rPr>
          <w:lang w:val="nl-NL"/>
        </w:rPr>
        <w:t xml:space="preserve"> bij een bepaalde pH waarde</w:t>
      </w:r>
      <w:r w:rsidR="00C759F6">
        <w:rPr>
          <w:lang w:val="nl-NL"/>
        </w:rPr>
        <w:t xml:space="preserve"> een </w:t>
      </w:r>
      <w:r w:rsidR="00C759F6" w:rsidRPr="004A7B1C">
        <w:rPr>
          <w:lang w:val="nl-NL"/>
        </w:rPr>
        <w:t>minimum</w:t>
      </w:r>
      <w:r w:rsidR="00C759F6">
        <w:rPr>
          <w:lang w:val="nl-NL"/>
        </w:rPr>
        <w:t xml:space="preserve"> te zien</w:t>
      </w:r>
      <w:r w:rsidRPr="004A7B1C">
        <w:rPr>
          <w:lang w:val="nl-NL"/>
        </w:rPr>
        <w:t xml:space="preserve">. </w:t>
      </w:r>
      <w:r>
        <w:rPr>
          <w:lang w:val="nl-NL"/>
        </w:rPr>
        <w:t xml:space="preserve">De volgende reactiesnelheidsconstanten voor de reactie I, II en III zijn bepaald bij </w:t>
      </w:r>
      <w:r w:rsidRPr="004A7B1C">
        <w:rPr>
          <w:b/>
          <w:lang w:val="nl-NL"/>
        </w:rPr>
        <w:t>290,15 K</w:t>
      </w:r>
      <w:r>
        <w:rPr>
          <w:lang w:val="nl-NL"/>
        </w:rPr>
        <w:t>:</w:t>
      </w:r>
    </w:p>
    <w:tbl>
      <w:tblPr>
        <w:tblStyle w:val="Problemtable"/>
        <w:tblW w:w="0" w:type="auto"/>
        <w:tblLook w:val="04A0" w:firstRow="1" w:lastRow="0" w:firstColumn="1" w:lastColumn="0" w:noHBand="0" w:noVBand="1"/>
      </w:tblPr>
      <w:tblGrid>
        <w:gridCol w:w="2325"/>
        <w:gridCol w:w="1766"/>
        <w:gridCol w:w="2738"/>
      </w:tblGrid>
      <w:tr w:rsidR="00880382" w:rsidRPr="00E61DC3" w14:paraId="42073535" w14:textId="77777777" w:rsidTr="00F84EB9">
        <w:tc>
          <w:tcPr>
            <w:tcW w:w="0" w:type="auto"/>
          </w:tcPr>
          <w:p w14:paraId="0F64A5A2" w14:textId="77777777" w:rsidR="00880382" w:rsidRPr="008553B3" w:rsidRDefault="00880382" w:rsidP="00F84EB9">
            <w:pPr>
              <w:pStyle w:val="Problemtext"/>
            </w:pPr>
            <w:r w:rsidRPr="00C62B4B">
              <w:rPr>
                <w:rStyle w:val="Variable"/>
              </w:rPr>
              <w:t>k</w:t>
            </w:r>
            <w:r w:rsidRPr="00964755">
              <w:rPr>
                <w:vertAlign w:val="subscript"/>
              </w:rPr>
              <w:t>H</w:t>
            </w:r>
            <w:r>
              <w:t xml:space="preserve"> (reactie I)</w:t>
            </w:r>
          </w:p>
        </w:tc>
        <w:tc>
          <w:tcPr>
            <w:tcW w:w="0" w:type="auto"/>
          </w:tcPr>
          <w:p w14:paraId="2332F6B8" w14:textId="77777777" w:rsidR="00880382" w:rsidRPr="00E61DC3" w:rsidRDefault="00880382" w:rsidP="00F84EB9">
            <w:pPr>
              <w:pStyle w:val="Problemtext"/>
            </w:pPr>
            <w:r w:rsidRPr="00C62B4B">
              <w:rPr>
                <w:rStyle w:val="Variable"/>
              </w:rPr>
              <w:t>k</w:t>
            </w:r>
            <w:r w:rsidRPr="00964755">
              <w:rPr>
                <w:vertAlign w:val="subscript"/>
              </w:rPr>
              <w:t>0</w:t>
            </w:r>
            <w:r>
              <w:t xml:space="preserve"> (reactie II)</w:t>
            </w:r>
          </w:p>
        </w:tc>
        <w:tc>
          <w:tcPr>
            <w:tcW w:w="0" w:type="auto"/>
          </w:tcPr>
          <w:p w14:paraId="752FB387" w14:textId="77777777" w:rsidR="00880382" w:rsidRPr="00964755" w:rsidRDefault="00880382" w:rsidP="00F84EB9">
            <w:pPr>
              <w:pStyle w:val="Problemtext"/>
            </w:pPr>
            <w:r w:rsidRPr="00C62B4B">
              <w:rPr>
                <w:rStyle w:val="Variable"/>
              </w:rPr>
              <w:t>k</w:t>
            </w:r>
            <w:r w:rsidRPr="00964755">
              <w:rPr>
                <w:vertAlign w:val="subscript"/>
              </w:rPr>
              <w:t>OH</w:t>
            </w:r>
            <w:r>
              <w:t xml:space="preserve"> (reactie III)</w:t>
            </w:r>
          </w:p>
        </w:tc>
      </w:tr>
      <w:tr w:rsidR="00880382" w:rsidRPr="00E61DC3" w14:paraId="4542AB21" w14:textId="77777777" w:rsidTr="00F84EB9">
        <w:tc>
          <w:tcPr>
            <w:tcW w:w="0" w:type="auto"/>
          </w:tcPr>
          <w:p w14:paraId="29911323" w14:textId="62C7DB03" w:rsidR="00880382" w:rsidRPr="00E61DC3" w:rsidRDefault="00C759F6" w:rsidP="00C759F6">
            <w:pPr>
              <w:pStyle w:val="Problemtext"/>
            </w:pPr>
            <w:r>
              <w:t>1,</w:t>
            </w:r>
            <w:r w:rsidR="00880382" w:rsidRPr="00964755">
              <w:t>99 dm</w:t>
            </w:r>
            <w:r w:rsidR="00880382" w:rsidRPr="00964755">
              <w:rPr>
                <w:vertAlign w:val="superscript"/>
              </w:rPr>
              <w:t>3</w:t>
            </w:r>
            <w:r>
              <w:rPr>
                <w:vertAlign w:val="superscript"/>
              </w:rPr>
              <w:t> </w:t>
            </w:r>
            <w:r w:rsidR="00880382" w:rsidRPr="00964755">
              <w:t>mol</w:t>
            </w:r>
            <w:r w:rsidR="00880382" w:rsidRPr="00964755">
              <w:rPr>
                <w:vertAlign w:val="superscript"/>
              </w:rPr>
              <w:t>−1</w:t>
            </w:r>
            <w:r w:rsidRPr="00C759F6">
              <w:rPr>
                <w:vertAlign w:val="superscript"/>
              </w:rPr>
              <w:t> </w:t>
            </w:r>
            <w:r w:rsidR="00880382">
              <w:t>dag</w:t>
            </w:r>
            <w:r w:rsidR="00880382" w:rsidRPr="00964755">
              <w:rPr>
                <w:vertAlign w:val="superscript"/>
              </w:rPr>
              <w:t>−1</w:t>
            </w:r>
          </w:p>
        </w:tc>
        <w:tc>
          <w:tcPr>
            <w:tcW w:w="0" w:type="auto"/>
          </w:tcPr>
          <w:p w14:paraId="3D97FA3C" w14:textId="3ECFB1CA" w:rsidR="00880382" w:rsidRPr="00E61DC3" w:rsidRDefault="00C759F6" w:rsidP="00F84EB9">
            <w:pPr>
              <w:pStyle w:val="Problemtext"/>
            </w:pPr>
            <w:r>
              <w:t>2,</w:t>
            </w:r>
            <w:r w:rsidR="00880382" w:rsidRPr="00964755">
              <w:t>29∙10</w:t>
            </w:r>
            <w:r w:rsidR="00880382" w:rsidRPr="00964755">
              <w:rPr>
                <w:vertAlign w:val="superscript"/>
              </w:rPr>
              <w:t>−4</w:t>
            </w:r>
            <w:r w:rsidR="00880382">
              <w:t> dag</w:t>
            </w:r>
            <w:r w:rsidR="00880382" w:rsidRPr="00964755">
              <w:rPr>
                <w:vertAlign w:val="superscript"/>
              </w:rPr>
              <w:t>−1</w:t>
            </w:r>
          </w:p>
        </w:tc>
        <w:tc>
          <w:tcPr>
            <w:tcW w:w="0" w:type="auto"/>
          </w:tcPr>
          <w:p w14:paraId="0A67A572" w14:textId="4A0CFD95" w:rsidR="00880382" w:rsidRPr="00964755" w:rsidRDefault="00C759F6" w:rsidP="00C759F6">
            <w:pPr>
              <w:pStyle w:val="Problemtext"/>
            </w:pPr>
            <w:r>
              <w:t>3,</w:t>
            </w:r>
            <w:r w:rsidR="00880382" w:rsidRPr="00964755">
              <w:t>18∙10</w:t>
            </w:r>
            <w:r w:rsidR="00880382" w:rsidRPr="00964755">
              <w:rPr>
                <w:vertAlign w:val="superscript"/>
              </w:rPr>
              <w:t>9</w:t>
            </w:r>
            <w:r w:rsidR="00880382" w:rsidRPr="00964755">
              <w:t> dm</w:t>
            </w:r>
            <w:r w:rsidR="00880382" w:rsidRPr="00964755">
              <w:rPr>
                <w:vertAlign w:val="superscript"/>
              </w:rPr>
              <w:t>3</w:t>
            </w:r>
            <w:r w:rsidRPr="00C759F6">
              <w:rPr>
                <w:vertAlign w:val="superscript"/>
              </w:rPr>
              <w:t> </w:t>
            </w:r>
            <w:r w:rsidR="00880382" w:rsidRPr="00964755">
              <w:t>mol</w:t>
            </w:r>
            <w:r w:rsidR="00880382" w:rsidRPr="00964755">
              <w:rPr>
                <w:vertAlign w:val="superscript"/>
              </w:rPr>
              <w:t>−1</w:t>
            </w:r>
            <w:r>
              <w:rPr>
                <w:vertAlign w:val="superscript"/>
              </w:rPr>
              <w:t> </w:t>
            </w:r>
            <w:r w:rsidR="00880382">
              <w:t>dag</w:t>
            </w:r>
            <w:r w:rsidR="00880382" w:rsidRPr="00964755">
              <w:rPr>
                <w:vertAlign w:val="superscript"/>
              </w:rPr>
              <w:t>−1</w:t>
            </w:r>
          </w:p>
        </w:tc>
      </w:tr>
    </w:tbl>
    <w:p w14:paraId="29ABEAFB" w14:textId="5C48AB40" w:rsidR="00880382" w:rsidRPr="004A7B1C" w:rsidRDefault="00880382" w:rsidP="00C759F6">
      <w:pPr>
        <w:pStyle w:val="Subquestion"/>
        <w:spacing w:before="160"/>
        <w:ind w:left="0" w:firstLine="0"/>
        <w:rPr>
          <w:rStyle w:val="Subquestionnumber"/>
          <w:lang w:val="nl-NL"/>
        </w:rPr>
      </w:pPr>
      <w:r w:rsidRPr="004A7B1C">
        <w:rPr>
          <w:lang w:val="nl-NL"/>
        </w:rPr>
        <w:t>De waterconstante bij 290,15 K bedraagt 1</w:t>
      </w:r>
      <w:r w:rsidR="00C759F6">
        <w:rPr>
          <w:lang w:val="nl-NL"/>
        </w:rPr>
        <w:t>,</w:t>
      </w:r>
      <w:r w:rsidRPr="004A7B1C">
        <w:rPr>
          <w:lang w:val="nl-NL"/>
        </w:rPr>
        <w:t>0∙10</w:t>
      </w:r>
      <w:r w:rsidRPr="004A7B1C">
        <w:rPr>
          <w:vertAlign w:val="superscript"/>
          <w:lang w:val="nl-NL"/>
        </w:rPr>
        <w:t>−14</w:t>
      </w:r>
      <w:r w:rsidRPr="004A7B1C">
        <w:rPr>
          <w:lang w:val="nl-NL"/>
        </w:rPr>
        <w:t>.</w:t>
      </w:r>
    </w:p>
    <w:p w14:paraId="34E7B78A" w14:textId="6B74632F" w:rsidR="00880382" w:rsidRDefault="00880382" w:rsidP="00C759F6">
      <w:pPr>
        <w:pStyle w:val="Problemtext"/>
        <w:ind w:left="708" w:hanging="708"/>
        <w:rPr>
          <w:lang w:val="nl-NL"/>
        </w:rPr>
      </w:pPr>
      <w:r>
        <w:rPr>
          <w:rStyle w:val="Subquestionnumber"/>
        </w:rPr>
        <w:t>4.3</w:t>
      </w:r>
      <w:r w:rsidRPr="00E61DC3">
        <w:rPr>
          <w:rStyle w:val="Subquestionnumber"/>
        </w:rPr>
        <w:t>.2.</w:t>
      </w:r>
      <w:r w:rsidRPr="00E61DC3">
        <w:tab/>
      </w:r>
      <w:r w:rsidRPr="006A397A">
        <w:rPr>
          <w:u w:val="single"/>
          <w:lang w:val="nl-NL"/>
        </w:rPr>
        <w:t>Bereken</w:t>
      </w:r>
      <w:r w:rsidRPr="006A397A">
        <w:rPr>
          <w:lang w:val="nl-NL"/>
        </w:rPr>
        <w:t xml:space="preserve"> </w:t>
      </w:r>
      <w:r w:rsidR="00C759F6">
        <w:rPr>
          <w:lang w:val="nl-NL"/>
        </w:rPr>
        <w:t>de</w:t>
      </w:r>
      <w:r>
        <w:rPr>
          <w:lang w:val="nl-NL"/>
        </w:rPr>
        <w:t xml:space="preserve"> pH </w:t>
      </w:r>
      <w:r w:rsidR="00C759F6">
        <w:rPr>
          <w:lang w:val="nl-NL"/>
        </w:rPr>
        <w:t xml:space="preserve">bij </w:t>
      </w:r>
      <w:r>
        <w:rPr>
          <w:lang w:val="nl-NL"/>
        </w:rPr>
        <w:t>het minimum</w:t>
      </w:r>
      <w:r w:rsidR="00C759F6">
        <w:rPr>
          <w:lang w:val="nl-NL"/>
        </w:rPr>
        <w:t>,</w:t>
      </w:r>
      <w:r>
        <w:rPr>
          <w:lang w:val="nl-NL"/>
        </w:rPr>
        <w:t xml:space="preserve"> </w:t>
      </w:r>
      <w:r w:rsidRPr="006A397A">
        <w:rPr>
          <w:lang w:val="nl-NL"/>
        </w:rPr>
        <w:t>als aangenomen wordt dat alleen</w:t>
      </w:r>
      <w:r w:rsidR="00C759F6">
        <w:rPr>
          <w:lang w:val="nl-NL"/>
        </w:rPr>
        <w:t xml:space="preserve"> de</w:t>
      </w:r>
      <w:r w:rsidRPr="006A397A">
        <w:rPr>
          <w:lang w:val="nl-NL"/>
        </w:rPr>
        <w:t xml:space="preserve"> </w:t>
      </w:r>
      <w:r>
        <w:rPr>
          <w:lang w:val="nl-NL"/>
        </w:rPr>
        <w:t>reacti</w:t>
      </w:r>
      <w:r w:rsidRPr="006A397A">
        <w:rPr>
          <w:lang w:val="nl-NL"/>
        </w:rPr>
        <w:t>e</w:t>
      </w:r>
      <w:r w:rsidR="00C759F6">
        <w:rPr>
          <w:lang w:val="nl-NL"/>
        </w:rPr>
        <w:t>s</w:t>
      </w:r>
      <w:r w:rsidRPr="006A397A">
        <w:rPr>
          <w:lang w:val="nl-NL"/>
        </w:rPr>
        <w:t xml:space="preserve"> I, II en III plaatsvinden.</w:t>
      </w:r>
    </w:p>
    <w:p w14:paraId="10A60C59" w14:textId="77777777" w:rsidR="00F84EB9" w:rsidRPr="00F02D44" w:rsidRDefault="00F84EB9" w:rsidP="00F84EB9">
      <w:pPr>
        <w:pStyle w:val="Kop1"/>
      </w:pPr>
      <w:r>
        <w:lastRenderedPageBreak/>
        <w:t>Opgave 5</w:t>
      </w:r>
      <w:r>
        <w:tab/>
        <w:t>8% van het totaal</w:t>
      </w:r>
    </w:p>
    <w:p w14:paraId="4D34613D" w14:textId="26EC1361" w:rsidR="00F84EB9" w:rsidRPr="00F734C3" w:rsidRDefault="00F84EB9" w:rsidP="00F84EB9">
      <w:pPr>
        <w:keepLines/>
        <w:rPr>
          <w:sz w:val="24"/>
          <w:lang w:val="nl-NL"/>
        </w:rPr>
      </w:pPr>
      <w:r w:rsidRPr="00C75B61">
        <w:rPr>
          <w:sz w:val="24"/>
          <w:lang w:val="nl-NL"/>
        </w:rPr>
        <w:t xml:space="preserve">5500 jaar </w:t>
      </w:r>
      <w:r>
        <w:rPr>
          <w:sz w:val="24"/>
          <w:lang w:val="nl-NL"/>
        </w:rPr>
        <w:t xml:space="preserve">geleden </w:t>
      </w:r>
      <w:r w:rsidRPr="00C75B61">
        <w:rPr>
          <w:sz w:val="24"/>
          <w:lang w:val="nl-NL"/>
        </w:rPr>
        <w:t>ontdekte</w:t>
      </w:r>
      <w:r>
        <w:rPr>
          <w:sz w:val="24"/>
          <w:lang w:val="nl-NL"/>
        </w:rPr>
        <w:t>n</w:t>
      </w:r>
      <w:r w:rsidRPr="00C75B61">
        <w:rPr>
          <w:sz w:val="24"/>
          <w:lang w:val="nl-NL"/>
        </w:rPr>
        <w:t xml:space="preserve"> Egyptenaren als eerste</w:t>
      </w:r>
      <w:r>
        <w:rPr>
          <w:sz w:val="24"/>
          <w:lang w:val="nl-NL"/>
        </w:rPr>
        <w:t>n</w:t>
      </w:r>
      <w:r w:rsidRPr="00C75B61">
        <w:rPr>
          <w:sz w:val="24"/>
          <w:lang w:val="nl-NL"/>
        </w:rPr>
        <w:t xml:space="preserve"> hoe een </w:t>
      </w:r>
      <w:r>
        <w:rPr>
          <w:sz w:val="24"/>
          <w:lang w:val="nl-NL"/>
        </w:rPr>
        <w:t xml:space="preserve">bepaalde </w:t>
      </w:r>
      <w:r w:rsidRPr="00C75B61">
        <w:rPr>
          <w:sz w:val="24"/>
          <w:lang w:val="nl-NL"/>
        </w:rPr>
        <w:t>blauw</w:t>
      </w:r>
      <w:r>
        <w:rPr>
          <w:sz w:val="24"/>
          <w:lang w:val="nl-NL"/>
        </w:rPr>
        <w:t>e</w:t>
      </w:r>
      <w:r w:rsidRPr="00C75B61">
        <w:rPr>
          <w:sz w:val="24"/>
          <w:lang w:val="nl-NL"/>
        </w:rPr>
        <w:t xml:space="preserve"> </w:t>
      </w:r>
      <w:r>
        <w:rPr>
          <w:sz w:val="24"/>
          <w:lang w:val="nl-NL"/>
        </w:rPr>
        <w:t>kleurstof gesynthetiseerd ka</w:t>
      </w:r>
      <w:r w:rsidRPr="00C75B61">
        <w:rPr>
          <w:sz w:val="24"/>
          <w:lang w:val="nl-NL"/>
        </w:rPr>
        <w:t>n worden. D</w:t>
      </w:r>
      <w:r>
        <w:rPr>
          <w:sz w:val="24"/>
          <w:lang w:val="nl-NL"/>
        </w:rPr>
        <w:t>eze kleurstof</w:t>
      </w:r>
      <w:r w:rsidRPr="00C75B61">
        <w:rPr>
          <w:sz w:val="24"/>
          <w:lang w:val="nl-NL"/>
        </w:rPr>
        <w:t xml:space="preserve"> is nu bekend als Egyptisch blauw. </w:t>
      </w:r>
      <w:r w:rsidRPr="00F734C3">
        <w:rPr>
          <w:sz w:val="24"/>
          <w:lang w:val="nl-NL"/>
        </w:rPr>
        <w:t>Ongeveer 2000 jaar later gebruikten de Chinezen een ander</w:t>
      </w:r>
      <w:r>
        <w:rPr>
          <w:sz w:val="24"/>
          <w:lang w:val="nl-NL"/>
        </w:rPr>
        <w:t>e</w:t>
      </w:r>
      <w:r w:rsidRPr="00F734C3">
        <w:rPr>
          <w:sz w:val="24"/>
          <w:lang w:val="nl-NL"/>
        </w:rPr>
        <w:t xml:space="preserve"> blauw</w:t>
      </w:r>
      <w:r>
        <w:rPr>
          <w:sz w:val="24"/>
          <w:lang w:val="nl-NL"/>
        </w:rPr>
        <w:t>e</w:t>
      </w:r>
      <w:r w:rsidRPr="00F734C3">
        <w:rPr>
          <w:sz w:val="24"/>
          <w:lang w:val="nl-NL"/>
        </w:rPr>
        <w:t xml:space="preserve"> </w:t>
      </w:r>
      <w:r>
        <w:rPr>
          <w:sz w:val="24"/>
          <w:lang w:val="nl-NL"/>
        </w:rPr>
        <w:t>kleurstof</w:t>
      </w:r>
      <w:r w:rsidRPr="00F734C3">
        <w:rPr>
          <w:sz w:val="24"/>
          <w:lang w:val="nl-NL"/>
        </w:rPr>
        <w:t xml:space="preserve"> </w:t>
      </w:r>
      <w:r>
        <w:rPr>
          <w:sz w:val="24"/>
          <w:lang w:val="nl-NL"/>
        </w:rPr>
        <w:t>die</w:t>
      </w:r>
      <w:r w:rsidRPr="00F734C3">
        <w:rPr>
          <w:sz w:val="24"/>
          <w:lang w:val="nl-NL"/>
        </w:rPr>
        <w:t xml:space="preserve"> nu bekend is onder de naam Chinees blauw. De beide kleurstoffen hebbe</w:t>
      </w:r>
      <w:r>
        <w:rPr>
          <w:sz w:val="24"/>
          <w:lang w:val="nl-NL"/>
        </w:rPr>
        <w:t xml:space="preserve">n </w:t>
      </w:r>
      <w:r w:rsidRPr="00F734C3">
        <w:rPr>
          <w:sz w:val="24"/>
          <w:lang w:val="nl-NL"/>
        </w:rPr>
        <w:t>een vergelijkbare</w:t>
      </w:r>
      <w:r>
        <w:rPr>
          <w:sz w:val="24"/>
          <w:lang w:val="nl-NL"/>
        </w:rPr>
        <w:t xml:space="preserve"> </w:t>
      </w:r>
      <w:r w:rsidRPr="00F734C3">
        <w:rPr>
          <w:sz w:val="24"/>
          <w:lang w:val="nl-NL"/>
        </w:rPr>
        <w:t xml:space="preserve">structuur, maar hebben een verschillende </w:t>
      </w:r>
      <w:r>
        <w:rPr>
          <w:sz w:val="24"/>
          <w:lang w:val="nl-NL"/>
        </w:rPr>
        <w:t xml:space="preserve">samenstelling van </w:t>
      </w:r>
      <w:r w:rsidRPr="00F734C3">
        <w:rPr>
          <w:sz w:val="24"/>
          <w:lang w:val="nl-NL"/>
        </w:rPr>
        <w:t>elementen</w:t>
      </w:r>
      <w:r>
        <w:rPr>
          <w:sz w:val="24"/>
          <w:lang w:val="nl-NL"/>
        </w:rPr>
        <w:t>.</w:t>
      </w:r>
    </w:p>
    <w:p w14:paraId="6D832FC2" w14:textId="77777777" w:rsidR="00F84EB9" w:rsidRPr="00F17FA5" w:rsidRDefault="00F84EB9" w:rsidP="00F84EB9">
      <w:pPr>
        <w:keepLines/>
        <w:rPr>
          <w:sz w:val="24"/>
          <w:lang w:val="nl-NL"/>
        </w:rPr>
      </w:pPr>
      <w:r w:rsidRPr="00F17FA5">
        <w:rPr>
          <w:sz w:val="24"/>
          <w:lang w:val="nl-NL"/>
        </w:rPr>
        <w:t xml:space="preserve">De oorspronkelijke manier van synthetiseren van beide blauwe kleurstoffen kan </w:t>
      </w:r>
      <w:r>
        <w:rPr>
          <w:sz w:val="24"/>
          <w:lang w:val="nl-NL"/>
        </w:rPr>
        <w:t>ook nu nog gemakkelijk toegepast worden in moderne laboratoria.</w:t>
      </w:r>
    </w:p>
    <w:p w14:paraId="5CCC1412" w14:textId="07621D9E" w:rsidR="00F84EB9" w:rsidRPr="002A224F" w:rsidRDefault="00F84EB9" w:rsidP="00F84EB9">
      <w:pPr>
        <w:keepLines/>
        <w:rPr>
          <w:sz w:val="24"/>
          <w:lang w:val="nl-NL"/>
        </w:rPr>
      </w:pPr>
      <w:r w:rsidRPr="002A224F">
        <w:rPr>
          <w:sz w:val="24"/>
          <w:lang w:val="nl-NL"/>
        </w:rPr>
        <w:t>Bij de on</w:t>
      </w:r>
      <w:r>
        <w:rPr>
          <w:sz w:val="24"/>
          <w:lang w:val="nl-NL"/>
        </w:rPr>
        <w:t>derstaande opdrachten mag je er</w:t>
      </w:r>
      <w:r w:rsidRPr="002A224F">
        <w:rPr>
          <w:sz w:val="24"/>
          <w:lang w:val="nl-NL"/>
        </w:rPr>
        <w:t xml:space="preserve">van uit gaan dat alle gebruikte beginstoffen zuiver zijn en dat de </w:t>
      </w:r>
      <w:r>
        <w:rPr>
          <w:sz w:val="24"/>
          <w:lang w:val="nl-NL"/>
        </w:rPr>
        <w:t xml:space="preserve">vermelde </w:t>
      </w:r>
      <w:r w:rsidRPr="002A224F">
        <w:rPr>
          <w:sz w:val="24"/>
          <w:lang w:val="nl-NL"/>
        </w:rPr>
        <w:t xml:space="preserve">opbrengsten </w:t>
      </w:r>
      <w:r>
        <w:rPr>
          <w:sz w:val="24"/>
          <w:lang w:val="nl-NL"/>
        </w:rPr>
        <w:t>kwantitatief zijn.</w:t>
      </w:r>
    </w:p>
    <w:p w14:paraId="1C2AD447" w14:textId="48C7E3CB" w:rsidR="00F84EB9" w:rsidRPr="007D4803" w:rsidRDefault="00F84EB9" w:rsidP="00F84EB9">
      <w:pPr>
        <w:keepLines/>
        <w:rPr>
          <w:sz w:val="24"/>
          <w:lang w:val="nl-NL"/>
        </w:rPr>
      </w:pPr>
      <w:r w:rsidRPr="007D4803">
        <w:rPr>
          <w:sz w:val="24"/>
          <w:lang w:val="nl-NL"/>
        </w:rPr>
        <w:t xml:space="preserve">Om </w:t>
      </w:r>
      <w:r w:rsidRPr="007D4803">
        <w:rPr>
          <w:b/>
          <w:sz w:val="24"/>
          <w:lang w:val="nl-NL"/>
        </w:rPr>
        <w:t>Egyptisch blauw</w:t>
      </w:r>
      <w:r w:rsidRPr="007D4803">
        <w:rPr>
          <w:sz w:val="24"/>
          <w:lang w:val="nl-NL"/>
        </w:rPr>
        <w:t xml:space="preserve"> te maken moet 10,0 g mineraal </w:t>
      </w:r>
      <w:r>
        <w:rPr>
          <w:b/>
          <w:sz w:val="24"/>
          <w:lang w:val="nl-NL"/>
        </w:rPr>
        <w:t>A</w:t>
      </w:r>
      <w:r>
        <w:rPr>
          <w:sz w:val="24"/>
          <w:lang w:val="nl-NL"/>
        </w:rPr>
        <w:t xml:space="preserve"> met 21,7 g </w:t>
      </w:r>
      <w:r w:rsidRPr="007D4803">
        <w:rPr>
          <w:sz w:val="24"/>
          <w:lang w:val="nl-NL"/>
        </w:rPr>
        <w:t>SiO</w:t>
      </w:r>
      <w:r w:rsidRPr="007D4803">
        <w:rPr>
          <w:sz w:val="24"/>
          <w:vertAlign w:val="subscript"/>
          <w:lang w:val="nl-NL"/>
        </w:rPr>
        <w:t>2</w:t>
      </w:r>
      <w:r w:rsidRPr="007D4803">
        <w:rPr>
          <w:sz w:val="24"/>
          <w:lang w:val="nl-NL"/>
        </w:rPr>
        <w:t xml:space="preserve"> </w:t>
      </w:r>
      <w:r>
        <w:rPr>
          <w:sz w:val="24"/>
          <w:lang w:val="nl-NL"/>
        </w:rPr>
        <w:t>en</w:t>
      </w:r>
      <w:r w:rsidRPr="007D4803">
        <w:rPr>
          <w:sz w:val="24"/>
          <w:lang w:val="nl-NL"/>
        </w:rPr>
        <w:t xml:space="preserve"> 9</w:t>
      </w:r>
      <w:r>
        <w:rPr>
          <w:sz w:val="24"/>
          <w:lang w:val="nl-NL"/>
        </w:rPr>
        <w:t>,</w:t>
      </w:r>
      <w:r w:rsidRPr="007D4803">
        <w:rPr>
          <w:sz w:val="24"/>
          <w:lang w:val="nl-NL"/>
        </w:rPr>
        <w:t xml:space="preserve">05 g </w:t>
      </w:r>
      <w:r>
        <w:rPr>
          <w:sz w:val="24"/>
          <w:lang w:val="nl-NL"/>
        </w:rPr>
        <w:t xml:space="preserve">mineraal </w:t>
      </w:r>
      <w:r w:rsidRPr="007D4803">
        <w:rPr>
          <w:b/>
          <w:sz w:val="24"/>
          <w:lang w:val="nl-NL"/>
        </w:rPr>
        <w:t>B</w:t>
      </w:r>
      <w:r>
        <w:rPr>
          <w:b/>
          <w:sz w:val="24"/>
          <w:lang w:val="nl-NL"/>
        </w:rPr>
        <w:t xml:space="preserve"> </w:t>
      </w:r>
      <w:r>
        <w:rPr>
          <w:sz w:val="24"/>
          <w:lang w:val="nl-NL"/>
        </w:rPr>
        <w:t xml:space="preserve">worden gemengd en gedurende lange tijd worden verhit bij </w:t>
      </w:r>
      <w:r w:rsidRPr="007D4803">
        <w:rPr>
          <w:sz w:val="24"/>
          <w:lang w:val="nl-NL"/>
        </w:rPr>
        <w:t>800</w:t>
      </w:r>
      <w:r>
        <w:rPr>
          <w:sz w:val="24"/>
          <w:vertAlign w:val="superscript"/>
          <w:lang w:val="nl-NL"/>
        </w:rPr>
        <w:t> </w:t>
      </w:r>
      <w:r w:rsidRPr="007D4803">
        <w:rPr>
          <w:sz w:val="24"/>
          <w:lang w:val="nl-NL"/>
        </w:rPr>
        <w:t>–</w:t>
      </w:r>
      <w:r>
        <w:rPr>
          <w:sz w:val="24"/>
          <w:vertAlign w:val="superscript"/>
          <w:lang w:val="nl-NL"/>
        </w:rPr>
        <w:t> </w:t>
      </w:r>
      <w:r w:rsidRPr="007D4803">
        <w:rPr>
          <w:sz w:val="24"/>
          <w:lang w:val="nl-NL"/>
        </w:rPr>
        <w:t>900</w:t>
      </w:r>
      <w:r>
        <w:rPr>
          <w:sz w:val="24"/>
          <w:lang w:val="nl-NL"/>
        </w:rPr>
        <w:t xml:space="preserve"> </w:t>
      </w:r>
      <w:r w:rsidRPr="007D4803">
        <w:rPr>
          <w:sz w:val="24"/>
          <w:lang w:val="nl-NL"/>
        </w:rPr>
        <w:t>°C</w:t>
      </w:r>
      <w:r>
        <w:rPr>
          <w:sz w:val="24"/>
          <w:lang w:val="nl-NL"/>
        </w:rPr>
        <w:t>. Bij dit proces komen twee gassen vrij met een gezamenlijk volume van 16,7 dm</w:t>
      </w:r>
      <w:r>
        <w:rPr>
          <w:sz w:val="24"/>
          <w:vertAlign w:val="superscript"/>
          <w:lang w:val="nl-NL"/>
        </w:rPr>
        <w:t>3</w:t>
      </w:r>
      <w:r>
        <w:rPr>
          <w:sz w:val="24"/>
          <w:vertAlign w:val="subscript"/>
          <w:lang w:val="nl-NL"/>
        </w:rPr>
        <w:t xml:space="preserve"> </w:t>
      </w:r>
      <w:r w:rsidRPr="007D4803">
        <w:rPr>
          <w:sz w:val="24"/>
          <w:lang w:val="nl-NL"/>
        </w:rPr>
        <w:t>(gemeten bij</w:t>
      </w:r>
      <w:r>
        <w:rPr>
          <w:sz w:val="24"/>
          <w:lang w:val="nl-NL"/>
        </w:rPr>
        <w:t xml:space="preserve"> </w:t>
      </w:r>
      <w:r w:rsidRPr="007D4803">
        <w:rPr>
          <w:sz w:val="24"/>
          <w:lang w:val="nl-NL"/>
        </w:rPr>
        <w:t xml:space="preserve">850°C </w:t>
      </w:r>
      <w:r>
        <w:rPr>
          <w:sz w:val="24"/>
          <w:lang w:val="nl-NL"/>
        </w:rPr>
        <w:t>en</w:t>
      </w:r>
      <w:r w:rsidRPr="007D4803">
        <w:rPr>
          <w:sz w:val="24"/>
          <w:lang w:val="nl-NL"/>
        </w:rPr>
        <w:t xml:space="preserve"> 1</w:t>
      </w:r>
      <w:r>
        <w:rPr>
          <w:sz w:val="24"/>
          <w:lang w:val="nl-NL"/>
        </w:rPr>
        <w:t>,</w:t>
      </w:r>
      <w:r w:rsidRPr="007D4803">
        <w:rPr>
          <w:sz w:val="24"/>
          <w:lang w:val="nl-NL"/>
        </w:rPr>
        <w:t>013∙10</w:t>
      </w:r>
      <w:r w:rsidRPr="00990001">
        <w:rPr>
          <w:sz w:val="24"/>
          <w:vertAlign w:val="superscript"/>
          <w:lang w:val="nl-NL"/>
        </w:rPr>
        <w:t xml:space="preserve">5 </w:t>
      </w:r>
      <w:r w:rsidRPr="007D4803">
        <w:rPr>
          <w:sz w:val="24"/>
          <w:lang w:val="nl-NL"/>
        </w:rPr>
        <w:t>Pa (</w:t>
      </w:r>
      <w:r w:rsidR="00AC5D5F">
        <w:rPr>
          <w:sz w:val="24"/>
          <w:lang w:val="nl-NL"/>
        </w:rPr>
        <w:t xml:space="preserve">is </w:t>
      </w:r>
      <w:r w:rsidRPr="007D4803">
        <w:rPr>
          <w:sz w:val="24"/>
          <w:lang w:val="nl-NL"/>
        </w:rPr>
        <w:t>1</w:t>
      </w:r>
      <w:r>
        <w:rPr>
          <w:sz w:val="24"/>
          <w:lang w:val="nl-NL"/>
        </w:rPr>
        <w:t>,</w:t>
      </w:r>
      <w:r w:rsidRPr="007D4803">
        <w:rPr>
          <w:sz w:val="24"/>
          <w:lang w:val="nl-NL"/>
        </w:rPr>
        <w:t>013 bar)</w:t>
      </w:r>
      <w:r>
        <w:rPr>
          <w:sz w:val="24"/>
          <w:lang w:val="nl-NL"/>
        </w:rPr>
        <w:t>).</w:t>
      </w:r>
    </w:p>
    <w:p w14:paraId="321E6430" w14:textId="77777777" w:rsidR="00F84EB9" w:rsidRPr="00B356C9" w:rsidRDefault="00F84EB9" w:rsidP="00F84EB9">
      <w:pPr>
        <w:keepLines/>
        <w:rPr>
          <w:sz w:val="24"/>
          <w:lang w:val="en-GB"/>
        </w:rPr>
      </w:pPr>
      <w:r>
        <w:rPr>
          <w:sz w:val="24"/>
          <w:lang w:val="nl-NL"/>
        </w:rPr>
        <w:t xml:space="preserve">Het resultaat is een opbrengst van 34,0 g Egyptisch blauw. Verder werden geen andere eindproducten gevormd. Het eerder genoemde gasmengsel dat ontstaan is, wordt afgekoeld tot 0 </w:t>
      </w:r>
      <w:r w:rsidRPr="001B4364">
        <w:rPr>
          <w:sz w:val="24"/>
          <w:lang w:val="nl-NL"/>
        </w:rPr>
        <w:t>°C</w:t>
      </w:r>
      <w:r>
        <w:rPr>
          <w:sz w:val="24"/>
          <w:lang w:val="nl-NL"/>
        </w:rPr>
        <w:t xml:space="preserve">, waarbij één van de twee gassen condenseert. </w:t>
      </w:r>
      <w:r w:rsidRPr="00B356C9">
        <w:rPr>
          <w:sz w:val="24"/>
          <w:lang w:val="en-GB"/>
        </w:rPr>
        <w:t>Het volume van het overgebleven gas is 3,04 dm</w:t>
      </w:r>
      <w:r w:rsidRPr="00B356C9">
        <w:rPr>
          <w:sz w:val="24"/>
          <w:vertAlign w:val="superscript"/>
          <w:lang w:val="en-GB"/>
        </w:rPr>
        <w:t>3</w:t>
      </w:r>
      <w:r w:rsidRPr="00B356C9">
        <w:rPr>
          <w:sz w:val="24"/>
          <w:lang w:val="en-GB"/>
        </w:rPr>
        <w:t xml:space="preserve">. </w:t>
      </w:r>
    </w:p>
    <w:p w14:paraId="52F64859" w14:textId="691C1555" w:rsidR="00F84EB9" w:rsidRPr="00B356C9" w:rsidRDefault="00F84EB9" w:rsidP="00F84EB9">
      <w:pPr>
        <w:keepLines/>
        <w:tabs>
          <w:tab w:val="left" w:pos="851"/>
        </w:tabs>
        <w:ind w:left="851" w:hanging="851"/>
        <w:rPr>
          <w:sz w:val="24"/>
          <w:lang w:val="nl-NL"/>
        </w:rPr>
      </w:pPr>
      <w:r w:rsidRPr="00EE0B68">
        <w:rPr>
          <w:b/>
          <w:sz w:val="24"/>
        </w:rPr>
        <w:t>5.1.1.</w:t>
      </w:r>
      <w:r w:rsidRPr="00EE0B68">
        <w:rPr>
          <w:sz w:val="24"/>
        </w:rPr>
        <w:tab/>
      </w:r>
      <w:r>
        <w:rPr>
          <w:sz w:val="24"/>
          <w:u w:val="single"/>
        </w:rPr>
        <w:t>Hoe groot</w:t>
      </w:r>
      <w:r w:rsidRPr="00AC5D5F">
        <w:rPr>
          <w:sz w:val="24"/>
        </w:rPr>
        <w:t xml:space="preserve"> is</w:t>
      </w:r>
      <w:r>
        <w:rPr>
          <w:sz w:val="24"/>
        </w:rPr>
        <w:t xml:space="preserve"> </w:t>
      </w:r>
      <w:r w:rsidRPr="00B356C9">
        <w:rPr>
          <w:sz w:val="24"/>
          <w:lang w:val="nl-NL"/>
        </w:rPr>
        <w:t xml:space="preserve">de massa van het gasmengsel dat gevormd wordt tijdens het verhitten van </w:t>
      </w:r>
      <w:r>
        <w:rPr>
          <w:sz w:val="24"/>
          <w:lang w:val="nl-NL"/>
        </w:rPr>
        <w:t xml:space="preserve">het mengsel van </w:t>
      </w:r>
      <w:r w:rsidRPr="00B356C9">
        <w:rPr>
          <w:b/>
          <w:sz w:val="24"/>
          <w:lang w:val="nl-NL"/>
        </w:rPr>
        <w:t>A</w:t>
      </w:r>
      <w:r w:rsidRPr="00B356C9">
        <w:rPr>
          <w:sz w:val="24"/>
          <w:lang w:val="nl-NL"/>
        </w:rPr>
        <w:t xml:space="preserve"> met </w:t>
      </w:r>
      <w:r w:rsidRPr="00B356C9">
        <w:rPr>
          <w:b/>
          <w:sz w:val="24"/>
          <w:lang w:val="nl-NL"/>
        </w:rPr>
        <w:t>B</w:t>
      </w:r>
      <w:r>
        <w:rPr>
          <w:b/>
          <w:sz w:val="24"/>
          <w:lang w:val="nl-NL"/>
        </w:rPr>
        <w:t xml:space="preserve"> </w:t>
      </w:r>
      <w:r>
        <w:rPr>
          <w:sz w:val="24"/>
          <w:lang w:val="nl-NL"/>
        </w:rPr>
        <w:t>en</w:t>
      </w:r>
      <w:r w:rsidRPr="00B356C9">
        <w:rPr>
          <w:sz w:val="24"/>
          <w:lang w:val="nl-NL"/>
        </w:rPr>
        <w:t xml:space="preserve"> SiO</w:t>
      </w:r>
      <w:r w:rsidRPr="00B356C9">
        <w:rPr>
          <w:sz w:val="24"/>
          <w:vertAlign w:val="subscript"/>
          <w:lang w:val="nl-NL"/>
        </w:rPr>
        <w:t>2</w:t>
      </w:r>
      <w:r w:rsidRPr="00B356C9">
        <w:rPr>
          <w:sz w:val="24"/>
          <w:lang w:val="nl-NL"/>
        </w:rPr>
        <w:t>.</w:t>
      </w:r>
    </w:p>
    <w:p w14:paraId="4D42600A" w14:textId="0CE91A5A" w:rsidR="00F84EB9" w:rsidRPr="00B356C9" w:rsidRDefault="00F84EB9" w:rsidP="00F84EB9">
      <w:pPr>
        <w:keepLines/>
        <w:tabs>
          <w:tab w:val="left" w:pos="851"/>
        </w:tabs>
        <w:ind w:left="851" w:hanging="851"/>
        <w:rPr>
          <w:sz w:val="24"/>
          <w:lang w:val="nl-NL"/>
        </w:rPr>
      </w:pPr>
      <w:r w:rsidRPr="00EE0B68">
        <w:rPr>
          <w:b/>
          <w:sz w:val="24"/>
        </w:rPr>
        <w:t>5.1.2.</w:t>
      </w:r>
      <w:r w:rsidRPr="00EE0B68">
        <w:rPr>
          <w:sz w:val="24"/>
        </w:rPr>
        <w:tab/>
      </w:r>
      <w:r w:rsidRPr="00B356C9">
        <w:rPr>
          <w:sz w:val="24"/>
          <w:u w:val="single"/>
          <w:lang w:val="nl-NL"/>
        </w:rPr>
        <w:t>Bepaal</w:t>
      </w:r>
      <w:r w:rsidRPr="00B356C9">
        <w:rPr>
          <w:sz w:val="24"/>
          <w:lang w:val="nl-NL"/>
        </w:rPr>
        <w:t xml:space="preserve"> </w:t>
      </w:r>
      <w:r>
        <w:rPr>
          <w:sz w:val="24"/>
          <w:lang w:val="nl-NL"/>
        </w:rPr>
        <w:t>welke stoffen in</w:t>
      </w:r>
      <w:r w:rsidRPr="00B356C9">
        <w:rPr>
          <w:sz w:val="24"/>
          <w:lang w:val="nl-NL"/>
        </w:rPr>
        <w:t xml:space="preserve"> het </w:t>
      </w:r>
      <w:r>
        <w:rPr>
          <w:sz w:val="24"/>
          <w:lang w:val="nl-NL"/>
        </w:rPr>
        <w:t xml:space="preserve">ontstane </w:t>
      </w:r>
      <w:r w:rsidRPr="00B356C9">
        <w:rPr>
          <w:sz w:val="24"/>
          <w:lang w:val="nl-NL"/>
        </w:rPr>
        <w:t>gasmengsel</w:t>
      </w:r>
      <w:r w:rsidR="00AC5D5F">
        <w:rPr>
          <w:sz w:val="24"/>
          <w:lang w:val="nl-NL"/>
        </w:rPr>
        <w:t xml:space="preserve"> voorkomen è</w:t>
      </w:r>
      <w:r>
        <w:rPr>
          <w:sz w:val="24"/>
          <w:lang w:val="nl-NL"/>
        </w:rPr>
        <w:t>n hoeveel mol van elk.</w:t>
      </w:r>
    </w:p>
    <w:p w14:paraId="066B3415" w14:textId="29167DBD" w:rsidR="00F84EB9" w:rsidRPr="00B356C9" w:rsidRDefault="00F84EB9" w:rsidP="00F84EB9">
      <w:pPr>
        <w:keepLines/>
        <w:rPr>
          <w:sz w:val="24"/>
          <w:lang w:val="nl-NL"/>
        </w:rPr>
      </w:pPr>
      <w:r w:rsidRPr="00B356C9">
        <w:rPr>
          <w:sz w:val="24"/>
          <w:lang w:val="nl-NL"/>
        </w:rPr>
        <w:t xml:space="preserve">Wanneer 10,0 g mineraal </w:t>
      </w:r>
      <w:r w:rsidRPr="00B356C9">
        <w:rPr>
          <w:b/>
          <w:sz w:val="24"/>
          <w:lang w:val="nl-NL"/>
        </w:rPr>
        <w:t>A</w:t>
      </w:r>
      <w:r w:rsidRPr="00B356C9">
        <w:rPr>
          <w:sz w:val="24"/>
          <w:lang w:val="nl-NL"/>
        </w:rPr>
        <w:t xml:space="preserve"> verhit wordt met 21,7 g SiO</w:t>
      </w:r>
      <w:r>
        <w:rPr>
          <w:sz w:val="24"/>
          <w:vertAlign w:val="subscript"/>
          <w:lang w:val="nl-NL"/>
        </w:rPr>
        <w:t>2</w:t>
      </w:r>
      <w:r>
        <w:rPr>
          <w:sz w:val="24"/>
          <w:lang w:val="nl-NL"/>
        </w:rPr>
        <w:t xml:space="preserve"> in afwezigheid van mineraal </w:t>
      </w:r>
      <w:r>
        <w:rPr>
          <w:b/>
          <w:sz w:val="24"/>
          <w:lang w:val="nl-NL"/>
        </w:rPr>
        <w:t>B</w:t>
      </w:r>
      <w:r>
        <w:rPr>
          <w:sz w:val="24"/>
          <w:lang w:val="nl-NL"/>
        </w:rPr>
        <w:t>, ontstaat 8,34 dm</w:t>
      </w:r>
      <w:r>
        <w:rPr>
          <w:sz w:val="24"/>
          <w:vertAlign w:val="superscript"/>
          <w:lang w:val="nl-NL"/>
        </w:rPr>
        <w:t>3</w:t>
      </w:r>
      <w:r>
        <w:rPr>
          <w:sz w:val="24"/>
          <w:lang w:val="nl-NL"/>
        </w:rPr>
        <w:t xml:space="preserve"> gasvormige producten (gemeten bij </w:t>
      </w:r>
      <w:r w:rsidRPr="00B356C9">
        <w:rPr>
          <w:sz w:val="24"/>
          <w:lang w:val="nl-NL"/>
        </w:rPr>
        <w:t xml:space="preserve">850°C </w:t>
      </w:r>
      <w:r>
        <w:rPr>
          <w:sz w:val="24"/>
          <w:lang w:val="nl-NL"/>
        </w:rPr>
        <w:t>en</w:t>
      </w:r>
      <w:r w:rsidRPr="00B356C9">
        <w:rPr>
          <w:sz w:val="24"/>
          <w:lang w:val="nl-NL"/>
        </w:rPr>
        <w:t xml:space="preserve"> 1</w:t>
      </w:r>
      <w:r>
        <w:rPr>
          <w:sz w:val="24"/>
          <w:lang w:val="nl-NL"/>
        </w:rPr>
        <w:t>,</w:t>
      </w:r>
      <w:r w:rsidRPr="00B356C9">
        <w:rPr>
          <w:sz w:val="24"/>
          <w:lang w:val="nl-NL"/>
        </w:rPr>
        <w:t>013∙10</w:t>
      </w:r>
      <w:r w:rsidRPr="00B356C9">
        <w:rPr>
          <w:sz w:val="24"/>
          <w:vertAlign w:val="superscript"/>
          <w:lang w:val="nl-NL"/>
        </w:rPr>
        <w:t>5</w:t>
      </w:r>
      <w:r w:rsidRPr="00B356C9">
        <w:rPr>
          <w:sz w:val="24"/>
          <w:lang w:val="nl-NL"/>
        </w:rPr>
        <w:t xml:space="preserve"> Pa = 1</w:t>
      </w:r>
      <w:r>
        <w:rPr>
          <w:sz w:val="24"/>
          <w:lang w:val="nl-NL"/>
        </w:rPr>
        <w:t>,</w:t>
      </w:r>
      <w:r w:rsidRPr="00B356C9">
        <w:rPr>
          <w:sz w:val="24"/>
          <w:lang w:val="nl-NL"/>
        </w:rPr>
        <w:t>013 bar).</w:t>
      </w:r>
      <w:r>
        <w:rPr>
          <w:sz w:val="24"/>
          <w:lang w:val="nl-NL"/>
        </w:rPr>
        <w:t xml:space="preserve"> Mineraal </w:t>
      </w:r>
      <w:r>
        <w:rPr>
          <w:b/>
          <w:sz w:val="24"/>
          <w:lang w:val="nl-NL"/>
        </w:rPr>
        <w:t>A</w:t>
      </w:r>
      <w:r>
        <w:rPr>
          <w:sz w:val="24"/>
          <w:lang w:val="nl-NL"/>
        </w:rPr>
        <w:t xml:space="preserve"> bevat</w:t>
      </w:r>
      <w:r w:rsidR="00F03889">
        <w:rPr>
          <w:sz w:val="24"/>
          <w:lang w:val="nl-NL"/>
        </w:rPr>
        <w:t>, behalve andere atoomsoorten, slechts</w:t>
      </w:r>
      <w:r>
        <w:rPr>
          <w:sz w:val="24"/>
          <w:lang w:val="nl-NL"/>
        </w:rPr>
        <w:t xml:space="preserve"> één metaal.</w:t>
      </w:r>
    </w:p>
    <w:p w14:paraId="59B9B1F0" w14:textId="04AC07D6" w:rsidR="00F84EB9" w:rsidRPr="00EE318A" w:rsidRDefault="00F84EB9" w:rsidP="00F84EB9">
      <w:pPr>
        <w:keepLines/>
        <w:tabs>
          <w:tab w:val="left" w:pos="851"/>
        </w:tabs>
        <w:ind w:left="851" w:hanging="851"/>
        <w:rPr>
          <w:sz w:val="24"/>
          <w:lang w:val="nl-NL"/>
        </w:rPr>
      </w:pPr>
      <w:r w:rsidRPr="00EE0B68">
        <w:rPr>
          <w:b/>
          <w:sz w:val="24"/>
        </w:rPr>
        <w:t>5.1.3.</w:t>
      </w:r>
      <w:r w:rsidRPr="00EE0B68">
        <w:rPr>
          <w:b/>
          <w:sz w:val="24"/>
        </w:rPr>
        <w:tab/>
      </w:r>
      <w:r w:rsidRPr="00EE318A">
        <w:rPr>
          <w:sz w:val="24"/>
          <w:u w:val="single"/>
          <w:lang w:val="nl-NL"/>
        </w:rPr>
        <w:t xml:space="preserve">Bepaal </w:t>
      </w:r>
      <w:r w:rsidRPr="00AC5D5F">
        <w:rPr>
          <w:sz w:val="24"/>
          <w:lang w:val="nl-NL"/>
        </w:rPr>
        <w:t>de</w:t>
      </w:r>
      <w:r w:rsidR="00F03889">
        <w:rPr>
          <w:sz w:val="24"/>
          <w:lang w:val="nl-NL"/>
        </w:rPr>
        <w:t xml:space="preserve"> formule</w:t>
      </w:r>
      <w:r w:rsidRPr="00EE318A">
        <w:rPr>
          <w:sz w:val="24"/>
          <w:lang w:val="nl-NL"/>
        </w:rPr>
        <w:t xml:space="preserve"> van </w:t>
      </w:r>
      <w:r w:rsidRPr="00EE318A">
        <w:rPr>
          <w:b/>
          <w:sz w:val="24"/>
          <w:lang w:val="nl-NL"/>
        </w:rPr>
        <w:t xml:space="preserve">B </w:t>
      </w:r>
      <w:r w:rsidRPr="00EE318A">
        <w:rPr>
          <w:sz w:val="24"/>
          <w:lang w:val="nl-NL"/>
        </w:rPr>
        <w:t xml:space="preserve">en </w:t>
      </w:r>
      <w:r w:rsidRPr="00EE318A">
        <w:rPr>
          <w:sz w:val="24"/>
          <w:u w:val="single"/>
          <w:lang w:val="nl-NL"/>
        </w:rPr>
        <w:t>bereken</w:t>
      </w:r>
      <w:r w:rsidRPr="00EE318A">
        <w:rPr>
          <w:sz w:val="24"/>
          <w:lang w:val="nl-NL"/>
        </w:rPr>
        <w:t xml:space="preserve"> de molaire massa. Hint: Het mineraal </w:t>
      </w:r>
      <w:r w:rsidRPr="00EE318A">
        <w:rPr>
          <w:b/>
          <w:sz w:val="24"/>
          <w:lang w:val="nl-NL"/>
        </w:rPr>
        <w:t xml:space="preserve">B </w:t>
      </w:r>
      <w:r w:rsidR="00F03889">
        <w:rPr>
          <w:sz w:val="24"/>
          <w:lang w:val="nl-NL"/>
        </w:rPr>
        <w:t>is een zout (ionaire stof) dat</w:t>
      </w:r>
      <w:r w:rsidRPr="00EE318A">
        <w:rPr>
          <w:sz w:val="24"/>
          <w:lang w:val="nl-NL"/>
        </w:rPr>
        <w:t xml:space="preserve"> onoplosbaar</w:t>
      </w:r>
      <w:r>
        <w:rPr>
          <w:sz w:val="24"/>
          <w:lang w:val="nl-NL"/>
        </w:rPr>
        <w:t xml:space="preserve"> (slecht oplosbaar)</w:t>
      </w:r>
      <w:r w:rsidRPr="00EE318A">
        <w:rPr>
          <w:sz w:val="24"/>
          <w:lang w:val="nl-NL"/>
        </w:rPr>
        <w:t xml:space="preserve"> is in water en</w:t>
      </w:r>
      <w:r w:rsidR="00F03889">
        <w:rPr>
          <w:sz w:val="24"/>
          <w:lang w:val="nl-NL"/>
        </w:rPr>
        <w:t xml:space="preserve"> bevat </w:t>
      </w:r>
      <w:r>
        <w:rPr>
          <w:sz w:val="24"/>
          <w:lang w:val="nl-NL"/>
        </w:rPr>
        <w:t xml:space="preserve">geen </w:t>
      </w:r>
      <w:r w:rsidRPr="00EE318A">
        <w:rPr>
          <w:sz w:val="24"/>
          <w:lang w:val="nl-NL"/>
        </w:rPr>
        <w:t>kristalwater.</w:t>
      </w:r>
      <w:r>
        <w:rPr>
          <w:sz w:val="24"/>
          <w:lang w:val="nl-NL"/>
        </w:rPr>
        <w:t xml:space="preserve"> </w:t>
      </w:r>
    </w:p>
    <w:p w14:paraId="43EC39C0" w14:textId="5CD96C41" w:rsidR="00F84EB9" w:rsidRPr="00F72703" w:rsidRDefault="00F84EB9" w:rsidP="00F84EB9">
      <w:pPr>
        <w:keepLines/>
        <w:rPr>
          <w:sz w:val="24"/>
          <w:lang w:val="nl-NL"/>
        </w:rPr>
      </w:pPr>
      <w:r w:rsidRPr="00FD7796">
        <w:rPr>
          <w:sz w:val="24"/>
          <w:lang w:val="nl-NL"/>
        </w:rPr>
        <w:t xml:space="preserve">Om </w:t>
      </w:r>
      <w:r w:rsidRPr="00FD7796">
        <w:rPr>
          <w:b/>
          <w:sz w:val="24"/>
          <w:lang w:val="nl-NL"/>
        </w:rPr>
        <w:t>Chinees blauw</w:t>
      </w:r>
      <w:r w:rsidRPr="00FD7796">
        <w:rPr>
          <w:sz w:val="24"/>
          <w:lang w:val="nl-NL"/>
        </w:rPr>
        <w:t xml:space="preserve"> te bereiden, is 17,8 g mineraal </w:t>
      </w:r>
      <w:r>
        <w:rPr>
          <w:b/>
          <w:sz w:val="24"/>
          <w:lang w:val="nl-NL"/>
        </w:rPr>
        <w:t>C</w:t>
      </w:r>
      <w:r>
        <w:rPr>
          <w:sz w:val="24"/>
          <w:lang w:val="nl-NL"/>
        </w:rPr>
        <w:t xml:space="preserve"> nodig in plaats van mineraal </w:t>
      </w:r>
      <w:r>
        <w:rPr>
          <w:b/>
          <w:sz w:val="24"/>
          <w:lang w:val="nl-NL"/>
        </w:rPr>
        <w:t>B</w:t>
      </w:r>
      <w:r w:rsidRPr="00F72703">
        <w:rPr>
          <w:sz w:val="24"/>
          <w:lang w:val="nl-NL"/>
        </w:rPr>
        <w:t xml:space="preserve">; de hoeveelheden mineraal </w:t>
      </w:r>
      <w:r w:rsidRPr="00F72703">
        <w:rPr>
          <w:b/>
          <w:sz w:val="24"/>
          <w:lang w:val="nl-NL"/>
        </w:rPr>
        <w:t>A</w:t>
      </w:r>
      <w:r w:rsidRPr="00F72703">
        <w:rPr>
          <w:sz w:val="24"/>
          <w:lang w:val="nl-NL"/>
        </w:rPr>
        <w:t xml:space="preserve"> en SiO</w:t>
      </w:r>
      <w:r w:rsidRPr="00F72703">
        <w:rPr>
          <w:sz w:val="24"/>
          <w:vertAlign w:val="subscript"/>
          <w:lang w:val="nl-NL"/>
        </w:rPr>
        <w:t>2</w:t>
      </w:r>
      <w:r>
        <w:rPr>
          <w:sz w:val="24"/>
          <w:lang w:val="nl-NL"/>
        </w:rPr>
        <w:t xml:space="preserve"> zijn hetzelfde als bij de bereiding van Egyptisch blauw. De reactie moet worden uitgevoerd bij </w:t>
      </w:r>
      <w:r w:rsidR="00F03889" w:rsidRPr="00AC5D5F">
        <w:rPr>
          <w:sz w:val="24"/>
          <w:lang w:val="nl-NL"/>
        </w:rPr>
        <w:t>een</w:t>
      </w:r>
      <w:r w:rsidRPr="00AC5D5F">
        <w:rPr>
          <w:sz w:val="24"/>
          <w:lang w:val="nl-NL"/>
        </w:rPr>
        <w:t xml:space="preserve"> h</w:t>
      </w:r>
      <w:r>
        <w:rPr>
          <w:sz w:val="24"/>
          <w:lang w:val="nl-NL"/>
        </w:rPr>
        <w:t>ogere temperatuur. Behalve de kleurstof ontstaan hierbij dezelfde gassen in dezelfde hoeveelheden als bij de vorige reactie waarbij Egyptisch blauw gevormd werd.</w:t>
      </w:r>
    </w:p>
    <w:p w14:paraId="5870545D" w14:textId="3E553F9C" w:rsidR="00F84EB9" w:rsidRPr="00F72703" w:rsidRDefault="00F84EB9" w:rsidP="00F84EB9">
      <w:pPr>
        <w:keepLines/>
        <w:tabs>
          <w:tab w:val="left" w:pos="851"/>
        </w:tabs>
        <w:ind w:left="851" w:hanging="851"/>
        <w:rPr>
          <w:sz w:val="24"/>
          <w:lang w:val="nl-NL"/>
        </w:rPr>
      </w:pPr>
      <w:r w:rsidRPr="00EE0B68">
        <w:rPr>
          <w:b/>
          <w:sz w:val="24"/>
        </w:rPr>
        <w:t>5.1.4.</w:t>
      </w:r>
      <w:r w:rsidRPr="00EE0B68">
        <w:rPr>
          <w:sz w:val="24"/>
        </w:rPr>
        <w:tab/>
      </w:r>
      <w:r w:rsidRPr="00F72703">
        <w:rPr>
          <w:sz w:val="24"/>
          <w:u w:val="single"/>
          <w:lang w:val="nl-NL"/>
        </w:rPr>
        <w:t>Bepaal</w:t>
      </w:r>
      <w:r w:rsidR="00F03889">
        <w:rPr>
          <w:sz w:val="24"/>
          <w:lang w:val="nl-NL"/>
        </w:rPr>
        <w:t xml:space="preserve"> </w:t>
      </w:r>
      <w:r w:rsidRPr="00F72703">
        <w:rPr>
          <w:sz w:val="24"/>
          <w:lang w:val="nl-NL"/>
        </w:rPr>
        <w:t xml:space="preserve">de formule van mineraal </w:t>
      </w:r>
      <w:r w:rsidRPr="00456DEB">
        <w:rPr>
          <w:b/>
          <w:sz w:val="24"/>
          <w:lang w:val="nl-NL"/>
        </w:rPr>
        <w:t>C</w:t>
      </w:r>
      <w:r w:rsidRPr="00F72703">
        <w:rPr>
          <w:sz w:val="24"/>
          <w:lang w:val="nl-NL"/>
        </w:rPr>
        <w:t xml:space="preserve">. </w:t>
      </w:r>
    </w:p>
    <w:p w14:paraId="686156EA" w14:textId="3A3D90AA" w:rsidR="00F84EB9" w:rsidRPr="00456DEB" w:rsidRDefault="00F84EB9" w:rsidP="00F84EB9">
      <w:pPr>
        <w:keepLines/>
        <w:tabs>
          <w:tab w:val="left" w:pos="851"/>
        </w:tabs>
        <w:ind w:left="851" w:hanging="851"/>
        <w:rPr>
          <w:sz w:val="24"/>
          <w:lang w:val="nl-NL"/>
        </w:rPr>
      </w:pPr>
      <w:r w:rsidRPr="00456DEB">
        <w:rPr>
          <w:b/>
          <w:sz w:val="24"/>
          <w:lang w:val="nl-NL"/>
        </w:rPr>
        <w:t>5.1.5.</w:t>
      </w:r>
      <w:r w:rsidRPr="00456DEB">
        <w:rPr>
          <w:sz w:val="24"/>
          <w:lang w:val="nl-NL"/>
        </w:rPr>
        <w:tab/>
      </w:r>
      <w:r w:rsidRPr="00456DEB">
        <w:rPr>
          <w:sz w:val="24"/>
          <w:u w:val="single"/>
          <w:lang w:val="nl-NL"/>
        </w:rPr>
        <w:t>Bepaal</w:t>
      </w:r>
      <w:r w:rsidRPr="00456DEB">
        <w:rPr>
          <w:sz w:val="24"/>
          <w:lang w:val="nl-NL"/>
        </w:rPr>
        <w:t xml:space="preserve"> </w:t>
      </w:r>
      <w:r w:rsidR="00AC5D5F">
        <w:rPr>
          <w:sz w:val="24"/>
          <w:lang w:val="nl-NL"/>
        </w:rPr>
        <w:t>de formule van Egyptisch blauw è</w:t>
      </w:r>
      <w:r w:rsidRPr="00456DEB">
        <w:rPr>
          <w:sz w:val="24"/>
          <w:lang w:val="nl-NL"/>
        </w:rPr>
        <w:t xml:space="preserve">n de formule van Chinees blauw. </w:t>
      </w:r>
    </w:p>
    <w:p w14:paraId="795034C2" w14:textId="7E141683" w:rsidR="00F84EB9" w:rsidRPr="00456DEB" w:rsidRDefault="00F84EB9" w:rsidP="00F84EB9">
      <w:pPr>
        <w:keepLines/>
        <w:tabs>
          <w:tab w:val="left" w:pos="851"/>
        </w:tabs>
        <w:ind w:left="851" w:hanging="851"/>
        <w:rPr>
          <w:sz w:val="24"/>
          <w:lang w:val="nl-NL"/>
        </w:rPr>
      </w:pPr>
      <w:r w:rsidRPr="00456DEB">
        <w:rPr>
          <w:b/>
          <w:sz w:val="24"/>
          <w:lang w:val="en-GB"/>
        </w:rPr>
        <w:t>5.1.6.</w:t>
      </w:r>
      <w:r w:rsidRPr="00456DEB">
        <w:rPr>
          <w:b/>
          <w:sz w:val="24"/>
          <w:lang w:val="en-GB"/>
        </w:rPr>
        <w:tab/>
      </w:r>
      <w:r w:rsidRPr="00456DEB">
        <w:rPr>
          <w:sz w:val="24"/>
          <w:u w:val="single"/>
          <w:lang w:val="nl-NL"/>
        </w:rPr>
        <w:t>Bepaal</w:t>
      </w:r>
      <w:r w:rsidR="00F03889">
        <w:rPr>
          <w:sz w:val="24"/>
          <w:lang w:val="nl-NL"/>
        </w:rPr>
        <w:t xml:space="preserve"> de formule</w:t>
      </w:r>
      <w:r w:rsidRPr="00456DEB">
        <w:rPr>
          <w:sz w:val="24"/>
          <w:lang w:val="nl-NL"/>
        </w:rPr>
        <w:t xml:space="preserve"> van mineraal </w:t>
      </w:r>
      <w:r w:rsidRPr="00456DEB">
        <w:rPr>
          <w:b/>
          <w:sz w:val="24"/>
          <w:lang w:val="nl-NL"/>
        </w:rPr>
        <w:t>A</w:t>
      </w:r>
      <w:r>
        <w:rPr>
          <w:sz w:val="24"/>
          <w:lang w:val="nl-NL"/>
        </w:rPr>
        <w:t>.</w:t>
      </w:r>
    </w:p>
    <w:p w14:paraId="1504E9F2" w14:textId="44C2CB7F" w:rsidR="00F84EB9" w:rsidRPr="00061597" w:rsidRDefault="00F84EB9" w:rsidP="00F84EB9">
      <w:pPr>
        <w:keepLines/>
        <w:rPr>
          <w:sz w:val="24"/>
          <w:lang w:val="nl-NL" w:eastAsia="ru-RU"/>
        </w:rPr>
      </w:pPr>
      <w:r>
        <w:rPr>
          <w:sz w:val="24"/>
          <w:lang w:val="nl-NL" w:eastAsia="ru-RU"/>
        </w:rPr>
        <w:lastRenderedPageBreak/>
        <w:t xml:space="preserve">Uit een elementenanalyse van sommige monsters van Chinees blauw blijkt dat er sporen van zwavel in zitten. </w:t>
      </w:r>
      <w:r w:rsidRPr="00D945CC">
        <w:rPr>
          <w:sz w:val="24"/>
          <w:lang w:val="nl-NL" w:eastAsia="ru-RU"/>
        </w:rPr>
        <w:t>Dat</w:t>
      </w:r>
      <w:r w:rsidR="00F03889">
        <w:rPr>
          <w:sz w:val="24"/>
          <w:lang w:val="nl-NL" w:eastAsia="ru-RU"/>
        </w:rPr>
        <w:t xml:space="preserve"> leidt tot de conclusie dat dat Chinees blauw </w:t>
      </w:r>
      <w:r w:rsidRPr="00D945CC">
        <w:rPr>
          <w:sz w:val="24"/>
          <w:lang w:val="nl-NL" w:eastAsia="ru-RU"/>
        </w:rPr>
        <w:t xml:space="preserve">gesynthetiseerd </w:t>
      </w:r>
      <w:r w:rsidR="00F03889">
        <w:rPr>
          <w:sz w:val="24"/>
          <w:lang w:val="nl-NL" w:eastAsia="ru-RU"/>
        </w:rPr>
        <w:t>moet</w:t>
      </w:r>
      <w:r>
        <w:rPr>
          <w:sz w:val="24"/>
          <w:lang w:val="nl-NL" w:eastAsia="ru-RU"/>
        </w:rPr>
        <w:t xml:space="preserve"> </w:t>
      </w:r>
      <w:r w:rsidRPr="00D945CC">
        <w:rPr>
          <w:sz w:val="24"/>
          <w:lang w:val="nl-NL" w:eastAsia="ru-RU"/>
        </w:rPr>
        <w:t xml:space="preserve">zijn </w:t>
      </w:r>
      <w:r>
        <w:rPr>
          <w:sz w:val="24"/>
          <w:lang w:val="nl-NL" w:eastAsia="ru-RU"/>
        </w:rPr>
        <w:t xml:space="preserve">met een ander gemeenschappelijk mineraal dan mineraal </w:t>
      </w:r>
      <w:r w:rsidRPr="00D945CC">
        <w:rPr>
          <w:b/>
          <w:sz w:val="24"/>
          <w:lang w:val="nl-NL" w:eastAsia="ru-RU"/>
        </w:rPr>
        <w:t>C</w:t>
      </w:r>
      <w:r>
        <w:rPr>
          <w:sz w:val="24"/>
          <w:lang w:val="nl-NL" w:eastAsia="ru-RU"/>
        </w:rPr>
        <w:t xml:space="preserve">. </w:t>
      </w:r>
    </w:p>
    <w:p w14:paraId="788F98F1" w14:textId="77777777" w:rsidR="00F84EB9" w:rsidRPr="00D945CC" w:rsidRDefault="00F84EB9" w:rsidP="00F84EB9">
      <w:pPr>
        <w:keepLines/>
        <w:tabs>
          <w:tab w:val="left" w:pos="851"/>
        </w:tabs>
        <w:ind w:left="851" w:hanging="851"/>
        <w:rPr>
          <w:sz w:val="24"/>
          <w:lang w:val="nl-NL"/>
        </w:rPr>
      </w:pPr>
      <w:r w:rsidRPr="00D945CC">
        <w:rPr>
          <w:b/>
          <w:sz w:val="24"/>
          <w:lang w:val="nl-NL"/>
        </w:rPr>
        <w:t>5.2.1.</w:t>
      </w:r>
      <w:r w:rsidRPr="00D945CC">
        <w:rPr>
          <w:sz w:val="24"/>
          <w:lang w:val="nl-NL"/>
        </w:rPr>
        <w:tab/>
      </w:r>
      <w:r w:rsidRPr="00D945CC">
        <w:rPr>
          <w:sz w:val="24"/>
          <w:u w:val="single"/>
          <w:lang w:val="nl-NL"/>
        </w:rPr>
        <w:t>Geef</w:t>
      </w:r>
      <w:r w:rsidRPr="00D945CC">
        <w:rPr>
          <w:sz w:val="24"/>
          <w:lang w:val="nl-NL"/>
        </w:rPr>
        <w:t xml:space="preserve"> een mogelijke formule voor het mineraal dat gebruikt kan zijn in plaats van mineraal </w:t>
      </w:r>
      <w:r w:rsidRPr="00D945CC">
        <w:rPr>
          <w:b/>
          <w:sz w:val="24"/>
          <w:lang w:val="nl-NL"/>
        </w:rPr>
        <w:t>C</w:t>
      </w:r>
      <w:r w:rsidRPr="00D945CC">
        <w:rPr>
          <w:sz w:val="24"/>
          <w:lang w:val="nl-NL"/>
        </w:rPr>
        <w:t>.</w:t>
      </w:r>
    </w:p>
    <w:p w14:paraId="37EB3FF3" w14:textId="59E5D9F0" w:rsidR="00F84EB9" w:rsidRPr="00EE0B68" w:rsidRDefault="00F84EB9" w:rsidP="00F84EB9">
      <w:pPr>
        <w:keepLines/>
        <w:tabs>
          <w:tab w:val="left" w:pos="851"/>
        </w:tabs>
        <w:ind w:left="851" w:hanging="851"/>
        <w:rPr>
          <w:sz w:val="24"/>
          <w:lang w:eastAsia="ru-RU"/>
        </w:rPr>
      </w:pPr>
      <w:r w:rsidRPr="00EE0B68">
        <w:rPr>
          <w:b/>
          <w:sz w:val="24"/>
        </w:rPr>
        <w:t>5.2.2.</w:t>
      </w:r>
      <w:r w:rsidRPr="00EE0B68">
        <w:rPr>
          <w:b/>
          <w:sz w:val="24"/>
        </w:rPr>
        <w:tab/>
      </w:r>
      <w:r w:rsidRPr="00721D51">
        <w:rPr>
          <w:sz w:val="24"/>
          <w:u w:val="single"/>
        </w:rPr>
        <w:t>Kan</w:t>
      </w:r>
      <w:r w:rsidRPr="00721D51">
        <w:rPr>
          <w:sz w:val="24"/>
        </w:rPr>
        <w:t xml:space="preserve"> </w:t>
      </w:r>
      <w:r>
        <w:rPr>
          <w:sz w:val="24"/>
        </w:rPr>
        <w:t>Chinees blauw gesynthetiseerd word</w:t>
      </w:r>
      <w:r w:rsidR="00BA12FD">
        <w:rPr>
          <w:sz w:val="24"/>
        </w:rPr>
        <w:t>en bij een lagere temperatuur als het</w:t>
      </w:r>
      <w:r>
        <w:rPr>
          <w:sz w:val="24"/>
        </w:rPr>
        <w:t xml:space="preserve"> het alternatief voor mineraal </w:t>
      </w:r>
      <w:r w:rsidRPr="00721D51">
        <w:rPr>
          <w:b/>
          <w:sz w:val="24"/>
        </w:rPr>
        <w:t>C</w:t>
      </w:r>
      <w:r>
        <w:rPr>
          <w:sz w:val="24"/>
        </w:rPr>
        <w:t xml:space="preserve"> </w:t>
      </w:r>
      <w:r w:rsidR="00BA12FD">
        <w:rPr>
          <w:sz w:val="24"/>
        </w:rPr>
        <w:t>wordt gebruikt</w:t>
      </w:r>
      <w:r>
        <w:rPr>
          <w:sz w:val="24"/>
        </w:rPr>
        <w:t>?</w:t>
      </w:r>
    </w:p>
    <w:p w14:paraId="5701246B" w14:textId="67FDB1E7" w:rsidR="00F84EB9" w:rsidRDefault="00F84EB9" w:rsidP="00F84EB9">
      <w:pPr>
        <w:keepLines/>
        <w:rPr>
          <w:sz w:val="24"/>
          <w:lang w:val="nl-NL" w:eastAsia="ru-RU"/>
        </w:rPr>
      </w:pPr>
      <w:r w:rsidRPr="00F56388">
        <w:rPr>
          <w:sz w:val="24"/>
          <w:lang w:val="nl-NL" w:eastAsia="ru-RU"/>
        </w:rPr>
        <w:t>Wanneer bij de synthese van Chinees blauw een kleine</w:t>
      </w:r>
      <w:r>
        <w:rPr>
          <w:sz w:val="24"/>
          <w:lang w:val="nl-NL" w:eastAsia="ru-RU"/>
        </w:rPr>
        <w:t>re</w:t>
      </w:r>
      <w:r w:rsidRPr="00F56388">
        <w:rPr>
          <w:sz w:val="24"/>
          <w:lang w:val="nl-NL" w:eastAsia="ru-RU"/>
        </w:rPr>
        <w:t xml:space="preserve"> hoeveelheid sili</w:t>
      </w:r>
      <w:r>
        <w:rPr>
          <w:sz w:val="24"/>
          <w:lang w:val="nl-NL" w:eastAsia="ru-RU"/>
        </w:rPr>
        <w:t>ci</w:t>
      </w:r>
      <w:r w:rsidRPr="00F56388">
        <w:rPr>
          <w:sz w:val="24"/>
          <w:lang w:val="nl-NL" w:eastAsia="ru-RU"/>
        </w:rPr>
        <w:t xml:space="preserve">umdioxide </w:t>
      </w:r>
      <w:r>
        <w:rPr>
          <w:sz w:val="24"/>
          <w:lang w:val="nl-NL" w:eastAsia="ru-RU"/>
        </w:rPr>
        <w:t>gebruikt wordt dan hiervoor vermeld is, ontstaat een paarse kleurstof, Chinees violet genaamd. Deze kleurstof werd bijvoorbeeld gebruikt bij de kleuring van de wereldbe</w:t>
      </w:r>
      <w:r w:rsidR="00BA12FD">
        <w:rPr>
          <w:sz w:val="24"/>
          <w:lang w:val="nl-NL" w:eastAsia="ru-RU"/>
        </w:rPr>
        <w:t>roem</w:t>
      </w:r>
      <w:r>
        <w:rPr>
          <w:sz w:val="24"/>
          <w:lang w:val="nl-NL" w:eastAsia="ru-RU"/>
        </w:rPr>
        <w:t>de Terracotta soldaten.</w:t>
      </w:r>
    </w:p>
    <w:p w14:paraId="1E91AD39" w14:textId="2536E5EA" w:rsidR="00BA12FD" w:rsidRPr="00EE0B68" w:rsidRDefault="00BA12FD" w:rsidP="00BA12FD">
      <w:pPr>
        <w:keepLines/>
        <w:tabs>
          <w:tab w:val="left" w:pos="851"/>
        </w:tabs>
        <w:ind w:left="851" w:hanging="851"/>
        <w:rPr>
          <w:sz w:val="24"/>
        </w:rPr>
      </w:pPr>
      <w:r w:rsidRPr="00BA12FD">
        <w:rPr>
          <w:b/>
          <w:sz w:val="24"/>
          <w:lang w:val="nl-NL" w:eastAsia="ru-RU"/>
        </w:rPr>
        <w:t>5.3</w:t>
      </w:r>
      <w:r>
        <w:rPr>
          <w:b/>
          <w:sz w:val="24"/>
          <w:lang w:val="nl-NL" w:eastAsia="ru-RU"/>
        </w:rPr>
        <w:tab/>
      </w:r>
      <w:r w:rsidRPr="00BA12FD">
        <w:rPr>
          <w:sz w:val="24"/>
          <w:u w:val="single"/>
          <w:lang w:val="nl-NL" w:eastAsia="ru-RU"/>
        </w:rPr>
        <w:t>G</w:t>
      </w:r>
      <w:r>
        <w:rPr>
          <w:sz w:val="24"/>
          <w:u w:val="single"/>
          <w:lang w:val="nl-NL" w:eastAsia="ru-RU"/>
        </w:rPr>
        <w:t>eef</w:t>
      </w:r>
      <w:r>
        <w:rPr>
          <w:sz w:val="24"/>
          <w:lang w:val="nl-NL" w:eastAsia="ru-RU"/>
        </w:rPr>
        <w:t xml:space="preserve"> een mogelijke formule van een binaire verbinding die ontstaat bij de omstandigheden die nodig zijn vo</w:t>
      </w:r>
      <w:r w:rsidR="007F545E">
        <w:rPr>
          <w:sz w:val="24"/>
          <w:lang w:val="nl-NL" w:eastAsia="ru-RU"/>
        </w:rPr>
        <w:t>or Chinees violet en die verant</w:t>
      </w:r>
      <w:r>
        <w:rPr>
          <w:sz w:val="24"/>
          <w:lang w:val="nl-NL" w:eastAsia="ru-RU"/>
        </w:rPr>
        <w:t xml:space="preserve">woordelijk is voor de verandering </w:t>
      </w:r>
      <w:r w:rsidR="00C1348E">
        <w:rPr>
          <w:sz w:val="24"/>
          <w:lang w:val="nl-NL" w:eastAsia="ru-RU"/>
        </w:rPr>
        <w:t>va</w:t>
      </w:r>
      <w:r>
        <w:rPr>
          <w:sz w:val="24"/>
          <w:lang w:val="nl-NL" w:eastAsia="ru-RU"/>
        </w:rPr>
        <w:t>n kleur.</w:t>
      </w:r>
    </w:p>
    <w:p w14:paraId="0A9EE02F" w14:textId="4C2ABC96" w:rsidR="00BA12FD" w:rsidRPr="00BA12FD" w:rsidRDefault="00BA12FD" w:rsidP="00F84EB9">
      <w:pPr>
        <w:keepLines/>
        <w:rPr>
          <w:b/>
          <w:sz w:val="24"/>
          <w:lang w:val="nl-NL" w:eastAsia="ru-RU"/>
        </w:rPr>
      </w:pPr>
    </w:p>
    <w:p w14:paraId="480A4F2C" w14:textId="5ACA7E81" w:rsidR="00EE0B68" w:rsidRPr="00F02D44" w:rsidRDefault="00303837" w:rsidP="00EE0B68">
      <w:pPr>
        <w:pStyle w:val="Kop1"/>
      </w:pPr>
      <w:r>
        <w:lastRenderedPageBreak/>
        <w:t>Opgave</w:t>
      </w:r>
      <w:r w:rsidR="00EE0B68">
        <w:t xml:space="preserve"> 6</w:t>
      </w:r>
      <w:r w:rsidR="00EE0B68">
        <w:tab/>
        <w:t xml:space="preserve">7% </w:t>
      </w:r>
      <w:r>
        <w:t>van het totaal</w:t>
      </w:r>
    </w:p>
    <w:p w14:paraId="5E80B305" w14:textId="1FE5CFC1" w:rsidR="00EE0B68" w:rsidRPr="00EE0B68" w:rsidRDefault="00303837" w:rsidP="00EE0B68">
      <w:pPr>
        <w:pStyle w:val="Problemtext"/>
      </w:pPr>
      <w:r w:rsidRPr="00B1609C">
        <w:rPr>
          <w:lang w:val="nl-NL"/>
        </w:rPr>
        <w:t xml:space="preserve">Momenteel is er geen medicijn om Alzheimer te genezen, alhoewel er wel medicijnen beschikbaar zijn om </w:t>
      </w:r>
      <w:r>
        <w:rPr>
          <w:lang w:val="nl-NL"/>
        </w:rPr>
        <w:t>het</w:t>
      </w:r>
      <w:r w:rsidRPr="00B1609C">
        <w:rPr>
          <w:lang w:val="nl-NL"/>
        </w:rPr>
        <w:t xml:space="preserve"> </w:t>
      </w:r>
      <w:r>
        <w:rPr>
          <w:lang w:val="nl-NL"/>
        </w:rPr>
        <w:t>proce</w:t>
      </w:r>
      <w:r w:rsidRPr="00B1609C">
        <w:rPr>
          <w:lang w:val="nl-NL"/>
        </w:rPr>
        <w:t>s van</w:t>
      </w:r>
      <w:r>
        <w:rPr>
          <w:lang w:val="nl-NL"/>
        </w:rPr>
        <w:t xml:space="preserve"> neurodegeneratie te beheersen. Dat kan bijvoorbeeld met acetylcholinesteraseblokkers, waarvan galantamine </w:t>
      </w:r>
      <w:r w:rsidRPr="00DD046A">
        <w:rPr>
          <w:b/>
          <w:lang w:val="nl-NL"/>
        </w:rPr>
        <w:t>1</w:t>
      </w:r>
      <w:r>
        <w:rPr>
          <w:lang w:val="nl-NL"/>
        </w:rPr>
        <w:t xml:space="preserve"> een voorbeeld is.</w:t>
      </w:r>
      <w:r w:rsidRPr="00B1609C">
        <w:rPr>
          <w:lang w:val="nl-NL"/>
        </w:rPr>
        <w:t xml:space="preserve"> </w:t>
      </w:r>
      <w:r>
        <w:rPr>
          <w:lang w:val="nl-NL"/>
        </w:rPr>
        <w:t>Deze stof kan uit het Kaukasische sneeuwklokje, een lokale Georgische plant, worden geïsoleerd alhoewel een alternatieve synthetische route nodig is voor het verkrijgen van grote hoeveelheden voor therapeutische toepassingen. De industrieel toegepaste synthetische route voor galantamine is hieronder weergegeven:</w:t>
      </w:r>
    </w:p>
    <w:p w14:paraId="0A60AC59" w14:textId="77777777" w:rsidR="00EE0B68" w:rsidRPr="00EE0B68" w:rsidRDefault="00EE0B68" w:rsidP="00EE0B68">
      <w:pPr>
        <w:keepLines/>
        <w:rPr>
          <w:sz w:val="24"/>
        </w:rPr>
      </w:pPr>
      <w:r w:rsidRPr="00EE0B68">
        <w:rPr>
          <w:noProof/>
          <w:sz w:val="24"/>
          <w:lang w:val="nl-NL" w:eastAsia="nl-NL"/>
        </w:rPr>
        <w:drawing>
          <wp:anchor distT="0" distB="0" distL="114300" distR="114300" simplePos="0" relativeHeight="251783168" behindDoc="1" locked="0" layoutInCell="1" allowOverlap="1" wp14:anchorId="168ABBEE" wp14:editId="63584AFD">
            <wp:simplePos x="0" y="0"/>
            <wp:positionH relativeFrom="column">
              <wp:posOffset>109855</wp:posOffset>
            </wp:positionH>
            <wp:positionV relativeFrom="paragraph">
              <wp:posOffset>100965</wp:posOffset>
            </wp:positionV>
            <wp:extent cx="5760000" cy="5289959"/>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antamin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5289959"/>
                    </a:xfrm>
                    <a:prstGeom prst="rect">
                      <a:avLst/>
                    </a:prstGeom>
                  </pic:spPr>
                </pic:pic>
              </a:graphicData>
            </a:graphic>
            <wp14:sizeRelH relativeFrom="margin">
              <wp14:pctWidth>0</wp14:pctWidth>
            </wp14:sizeRelH>
            <wp14:sizeRelV relativeFrom="margin">
              <wp14:pctHeight>0</wp14:pctHeight>
            </wp14:sizeRelV>
          </wp:anchor>
        </w:drawing>
      </w:r>
    </w:p>
    <w:p w14:paraId="39C08A87" w14:textId="77777777" w:rsidR="00EE0B68" w:rsidRPr="00EE0B68" w:rsidRDefault="00EE0B68" w:rsidP="00EE0B68">
      <w:pPr>
        <w:keepLines/>
        <w:rPr>
          <w:bCs/>
          <w:sz w:val="24"/>
        </w:rPr>
      </w:pPr>
    </w:p>
    <w:p w14:paraId="2A8F3FBA" w14:textId="77777777" w:rsidR="00EE0B68" w:rsidRPr="00EE0B68" w:rsidRDefault="00EE0B68" w:rsidP="00EE0B68">
      <w:pPr>
        <w:keepLines/>
        <w:rPr>
          <w:bCs/>
          <w:sz w:val="24"/>
        </w:rPr>
      </w:pPr>
    </w:p>
    <w:p w14:paraId="548C7E83" w14:textId="77777777" w:rsidR="00EE0B68" w:rsidRPr="00EE0B68" w:rsidRDefault="00EE0B68" w:rsidP="00EE0B68">
      <w:pPr>
        <w:keepLines/>
        <w:rPr>
          <w:bCs/>
          <w:sz w:val="24"/>
        </w:rPr>
      </w:pPr>
    </w:p>
    <w:p w14:paraId="2CDE4D6B" w14:textId="77777777" w:rsidR="00EE0B68" w:rsidRPr="00EE0B68" w:rsidRDefault="00EE0B68" w:rsidP="00EE0B68">
      <w:pPr>
        <w:keepLines/>
        <w:rPr>
          <w:bCs/>
          <w:sz w:val="24"/>
        </w:rPr>
      </w:pPr>
    </w:p>
    <w:p w14:paraId="674CD5F0" w14:textId="77777777" w:rsidR="00EE0B68" w:rsidRPr="00EE0B68" w:rsidRDefault="00EE0B68" w:rsidP="00EE0B68">
      <w:pPr>
        <w:keepLines/>
        <w:rPr>
          <w:bCs/>
          <w:sz w:val="24"/>
        </w:rPr>
      </w:pPr>
    </w:p>
    <w:p w14:paraId="09B850C0" w14:textId="77777777" w:rsidR="00EE0B68" w:rsidRPr="00EE0B68" w:rsidRDefault="00EE0B68" w:rsidP="00EE0B68">
      <w:pPr>
        <w:keepLines/>
        <w:rPr>
          <w:bCs/>
          <w:sz w:val="24"/>
        </w:rPr>
      </w:pPr>
      <w:r w:rsidRPr="00EE0B68">
        <w:rPr>
          <w:noProof/>
          <w:sz w:val="24"/>
          <w:lang w:val="nl-NL" w:eastAsia="nl-NL"/>
        </w:rPr>
        <mc:AlternateContent>
          <mc:Choice Requires="wps">
            <w:drawing>
              <wp:anchor distT="45720" distB="45720" distL="114300" distR="114300" simplePos="0" relativeHeight="251790336" behindDoc="0" locked="0" layoutInCell="1" allowOverlap="1" wp14:anchorId="4D41A839" wp14:editId="16D77F26">
                <wp:simplePos x="0" y="0"/>
                <wp:positionH relativeFrom="margin">
                  <wp:posOffset>-144780</wp:posOffset>
                </wp:positionH>
                <wp:positionV relativeFrom="paragraph">
                  <wp:posOffset>159385</wp:posOffset>
                </wp:positionV>
                <wp:extent cx="668655" cy="219075"/>
                <wp:effectExtent l="0" t="0" r="17145"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19075"/>
                        </a:xfrm>
                        <a:prstGeom prst="rect">
                          <a:avLst/>
                        </a:prstGeom>
                        <a:solidFill>
                          <a:srgbClr val="FFFFFF"/>
                        </a:solidFill>
                        <a:ln w="9525">
                          <a:solidFill>
                            <a:srgbClr val="000000"/>
                          </a:solidFill>
                          <a:miter lim="800000"/>
                          <a:headEnd/>
                          <a:tailEnd/>
                        </a:ln>
                      </wps:spPr>
                      <wps:txbx>
                        <w:txbxContent>
                          <w:p w14:paraId="48045720" w14:textId="6403528B" w:rsidR="007F4B66" w:rsidRPr="00013A04" w:rsidRDefault="007F4B66" w:rsidP="00EE0B68">
                            <w:pPr>
                              <w:rPr>
                                <w:rFonts w:asciiTheme="minorHAnsi" w:hAnsiTheme="minorHAnsi"/>
                                <w:sz w:val="18"/>
                                <w:szCs w:val="18"/>
                              </w:rPr>
                            </w:pPr>
                            <w:r>
                              <w:rPr>
                                <w:rFonts w:asciiTheme="minorHAnsi" w:hAnsiTheme="minorHAnsi"/>
                                <w:sz w:val="18"/>
                                <w:szCs w:val="18"/>
                              </w:rPr>
                              <w:t>overmaat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0" type="#_x0000_t202" style="position:absolute;margin-left:-11.4pt;margin-top:12.55pt;width:52.65pt;height:17.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">
                <v:textbox>
                  <w:txbxContent>
                    <w:p w14:paraId="48045720" w14:textId="6403528B" w:rsidR="007F4B66" w:rsidRPr="00013A04" w:rsidRDefault="007F4B66" w:rsidP="00EE0B68">
                      <w:pPr>
                        <w:rPr>
                          <w:rFonts w:asciiTheme="minorHAnsi" w:hAnsiTheme="minorHAnsi"/>
                          <w:sz w:val="18"/>
                          <w:szCs w:val="18"/>
                        </w:rPr>
                      </w:pPr>
                      <w:r>
                        <w:rPr>
                          <w:rFonts w:asciiTheme="minorHAnsi" w:hAnsiTheme="minorHAnsi"/>
                          <w:sz w:val="18"/>
                          <w:szCs w:val="18"/>
                        </w:rPr>
                        <w:t>overmaat</w:t>
                      </w:r>
                    </w:p>
                  </w:txbxContent>
                </v:textbox>
                <w10:wrap type="square" anchorx="margin"/>
              </v:shape>
            </w:pict>
          </mc:Fallback>
        </mc:AlternateContent>
      </w:r>
    </w:p>
    <w:p w14:paraId="7EFE9330" w14:textId="77777777" w:rsidR="00EE0B68" w:rsidRPr="00EE0B68" w:rsidRDefault="00EE0B68" w:rsidP="00EE0B68">
      <w:pPr>
        <w:keepLines/>
        <w:rPr>
          <w:bCs/>
          <w:sz w:val="24"/>
        </w:rPr>
      </w:pPr>
    </w:p>
    <w:p w14:paraId="0761968C" w14:textId="77777777" w:rsidR="00EE0B68" w:rsidRPr="00EE0B68" w:rsidRDefault="00EE0B68" w:rsidP="00EE0B68">
      <w:pPr>
        <w:keepLines/>
        <w:rPr>
          <w:bCs/>
          <w:sz w:val="24"/>
        </w:rPr>
      </w:pPr>
      <w:r w:rsidRPr="00EE0B68">
        <w:rPr>
          <w:noProof/>
          <w:sz w:val="24"/>
          <w:lang w:val="nl-NL" w:eastAsia="nl-NL"/>
        </w:rPr>
        <mc:AlternateContent>
          <mc:Choice Requires="wps">
            <w:drawing>
              <wp:anchor distT="45720" distB="45720" distL="114300" distR="114300" simplePos="0" relativeHeight="251787264" behindDoc="0" locked="0" layoutInCell="1" allowOverlap="1" wp14:anchorId="17121705" wp14:editId="2C09CF31">
                <wp:simplePos x="0" y="0"/>
                <wp:positionH relativeFrom="column">
                  <wp:posOffset>2629535</wp:posOffset>
                </wp:positionH>
                <wp:positionV relativeFrom="paragraph">
                  <wp:posOffset>241935</wp:posOffset>
                </wp:positionV>
                <wp:extent cx="848995" cy="270510"/>
                <wp:effectExtent l="0" t="0" r="27305" b="1524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0510"/>
                        </a:xfrm>
                        <a:prstGeom prst="rect">
                          <a:avLst/>
                        </a:prstGeom>
                        <a:solidFill>
                          <a:srgbClr val="FFFFFF"/>
                        </a:solidFill>
                        <a:ln w="9525">
                          <a:solidFill>
                            <a:srgbClr val="000000"/>
                          </a:solidFill>
                          <a:miter lim="800000"/>
                          <a:headEnd/>
                          <a:tailEnd/>
                        </a:ln>
                      </wps:spPr>
                      <wps:txbx>
                        <w:txbxContent>
                          <w:p w14:paraId="698F3286" w14:textId="78B3960B" w:rsidR="007F4B66" w:rsidRPr="00013A04" w:rsidRDefault="007F4B66" w:rsidP="00EE0B68">
                            <w:pPr>
                              <w:rPr>
                                <w:rFonts w:asciiTheme="minorHAnsi" w:hAnsiTheme="minorHAnsi"/>
                                <w:sz w:val="18"/>
                                <w:szCs w:val="18"/>
                              </w:rPr>
                            </w:pPr>
                            <w:r>
                              <w:rPr>
                                <w:rFonts w:asciiTheme="minorHAnsi" w:hAnsiTheme="minorHAnsi"/>
                                <w:sz w:val="18"/>
                                <w:szCs w:val="18"/>
                              </w:rPr>
                              <w:t>scheiding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07.05pt;margin-top:19.05pt;width:66.85pt;height:21.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">
                <v:textbox>
                  <w:txbxContent>
                    <w:p w14:paraId="698F3286" w14:textId="78B3960B" w:rsidR="007F4B66" w:rsidRPr="00013A04" w:rsidRDefault="007F4B66" w:rsidP="00EE0B68">
                      <w:pPr>
                        <w:rPr>
                          <w:rFonts w:asciiTheme="minorHAnsi" w:hAnsiTheme="minorHAnsi"/>
                          <w:sz w:val="18"/>
                          <w:szCs w:val="18"/>
                        </w:rPr>
                      </w:pPr>
                      <w:r>
                        <w:rPr>
                          <w:rFonts w:asciiTheme="minorHAnsi" w:hAnsiTheme="minorHAnsi"/>
                          <w:sz w:val="18"/>
                          <w:szCs w:val="18"/>
                        </w:rPr>
                        <w:t>scheiding</w:t>
                      </w:r>
                    </w:p>
                  </w:txbxContent>
                </v:textbox>
                <w10:wrap type="square"/>
              </v:shape>
            </w:pict>
          </mc:Fallback>
        </mc:AlternateContent>
      </w:r>
    </w:p>
    <w:p w14:paraId="45D920F2" w14:textId="77777777" w:rsidR="00EE0B68" w:rsidRPr="00EE0B68" w:rsidRDefault="00EE0B68" w:rsidP="00EE0B68">
      <w:pPr>
        <w:keepLines/>
        <w:rPr>
          <w:bCs/>
          <w:sz w:val="24"/>
        </w:rPr>
      </w:pPr>
    </w:p>
    <w:p w14:paraId="35D1C493" w14:textId="77777777" w:rsidR="00EE0B68" w:rsidRPr="00EE0B68" w:rsidRDefault="00EE0B68" w:rsidP="00EE0B68">
      <w:pPr>
        <w:keepLines/>
        <w:rPr>
          <w:bCs/>
          <w:sz w:val="24"/>
        </w:rPr>
      </w:pPr>
    </w:p>
    <w:p w14:paraId="4B6EFB04" w14:textId="77777777" w:rsidR="00EE0B68" w:rsidRPr="00EE0B68" w:rsidRDefault="00EE0B68" w:rsidP="00EE0B68">
      <w:pPr>
        <w:keepLines/>
        <w:rPr>
          <w:bCs/>
          <w:sz w:val="24"/>
        </w:rPr>
      </w:pPr>
    </w:p>
    <w:p w14:paraId="7BA0AA75" w14:textId="77777777" w:rsidR="00EE0B68" w:rsidRPr="00EE0B68" w:rsidRDefault="00EE0B68" w:rsidP="00EE0B68">
      <w:pPr>
        <w:keepLines/>
        <w:rPr>
          <w:bCs/>
          <w:sz w:val="24"/>
        </w:rPr>
      </w:pPr>
    </w:p>
    <w:p w14:paraId="5DB83AD2" w14:textId="77777777" w:rsidR="00EE0B68" w:rsidRPr="00EE0B68" w:rsidRDefault="00EE0B68" w:rsidP="00EE0B68">
      <w:pPr>
        <w:keepLines/>
        <w:rPr>
          <w:bCs/>
          <w:sz w:val="24"/>
        </w:rPr>
      </w:pPr>
    </w:p>
    <w:p w14:paraId="7FB56EEA" w14:textId="77777777" w:rsidR="00EE0B68" w:rsidRPr="00EE0B68" w:rsidRDefault="00EE0B68" w:rsidP="00EE0B68">
      <w:pPr>
        <w:keepLines/>
        <w:rPr>
          <w:bCs/>
          <w:sz w:val="24"/>
        </w:rPr>
      </w:pPr>
    </w:p>
    <w:p w14:paraId="6E6D0509" w14:textId="77777777" w:rsidR="00EE0B68" w:rsidRPr="00EE0B68" w:rsidRDefault="00EE0B68" w:rsidP="00EE0B68">
      <w:pPr>
        <w:keepLines/>
        <w:rPr>
          <w:bCs/>
          <w:sz w:val="24"/>
        </w:rPr>
      </w:pPr>
    </w:p>
    <w:p w14:paraId="75832441" w14:textId="77777777" w:rsidR="00DA2487" w:rsidRPr="00EE0B68" w:rsidRDefault="00DA2487" w:rsidP="00DA2487">
      <w:pPr>
        <w:keepLines/>
        <w:rPr>
          <w:bCs/>
          <w:sz w:val="24"/>
        </w:rPr>
      </w:pPr>
      <w:r>
        <w:rPr>
          <w:bCs/>
          <w:sz w:val="24"/>
        </w:rPr>
        <w:t>Opmerkingen bij de synthese:</w:t>
      </w:r>
    </w:p>
    <w:p w14:paraId="4312C8C0" w14:textId="3517EEE9" w:rsidR="00DA2487" w:rsidRPr="00A31904" w:rsidRDefault="00DA2487" w:rsidP="00DA2487">
      <w:pPr>
        <w:keepLines/>
        <w:numPr>
          <w:ilvl w:val="0"/>
          <w:numId w:val="11"/>
        </w:numPr>
        <w:rPr>
          <w:bCs/>
          <w:sz w:val="24"/>
          <w:lang w:val="nl-NL"/>
        </w:rPr>
      </w:pPr>
      <w:r>
        <w:rPr>
          <w:bCs/>
          <w:sz w:val="24"/>
          <w:lang w:val="nl-NL"/>
        </w:rPr>
        <w:t xml:space="preserve">Het </w:t>
      </w:r>
      <w:r w:rsidRPr="00A31904">
        <w:rPr>
          <w:bCs/>
          <w:sz w:val="24"/>
          <w:vertAlign w:val="superscript"/>
          <w:lang w:val="nl-NL"/>
        </w:rPr>
        <w:t>1</w:t>
      </w:r>
      <w:r w:rsidRPr="00A31904">
        <w:rPr>
          <w:bCs/>
          <w:sz w:val="24"/>
          <w:lang w:val="nl-NL"/>
        </w:rPr>
        <w:t xml:space="preserve">H NMR </w:t>
      </w:r>
      <w:r>
        <w:rPr>
          <w:bCs/>
          <w:sz w:val="24"/>
          <w:lang w:val="nl-NL"/>
        </w:rPr>
        <w:t xml:space="preserve">spectrum </w:t>
      </w:r>
      <w:r w:rsidRPr="00A31904">
        <w:rPr>
          <w:bCs/>
          <w:sz w:val="24"/>
          <w:lang w:val="nl-NL"/>
        </w:rPr>
        <w:t xml:space="preserve">van </w:t>
      </w:r>
      <w:r w:rsidRPr="00A31904">
        <w:rPr>
          <w:b/>
          <w:sz w:val="24"/>
          <w:lang w:val="nl-NL"/>
        </w:rPr>
        <w:t>A</w:t>
      </w:r>
      <w:r w:rsidRPr="00A31904">
        <w:rPr>
          <w:bCs/>
          <w:sz w:val="24"/>
          <w:lang w:val="nl-NL"/>
        </w:rPr>
        <w:t xml:space="preserve"> </w:t>
      </w:r>
      <w:r>
        <w:rPr>
          <w:bCs/>
          <w:sz w:val="24"/>
          <w:lang w:val="nl-NL"/>
        </w:rPr>
        <w:t>geeft aan dat in het molecuul twee aromat</w:t>
      </w:r>
      <w:r w:rsidR="0023479E">
        <w:rPr>
          <w:bCs/>
          <w:sz w:val="24"/>
          <w:lang w:val="nl-NL"/>
        </w:rPr>
        <w:t>i</w:t>
      </w:r>
      <w:r>
        <w:rPr>
          <w:bCs/>
          <w:sz w:val="24"/>
          <w:lang w:val="nl-NL"/>
        </w:rPr>
        <w:t>sche protonen in de parapositi</w:t>
      </w:r>
      <w:r w:rsidRPr="00A31904">
        <w:rPr>
          <w:bCs/>
          <w:sz w:val="24"/>
          <w:lang w:val="nl-NL"/>
        </w:rPr>
        <w:t>e zitten.</w:t>
      </w:r>
    </w:p>
    <w:p w14:paraId="42AC4065" w14:textId="77777777" w:rsidR="00DA2487" w:rsidRPr="00A31904" w:rsidRDefault="00DA2487" w:rsidP="00DA2487">
      <w:pPr>
        <w:keepLines/>
        <w:numPr>
          <w:ilvl w:val="0"/>
          <w:numId w:val="11"/>
        </w:numPr>
        <w:rPr>
          <w:bCs/>
          <w:sz w:val="24"/>
          <w:lang w:val="nl-NL"/>
        </w:rPr>
      </w:pPr>
      <w:r w:rsidRPr="00A31904">
        <w:rPr>
          <w:b/>
          <w:sz w:val="24"/>
          <w:lang w:val="nl-NL"/>
        </w:rPr>
        <w:t>C</w:t>
      </w:r>
      <w:r w:rsidRPr="00A31904">
        <w:rPr>
          <w:bCs/>
          <w:sz w:val="24"/>
          <w:lang w:val="nl-NL"/>
        </w:rPr>
        <w:t xml:space="preserve"> is instabiel in waterige oplossing en kan daarom niet worden geïsoleerd maar reageert onmiddellijk met NaBH</w:t>
      </w:r>
      <w:r w:rsidRPr="00A31904">
        <w:rPr>
          <w:bCs/>
          <w:sz w:val="24"/>
          <w:vertAlign w:val="subscript"/>
          <w:lang w:val="nl-NL"/>
        </w:rPr>
        <w:t>4</w:t>
      </w:r>
      <w:r w:rsidRPr="00A31904">
        <w:rPr>
          <w:bCs/>
          <w:sz w:val="24"/>
          <w:lang w:val="nl-NL"/>
        </w:rPr>
        <w:t xml:space="preserve"> </w:t>
      </w:r>
      <w:r>
        <w:rPr>
          <w:bCs/>
          <w:sz w:val="24"/>
          <w:lang w:val="nl-NL"/>
        </w:rPr>
        <w:t xml:space="preserve">door tot </w:t>
      </w:r>
      <w:r w:rsidRPr="00A31904">
        <w:rPr>
          <w:b/>
          <w:sz w:val="24"/>
          <w:lang w:val="nl-NL"/>
        </w:rPr>
        <w:t>D</w:t>
      </w:r>
      <w:r w:rsidRPr="00A31904">
        <w:rPr>
          <w:bCs/>
          <w:sz w:val="24"/>
          <w:lang w:val="nl-NL"/>
        </w:rPr>
        <w:t>.</w:t>
      </w:r>
    </w:p>
    <w:p w14:paraId="652F49F1" w14:textId="77777777" w:rsidR="00DA2487" w:rsidRDefault="00DA2487" w:rsidP="00DA2487">
      <w:pPr>
        <w:keepLines/>
        <w:tabs>
          <w:tab w:val="left" w:pos="851"/>
        </w:tabs>
        <w:ind w:left="851" w:hanging="851"/>
        <w:rPr>
          <w:b/>
          <w:sz w:val="24"/>
        </w:rPr>
      </w:pPr>
    </w:p>
    <w:p w14:paraId="623487ED" w14:textId="59F9FBCC" w:rsidR="00DA2487" w:rsidRPr="00EE0B68" w:rsidRDefault="00DA2487" w:rsidP="00DA2487">
      <w:pPr>
        <w:keepLines/>
        <w:tabs>
          <w:tab w:val="left" w:pos="851"/>
        </w:tabs>
        <w:ind w:left="851" w:hanging="851"/>
        <w:rPr>
          <w:sz w:val="24"/>
          <w:lang w:eastAsia="tr-TR"/>
        </w:rPr>
      </w:pPr>
      <w:r w:rsidRPr="00EE0B68">
        <w:rPr>
          <w:b/>
          <w:sz w:val="24"/>
        </w:rPr>
        <w:t>6.1.1.</w:t>
      </w:r>
      <w:r w:rsidRPr="00EE0B68">
        <w:rPr>
          <w:sz w:val="24"/>
        </w:rPr>
        <w:tab/>
      </w:r>
      <w:r w:rsidRPr="005E7AAC">
        <w:rPr>
          <w:sz w:val="24"/>
          <w:u w:val="single"/>
          <w:lang w:val="nl-NL"/>
        </w:rPr>
        <w:t>Geef</w:t>
      </w:r>
      <w:r w:rsidRPr="005E7AAC">
        <w:rPr>
          <w:sz w:val="24"/>
          <w:lang w:val="nl-NL" w:eastAsia="tr-TR"/>
        </w:rPr>
        <w:t xml:space="preserve"> </w:t>
      </w:r>
      <w:r>
        <w:rPr>
          <w:sz w:val="24"/>
          <w:lang w:val="nl-NL" w:eastAsia="tr-TR"/>
        </w:rPr>
        <w:t>mogelijke struct</w:t>
      </w:r>
      <w:r w:rsidR="00AD54F7">
        <w:rPr>
          <w:sz w:val="24"/>
          <w:lang w:val="nl-NL" w:eastAsia="tr-TR"/>
        </w:rPr>
        <w:t>u</w:t>
      </w:r>
      <w:r>
        <w:rPr>
          <w:sz w:val="24"/>
          <w:lang w:val="nl-NL" w:eastAsia="tr-TR"/>
        </w:rPr>
        <w:t>urformules</w:t>
      </w:r>
      <w:r w:rsidRPr="005E7AAC">
        <w:rPr>
          <w:sz w:val="24"/>
          <w:lang w:val="nl-NL" w:eastAsia="tr-TR"/>
        </w:rPr>
        <w:t xml:space="preserve"> voor </w:t>
      </w:r>
      <w:r w:rsidRPr="005E7AAC">
        <w:rPr>
          <w:b/>
          <w:sz w:val="24"/>
          <w:lang w:val="nl-NL"/>
        </w:rPr>
        <w:t>A</w:t>
      </w:r>
      <w:r w:rsidRPr="005E7AAC">
        <w:rPr>
          <w:sz w:val="24"/>
          <w:lang w:val="nl-NL" w:eastAsia="tr-TR"/>
        </w:rPr>
        <w:t xml:space="preserve">, </w:t>
      </w:r>
      <w:r w:rsidRPr="005E7AAC">
        <w:rPr>
          <w:b/>
          <w:sz w:val="24"/>
          <w:lang w:val="nl-NL"/>
        </w:rPr>
        <w:t>B</w:t>
      </w:r>
      <w:r w:rsidRPr="005E7AAC">
        <w:rPr>
          <w:sz w:val="24"/>
          <w:lang w:val="nl-NL" w:eastAsia="tr-TR"/>
        </w:rPr>
        <w:t xml:space="preserve">, </w:t>
      </w:r>
      <w:r w:rsidRPr="005E7AAC">
        <w:rPr>
          <w:b/>
          <w:sz w:val="24"/>
          <w:lang w:val="nl-NL"/>
        </w:rPr>
        <w:t>C</w:t>
      </w:r>
      <w:r w:rsidRPr="005E7AAC">
        <w:rPr>
          <w:sz w:val="24"/>
          <w:lang w:val="nl-NL" w:eastAsia="tr-TR"/>
        </w:rPr>
        <w:t xml:space="preserve">, </w:t>
      </w:r>
      <w:r w:rsidRPr="005E7AAC">
        <w:rPr>
          <w:b/>
          <w:sz w:val="24"/>
          <w:lang w:val="nl-NL"/>
        </w:rPr>
        <w:t>D</w:t>
      </w:r>
      <w:r w:rsidRPr="005E7AAC">
        <w:rPr>
          <w:sz w:val="24"/>
          <w:lang w:val="nl-NL" w:eastAsia="tr-TR"/>
        </w:rPr>
        <w:t xml:space="preserve">, </w:t>
      </w:r>
      <w:r w:rsidRPr="005E7AAC">
        <w:rPr>
          <w:b/>
          <w:sz w:val="24"/>
          <w:lang w:val="nl-NL"/>
        </w:rPr>
        <w:t>F</w:t>
      </w:r>
      <w:r w:rsidRPr="005E7AAC">
        <w:rPr>
          <w:sz w:val="24"/>
          <w:lang w:val="nl-NL" w:eastAsia="tr-TR"/>
        </w:rPr>
        <w:t xml:space="preserve">, en </w:t>
      </w:r>
      <w:r w:rsidRPr="005E7AAC">
        <w:rPr>
          <w:b/>
          <w:sz w:val="24"/>
          <w:lang w:val="nl-NL"/>
        </w:rPr>
        <w:t>G</w:t>
      </w:r>
      <w:r w:rsidRPr="005E7AAC">
        <w:rPr>
          <w:sz w:val="24"/>
          <w:lang w:val="nl-NL" w:eastAsia="tr-TR"/>
        </w:rPr>
        <w:t xml:space="preserve">. Geen van de reacties is stereospecifiek, behalve de laatste omzetting met L-selectride. </w:t>
      </w:r>
      <w:r>
        <w:rPr>
          <w:sz w:val="24"/>
          <w:lang w:val="nl-NL" w:eastAsia="tr-TR"/>
        </w:rPr>
        <w:t xml:space="preserve">Je hoeft daarom in je antwoord geen rekening te houden met stereo-isomerie. </w:t>
      </w:r>
    </w:p>
    <w:p w14:paraId="144F8616" w14:textId="77777777" w:rsidR="00DA2487" w:rsidRPr="005E7AAC" w:rsidRDefault="00DA2487" w:rsidP="00DA2487">
      <w:pPr>
        <w:keepLines/>
        <w:tabs>
          <w:tab w:val="left" w:pos="851"/>
        </w:tabs>
        <w:ind w:left="851" w:hanging="851"/>
        <w:rPr>
          <w:b/>
          <w:sz w:val="24"/>
          <w:lang w:val="nl-NL"/>
        </w:rPr>
      </w:pPr>
      <w:r w:rsidRPr="00EE0B68">
        <w:rPr>
          <w:b/>
          <w:sz w:val="24"/>
        </w:rPr>
        <w:t>6.1.2.</w:t>
      </w:r>
      <w:r w:rsidRPr="00EE0B68">
        <w:rPr>
          <w:sz w:val="24"/>
        </w:rPr>
        <w:tab/>
      </w:r>
      <w:r w:rsidRPr="005E7AAC">
        <w:rPr>
          <w:sz w:val="24"/>
          <w:u w:val="single"/>
          <w:lang w:val="nl-NL"/>
        </w:rPr>
        <w:t>Geef</w:t>
      </w:r>
      <w:r w:rsidRPr="005E7AAC">
        <w:rPr>
          <w:sz w:val="24"/>
          <w:lang w:val="nl-NL"/>
        </w:rPr>
        <w:t xml:space="preserve"> de formule van een mogelijk reagens, </w:t>
      </w:r>
      <w:r w:rsidRPr="005E7AAC">
        <w:rPr>
          <w:b/>
          <w:sz w:val="24"/>
          <w:lang w:val="nl-NL"/>
        </w:rPr>
        <w:t>X</w:t>
      </w:r>
      <w:r w:rsidRPr="005E7AAC">
        <w:rPr>
          <w:sz w:val="24"/>
          <w:lang w:val="nl-NL"/>
        </w:rPr>
        <w:t xml:space="preserve">, dat verbinding </w:t>
      </w:r>
      <w:r w:rsidRPr="005E7AAC">
        <w:rPr>
          <w:b/>
          <w:sz w:val="24"/>
          <w:lang w:val="nl-NL"/>
        </w:rPr>
        <w:t>D</w:t>
      </w:r>
      <w:r w:rsidRPr="005E7AAC">
        <w:rPr>
          <w:sz w:val="24"/>
          <w:lang w:val="nl-NL"/>
        </w:rPr>
        <w:t xml:space="preserve"> omzet in </w:t>
      </w:r>
      <w:r w:rsidRPr="005E7AAC">
        <w:rPr>
          <w:b/>
          <w:sz w:val="24"/>
          <w:lang w:val="nl-NL"/>
        </w:rPr>
        <w:t>E</w:t>
      </w:r>
      <w:r w:rsidRPr="005E7AAC">
        <w:rPr>
          <w:sz w:val="24"/>
          <w:lang w:val="nl-NL"/>
        </w:rPr>
        <w:t>.</w:t>
      </w:r>
    </w:p>
    <w:p w14:paraId="10E1AD4B" w14:textId="0ABE0D33" w:rsidR="00860F83" w:rsidRDefault="00860F83" w:rsidP="00EE0B68">
      <w:pPr>
        <w:keepLines/>
        <w:rPr>
          <w:sz w:val="24"/>
          <w:lang w:val="nl-NL" w:eastAsia="ru-RU"/>
        </w:rPr>
      </w:pPr>
      <w:r>
        <w:rPr>
          <w:sz w:val="24"/>
          <w:lang w:val="nl-NL" w:eastAsia="ru-RU"/>
        </w:rPr>
        <w:t>De optische rotatie van het uiteindelijke materiaal bedraagt</w:t>
      </w:r>
      <w:r w:rsidRPr="005E7AAC">
        <w:rPr>
          <w:sz w:val="24"/>
          <w:lang w:val="nl-NL" w:eastAsia="ru-RU"/>
        </w:rPr>
        <w:t xml:space="preserve"> –400° cm</w:t>
      </w:r>
      <w:r w:rsidRPr="005E7AAC">
        <w:rPr>
          <w:sz w:val="24"/>
          <w:vertAlign w:val="superscript"/>
          <w:lang w:val="nl-NL" w:eastAsia="ru-RU"/>
        </w:rPr>
        <w:t>2</w:t>
      </w:r>
      <w:r w:rsidRPr="00860F83">
        <w:rPr>
          <w:sz w:val="24"/>
          <w:vertAlign w:val="superscript"/>
          <w:lang w:val="nl-NL" w:eastAsia="ru-RU"/>
        </w:rPr>
        <w:t xml:space="preserve"> </w:t>
      </w:r>
      <w:r w:rsidRPr="005E7AAC">
        <w:rPr>
          <w:sz w:val="24"/>
          <w:lang w:val="nl-NL" w:eastAsia="ru-RU"/>
        </w:rPr>
        <w:t>g</w:t>
      </w:r>
      <w:r>
        <w:rPr>
          <w:sz w:val="24"/>
          <w:vertAlign w:val="superscript"/>
          <w:lang w:val="nl-NL" w:eastAsia="ru-RU"/>
        </w:rPr>
        <w:t>–</w:t>
      </w:r>
      <w:r w:rsidRPr="005E7AAC">
        <w:rPr>
          <w:sz w:val="24"/>
          <w:vertAlign w:val="superscript"/>
          <w:lang w:val="nl-NL" w:eastAsia="ru-RU"/>
        </w:rPr>
        <w:t>1</w:t>
      </w:r>
      <w:r>
        <w:rPr>
          <w:sz w:val="24"/>
          <w:lang w:val="nl-NL" w:eastAsia="ru-RU"/>
        </w:rPr>
        <w:t xml:space="preserve">, terwijl deze </w:t>
      </w:r>
      <w:r>
        <w:rPr>
          <w:sz w:val="24"/>
          <w:lang w:val="nl-NL" w:eastAsia="ru-RU"/>
        </w:rPr>
        <w:br/>
      </w:r>
      <w:r w:rsidRPr="005E7AAC">
        <w:rPr>
          <w:sz w:val="24"/>
          <w:lang w:val="nl-NL" w:eastAsia="ru-RU"/>
        </w:rPr>
        <w:t>–415° cm</w:t>
      </w:r>
      <w:r w:rsidRPr="005E7AAC">
        <w:rPr>
          <w:sz w:val="24"/>
          <w:vertAlign w:val="superscript"/>
          <w:lang w:val="nl-NL" w:eastAsia="ru-RU"/>
        </w:rPr>
        <w:t>2</w:t>
      </w:r>
      <w:r w:rsidRPr="00860F83">
        <w:rPr>
          <w:sz w:val="24"/>
          <w:vertAlign w:val="superscript"/>
          <w:lang w:val="nl-NL" w:eastAsia="ru-RU"/>
        </w:rPr>
        <w:t xml:space="preserve"> </w:t>
      </w:r>
      <w:r w:rsidRPr="005E7AAC">
        <w:rPr>
          <w:sz w:val="24"/>
          <w:lang w:val="nl-NL" w:eastAsia="ru-RU"/>
        </w:rPr>
        <w:t>g</w:t>
      </w:r>
      <w:r>
        <w:rPr>
          <w:sz w:val="24"/>
          <w:vertAlign w:val="superscript"/>
          <w:lang w:val="nl-NL" w:eastAsia="ru-RU"/>
        </w:rPr>
        <w:t>–</w:t>
      </w:r>
      <w:r w:rsidRPr="005E7AAC">
        <w:rPr>
          <w:sz w:val="24"/>
          <w:vertAlign w:val="superscript"/>
          <w:lang w:val="nl-NL" w:eastAsia="ru-RU"/>
        </w:rPr>
        <w:t>1</w:t>
      </w:r>
      <w:r>
        <w:rPr>
          <w:sz w:val="24"/>
          <w:lang w:val="nl-NL" w:eastAsia="ru-RU"/>
        </w:rPr>
        <w:t xml:space="preserve"> bedraagt voor de enantiomeer zuivere verbinding, gemeten onder dezelfde omstandigheden. Je mag aannemen dat deze andere enantiomeer de enige bron van verontreiniging is.</w:t>
      </w:r>
    </w:p>
    <w:p w14:paraId="16BD5EFF" w14:textId="5A382657" w:rsidR="00EE0B68" w:rsidRPr="00EE0B68" w:rsidRDefault="00DA2487" w:rsidP="00EE0B68">
      <w:pPr>
        <w:keepLines/>
        <w:rPr>
          <w:sz w:val="24"/>
          <w:lang w:eastAsia="ru-RU"/>
        </w:rPr>
      </w:pPr>
      <w:r>
        <w:rPr>
          <w:sz w:val="24"/>
          <w:lang w:val="nl-NL" w:eastAsia="ru-RU"/>
        </w:rPr>
        <w:t>Een mogelijke manier om de optische zuiverheid te beschrijven is de enantiomere overmaat (</w:t>
      </w:r>
      <w:r w:rsidRPr="00DA2487">
        <w:rPr>
          <w:i/>
          <w:sz w:val="24"/>
          <w:lang w:val="nl-NL" w:eastAsia="ru-RU"/>
        </w:rPr>
        <w:t>eo</w:t>
      </w:r>
      <w:r>
        <w:rPr>
          <w:sz w:val="24"/>
          <w:lang w:val="nl-NL" w:eastAsia="ru-RU"/>
        </w:rPr>
        <w:t xml:space="preserve">). </w:t>
      </w:r>
      <w:r w:rsidRPr="00620AC2">
        <w:rPr>
          <w:sz w:val="24"/>
          <w:lang w:val="nl-NL" w:eastAsia="ru-RU"/>
        </w:rPr>
        <w:t xml:space="preserve">Dit is gedefinieerd als het </w:t>
      </w:r>
      <w:r>
        <w:rPr>
          <w:sz w:val="24"/>
          <w:lang w:val="nl-NL" w:eastAsia="ru-RU"/>
        </w:rPr>
        <w:t>percentage</w:t>
      </w:r>
      <w:r w:rsidRPr="00620AC2">
        <w:rPr>
          <w:sz w:val="24"/>
          <w:lang w:val="nl-NL" w:eastAsia="ru-RU"/>
        </w:rPr>
        <w:t>verschil van de enant</w:t>
      </w:r>
      <w:r>
        <w:rPr>
          <w:sz w:val="24"/>
          <w:lang w:val="nl-NL" w:eastAsia="ru-RU"/>
        </w:rPr>
        <w:t>i</w:t>
      </w:r>
      <w:r w:rsidRPr="00620AC2">
        <w:rPr>
          <w:sz w:val="24"/>
          <w:lang w:val="nl-NL" w:eastAsia="ru-RU"/>
        </w:rPr>
        <w:t xml:space="preserve">omeren in het mengsel.  </w:t>
      </w:r>
      <w:r>
        <w:rPr>
          <w:sz w:val="24"/>
          <w:lang w:val="nl-NL" w:eastAsia="ru-RU"/>
        </w:rPr>
        <w:t xml:space="preserve">Bijvoorbeeld, een mengsel met 70 % R en 30 % S heeft een </w:t>
      </w:r>
      <w:r w:rsidRPr="00DA2487">
        <w:rPr>
          <w:i/>
          <w:sz w:val="24"/>
          <w:lang w:val="nl-NL" w:eastAsia="ru-RU"/>
        </w:rPr>
        <w:t>eo</w:t>
      </w:r>
      <w:r>
        <w:rPr>
          <w:sz w:val="24"/>
          <w:lang w:val="nl-NL" w:eastAsia="ru-RU"/>
        </w:rPr>
        <w:t xml:space="preserve"> gelijk aan 40 %.</w:t>
      </w:r>
    </w:p>
    <w:p w14:paraId="79F21A99" w14:textId="3723AE86" w:rsidR="00EE0B68" w:rsidRPr="00EE0B68" w:rsidRDefault="00DA2487" w:rsidP="00EE0B68">
      <w:pPr>
        <w:keepLines/>
        <w:tabs>
          <w:tab w:val="left" w:pos="851"/>
        </w:tabs>
        <w:ind w:left="851" w:hanging="851"/>
        <w:rPr>
          <w:sz w:val="24"/>
          <w:lang w:eastAsia="ru-RU"/>
        </w:rPr>
      </w:pPr>
      <w:r w:rsidRPr="00EE0B68">
        <w:rPr>
          <w:i/>
          <w:smallCaps/>
          <w:noProof/>
          <w:sz w:val="24"/>
          <w:lang w:val="nl-NL" w:eastAsia="nl-NL"/>
        </w:rPr>
        <w:drawing>
          <wp:anchor distT="0" distB="0" distL="114300" distR="114300" simplePos="0" relativeHeight="251784192" behindDoc="0" locked="0" layoutInCell="1" allowOverlap="1" wp14:anchorId="0F5E635F" wp14:editId="42AE32D8">
            <wp:simplePos x="0" y="0"/>
            <wp:positionH relativeFrom="column">
              <wp:posOffset>3946525</wp:posOffset>
            </wp:positionH>
            <wp:positionV relativeFrom="page">
              <wp:posOffset>3954780</wp:posOffset>
            </wp:positionV>
            <wp:extent cx="1671320" cy="1889125"/>
            <wp:effectExtent l="0" t="0" r="5080"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lantamine_alon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1320" cy="1889125"/>
                    </a:xfrm>
                    <a:prstGeom prst="rect">
                      <a:avLst/>
                    </a:prstGeom>
                  </pic:spPr>
                </pic:pic>
              </a:graphicData>
            </a:graphic>
            <wp14:sizeRelH relativeFrom="margin">
              <wp14:pctWidth>0</wp14:pctWidth>
            </wp14:sizeRelH>
            <wp14:sizeRelV relativeFrom="margin">
              <wp14:pctHeight>0</wp14:pctHeight>
            </wp14:sizeRelV>
          </wp:anchor>
        </w:drawing>
      </w:r>
      <w:r w:rsidR="00EE0B68" w:rsidRPr="00EE0B68">
        <w:rPr>
          <w:b/>
          <w:sz w:val="24"/>
        </w:rPr>
        <w:t>6.2.1.</w:t>
      </w:r>
      <w:r w:rsidR="00EE0B68" w:rsidRPr="00EE0B68">
        <w:rPr>
          <w:sz w:val="24"/>
          <w:lang w:eastAsia="ru-RU"/>
        </w:rPr>
        <w:tab/>
      </w:r>
      <w:r w:rsidRPr="00620AC2">
        <w:rPr>
          <w:sz w:val="24"/>
          <w:u w:val="single"/>
          <w:lang w:val="nl-NL" w:eastAsia="ru-RU"/>
        </w:rPr>
        <w:t>Hoe groot</w:t>
      </w:r>
      <w:r w:rsidRPr="00620AC2">
        <w:rPr>
          <w:sz w:val="24"/>
          <w:lang w:val="nl-NL" w:eastAsia="ru-RU"/>
        </w:rPr>
        <w:t xml:space="preserve"> bedraagt de </w:t>
      </w:r>
      <w:r>
        <w:rPr>
          <w:sz w:val="24"/>
          <w:lang w:val="nl-NL" w:eastAsia="ru-RU"/>
        </w:rPr>
        <w:t>enantiomere overmaat</w:t>
      </w:r>
      <w:r w:rsidRPr="00620AC2">
        <w:rPr>
          <w:sz w:val="24"/>
          <w:lang w:val="nl-NL" w:eastAsia="ru-RU"/>
        </w:rPr>
        <w:t xml:space="preserve"> van het uiteindelijke materia</w:t>
      </w:r>
      <w:r>
        <w:rPr>
          <w:sz w:val="24"/>
          <w:lang w:val="nl-NL" w:eastAsia="ru-RU"/>
        </w:rPr>
        <w:t>a</w:t>
      </w:r>
      <w:r w:rsidRPr="00620AC2">
        <w:rPr>
          <w:sz w:val="24"/>
          <w:lang w:val="nl-NL" w:eastAsia="ru-RU"/>
        </w:rPr>
        <w:t xml:space="preserve">l verkregen via de industriële route? </w:t>
      </w:r>
    </w:p>
    <w:p w14:paraId="57F3681A" w14:textId="5D2556C2" w:rsidR="00EE0B68" w:rsidRPr="00EE0B68" w:rsidRDefault="00DA2487" w:rsidP="00EE0B68">
      <w:pPr>
        <w:keepLines/>
        <w:rPr>
          <w:sz w:val="24"/>
        </w:rPr>
      </w:pPr>
      <w:r w:rsidRPr="00620AC2">
        <w:rPr>
          <w:smallCaps/>
          <w:sz w:val="24"/>
          <w:lang w:val="nl-NL"/>
        </w:rPr>
        <w:t>L</w:t>
      </w:r>
      <w:r w:rsidRPr="00620AC2">
        <w:rPr>
          <w:sz w:val="24"/>
          <w:lang w:val="nl-NL"/>
        </w:rPr>
        <w:t xml:space="preserve">-selectride is een commercieel verkrijgbaar reagens waarmee de laatste </w:t>
      </w:r>
      <w:r>
        <w:rPr>
          <w:sz w:val="24"/>
          <w:lang w:val="nl-NL"/>
        </w:rPr>
        <w:t>reacti</w:t>
      </w:r>
      <w:r w:rsidRPr="00620AC2">
        <w:rPr>
          <w:sz w:val="24"/>
          <w:lang w:val="nl-NL"/>
        </w:rPr>
        <w:t>e stereosel</w:t>
      </w:r>
      <w:r>
        <w:rPr>
          <w:sz w:val="24"/>
          <w:lang w:val="nl-NL"/>
        </w:rPr>
        <w:t>e</w:t>
      </w:r>
      <w:r w:rsidRPr="00620AC2">
        <w:rPr>
          <w:sz w:val="24"/>
          <w:lang w:val="nl-NL"/>
        </w:rPr>
        <w:t xml:space="preserve">ctief kan worden uitgevoerd. </w:t>
      </w:r>
    </w:p>
    <w:p w14:paraId="2FED857D" w14:textId="1126EF82" w:rsidR="00EE0B68" w:rsidRPr="00EE0B68" w:rsidRDefault="00EE0B68" w:rsidP="00EE0B68">
      <w:pPr>
        <w:keepLines/>
        <w:tabs>
          <w:tab w:val="left" w:pos="851"/>
        </w:tabs>
        <w:ind w:left="851" w:hanging="851"/>
        <w:rPr>
          <w:sz w:val="24"/>
        </w:rPr>
      </w:pPr>
      <w:r w:rsidRPr="00EE0B68">
        <w:rPr>
          <w:b/>
          <w:sz w:val="24"/>
        </w:rPr>
        <w:t>6.2.2.</w:t>
      </w:r>
      <w:r w:rsidRPr="00EE0B68">
        <w:rPr>
          <w:sz w:val="24"/>
        </w:rPr>
        <w:tab/>
      </w:r>
      <w:r w:rsidR="00DA2487" w:rsidRPr="00D762E0">
        <w:rPr>
          <w:sz w:val="24"/>
          <w:u w:val="single"/>
          <w:lang w:val="nl-NL" w:eastAsia="ru-RU"/>
        </w:rPr>
        <w:t>Kenmerk</w:t>
      </w:r>
      <w:r w:rsidR="00DA2487" w:rsidRPr="00D762E0">
        <w:rPr>
          <w:sz w:val="24"/>
          <w:lang w:val="nl-NL"/>
        </w:rPr>
        <w:t xml:space="preserve"> de gemerkte stereocentra (</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EE0B68">
        <w:rPr>
          <w:rFonts w:ascii="Symbol" w:hAnsi="Symbol"/>
          <w:sz w:val="24"/>
        </w:rPr>
        <w:t></w:t>
      </w:r>
      <w:r w:rsidR="00DA2487" w:rsidRPr="00D762E0">
        <w:rPr>
          <w:sz w:val="24"/>
          <w:lang w:val="nl-NL"/>
        </w:rPr>
        <w:t xml:space="preserve">) in </w:t>
      </w:r>
      <w:r w:rsidR="00DA2487">
        <w:rPr>
          <w:sz w:val="24"/>
          <w:lang w:val="nl-NL"/>
        </w:rPr>
        <w:br/>
      </w:r>
      <w:r w:rsidR="00DA2487" w:rsidRPr="00D762E0">
        <w:rPr>
          <w:sz w:val="24"/>
          <w:lang w:val="nl-NL"/>
        </w:rPr>
        <w:t>(–)-</w:t>
      </w:r>
      <w:r w:rsidR="00DA2487" w:rsidRPr="00D762E0">
        <w:rPr>
          <w:b/>
          <w:sz w:val="24"/>
          <w:lang w:val="nl-NL" w:eastAsia="ru-RU"/>
        </w:rPr>
        <w:t>1</w:t>
      </w:r>
      <w:r w:rsidR="00DA2487" w:rsidRPr="00D762E0">
        <w:rPr>
          <w:sz w:val="24"/>
          <w:lang w:val="nl-NL"/>
        </w:rPr>
        <w:t xml:space="preserve"> a</w:t>
      </w:r>
      <w:r w:rsidR="00DA2487">
        <w:rPr>
          <w:sz w:val="24"/>
          <w:lang w:val="nl-NL"/>
        </w:rPr>
        <w:t>l</w:t>
      </w:r>
      <w:r w:rsidR="00DA2487" w:rsidRPr="00D762E0">
        <w:rPr>
          <w:sz w:val="24"/>
          <w:lang w:val="nl-NL"/>
        </w:rPr>
        <w:t xml:space="preserve">s </w:t>
      </w:r>
      <w:r w:rsidR="00DA2487" w:rsidRPr="00D762E0">
        <w:rPr>
          <w:i/>
          <w:sz w:val="24"/>
          <w:lang w:val="nl-NL"/>
        </w:rPr>
        <w:t>R</w:t>
      </w:r>
      <w:r w:rsidR="00DA2487">
        <w:rPr>
          <w:sz w:val="24"/>
          <w:lang w:val="nl-NL"/>
        </w:rPr>
        <w:t xml:space="preserve"> of</w:t>
      </w:r>
      <w:r w:rsidR="00DA2487" w:rsidRPr="00D762E0">
        <w:rPr>
          <w:sz w:val="24"/>
          <w:lang w:val="nl-NL"/>
        </w:rPr>
        <w:t xml:space="preserve"> </w:t>
      </w:r>
      <w:r w:rsidR="00DA2487" w:rsidRPr="00D762E0">
        <w:rPr>
          <w:i/>
          <w:sz w:val="24"/>
          <w:lang w:val="nl-NL"/>
        </w:rPr>
        <w:t>S</w:t>
      </w:r>
      <w:r w:rsidR="00DA2487" w:rsidRPr="00D762E0">
        <w:rPr>
          <w:sz w:val="24"/>
          <w:lang w:val="nl-NL"/>
        </w:rPr>
        <w:t>.</w:t>
      </w:r>
    </w:p>
    <w:p w14:paraId="56D4EB70" w14:textId="1208AE20" w:rsidR="00DA2487" w:rsidRPr="00D762E0" w:rsidRDefault="00EE0B68" w:rsidP="00DA2487">
      <w:pPr>
        <w:keepLines/>
        <w:tabs>
          <w:tab w:val="left" w:pos="851"/>
        </w:tabs>
        <w:ind w:left="851" w:hanging="851"/>
        <w:rPr>
          <w:sz w:val="24"/>
          <w:lang w:val="nl-NL"/>
        </w:rPr>
      </w:pPr>
      <w:r w:rsidRPr="00EE0B68">
        <w:rPr>
          <w:b/>
          <w:sz w:val="24"/>
        </w:rPr>
        <w:t>6.2.3.</w:t>
      </w:r>
      <w:r w:rsidRPr="00EE0B68">
        <w:rPr>
          <w:b/>
          <w:sz w:val="24"/>
        </w:rPr>
        <w:tab/>
      </w:r>
      <w:r w:rsidR="00DA2487" w:rsidRPr="00D762E0">
        <w:rPr>
          <w:sz w:val="24"/>
          <w:u w:val="single"/>
          <w:lang w:val="nl-NL"/>
        </w:rPr>
        <w:t>Geef</w:t>
      </w:r>
      <w:r w:rsidR="00DA2487" w:rsidRPr="00D762E0">
        <w:rPr>
          <w:sz w:val="24"/>
          <w:lang w:val="nl-NL"/>
        </w:rPr>
        <w:t xml:space="preserve"> de formule van </w:t>
      </w:r>
      <w:r w:rsidR="00DA2487">
        <w:rPr>
          <w:sz w:val="24"/>
          <w:lang w:val="nl-NL"/>
        </w:rPr>
        <w:t>een</w:t>
      </w:r>
      <w:r w:rsidR="00DA2487" w:rsidRPr="00D762E0">
        <w:rPr>
          <w:sz w:val="24"/>
          <w:lang w:val="nl-NL"/>
        </w:rPr>
        <w:t xml:space="preserve"> reagens waarmee dezelfde reactie als met L-selectride kan worden uitgevoerd om </w:t>
      </w:r>
      <w:r w:rsidR="00DA2487" w:rsidRPr="00D762E0">
        <w:rPr>
          <w:b/>
          <w:bCs/>
          <w:sz w:val="24"/>
          <w:lang w:val="nl-NL"/>
        </w:rPr>
        <w:t>H</w:t>
      </w:r>
      <w:r w:rsidR="00DA2487" w:rsidRPr="00D762E0">
        <w:rPr>
          <w:sz w:val="24"/>
          <w:lang w:val="nl-NL"/>
        </w:rPr>
        <w:t xml:space="preserve"> om te zetten tot </w:t>
      </w:r>
      <w:r w:rsidR="00DA2487" w:rsidRPr="00D762E0">
        <w:rPr>
          <w:b/>
          <w:bCs/>
          <w:sz w:val="24"/>
          <w:lang w:val="nl-NL"/>
        </w:rPr>
        <w:t>1</w:t>
      </w:r>
      <w:r w:rsidR="00DA2487">
        <w:rPr>
          <w:sz w:val="24"/>
          <w:lang w:val="nl-NL"/>
        </w:rPr>
        <w:t xml:space="preserve">. </w:t>
      </w:r>
      <w:r w:rsidR="00C1348E">
        <w:rPr>
          <w:sz w:val="24"/>
          <w:lang w:val="nl-NL"/>
        </w:rPr>
        <w:t>Je hoeft in je antwoord geen rekening te houden met stereo-isomerie.</w:t>
      </w:r>
    </w:p>
    <w:p w14:paraId="657C61CA" w14:textId="77777777" w:rsidR="00AD54F7" w:rsidRDefault="00AD54F7">
      <w:pPr>
        <w:rPr>
          <w:sz w:val="24"/>
          <w:lang w:val="nl-NL"/>
        </w:rPr>
      </w:pPr>
      <w:r>
        <w:rPr>
          <w:sz w:val="24"/>
          <w:lang w:val="nl-NL"/>
        </w:rPr>
        <w:br w:type="page"/>
      </w:r>
    </w:p>
    <w:p w14:paraId="68BF958C" w14:textId="663DA1FD" w:rsidR="00AD54F7" w:rsidRDefault="00AD54F7" w:rsidP="00AD54F7">
      <w:pPr>
        <w:keepLines/>
        <w:tabs>
          <w:tab w:val="left" w:pos="0"/>
        </w:tabs>
        <w:rPr>
          <w:sz w:val="24"/>
          <w:lang w:val="nl-NL"/>
        </w:rPr>
      </w:pPr>
      <w:r>
        <w:rPr>
          <w:sz w:val="24"/>
          <w:lang w:val="nl-NL"/>
        </w:rPr>
        <w:lastRenderedPageBreak/>
        <w:t>Een alternatieve route voor de synthese van</w:t>
      </w:r>
      <w:r w:rsidR="00DA2487" w:rsidRPr="00D762E0">
        <w:rPr>
          <w:sz w:val="24"/>
          <w:lang w:val="nl-NL"/>
        </w:rPr>
        <w:t xml:space="preserve"> galantamine verloopt in een proces waarbij de </w:t>
      </w:r>
      <w:r>
        <w:rPr>
          <w:sz w:val="24"/>
          <w:lang w:val="nl-NL"/>
        </w:rPr>
        <w:t>zeven</w:t>
      </w:r>
      <w:r w:rsidR="00DA2487" w:rsidRPr="00D762E0">
        <w:rPr>
          <w:sz w:val="24"/>
          <w:lang w:val="nl-NL"/>
        </w:rPr>
        <w:t xml:space="preserve">ring </w:t>
      </w:r>
      <w:r>
        <w:rPr>
          <w:sz w:val="24"/>
          <w:lang w:val="nl-NL"/>
        </w:rPr>
        <w:t>als laatste ringvormige structuur ontstaat.</w:t>
      </w:r>
      <w:r w:rsidR="00DA2487" w:rsidRPr="00D762E0">
        <w:rPr>
          <w:sz w:val="24"/>
          <w:lang w:val="nl-NL"/>
        </w:rPr>
        <w:t xml:space="preserve"> </w:t>
      </w:r>
    </w:p>
    <w:p w14:paraId="75856328" w14:textId="77777777" w:rsidR="00EE0B68" w:rsidRPr="00EE0B68" w:rsidRDefault="00EE0B68" w:rsidP="00EE0B68">
      <w:pPr>
        <w:keepLines/>
        <w:rPr>
          <w:sz w:val="24"/>
        </w:rPr>
      </w:pPr>
      <w:r w:rsidRPr="00EE0B68">
        <w:rPr>
          <w:noProof/>
          <w:sz w:val="24"/>
          <w:lang w:val="nl-NL" w:eastAsia="nl-NL"/>
        </w:rPr>
        <mc:AlternateContent>
          <mc:Choice Requires="wps">
            <w:drawing>
              <wp:anchor distT="45720" distB="45720" distL="114300" distR="114300" simplePos="0" relativeHeight="251789312" behindDoc="0" locked="0" layoutInCell="1" allowOverlap="1" wp14:anchorId="0EED9D80" wp14:editId="4CBFFF5B">
                <wp:simplePos x="0" y="0"/>
                <wp:positionH relativeFrom="column">
                  <wp:posOffset>3605530</wp:posOffset>
                </wp:positionH>
                <wp:positionV relativeFrom="paragraph">
                  <wp:posOffset>2658957</wp:posOffset>
                </wp:positionV>
                <wp:extent cx="561975" cy="289249"/>
                <wp:effectExtent l="0" t="0" r="2857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9249"/>
                        </a:xfrm>
                        <a:prstGeom prst="rect">
                          <a:avLst/>
                        </a:prstGeom>
                        <a:solidFill>
                          <a:srgbClr val="FFFFFF"/>
                        </a:solidFill>
                        <a:ln w="9525">
                          <a:solidFill>
                            <a:srgbClr val="000000"/>
                          </a:solidFill>
                          <a:miter lim="800000"/>
                          <a:headEnd/>
                          <a:tailEnd/>
                        </a:ln>
                      </wps:spPr>
                      <wps:txbx>
                        <w:txbxContent>
                          <w:p w14:paraId="35923EF5" w14:textId="77777777" w:rsidR="007F4B66" w:rsidRPr="00575696" w:rsidRDefault="007F4B66" w:rsidP="00EE0B68">
                            <w:pPr>
                              <w:rPr>
                                <w:rFonts w:asciiTheme="minorHAnsi" w:hAnsiTheme="minorHAnsi"/>
                                <w:sz w:val="18"/>
                                <w:szCs w:val="18"/>
                              </w:rPr>
                            </w:pPr>
                            <w:r>
                              <w:rPr>
                                <w:rFonts w:asciiTheme="minorHAnsi" w:hAnsiTheme="minorHAnsi"/>
                                <w:sz w:val="18"/>
                                <w:szCs w:val="18"/>
                              </w:rPr>
                              <w:t>pH =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83.9pt;margin-top:209.35pt;width:44.25pt;height:22.8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">
                <v:textbox>
                  <w:txbxContent>
                    <w:p w14:paraId="35923EF5" w14:textId="77777777" w:rsidR="007F4B66" w:rsidRPr="00575696" w:rsidRDefault="007F4B66" w:rsidP="00EE0B68">
                      <w:pPr>
                        <w:rPr>
                          <w:rFonts w:asciiTheme="minorHAnsi" w:hAnsiTheme="minorHAnsi"/>
                          <w:sz w:val="18"/>
                          <w:szCs w:val="18"/>
                        </w:rPr>
                      </w:pPr>
                      <w:r>
                        <w:rPr>
                          <w:rFonts w:asciiTheme="minorHAnsi" w:hAnsiTheme="minorHAnsi"/>
                          <w:sz w:val="18"/>
                          <w:szCs w:val="18"/>
                        </w:rPr>
                        <w:t>pH = 5</w:t>
                      </w:r>
                    </w:p>
                  </w:txbxContent>
                </v:textbox>
              </v:shape>
            </w:pict>
          </mc:Fallback>
        </mc:AlternateContent>
      </w:r>
      <w:r w:rsidRPr="00EE0B68">
        <w:rPr>
          <w:noProof/>
          <w:sz w:val="24"/>
          <w:lang w:val="nl-NL" w:eastAsia="nl-NL"/>
        </w:rPr>
        <mc:AlternateContent>
          <mc:Choice Requires="wps">
            <w:drawing>
              <wp:anchor distT="45720" distB="45720" distL="114300" distR="114300" simplePos="0" relativeHeight="251788288" behindDoc="0" locked="0" layoutInCell="1" allowOverlap="1" wp14:anchorId="7CB42750" wp14:editId="26551F6D">
                <wp:simplePos x="0" y="0"/>
                <wp:positionH relativeFrom="column">
                  <wp:posOffset>3268980</wp:posOffset>
                </wp:positionH>
                <wp:positionV relativeFrom="paragraph">
                  <wp:posOffset>949113</wp:posOffset>
                </wp:positionV>
                <wp:extent cx="1082351" cy="289249"/>
                <wp:effectExtent l="0" t="0" r="35560" b="158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351" cy="289249"/>
                        </a:xfrm>
                        <a:prstGeom prst="rect">
                          <a:avLst/>
                        </a:prstGeom>
                        <a:solidFill>
                          <a:srgbClr val="FFFFFF"/>
                        </a:solidFill>
                        <a:ln w="9525">
                          <a:solidFill>
                            <a:srgbClr val="000000"/>
                          </a:solidFill>
                          <a:miter lim="800000"/>
                          <a:headEnd/>
                          <a:tailEnd/>
                        </a:ln>
                      </wps:spPr>
                      <wps:txbx>
                        <w:txbxContent>
                          <w:p w14:paraId="468615A5" w14:textId="60900CDC" w:rsidR="007F4B66" w:rsidRPr="00575696" w:rsidRDefault="007F4B66" w:rsidP="00EE0B68">
                            <w:pPr>
                              <w:rPr>
                                <w:rFonts w:asciiTheme="minorHAnsi" w:hAnsiTheme="minorHAnsi"/>
                                <w:sz w:val="18"/>
                                <w:szCs w:val="18"/>
                              </w:rPr>
                            </w:pPr>
                            <w:r>
                              <w:rPr>
                                <w:rFonts w:asciiTheme="minorHAnsi" w:hAnsiTheme="minorHAnsi"/>
                                <w:sz w:val="18"/>
                                <w:szCs w:val="18"/>
                              </w:rPr>
                              <w:t>(4</w:t>
                            </w:r>
                            <w:r w:rsidRPr="00575696">
                              <w:rPr>
                                <w:rFonts w:asciiTheme="minorHAnsi" w:hAnsiTheme="minorHAnsi"/>
                                <w:sz w:val="18"/>
                                <w:szCs w:val="18"/>
                              </w:rPr>
                              <w:t xml:space="preserve"> equivalent</w:t>
                            </w:r>
                            <w:r>
                              <w:rPr>
                                <w:rFonts w:asciiTheme="minorHAnsi" w:hAnsiTheme="minorHAnsi"/>
                                <w:sz w:val="18"/>
                                <w:szCs w:val="18"/>
                              </w:rPr>
                              <w:t>en</w:t>
                            </w:r>
                            <w:r w:rsidRPr="00575696">
                              <w:rPr>
                                <w:rFonts w:asciiTheme="minorHAnsi" w:hAnsi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57.4pt;margin-top:74.75pt;width:85.2pt;height:22.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">
                <v:textbox>
                  <w:txbxContent>
                    <w:p w14:paraId="468615A5" w14:textId="60900CDC" w:rsidR="007F4B66" w:rsidRPr="00575696" w:rsidRDefault="007F4B66" w:rsidP="00EE0B68">
                      <w:pPr>
                        <w:rPr>
                          <w:rFonts w:asciiTheme="minorHAnsi" w:hAnsiTheme="minorHAnsi"/>
                          <w:sz w:val="18"/>
                          <w:szCs w:val="18"/>
                        </w:rPr>
                      </w:pPr>
                      <w:r>
                        <w:rPr>
                          <w:rFonts w:asciiTheme="minorHAnsi" w:hAnsiTheme="minorHAnsi"/>
                          <w:sz w:val="18"/>
                          <w:szCs w:val="18"/>
                        </w:rPr>
                        <w:t>(4</w:t>
                      </w:r>
                      <w:r w:rsidRPr="00575696">
                        <w:rPr>
                          <w:rFonts w:asciiTheme="minorHAnsi" w:hAnsiTheme="minorHAnsi"/>
                          <w:sz w:val="18"/>
                          <w:szCs w:val="18"/>
                        </w:rPr>
                        <w:t xml:space="preserve"> equivalent</w:t>
                      </w:r>
                      <w:r>
                        <w:rPr>
                          <w:rFonts w:asciiTheme="minorHAnsi" w:hAnsiTheme="minorHAnsi"/>
                          <w:sz w:val="18"/>
                          <w:szCs w:val="18"/>
                        </w:rPr>
                        <w:t>en</w:t>
                      </w:r>
                      <w:r w:rsidRPr="00575696">
                        <w:rPr>
                          <w:rFonts w:asciiTheme="minorHAnsi" w:hAnsiTheme="minorHAnsi"/>
                          <w:sz w:val="18"/>
                          <w:szCs w:val="18"/>
                        </w:rPr>
                        <w:t>)</w:t>
                      </w:r>
                    </w:p>
                  </w:txbxContent>
                </v:textbox>
              </v:shape>
            </w:pict>
          </mc:Fallback>
        </mc:AlternateContent>
      </w:r>
      <w:r w:rsidRPr="00EE0B68">
        <w:rPr>
          <w:noProof/>
          <w:sz w:val="24"/>
          <w:lang w:val="nl-NL" w:eastAsia="nl-NL"/>
        </w:rPr>
        <w:drawing>
          <wp:inline distT="0" distB="0" distL="0" distR="0" wp14:anchorId="2AA359B6" wp14:editId="57B56F09">
            <wp:extent cx="5111351" cy="33190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lantamine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1351" cy="3319030"/>
                    </a:xfrm>
                    <a:prstGeom prst="rect">
                      <a:avLst/>
                    </a:prstGeom>
                  </pic:spPr>
                </pic:pic>
              </a:graphicData>
            </a:graphic>
          </wp:inline>
        </w:drawing>
      </w:r>
    </w:p>
    <w:p w14:paraId="5BEB2CEA" w14:textId="77777777" w:rsidR="00AD54F7" w:rsidRPr="00D762E0" w:rsidRDefault="00EE0B68" w:rsidP="00AD54F7">
      <w:pPr>
        <w:keepLines/>
        <w:tabs>
          <w:tab w:val="left" w:pos="851"/>
        </w:tabs>
        <w:ind w:left="851" w:hanging="851"/>
        <w:rPr>
          <w:sz w:val="24"/>
          <w:lang w:val="nl-NL"/>
        </w:rPr>
      </w:pPr>
      <w:r w:rsidRPr="00EE0B68">
        <w:rPr>
          <w:b/>
          <w:sz w:val="24"/>
        </w:rPr>
        <w:t>6.3.1.</w:t>
      </w:r>
      <w:r w:rsidRPr="00EE0B68">
        <w:rPr>
          <w:sz w:val="24"/>
        </w:rPr>
        <w:tab/>
      </w:r>
      <w:r w:rsidR="00AD54F7" w:rsidRPr="00D762E0">
        <w:rPr>
          <w:sz w:val="24"/>
          <w:u w:val="single"/>
          <w:lang w:val="nl-NL"/>
        </w:rPr>
        <w:t>Geef</w:t>
      </w:r>
      <w:r w:rsidR="00AD54F7" w:rsidRPr="00D762E0">
        <w:rPr>
          <w:sz w:val="24"/>
          <w:lang w:val="nl-NL"/>
        </w:rPr>
        <w:t xml:space="preserve"> de formule van de verbinding </w:t>
      </w:r>
      <w:r w:rsidR="00AD54F7" w:rsidRPr="00D762E0">
        <w:rPr>
          <w:b/>
          <w:sz w:val="24"/>
          <w:lang w:val="nl-NL"/>
        </w:rPr>
        <w:t>Y</w:t>
      </w:r>
      <w:r w:rsidR="00AD54F7" w:rsidRPr="00D762E0">
        <w:rPr>
          <w:sz w:val="24"/>
          <w:lang w:val="nl-NL"/>
        </w:rPr>
        <w:t xml:space="preserve"> waarmee de eerste stap van de synthese wordt uitgevoerd. </w:t>
      </w:r>
    </w:p>
    <w:p w14:paraId="6826FC6D" w14:textId="05809E10" w:rsidR="00AD54F7" w:rsidRPr="00D762E0" w:rsidRDefault="00AD54F7" w:rsidP="00AD54F7">
      <w:pPr>
        <w:keepLines/>
        <w:tabs>
          <w:tab w:val="left" w:pos="851"/>
        </w:tabs>
        <w:ind w:left="851" w:hanging="851"/>
        <w:rPr>
          <w:sz w:val="24"/>
          <w:lang w:val="nl-NL"/>
        </w:rPr>
      </w:pPr>
      <w:r w:rsidRPr="00D762E0">
        <w:rPr>
          <w:b/>
          <w:sz w:val="24"/>
          <w:lang w:val="nl-NL"/>
        </w:rPr>
        <w:t>6.3.2.</w:t>
      </w:r>
      <w:r w:rsidRPr="00D762E0">
        <w:rPr>
          <w:sz w:val="24"/>
          <w:lang w:val="nl-NL"/>
        </w:rPr>
        <w:tab/>
      </w:r>
      <w:r w:rsidRPr="00D762E0">
        <w:rPr>
          <w:sz w:val="24"/>
          <w:u w:val="single"/>
          <w:lang w:val="nl-NL"/>
        </w:rPr>
        <w:t>Geef</w:t>
      </w:r>
      <w:r w:rsidRPr="00AD54F7">
        <w:rPr>
          <w:sz w:val="24"/>
          <w:lang w:val="nl-NL"/>
        </w:rPr>
        <w:t xml:space="preserve"> mogelijk</w:t>
      </w:r>
      <w:r>
        <w:rPr>
          <w:sz w:val="24"/>
          <w:lang w:val="nl-NL"/>
        </w:rPr>
        <w:t>e</w:t>
      </w:r>
      <w:r w:rsidRPr="00D762E0">
        <w:rPr>
          <w:sz w:val="24"/>
          <w:lang w:val="nl-NL"/>
        </w:rPr>
        <w:t xml:space="preserve"> structuren</w:t>
      </w:r>
      <w:r>
        <w:rPr>
          <w:sz w:val="24"/>
          <w:lang w:val="nl-NL"/>
        </w:rPr>
        <w:t xml:space="preserve"> voor</w:t>
      </w:r>
      <w:r w:rsidRPr="00D762E0">
        <w:rPr>
          <w:sz w:val="24"/>
          <w:lang w:val="nl-NL"/>
        </w:rPr>
        <w:t xml:space="preserve"> </w:t>
      </w:r>
      <w:r w:rsidRPr="00D762E0">
        <w:rPr>
          <w:b/>
          <w:sz w:val="24"/>
          <w:lang w:val="nl-NL"/>
        </w:rPr>
        <w:t>J</w:t>
      </w:r>
      <w:r w:rsidRPr="00D762E0">
        <w:rPr>
          <w:sz w:val="24"/>
          <w:lang w:val="nl-NL"/>
        </w:rPr>
        <w:t xml:space="preserve"> en </w:t>
      </w:r>
      <w:r w:rsidRPr="00D762E0">
        <w:rPr>
          <w:b/>
          <w:sz w:val="24"/>
          <w:lang w:val="nl-NL"/>
        </w:rPr>
        <w:t>K</w:t>
      </w:r>
      <w:r w:rsidRPr="00D762E0">
        <w:rPr>
          <w:sz w:val="24"/>
          <w:lang w:val="nl-NL"/>
        </w:rPr>
        <w:t>.</w:t>
      </w:r>
    </w:p>
    <w:p w14:paraId="5EA389E8" w14:textId="4AEA4E9E" w:rsidR="00EE0B68" w:rsidRPr="00EE0B68" w:rsidRDefault="00EE0B68" w:rsidP="00EE0B68">
      <w:pPr>
        <w:keepLines/>
        <w:tabs>
          <w:tab w:val="left" w:pos="851"/>
        </w:tabs>
        <w:ind w:left="851" w:hanging="851"/>
        <w:rPr>
          <w:sz w:val="24"/>
        </w:rPr>
      </w:pPr>
    </w:p>
    <w:p w14:paraId="711C6DD7" w14:textId="77777777" w:rsidR="00584990" w:rsidRPr="00F02D44" w:rsidRDefault="00584990" w:rsidP="00584990">
      <w:pPr>
        <w:pStyle w:val="Kop1"/>
      </w:pPr>
      <w:r>
        <w:lastRenderedPageBreak/>
        <w:t>Opgave 7</w:t>
      </w:r>
      <w:r>
        <w:tab/>
        <w:t>8% van het totaal</w:t>
      </w:r>
    </w:p>
    <w:p w14:paraId="6AAEC4B8" w14:textId="77777777" w:rsidR="00584990" w:rsidRPr="00EE0B68" w:rsidRDefault="00584990" w:rsidP="00584990">
      <w:pPr>
        <w:keepLines/>
        <w:rPr>
          <w:sz w:val="24"/>
        </w:rPr>
      </w:pPr>
      <w:r w:rsidRPr="00EE0B68">
        <w:rPr>
          <w:noProof/>
          <w:sz w:val="24"/>
          <w:lang w:val="nl-NL" w:eastAsia="nl-NL"/>
        </w:rPr>
        <w:drawing>
          <wp:anchor distT="0" distB="0" distL="114300" distR="114300" simplePos="0" relativeHeight="251868160" behindDoc="0" locked="0" layoutInCell="1" allowOverlap="1" wp14:anchorId="6496D5FC" wp14:editId="099C1C10">
            <wp:simplePos x="0" y="0"/>
            <wp:positionH relativeFrom="margin">
              <wp:align>right</wp:align>
            </wp:positionH>
            <wp:positionV relativeFrom="paragraph">
              <wp:posOffset>19322</wp:posOffset>
            </wp:positionV>
            <wp:extent cx="2444115" cy="1533525"/>
            <wp:effectExtent l="0" t="0" r="0" b="9525"/>
            <wp:wrapSquare wrapText="left"/>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11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DAB2C" w14:textId="77777777" w:rsidR="00584990" w:rsidRPr="00E57486" w:rsidRDefault="00584990" w:rsidP="00584990">
      <w:pPr>
        <w:keepLines/>
        <w:rPr>
          <w:sz w:val="24"/>
          <w:lang w:val="nl-NL"/>
        </w:rPr>
      </w:pPr>
      <w:r w:rsidRPr="00E57486">
        <w:rPr>
          <w:sz w:val="24"/>
          <w:lang w:val="nl-NL"/>
        </w:rPr>
        <w:t xml:space="preserve">In deze opgave wordt de synthese van het medicijn </w:t>
      </w:r>
      <w:r w:rsidRPr="00E57486">
        <w:rPr>
          <w:i/>
          <w:sz w:val="24"/>
          <w:lang w:val="nl-NL"/>
        </w:rPr>
        <w:t>dolasetron mesylaat</w:t>
      </w:r>
      <w:r w:rsidRPr="00E57486">
        <w:rPr>
          <w:sz w:val="24"/>
          <w:lang w:val="nl-NL"/>
        </w:rPr>
        <w:t xml:space="preserve">, </w:t>
      </w:r>
      <w:r w:rsidRPr="00E57486">
        <w:rPr>
          <w:b/>
          <w:sz w:val="24"/>
          <w:lang w:val="nl-NL"/>
        </w:rPr>
        <w:t>Z</w:t>
      </w:r>
      <w:r w:rsidRPr="00E57486">
        <w:rPr>
          <w:sz w:val="24"/>
          <w:lang w:val="nl-NL"/>
        </w:rPr>
        <w:t xml:space="preserve"> (zie de nevenstaande figuur)</w:t>
      </w:r>
      <w:r>
        <w:rPr>
          <w:sz w:val="24"/>
          <w:lang w:val="nl-NL"/>
        </w:rPr>
        <w:t xml:space="preserve"> </w:t>
      </w:r>
      <w:r w:rsidRPr="00E57486">
        <w:rPr>
          <w:sz w:val="24"/>
          <w:lang w:val="nl-NL"/>
        </w:rPr>
        <w:t xml:space="preserve">nader bekeken. </w:t>
      </w:r>
      <w:r>
        <w:rPr>
          <w:sz w:val="24"/>
          <w:lang w:val="nl-NL"/>
        </w:rPr>
        <w:t>Het medicijn wordt verkocht onder de merknaam</w:t>
      </w:r>
      <w:r w:rsidRPr="00E57486">
        <w:rPr>
          <w:sz w:val="24"/>
          <w:lang w:val="nl-NL"/>
        </w:rPr>
        <w:t xml:space="preserve"> </w:t>
      </w:r>
      <w:r w:rsidRPr="00E57486">
        <w:rPr>
          <w:i/>
          <w:iCs/>
          <w:sz w:val="24"/>
          <w:lang w:val="nl-NL"/>
        </w:rPr>
        <w:t>Anzemet</w:t>
      </w:r>
      <w:r w:rsidRPr="00E57486">
        <w:rPr>
          <w:sz w:val="24"/>
          <w:lang w:val="nl-NL"/>
        </w:rPr>
        <w:t xml:space="preserve"> en wordt gebruikt om na een operatie misselijkheid en braken tegen te gaan. </w:t>
      </w:r>
    </w:p>
    <w:p w14:paraId="005C9925" w14:textId="77777777" w:rsidR="00584990" w:rsidRPr="00E57486" w:rsidRDefault="00584990" w:rsidP="00584990">
      <w:pPr>
        <w:keepLines/>
        <w:rPr>
          <w:sz w:val="24"/>
          <w:lang w:val="nl-NL"/>
        </w:rPr>
      </w:pPr>
    </w:p>
    <w:p w14:paraId="7262F367" w14:textId="77777777" w:rsidR="00584990" w:rsidRDefault="00584990" w:rsidP="00584990">
      <w:pPr>
        <w:keepLines/>
        <w:rPr>
          <w:sz w:val="24"/>
          <w:lang w:val="nl-NL"/>
        </w:rPr>
      </w:pPr>
      <w:r w:rsidRPr="00C92FBF">
        <w:rPr>
          <w:sz w:val="24"/>
          <w:lang w:val="nl-NL"/>
        </w:rPr>
        <w:t xml:space="preserve">De synthese begint zoals hieronder schematisch </w:t>
      </w:r>
      <w:r>
        <w:rPr>
          <w:sz w:val="24"/>
          <w:lang w:val="nl-NL"/>
        </w:rPr>
        <w:t>is</w:t>
      </w:r>
      <w:r w:rsidRPr="00C92FBF">
        <w:rPr>
          <w:sz w:val="24"/>
          <w:lang w:val="nl-NL"/>
        </w:rPr>
        <w:t xml:space="preserve"> weergegeven</w:t>
      </w:r>
      <w:r>
        <w:rPr>
          <w:sz w:val="24"/>
          <w:lang w:val="nl-NL"/>
        </w:rPr>
        <w:t>.</w:t>
      </w:r>
    </w:p>
    <w:p w14:paraId="5920BC9D" w14:textId="77777777" w:rsidR="00584990" w:rsidRPr="00C92FBF" w:rsidRDefault="00584990" w:rsidP="00584990">
      <w:pPr>
        <w:keepLines/>
        <w:rPr>
          <w:sz w:val="24"/>
          <w:lang w:val="nl-NL"/>
        </w:rPr>
      </w:pPr>
    </w:p>
    <w:p w14:paraId="57F0B929" w14:textId="77777777" w:rsidR="00584990" w:rsidRPr="00EE0B68" w:rsidRDefault="00584990" w:rsidP="00584990">
      <w:pPr>
        <w:keepLines/>
        <w:rPr>
          <w:sz w:val="24"/>
        </w:rPr>
      </w:pPr>
      <w:r w:rsidRPr="00EE0B68">
        <w:rPr>
          <w:noProof/>
          <w:sz w:val="24"/>
          <w:lang w:val="nl-NL" w:eastAsia="nl-NL"/>
        </w:rPr>
        <w:drawing>
          <wp:anchor distT="0" distB="0" distL="114300" distR="114300" simplePos="0" relativeHeight="251867136" behindDoc="0" locked="0" layoutInCell="1" allowOverlap="1" wp14:anchorId="44ED3A6C" wp14:editId="5BE72C4E">
            <wp:simplePos x="0" y="0"/>
            <wp:positionH relativeFrom="column">
              <wp:posOffset>565150</wp:posOffset>
            </wp:positionH>
            <wp:positionV relativeFrom="paragraph">
              <wp:posOffset>-54509035</wp:posOffset>
            </wp:positionV>
            <wp:extent cx="1456690" cy="1264920"/>
            <wp:effectExtent l="0" t="0" r="0" b="0"/>
            <wp:wrapNone/>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6690" cy="1264920"/>
                    </a:xfrm>
                    <a:prstGeom prst="rect">
                      <a:avLst/>
                    </a:prstGeom>
                  </pic:spPr>
                </pic:pic>
              </a:graphicData>
            </a:graphic>
          </wp:anchor>
        </w:drawing>
      </w:r>
      <w:r w:rsidRPr="00EE0B68">
        <w:rPr>
          <w:sz w:val="24"/>
        </w:rPr>
        <w:object w:dxaOrig="12263" w:dyaOrig="9218" w14:anchorId="166D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3.4pt;height:356.4pt" o:ole="">
            <v:imagedata r:id="rId25" o:title=""/>
          </v:shape>
          <o:OLEObject Type="Embed" ProgID="ChemDraw.Document.6.0" ShapeID="_x0000_i1026" DrawAspect="Content" ObjectID="_1531383643" r:id="rId26"/>
        </w:object>
      </w:r>
    </w:p>
    <w:p w14:paraId="48FC49D6" w14:textId="2F988A07" w:rsidR="00584990" w:rsidRPr="00C92FBF" w:rsidRDefault="00584990" w:rsidP="00584990">
      <w:pPr>
        <w:keepLines/>
        <w:rPr>
          <w:sz w:val="24"/>
          <w:lang w:val="nl-NL"/>
        </w:rPr>
      </w:pPr>
      <w:r w:rsidRPr="00C92FBF">
        <w:rPr>
          <w:sz w:val="24"/>
          <w:lang w:val="nl-NL"/>
        </w:rPr>
        <w:t xml:space="preserve">Allereerst wordt </w:t>
      </w:r>
      <w:r>
        <w:rPr>
          <w:sz w:val="24"/>
          <w:lang w:val="nl-NL"/>
        </w:rPr>
        <w:t>verbinding</w:t>
      </w:r>
      <w:r w:rsidRPr="00C92FBF">
        <w:rPr>
          <w:sz w:val="24"/>
          <w:lang w:val="nl-NL"/>
        </w:rPr>
        <w:t xml:space="preserve"> </w:t>
      </w:r>
      <w:r w:rsidRPr="00C92FBF">
        <w:rPr>
          <w:b/>
          <w:sz w:val="24"/>
          <w:lang w:val="nl-NL"/>
        </w:rPr>
        <w:t>A</w:t>
      </w:r>
      <w:r w:rsidRPr="00C92FBF">
        <w:rPr>
          <w:sz w:val="24"/>
          <w:lang w:val="nl-NL"/>
        </w:rPr>
        <w:t xml:space="preserve"> gemaakt. </w:t>
      </w:r>
      <w:r w:rsidRPr="00C92FBF">
        <w:rPr>
          <w:b/>
          <w:sz w:val="24"/>
          <w:lang w:val="nl-NL"/>
        </w:rPr>
        <w:t xml:space="preserve">A </w:t>
      </w:r>
      <w:r w:rsidRPr="00C92FBF">
        <w:rPr>
          <w:sz w:val="24"/>
          <w:lang w:val="nl-NL"/>
        </w:rPr>
        <w:t>is cylisch en</w:t>
      </w:r>
      <w:r w:rsidRPr="00C92FBF">
        <w:rPr>
          <w:b/>
          <w:sz w:val="24"/>
          <w:lang w:val="nl-NL"/>
        </w:rPr>
        <w:t xml:space="preserve"> </w:t>
      </w:r>
      <w:r w:rsidRPr="00C92FBF">
        <w:rPr>
          <w:sz w:val="24"/>
          <w:lang w:val="nl-NL"/>
        </w:rPr>
        <w:t xml:space="preserve">bevat alleen de </w:t>
      </w:r>
      <w:r>
        <w:rPr>
          <w:sz w:val="24"/>
          <w:lang w:val="nl-NL"/>
        </w:rPr>
        <w:t xml:space="preserve">atoomsoorten C, H en O. Verbinding </w:t>
      </w:r>
      <w:r w:rsidRPr="00CD00CF">
        <w:rPr>
          <w:b/>
          <w:sz w:val="24"/>
          <w:lang w:val="nl-NL"/>
        </w:rPr>
        <w:t>G</w:t>
      </w:r>
      <w:r>
        <w:rPr>
          <w:sz w:val="24"/>
          <w:lang w:val="nl-NL"/>
        </w:rPr>
        <w:t xml:space="preserve"> is niet chiraal en kan direct gemaakt worden uit </w:t>
      </w:r>
      <w:r w:rsidRPr="00CD145D">
        <w:rPr>
          <w:b/>
          <w:sz w:val="24"/>
          <w:lang w:val="nl-NL"/>
        </w:rPr>
        <w:t>D</w:t>
      </w:r>
      <w:r>
        <w:rPr>
          <w:sz w:val="24"/>
          <w:lang w:val="nl-NL"/>
        </w:rPr>
        <w:t xml:space="preserve"> door gebruik te maken van ozon onder reductieve omstandigheden, of via de stereo-isomeren </w:t>
      </w:r>
      <w:r w:rsidRPr="00CD00CF">
        <w:rPr>
          <w:b/>
          <w:sz w:val="24"/>
          <w:lang w:val="nl-NL"/>
        </w:rPr>
        <w:t>E1</w:t>
      </w:r>
      <w:r>
        <w:rPr>
          <w:sz w:val="24"/>
          <w:lang w:val="nl-NL"/>
        </w:rPr>
        <w:t xml:space="preserve"> en </w:t>
      </w:r>
      <w:r w:rsidRPr="00CD00CF">
        <w:rPr>
          <w:b/>
          <w:sz w:val="24"/>
          <w:lang w:val="nl-NL"/>
        </w:rPr>
        <w:t>E2</w:t>
      </w:r>
      <w:r>
        <w:rPr>
          <w:sz w:val="24"/>
          <w:lang w:val="nl-NL"/>
        </w:rPr>
        <w:t xml:space="preserve"> door gebruik te maken van </w:t>
      </w:r>
      <w:r w:rsidRPr="00C92FBF">
        <w:rPr>
          <w:sz w:val="24"/>
          <w:lang w:val="nl-NL"/>
        </w:rPr>
        <w:t>OsO</w:t>
      </w:r>
      <w:r w:rsidRPr="00C92FBF">
        <w:rPr>
          <w:sz w:val="24"/>
          <w:vertAlign w:val="subscript"/>
          <w:lang w:val="nl-NL"/>
        </w:rPr>
        <w:t>4</w:t>
      </w:r>
      <w:r>
        <w:rPr>
          <w:sz w:val="24"/>
          <w:lang w:val="nl-NL"/>
        </w:rPr>
        <w:t xml:space="preserve">, of via de stereo-isomeren </w:t>
      </w:r>
      <w:r w:rsidRPr="00CD00CF">
        <w:rPr>
          <w:b/>
          <w:sz w:val="24"/>
          <w:lang w:val="nl-NL"/>
        </w:rPr>
        <w:t>F1</w:t>
      </w:r>
      <w:r>
        <w:rPr>
          <w:sz w:val="24"/>
          <w:lang w:val="nl-NL"/>
        </w:rPr>
        <w:t xml:space="preserve"> en </w:t>
      </w:r>
      <w:r w:rsidRPr="00CD00CF">
        <w:rPr>
          <w:b/>
          <w:sz w:val="24"/>
          <w:lang w:val="nl-NL"/>
        </w:rPr>
        <w:t>F2</w:t>
      </w:r>
      <w:r>
        <w:rPr>
          <w:sz w:val="24"/>
          <w:lang w:val="nl-NL"/>
        </w:rPr>
        <w:t xml:space="preserve"> door gebruik te maken van het in het schema weergegeven perzuur.</w:t>
      </w:r>
    </w:p>
    <w:p w14:paraId="11A97ED2" w14:textId="6D635DC7" w:rsidR="00584990" w:rsidRPr="00CD00CF" w:rsidRDefault="00584990" w:rsidP="00584990">
      <w:pPr>
        <w:keepLines/>
        <w:tabs>
          <w:tab w:val="left" w:pos="851"/>
        </w:tabs>
        <w:ind w:left="851" w:hanging="851"/>
        <w:rPr>
          <w:sz w:val="24"/>
          <w:lang w:val="nl-NL"/>
        </w:rPr>
      </w:pPr>
      <w:r w:rsidRPr="00CD00CF">
        <w:rPr>
          <w:b/>
          <w:sz w:val="24"/>
          <w:lang w:val="nl-NL"/>
        </w:rPr>
        <w:lastRenderedPageBreak/>
        <w:t>7.1.</w:t>
      </w:r>
      <w:r w:rsidRPr="00CD00CF">
        <w:rPr>
          <w:sz w:val="24"/>
          <w:lang w:val="nl-NL"/>
        </w:rPr>
        <w:tab/>
      </w:r>
      <w:r w:rsidRPr="00F920FA">
        <w:rPr>
          <w:sz w:val="24"/>
          <w:u w:val="single"/>
          <w:lang w:val="nl-NL"/>
        </w:rPr>
        <w:t>Bepaal</w:t>
      </w:r>
      <w:r w:rsidRPr="00CD00CF">
        <w:rPr>
          <w:sz w:val="24"/>
          <w:lang w:val="nl-NL"/>
        </w:rPr>
        <w:t xml:space="preserve"> </w:t>
      </w:r>
      <w:r>
        <w:rPr>
          <w:sz w:val="24"/>
          <w:lang w:val="nl-NL"/>
        </w:rPr>
        <w:t xml:space="preserve">uit de gegeven </w:t>
      </w:r>
      <w:r w:rsidRPr="00CD00CF">
        <w:rPr>
          <w:sz w:val="24"/>
          <w:lang w:val="nl-NL"/>
        </w:rPr>
        <w:t xml:space="preserve">massapercentages de </w:t>
      </w:r>
      <w:r>
        <w:rPr>
          <w:sz w:val="24"/>
          <w:lang w:val="nl-NL"/>
        </w:rPr>
        <w:t>empirische</w:t>
      </w:r>
      <w:r w:rsidRPr="00CD00CF">
        <w:rPr>
          <w:sz w:val="24"/>
          <w:lang w:val="nl-NL"/>
        </w:rPr>
        <w:t xml:space="preserve"> formule van </w:t>
      </w:r>
      <w:r w:rsidRPr="00CD00CF">
        <w:rPr>
          <w:b/>
          <w:sz w:val="24"/>
          <w:lang w:val="nl-NL"/>
        </w:rPr>
        <w:t>G</w:t>
      </w:r>
      <w:r w:rsidRPr="00CD00CF">
        <w:rPr>
          <w:sz w:val="24"/>
          <w:lang w:val="nl-NL"/>
        </w:rPr>
        <w:t>.</w:t>
      </w:r>
    </w:p>
    <w:p w14:paraId="2E72FD3B" w14:textId="77777777" w:rsidR="00584990" w:rsidRPr="003A1D83" w:rsidRDefault="00584990" w:rsidP="00584990">
      <w:pPr>
        <w:keepLines/>
        <w:tabs>
          <w:tab w:val="left" w:pos="851"/>
        </w:tabs>
        <w:ind w:left="851" w:hanging="851"/>
        <w:rPr>
          <w:sz w:val="24"/>
          <w:lang w:val="nl-NL"/>
        </w:rPr>
      </w:pPr>
      <w:r w:rsidRPr="003A1D83">
        <w:rPr>
          <w:b/>
          <w:sz w:val="24"/>
          <w:lang w:val="nl-NL"/>
        </w:rPr>
        <w:t>7.2.</w:t>
      </w:r>
      <w:r w:rsidRPr="003A1D83">
        <w:rPr>
          <w:sz w:val="24"/>
          <w:lang w:val="nl-NL"/>
        </w:rPr>
        <w:tab/>
        <w:t>Geef de structuurformule</w:t>
      </w:r>
      <w:r>
        <w:rPr>
          <w:sz w:val="24"/>
          <w:lang w:val="nl-NL"/>
        </w:rPr>
        <w:t>s</w:t>
      </w:r>
      <w:r w:rsidRPr="003A1D83">
        <w:rPr>
          <w:sz w:val="24"/>
          <w:lang w:val="nl-NL"/>
        </w:rPr>
        <w:t xml:space="preserve"> van </w:t>
      </w:r>
      <w:r w:rsidRPr="003A1D83">
        <w:rPr>
          <w:b/>
          <w:sz w:val="24"/>
          <w:lang w:val="nl-NL"/>
        </w:rPr>
        <w:t>A</w:t>
      </w:r>
      <w:r w:rsidRPr="003A1D83">
        <w:rPr>
          <w:sz w:val="24"/>
          <w:lang w:val="nl-NL"/>
        </w:rPr>
        <w:t xml:space="preserve">, </w:t>
      </w:r>
      <w:r w:rsidRPr="003A1D83">
        <w:rPr>
          <w:b/>
          <w:sz w:val="24"/>
          <w:lang w:val="nl-NL"/>
        </w:rPr>
        <w:t>B</w:t>
      </w:r>
      <w:r w:rsidRPr="003A1D83">
        <w:rPr>
          <w:sz w:val="24"/>
          <w:lang w:val="nl-NL"/>
        </w:rPr>
        <w:t xml:space="preserve">, </w:t>
      </w:r>
      <w:r w:rsidRPr="003A1D83">
        <w:rPr>
          <w:b/>
          <w:sz w:val="24"/>
          <w:lang w:val="nl-NL"/>
        </w:rPr>
        <w:t>C</w:t>
      </w:r>
      <w:r w:rsidRPr="003A1D83">
        <w:rPr>
          <w:sz w:val="24"/>
          <w:lang w:val="nl-NL"/>
        </w:rPr>
        <w:t xml:space="preserve">, </w:t>
      </w:r>
      <w:r w:rsidRPr="003A1D83">
        <w:rPr>
          <w:b/>
          <w:sz w:val="24"/>
          <w:lang w:val="nl-NL"/>
        </w:rPr>
        <w:t>D</w:t>
      </w:r>
      <w:r w:rsidRPr="003A1D83">
        <w:rPr>
          <w:sz w:val="24"/>
          <w:lang w:val="nl-NL"/>
        </w:rPr>
        <w:t xml:space="preserve">, </w:t>
      </w:r>
      <w:r w:rsidRPr="003A1D83">
        <w:rPr>
          <w:b/>
          <w:sz w:val="24"/>
          <w:lang w:val="nl-NL"/>
        </w:rPr>
        <w:t>E1</w:t>
      </w:r>
      <w:r w:rsidRPr="003A1D83">
        <w:rPr>
          <w:sz w:val="24"/>
          <w:lang w:val="nl-NL"/>
        </w:rPr>
        <w:t xml:space="preserve">, </w:t>
      </w:r>
      <w:r w:rsidRPr="003A1D83">
        <w:rPr>
          <w:b/>
          <w:sz w:val="24"/>
          <w:lang w:val="nl-NL"/>
        </w:rPr>
        <w:t>E2</w:t>
      </w:r>
      <w:r w:rsidRPr="003A1D83">
        <w:rPr>
          <w:sz w:val="24"/>
          <w:lang w:val="nl-NL"/>
        </w:rPr>
        <w:t xml:space="preserve">, </w:t>
      </w:r>
      <w:r w:rsidRPr="003A1D83">
        <w:rPr>
          <w:b/>
          <w:sz w:val="24"/>
          <w:lang w:val="nl-NL"/>
        </w:rPr>
        <w:t>F1</w:t>
      </w:r>
      <w:r w:rsidRPr="003A1D83">
        <w:rPr>
          <w:sz w:val="24"/>
          <w:lang w:val="nl-NL"/>
        </w:rPr>
        <w:t xml:space="preserve">, </w:t>
      </w:r>
      <w:r w:rsidRPr="003A1D83">
        <w:rPr>
          <w:b/>
          <w:sz w:val="24"/>
          <w:lang w:val="nl-NL"/>
        </w:rPr>
        <w:t>F2</w:t>
      </w:r>
      <w:r w:rsidRPr="003A1D83">
        <w:rPr>
          <w:sz w:val="24"/>
          <w:lang w:val="nl-NL"/>
        </w:rPr>
        <w:t xml:space="preserve"> </w:t>
      </w:r>
      <w:r>
        <w:rPr>
          <w:sz w:val="24"/>
          <w:lang w:val="nl-NL"/>
        </w:rPr>
        <w:t>en</w:t>
      </w:r>
      <w:r w:rsidRPr="003A1D83">
        <w:rPr>
          <w:sz w:val="24"/>
          <w:lang w:val="nl-NL"/>
        </w:rPr>
        <w:t xml:space="preserve"> </w:t>
      </w:r>
      <w:r w:rsidRPr="003A1D83">
        <w:rPr>
          <w:b/>
          <w:sz w:val="24"/>
          <w:lang w:val="nl-NL"/>
        </w:rPr>
        <w:t>G</w:t>
      </w:r>
      <w:r w:rsidRPr="003A1D83">
        <w:rPr>
          <w:sz w:val="24"/>
          <w:lang w:val="nl-NL"/>
        </w:rPr>
        <w:t>.</w:t>
      </w:r>
    </w:p>
    <w:p w14:paraId="0C698A17" w14:textId="07DD42AD" w:rsidR="00584990" w:rsidRDefault="00584990" w:rsidP="00584990">
      <w:pPr>
        <w:keepLines/>
        <w:rPr>
          <w:sz w:val="24"/>
          <w:lang w:val="nl-NL"/>
        </w:rPr>
      </w:pPr>
      <w:r w:rsidRPr="00D30726">
        <w:rPr>
          <w:sz w:val="24"/>
          <w:lang w:val="nl-NL"/>
        </w:rPr>
        <w:t xml:space="preserve">Verbinding </w:t>
      </w:r>
      <w:r w:rsidRPr="00D30726">
        <w:rPr>
          <w:b/>
          <w:sz w:val="24"/>
          <w:lang w:val="nl-NL"/>
        </w:rPr>
        <w:t>G</w:t>
      </w:r>
      <w:r w:rsidRPr="00D30726">
        <w:rPr>
          <w:sz w:val="24"/>
          <w:lang w:val="nl-NL"/>
        </w:rPr>
        <w:t xml:space="preserve"> wordt geb</w:t>
      </w:r>
      <w:r>
        <w:rPr>
          <w:sz w:val="24"/>
          <w:lang w:val="nl-NL"/>
        </w:rPr>
        <w:t>r</w:t>
      </w:r>
      <w:r w:rsidRPr="00D30726">
        <w:rPr>
          <w:sz w:val="24"/>
          <w:lang w:val="nl-NL"/>
        </w:rPr>
        <w:t>uikt bij de volgende fase in de synthese, waarbij onder bufferende omstandig</w:t>
      </w:r>
      <w:r w:rsidR="00E110B5">
        <w:rPr>
          <w:sz w:val="24"/>
          <w:lang w:val="nl-NL"/>
        </w:rPr>
        <w:t>heden een mengsel van twee niet-</w:t>
      </w:r>
      <w:r w:rsidRPr="00D30726">
        <w:rPr>
          <w:sz w:val="24"/>
          <w:lang w:val="nl-NL"/>
        </w:rPr>
        <w:t xml:space="preserve">chirale diastereomeren </w:t>
      </w:r>
      <w:r w:rsidRPr="00D30726">
        <w:rPr>
          <w:b/>
          <w:sz w:val="24"/>
          <w:lang w:val="nl-NL"/>
        </w:rPr>
        <w:t>H</w:t>
      </w:r>
      <w:r w:rsidRPr="00D30726">
        <w:rPr>
          <w:sz w:val="24"/>
          <w:lang w:val="nl-NL"/>
        </w:rPr>
        <w:t xml:space="preserve"> gevormd word</w:t>
      </w:r>
      <w:r>
        <w:rPr>
          <w:sz w:val="24"/>
          <w:lang w:val="nl-NL"/>
        </w:rPr>
        <w:t>t</w:t>
      </w:r>
      <w:r w:rsidRPr="00D30726">
        <w:rPr>
          <w:sz w:val="24"/>
          <w:lang w:val="nl-NL"/>
        </w:rPr>
        <w:t xml:space="preserve">. </w:t>
      </w:r>
    </w:p>
    <w:p w14:paraId="47E35D09" w14:textId="7F2597CF" w:rsidR="00584990" w:rsidRPr="00B47275" w:rsidRDefault="00584990" w:rsidP="00584990">
      <w:pPr>
        <w:keepLines/>
        <w:rPr>
          <w:sz w:val="24"/>
          <w:lang w:val="nl-NL"/>
        </w:rPr>
      </w:pPr>
      <w:r>
        <w:rPr>
          <w:sz w:val="24"/>
          <w:lang w:val="nl-NL"/>
        </w:rPr>
        <w:t xml:space="preserve">Bij </w:t>
      </w:r>
      <w:r w:rsidR="00E110B5">
        <w:rPr>
          <w:sz w:val="24"/>
          <w:lang w:val="nl-NL"/>
        </w:rPr>
        <w:t xml:space="preserve">de </w:t>
      </w:r>
      <w:r>
        <w:rPr>
          <w:sz w:val="24"/>
          <w:lang w:val="nl-NL"/>
        </w:rPr>
        <w:t xml:space="preserve">reductie van </w:t>
      </w:r>
      <w:r w:rsidRPr="00D30726">
        <w:rPr>
          <w:b/>
          <w:sz w:val="24"/>
          <w:lang w:val="nl-NL"/>
        </w:rPr>
        <w:t>H</w:t>
      </w:r>
      <w:r>
        <w:rPr>
          <w:sz w:val="24"/>
          <w:lang w:val="nl-NL"/>
        </w:rPr>
        <w:t xml:space="preserve"> met NaBH</w:t>
      </w:r>
      <w:r>
        <w:rPr>
          <w:sz w:val="24"/>
          <w:vertAlign w:val="subscript"/>
          <w:lang w:val="nl-NL"/>
        </w:rPr>
        <w:t>4</w:t>
      </w:r>
      <w:r>
        <w:rPr>
          <w:sz w:val="24"/>
          <w:lang w:val="nl-NL"/>
        </w:rPr>
        <w:t xml:space="preserve"> ontstaat alkanol </w:t>
      </w:r>
      <w:r>
        <w:rPr>
          <w:b/>
          <w:sz w:val="24"/>
          <w:lang w:val="nl-NL"/>
        </w:rPr>
        <w:t>I</w:t>
      </w:r>
      <w:r w:rsidRPr="00E110B5">
        <w:rPr>
          <w:sz w:val="24"/>
          <w:lang w:val="nl-NL"/>
        </w:rPr>
        <w:t xml:space="preserve">, </w:t>
      </w:r>
      <w:r w:rsidR="00E110B5">
        <w:rPr>
          <w:sz w:val="24"/>
          <w:lang w:val="nl-NL"/>
        </w:rPr>
        <w:t>een mengsel van vier niet-</w:t>
      </w:r>
      <w:r>
        <w:rPr>
          <w:sz w:val="24"/>
          <w:lang w:val="nl-NL"/>
        </w:rPr>
        <w:t>chirale diastereomeren.</w:t>
      </w:r>
      <w:r w:rsidRPr="00E110B5">
        <w:rPr>
          <w:sz w:val="24"/>
          <w:lang w:val="nl-NL"/>
        </w:rPr>
        <w:t xml:space="preserve"> </w:t>
      </w:r>
      <w:r w:rsidRPr="00D30726">
        <w:rPr>
          <w:b/>
          <w:sz w:val="24"/>
          <w:lang w:val="nl-NL"/>
        </w:rPr>
        <w:t>I</w:t>
      </w:r>
      <w:r w:rsidRPr="00D30726">
        <w:rPr>
          <w:sz w:val="24"/>
          <w:lang w:val="nl-NL"/>
        </w:rPr>
        <w:t xml:space="preserve"> reagee</w:t>
      </w:r>
      <w:r w:rsidR="00E110B5">
        <w:rPr>
          <w:sz w:val="24"/>
          <w:lang w:val="nl-NL"/>
        </w:rPr>
        <w:t>rt met aangezuurd dihydropyraan</w:t>
      </w:r>
      <w:r w:rsidRPr="00D30726">
        <w:rPr>
          <w:sz w:val="24"/>
          <w:lang w:val="nl-NL"/>
        </w:rPr>
        <w:t xml:space="preserve"> </w:t>
      </w:r>
      <w:r w:rsidR="00E110B5">
        <w:rPr>
          <w:sz w:val="24"/>
          <w:lang w:val="nl-NL"/>
        </w:rPr>
        <w:t xml:space="preserve">onder vorming van </w:t>
      </w:r>
      <w:r w:rsidR="00E110B5">
        <w:rPr>
          <w:b/>
          <w:sz w:val="24"/>
          <w:lang w:val="nl-NL"/>
        </w:rPr>
        <w:t>J</w:t>
      </w:r>
      <w:r w:rsidR="00E110B5" w:rsidRPr="00E110B5">
        <w:rPr>
          <w:sz w:val="24"/>
          <w:lang w:val="nl-NL"/>
        </w:rPr>
        <w:t xml:space="preserve">, </w:t>
      </w:r>
      <w:r w:rsidR="00E110B5">
        <w:rPr>
          <w:sz w:val="24"/>
          <w:lang w:val="nl-NL"/>
        </w:rPr>
        <w:t>een</w:t>
      </w:r>
      <w:r w:rsidRPr="00D30726">
        <w:rPr>
          <w:sz w:val="24"/>
          <w:lang w:val="nl-NL"/>
        </w:rPr>
        <w:t xml:space="preserve"> mengsel van nog meer diastereomeren.</w:t>
      </w:r>
      <w:r>
        <w:rPr>
          <w:sz w:val="24"/>
          <w:lang w:val="nl-NL"/>
        </w:rPr>
        <w:t xml:space="preserve"> </w:t>
      </w:r>
      <w:r>
        <w:rPr>
          <w:b/>
          <w:sz w:val="24"/>
          <w:lang w:val="nl-NL"/>
        </w:rPr>
        <w:t>J</w:t>
      </w:r>
      <w:r>
        <w:rPr>
          <w:sz w:val="24"/>
          <w:lang w:val="nl-NL"/>
        </w:rPr>
        <w:t xml:space="preserve"> wordt daarna in contact gebracht met de base kalium</w:t>
      </w:r>
      <w:r w:rsidR="00E110B5">
        <w:rPr>
          <w:sz w:val="24"/>
          <w:lang w:val="nl-NL"/>
        </w:rPr>
        <w:t>d</w:t>
      </w:r>
      <w:r>
        <w:rPr>
          <w:sz w:val="24"/>
          <w:lang w:val="nl-NL"/>
        </w:rPr>
        <w:t xml:space="preserve">imethylethanolaat </w:t>
      </w:r>
      <w:r w:rsidRPr="009B763D">
        <w:rPr>
          <w:sz w:val="24"/>
          <w:lang w:val="nl-NL"/>
        </w:rPr>
        <w:t>(=</w:t>
      </w:r>
      <w:r w:rsidRPr="009B763D">
        <w:rPr>
          <w:i/>
          <w:sz w:val="24"/>
          <w:lang w:val="nl-NL"/>
        </w:rPr>
        <w:t xml:space="preserve"> t</w:t>
      </w:r>
      <w:r w:rsidRPr="009B763D">
        <w:rPr>
          <w:sz w:val="24"/>
          <w:lang w:val="nl-NL"/>
        </w:rPr>
        <w:t>-</w:t>
      </w:r>
      <w:r w:rsidR="00E110B5" w:rsidRPr="009B763D">
        <w:rPr>
          <w:sz w:val="24"/>
          <w:lang w:val="nl-NL"/>
        </w:rPr>
        <w:t>C</w:t>
      </w:r>
      <w:r w:rsidR="00E110B5" w:rsidRPr="009B763D">
        <w:rPr>
          <w:sz w:val="24"/>
          <w:vertAlign w:val="subscript"/>
          <w:lang w:val="nl-NL"/>
        </w:rPr>
        <w:t>4</w:t>
      </w:r>
      <w:r w:rsidR="00E110B5" w:rsidRPr="009B763D">
        <w:rPr>
          <w:sz w:val="24"/>
          <w:lang w:val="nl-NL"/>
        </w:rPr>
        <w:t>H</w:t>
      </w:r>
      <w:r w:rsidR="00E110B5" w:rsidRPr="009B763D">
        <w:rPr>
          <w:sz w:val="24"/>
          <w:vertAlign w:val="subscript"/>
          <w:lang w:val="nl-NL"/>
        </w:rPr>
        <w:t>9</w:t>
      </w:r>
      <w:r w:rsidR="00E110B5" w:rsidRPr="009B763D">
        <w:rPr>
          <w:sz w:val="24"/>
          <w:lang w:val="nl-NL"/>
        </w:rPr>
        <w:t>OK</w:t>
      </w:r>
      <w:r w:rsidRPr="009B763D">
        <w:rPr>
          <w:sz w:val="24"/>
          <w:lang w:val="nl-NL"/>
        </w:rPr>
        <w:t>)</w:t>
      </w:r>
      <w:r>
        <w:rPr>
          <w:sz w:val="24"/>
          <w:lang w:val="nl-NL"/>
        </w:rPr>
        <w:t xml:space="preserve"> en vervolgens aangezuurd met zoutzuur en gerefluxed. Tot slot wordt het mengsel zwak alkalisch gemaakt, waarbij </w:t>
      </w:r>
      <w:r w:rsidRPr="005C2812">
        <w:rPr>
          <w:b/>
          <w:sz w:val="24"/>
          <w:lang w:val="nl-NL"/>
        </w:rPr>
        <w:t xml:space="preserve">K </w:t>
      </w:r>
      <w:r>
        <w:rPr>
          <w:sz w:val="24"/>
          <w:lang w:val="nl-NL"/>
        </w:rPr>
        <w:t xml:space="preserve">gevormd wordt. </w:t>
      </w:r>
      <w:r w:rsidRPr="00CD145D">
        <w:rPr>
          <w:b/>
          <w:sz w:val="24"/>
          <w:lang w:val="nl-NL"/>
        </w:rPr>
        <w:t>K</w:t>
      </w:r>
      <w:r>
        <w:rPr>
          <w:sz w:val="24"/>
          <w:lang w:val="nl-NL"/>
        </w:rPr>
        <w:t xml:space="preserve"> </w:t>
      </w:r>
      <w:r w:rsidR="009B763D">
        <w:rPr>
          <w:sz w:val="24"/>
          <w:lang w:val="nl-NL"/>
        </w:rPr>
        <w:t>is een mengsel van</w:t>
      </w:r>
      <w:r>
        <w:rPr>
          <w:sz w:val="24"/>
          <w:lang w:val="nl-NL"/>
        </w:rPr>
        <w:t xml:space="preserve"> twee stereomeren, </w:t>
      </w:r>
      <w:r w:rsidRPr="005C2812">
        <w:rPr>
          <w:b/>
          <w:sz w:val="24"/>
          <w:lang w:val="nl-NL"/>
        </w:rPr>
        <w:t>K1</w:t>
      </w:r>
      <w:r w:rsidR="009B763D">
        <w:rPr>
          <w:sz w:val="24"/>
          <w:lang w:val="nl-NL"/>
        </w:rPr>
        <w:t xml:space="preserve"> (hoofd</w:t>
      </w:r>
      <w:r>
        <w:rPr>
          <w:sz w:val="24"/>
          <w:lang w:val="nl-NL"/>
        </w:rPr>
        <w:t>bestan</w:t>
      </w:r>
      <w:r w:rsidR="009B763D">
        <w:rPr>
          <w:sz w:val="24"/>
          <w:lang w:val="nl-NL"/>
        </w:rPr>
        <w:t>d</w:t>
      </w:r>
      <w:r>
        <w:rPr>
          <w:sz w:val="24"/>
          <w:lang w:val="nl-NL"/>
        </w:rPr>
        <w:t xml:space="preserve">deel) en </w:t>
      </w:r>
      <w:r w:rsidRPr="005C2812">
        <w:rPr>
          <w:b/>
          <w:sz w:val="24"/>
          <w:lang w:val="nl-NL"/>
        </w:rPr>
        <w:t>K2</w:t>
      </w:r>
      <w:r>
        <w:rPr>
          <w:sz w:val="24"/>
          <w:lang w:val="nl-NL"/>
        </w:rPr>
        <w:t xml:space="preserve"> (bijproduct). Het mengsel </w:t>
      </w:r>
      <w:r w:rsidRPr="005C2812">
        <w:rPr>
          <w:b/>
          <w:sz w:val="24"/>
          <w:lang w:val="nl-NL"/>
        </w:rPr>
        <w:t xml:space="preserve">K </w:t>
      </w:r>
      <w:r>
        <w:rPr>
          <w:sz w:val="24"/>
          <w:lang w:val="nl-NL"/>
        </w:rPr>
        <w:t xml:space="preserve">kan gescheiden worden en diastereomeer </w:t>
      </w:r>
      <w:r w:rsidRPr="005C2812">
        <w:rPr>
          <w:b/>
          <w:sz w:val="24"/>
          <w:lang w:val="nl-NL"/>
        </w:rPr>
        <w:t>K1</w:t>
      </w:r>
      <w:r>
        <w:rPr>
          <w:sz w:val="24"/>
          <w:lang w:val="nl-NL"/>
        </w:rPr>
        <w:t xml:space="preserve"> wordt vervol</w:t>
      </w:r>
      <w:r w:rsidR="009B763D">
        <w:rPr>
          <w:sz w:val="24"/>
          <w:lang w:val="nl-NL"/>
        </w:rPr>
        <w:t xml:space="preserve">gens gebruikt in de laatste </w:t>
      </w:r>
      <w:r w:rsidR="0023479E">
        <w:rPr>
          <w:sz w:val="24"/>
          <w:lang w:val="nl-NL"/>
        </w:rPr>
        <w:t>fase</w:t>
      </w:r>
      <w:r>
        <w:rPr>
          <w:sz w:val="24"/>
          <w:lang w:val="nl-NL"/>
        </w:rPr>
        <w:t xml:space="preserve"> van de synthese.</w:t>
      </w:r>
    </w:p>
    <w:p w14:paraId="78750373" w14:textId="2C058A68" w:rsidR="00584990" w:rsidRPr="00EE0B68" w:rsidRDefault="009B763D" w:rsidP="00584990">
      <w:pPr>
        <w:keepLines/>
        <w:rPr>
          <w:sz w:val="24"/>
          <w:lang w:val="en-GB"/>
        </w:rPr>
      </w:pPr>
      <w:r w:rsidRPr="00EE0B68">
        <w:rPr>
          <w:sz w:val="24"/>
        </w:rPr>
        <w:object w:dxaOrig="8568" w:dyaOrig="4389" w14:anchorId="741C38C0">
          <v:shape id="_x0000_i1027" type="#_x0000_t75" style="width:349.8pt;height:175.2pt" o:ole="">
            <v:imagedata r:id="rId27" o:title=""/>
          </v:shape>
          <o:OLEObject Type="Embed" ProgID="ChemDraw.Document.6.0" ShapeID="_x0000_i1027" DrawAspect="Content" ObjectID="_1531383644" r:id="rId28"/>
        </w:object>
      </w:r>
    </w:p>
    <w:p w14:paraId="3C12432C" w14:textId="18A66FBF" w:rsidR="00584990" w:rsidRPr="005C2812" w:rsidRDefault="00584990" w:rsidP="00584990">
      <w:pPr>
        <w:keepLines/>
        <w:tabs>
          <w:tab w:val="left" w:pos="851"/>
        </w:tabs>
        <w:ind w:left="851" w:hanging="851"/>
        <w:rPr>
          <w:sz w:val="24"/>
          <w:lang w:val="nl-NL"/>
        </w:rPr>
      </w:pPr>
      <w:r w:rsidRPr="00EE0B68">
        <w:rPr>
          <w:b/>
          <w:sz w:val="24"/>
        </w:rPr>
        <w:t>7.3.1.</w:t>
      </w:r>
      <w:r w:rsidRPr="00EE0B68">
        <w:rPr>
          <w:sz w:val="24"/>
          <w:lang w:val="en-GB"/>
        </w:rPr>
        <w:tab/>
      </w:r>
      <w:r w:rsidRPr="005C2812">
        <w:rPr>
          <w:sz w:val="24"/>
          <w:u w:val="single"/>
          <w:lang w:val="nl-NL"/>
        </w:rPr>
        <w:t>Geef</w:t>
      </w:r>
      <w:r w:rsidRPr="005C2812">
        <w:rPr>
          <w:sz w:val="24"/>
          <w:lang w:val="nl-NL"/>
        </w:rPr>
        <w:t xml:space="preserve"> de stuctuurformules van </w:t>
      </w:r>
      <w:r w:rsidRPr="005C2812">
        <w:rPr>
          <w:b/>
          <w:sz w:val="24"/>
          <w:lang w:val="nl-NL"/>
        </w:rPr>
        <w:t>H</w:t>
      </w:r>
      <w:r w:rsidRPr="005C2812">
        <w:rPr>
          <w:sz w:val="24"/>
          <w:lang w:val="nl-NL"/>
        </w:rPr>
        <w:t xml:space="preserve">, </w:t>
      </w:r>
      <w:r w:rsidRPr="005C2812">
        <w:rPr>
          <w:b/>
          <w:sz w:val="24"/>
          <w:lang w:val="nl-NL"/>
        </w:rPr>
        <w:t>I</w:t>
      </w:r>
      <w:r w:rsidRPr="005C2812">
        <w:rPr>
          <w:sz w:val="24"/>
          <w:lang w:val="nl-NL"/>
        </w:rPr>
        <w:t xml:space="preserve">, en </w:t>
      </w:r>
      <w:r w:rsidRPr="005C2812">
        <w:rPr>
          <w:b/>
          <w:sz w:val="24"/>
          <w:lang w:val="nl-NL"/>
        </w:rPr>
        <w:t>J</w:t>
      </w:r>
      <w:r w:rsidRPr="005C2812">
        <w:rPr>
          <w:sz w:val="24"/>
          <w:lang w:val="nl-NL"/>
        </w:rPr>
        <w:t>. J</w:t>
      </w:r>
      <w:r>
        <w:rPr>
          <w:sz w:val="24"/>
          <w:lang w:val="nl-NL"/>
        </w:rPr>
        <w:t>e hoeft hierbij geen rekening te houden met de verschillende diastereomeren die gevormd zijn.</w:t>
      </w:r>
    </w:p>
    <w:p w14:paraId="23A7B425" w14:textId="77777777" w:rsidR="00584990" w:rsidRPr="005C2812" w:rsidRDefault="00584990" w:rsidP="00584990">
      <w:pPr>
        <w:keepLines/>
        <w:tabs>
          <w:tab w:val="left" w:pos="851"/>
        </w:tabs>
        <w:ind w:left="851" w:hanging="851"/>
        <w:rPr>
          <w:sz w:val="24"/>
          <w:lang w:val="nl-NL"/>
        </w:rPr>
      </w:pPr>
      <w:r w:rsidRPr="00EE0B68">
        <w:rPr>
          <w:b/>
          <w:sz w:val="24"/>
        </w:rPr>
        <w:t>7.3.2.</w:t>
      </w:r>
      <w:r w:rsidRPr="00EE0B68">
        <w:rPr>
          <w:b/>
          <w:sz w:val="24"/>
        </w:rPr>
        <w:tab/>
      </w:r>
      <w:r w:rsidRPr="005C2812">
        <w:rPr>
          <w:sz w:val="24"/>
          <w:u w:val="single"/>
          <w:lang w:val="nl-NL"/>
        </w:rPr>
        <w:t>Geef</w:t>
      </w:r>
      <w:r w:rsidRPr="005C2812">
        <w:rPr>
          <w:sz w:val="24"/>
          <w:lang w:val="nl-NL"/>
        </w:rPr>
        <w:t xml:space="preserve"> de str</w:t>
      </w:r>
      <w:r>
        <w:rPr>
          <w:sz w:val="24"/>
          <w:lang w:val="nl-NL"/>
        </w:rPr>
        <w:t>u</w:t>
      </w:r>
      <w:r w:rsidRPr="005C2812">
        <w:rPr>
          <w:sz w:val="24"/>
          <w:lang w:val="nl-NL"/>
        </w:rPr>
        <w:t>ctuurformule</w:t>
      </w:r>
      <w:r>
        <w:rPr>
          <w:sz w:val="24"/>
          <w:lang w:val="nl-NL"/>
        </w:rPr>
        <w:t>s</w:t>
      </w:r>
      <w:r w:rsidRPr="005C2812">
        <w:rPr>
          <w:sz w:val="24"/>
          <w:lang w:val="nl-NL"/>
        </w:rPr>
        <w:t xml:space="preserve"> van de diastereomeren </w:t>
      </w:r>
      <w:r w:rsidRPr="005C2812">
        <w:rPr>
          <w:b/>
          <w:sz w:val="24"/>
          <w:lang w:val="nl-NL"/>
        </w:rPr>
        <w:t>K1</w:t>
      </w:r>
      <w:r w:rsidRPr="005C2812">
        <w:rPr>
          <w:sz w:val="24"/>
          <w:lang w:val="nl-NL"/>
        </w:rPr>
        <w:t xml:space="preserve"> </w:t>
      </w:r>
      <w:r>
        <w:rPr>
          <w:sz w:val="24"/>
          <w:lang w:val="nl-NL"/>
        </w:rPr>
        <w:t>en</w:t>
      </w:r>
      <w:r w:rsidRPr="005C2812">
        <w:rPr>
          <w:sz w:val="24"/>
          <w:lang w:val="nl-NL"/>
        </w:rPr>
        <w:t xml:space="preserve"> </w:t>
      </w:r>
      <w:r w:rsidRPr="005C2812">
        <w:rPr>
          <w:b/>
          <w:sz w:val="24"/>
          <w:lang w:val="nl-NL"/>
        </w:rPr>
        <w:t>K2</w:t>
      </w:r>
      <w:r w:rsidRPr="005C2812">
        <w:rPr>
          <w:sz w:val="24"/>
          <w:lang w:val="nl-NL"/>
        </w:rPr>
        <w:t>.</w:t>
      </w:r>
    </w:p>
    <w:p w14:paraId="73B6BC04" w14:textId="08C13240" w:rsidR="00584990" w:rsidRPr="002C4D60" w:rsidRDefault="00584990" w:rsidP="00584990">
      <w:pPr>
        <w:keepLines/>
        <w:rPr>
          <w:sz w:val="24"/>
          <w:lang w:val="nl-NL"/>
        </w:rPr>
      </w:pPr>
      <w:r w:rsidRPr="008319B4">
        <w:rPr>
          <w:sz w:val="24"/>
          <w:lang w:val="nl-NL"/>
        </w:rPr>
        <w:t xml:space="preserve">In de laatste fase van de synthese reageren </w:t>
      </w:r>
      <w:r w:rsidRPr="008319B4">
        <w:rPr>
          <w:b/>
          <w:sz w:val="24"/>
          <w:lang w:val="nl-NL"/>
        </w:rPr>
        <w:t xml:space="preserve">L </w:t>
      </w:r>
      <w:r w:rsidRPr="008319B4">
        <w:rPr>
          <w:sz w:val="24"/>
          <w:lang w:val="nl-NL"/>
        </w:rPr>
        <w:t xml:space="preserve">en </w:t>
      </w:r>
      <w:r w:rsidRPr="008319B4">
        <w:rPr>
          <w:b/>
          <w:sz w:val="24"/>
          <w:lang w:val="nl-NL"/>
        </w:rPr>
        <w:t xml:space="preserve">M </w:t>
      </w:r>
      <w:r w:rsidRPr="008319B4">
        <w:rPr>
          <w:sz w:val="24"/>
          <w:lang w:val="nl-NL"/>
        </w:rPr>
        <w:t xml:space="preserve">onder vorming van het intermediair </w:t>
      </w:r>
      <w:r w:rsidRPr="008319B4">
        <w:rPr>
          <w:b/>
          <w:sz w:val="24"/>
          <w:lang w:val="nl-NL"/>
        </w:rPr>
        <w:t>N</w:t>
      </w:r>
      <w:r w:rsidRPr="008319B4">
        <w:rPr>
          <w:sz w:val="24"/>
          <w:lang w:val="nl-NL"/>
        </w:rPr>
        <w:t xml:space="preserve">. Vervolgens reageert </w:t>
      </w:r>
      <w:r w:rsidRPr="0023479E">
        <w:rPr>
          <w:b/>
          <w:sz w:val="24"/>
          <w:lang w:val="nl-NL"/>
        </w:rPr>
        <w:t>N</w:t>
      </w:r>
      <w:r w:rsidRPr="008319B4">
        <w:rPr>
          <w:sz w:val="24"/>
          <w:lang w:val="nl-NL"/>
        </w:rPr>
        <w:t xml:space="preserve"> met </w:t>
      </w:r>
      <w:r w:rsidRPr="00D835B7">
        <w:rPr>
          <w:b/>
          <w:sz w:val="24"/>
          <w:lang w:val="nl-NL"/>
        </w:rPr>
        <w:t>K1</w:t>
      </w:r>
      <w:r w:rsidRPr="008319B4">
        <w:rPr>
          <w:sz w:val="24"/>
          <w:lang w:val="nl-NL"/>
        </w:rPr>
        <w:t xml:space="preserve"> waarbij, na extractie</w:t>
      </w:r>
      <w:r>
        <w:rPr>
          <w:sz w:val="24"/>
          <w:lang w:val="nl-NL"/>
        </w:rPr>
        <w:t>,</w:t>
      </w:r>
      <w:r w:rsidRPr="008319B4">
        <w:rPr>
          <w:sz w:val="24"/>
          <w:lang w:val="nl-NL"/>
        </w:rPr>
        <w:t xml:space="preserve"> </w:t>
      </w:r>
      <w:r>
        <w:rPr>
          <w:sz w:val="24"/>
          <w:lang w:val="nl-NL"/>
        </w:rPr>
        <w:t>een neutraal amine</w:t>
      </w:r>
      <w:r w:rsidRPr="008319B4">
        <w:rPr>
          <w:sz w:val="24"/>
          <w:lang w:val="nl-NL"/>
        </w:rPr>
        <w:t xml:space="preserve"> </w:t>
      </w:r>
      <w:r>
        <w:rPr>
          <w:sz w:val="24"/>
          <w:lang w:val="nl-NL"/>
        </w:rPr>
        <w:t>ontstaat dat</w:t>
      </w:r>
      <w:r w:rsidR="009B763D">
        <w:rPr>
          <w:sz w:val="24"/>
          <w:lang w:val="nl-NL"/>
        </w:rPr>
        <w:t>,</w:t>
      </w:r>
      <w:r>
        <w:rPr>
          <w:sz w:val="24"/>
          <w:lang w:val="nl-NL"/>
        </w:rPr>
        <w:t xml:space="preserve"> na </w:t>
      </w:r>
      <w:r w:rsidRPr="008319B4">
        <w:rPr>
          <w:sz w:val="24"/>
          <w:lang w:val="nl-NL"/>
        </w:rPr>
        <w:t>protonering</w:t>
      </w:r>
      <w:r>
        <w:rPr>
          <w:sz w:val="24"/>
          <w:lang w:val="nl-NL"/>
        </w:rPr>
        <w:t xml:space="preserve"> </w:t>
      </w:r>
      <w:r w:rsidRPr="008319B4">
        <w:rPr>
          <w:sz w:val="24"/>
          <w:lang w:val="nl-NL"/>
        </w:rPr>
        <w:t>met CH</w:t>
      </w:r>
      <w:r w:rsidRPr="008319B4">
        <w:rPr>
          <w:sz w:val="24"/>
          <w:vertAlign w:val="subscript"/>
          <w:lang w:val="nl-NL"/>
        </w:rPr>
        <w:t>3</w:t>
      </w:r>
      <w:r w:rsidRPr="008319B4">
        <w:rPr>
          <w:sz w:val="24"/>
          <w:lang w:val="nl-NL"/>
        </w:rPr>
        <w:t>SO</w:t>
      </w:r>
      <w:r w:rsidRPr="008319B4">
        <w:rPr>
          <w:sz w:val="24"/>
          <w:vertAlign w:val="subscript"/>
          <w:lang w:val="nl-NL"/>
        </w:rPr>
        <w:t>3</w:t>
      </w:r>
      <w:r w:rsidRPr="008319B4">
        <w:rPr>
          <w:sz w:val="24"/>
          <w:lang w:val="nl-NL"/>
        </w:rPr>
        <w:t>H</w:t>
      </w:r>
      <w:r w:rsidR="009B763D">
        <w:rPr>
          <w:sz w:val="24"/>
          <w:lang w:val="nl-NL"/>
        </w:rPr>
        <w:t>,</w:t>
      </w:r>
      <w:r>
        <w:rPr>
          <w:sz w:val="24"/>
          <w:lang w:val="nl-NL"/>
        </w:rPr>
        <w:t xml:space="preserve"> uiteindelijk </w:t>
      </w:r>
      <w:r w:rsidRPr="008319B4">
        <w:rPr>
          <w:i/>
          <w:iCs/>
          <w:sz w:val="24"/>
          <w:lang w:val="nl-NL"/>
        </w:rPr>
        <w:t>Anzemet</w:t>
      </w:r>
      <w:r>
        <w:rPr>
          <w:sz w:val="24"/>
          <w:lang w:val="nl-NL"/>
        </w:rPr>
        <w:t xml:space="preserve"> </w:t>
      </w:r>
      <w:r w:rsidR="009B763D">
        <w:rPr>
          <w:sz w:val="24"/>
          <w:lang w:val="nl-NL"/>
        </w:rPr>
        <w:t>oplever</w:t>
      </w:r>
      <w:r>
        <w:rPr>
          <w:sz w:val="24"/>
          <w:lang w:val="nl-NL"/>
        </w:rPr>
        <w:t xml:space="preserve">t. </w:t>
      </w:r>
    </w:p>
    <w:p w14:paraId="4457D7B8" w14:textId="727489E1" w:rsidR="00584990" w:rsidRPr="00EE0B68" w:rsidRDefault="009B763D" w:rsidP="00584990">
      <w:pPr>
        <w:keepLines/>
        <w:rPr>
          <w:sz w:val="24"/>
        </w:rPr>
      </w:pPr>
      <w:r w:rsidRPr="00EE0B68">
        <w:rPr>
          <w:sz w:val="24"/>
        </w:rPr>
        <w:object w:dxaOrig="8351" w:dyaOrig="3595" w14:anchorId="79BA09F1">
          <v:shape id="_x0000_i1028" type="#_x0000_t75" style="width:339pt;height:145.2pt" o:ole="">
            <v:imagedata r:id="rId29" o:title=""/>
          </v:shape>
          <o:OLEObject Type="Embed" ProgID="ChemDraw.Document.6.0" ShapeID="_x0000_i1028" DrawAspect="Content" ObjectID="_1531383645" r:id="rId30"/>
        </w:object>
      </w:r>
    </w:p>
    <w:p w14:paraId="78FB87D4" w14:textId="77777777" w:rsidR="00584990" w:rsidRPr="00A442BE" w:rsidRDefault="00584990" w:rsidP="00584990">
      <w:pPr>
        <w:keepLines/>
        <w:tabs>
          <w:tab w:val="left" w:pos="851"/>
        </w:tabs>
        <w:ind w:left="851" w:hanging="851"/>
        <w:rPr>
          <w:sz w:val="24"/>
          <w:lang w:val="nl-NL"/>
        </w:rPr>
      </w:pPr>
      <w:r w:rsidRPr="00A442BE">
        <w:rPr>
          <w:b/>
          <w:sz w:val="24"/>
          <w:lang w:val="nl-NL"/>
        </w:rPr>
        <w:t>7.4.</w:t>
      </w:r>
      <w:r w:rsidRPr="00A442BE">
        <w:rPr>
          <w:sz w:val="24"/>
          <w:lang w:val="nl-NL"/>
        </w:rPr>
        <w:tab/>
        <w:t xml:space="preserve">Geef de structuurformule van </w:t>
      </w:r>
      <w:r w:rsidRPr="00A442BE">
        <w:rPr>
          <w:b/>
          <w:sz w:val="24"/>
          <w:lang w:val="nl-NL"/>
        </w:rPr>
        <w:t>N</w:t>
      </w:r>
      <w:r w:rsidRPr="00A442BE">
        <w:rPr>
          <w:sz w:val="24"/>
          <w:lang w:val="nl-NL"/>
        </w:rPr>
        <w:t>.</w:t>
      </w:r>
    </w:p>
    <w:p w14:paraId="7C31FE4C" w14:textId="77777777" w:rsidR="003D6267" w:rsidRPr="00913281" w:rsidRDefault="003D6267" w:rsidP="003D6267">
      <w:pPr>
        <w:pStyle w:val="Kop1"/>
        <w:rPr>
          <w:lang w:val="nl-NL"/>
        </w:rPr>
      </w:pPr>
      <w:r w:rsidRPr="00913281">
        <w:rPr>
          <w:lang w:val="nl-NL"/>
        </w:rPr>
        <w:lastRenderedPageBreak/>
        <w:t>Opgave 8</w:t>
      </w:r>
      <w:r w:rsidRPr="00913281">
        <w:rPr>
          <w:lang w:val="nl-NL"/>
        </w:rPr>
        <w:tab/>
        <w:t>7% van het totaal</w:t>
      </w:r>
    </w:p>
    <w:p w14:paraId="24F5A9F7" w14:textId="02E8F54E" w:rsidR="003D6267" w:rsidRPr="00913281" w:rsidRDefault="003D6267" w:rsidP="003D6267">
      <w:pPr>
        <w:keepLines/>
        <w:rPr>
          <w:sz w:val="24"/>
          <w:lang w:val="nl-NL"/>
        </w:rPr>
      </w:pPr>
      <w:r w:rsidRPr="00913281">
        <w:rPr>
          <w:sz w:val="24"/>
          <w:lang w:val="nl-NL"/>
        </w:rPr>
        <w:t>Een exotisch maar biologisch relevant</w:t>
      </w:r>
      <w:r>
        <w:rPr>
          <w:sz w:val="24"/>
          <w:lang w:val="nl-NL"/>
        </w:rPr>
        <w:t xml:space="preserve"> derivaat van</w:t>
      </w:r>
      <w:r w:rsidRPr="00913281">
        <w:rPr>
          <w:sz w:val="24"/>
          <w:lang w:val="nl-NL"/>
        </w:rPr>
        <w:t xml:space="preserve"> suiker kan uit D-glucose als volgt worden gesynthetiseerd.</w:t>
      </w:r>
      <w:r>
        <w:rPr>
          <w:sz w:val="24"/>
          <w:lang w:val="nl-NL"/>
        </w:rPr>
        <w:t xml:space="preserve"> Een mengsel van D-glucose met aceton en een paar druppels geconcentreerd zuur wordt verwarmd onder vorming van het diacetonide </w:t>
      </w:r>
      <w:r w:rsidRPr="00913281">
        <w:rPr>
          <w:b/>
          <w:sz w:val="24"/>
          <w:lang w:val="nl-NL"/>
        </w:rPr>
        <w:t>A.</w:t>
      </w:r>
      <w:r>
        <w:rPr>
          <w:sz w:val="24"/>
          <w:lang w:val="nl-NL"/>
        </w:rPr>
        <w:t xml:space="preserve"> Vervolgens kan </w:t>
      </w:r>
      <w:r w:rsidRPr="00913281">
        <w:rPr>
          <w:b/>
          <w:sz w:val="24"/>
          <w:lang w:val="nl-NL"/>
        </w:rPr>
        <w:t>A</w:t>
      </w:r>
      <w:r>
        <w:rPr>
          <w:sz w:val="24"/>
          <w:lang w:val="nl-NL"/>
        </w:rPr>
        <w:t xml:space="preserve"> selectief worden gehydrolyseerd tot </w:t>
      </w:r>
      <w:r w:rsidRPr="00913281">
        <w:rPr>
          <w:b/>
          <w:sz w:val="24"/>
          <w:lang w:val="nl-NL"/>
        </w:rPr>
        <w:t>B</w:t>
      </w:r>
      <w:r>
        <w:rPr>
          <w:sz w:val="24"/>
          <w:lang w:val="nl-NL"/>
        </w:rPr>
        <w:t>.</w:t>
      </w:r>
    </w:p>
    <w:tbl>
      <w:tblPr>
        <w:tblStyle w:val="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2"/>
        <w:gridCol w:w="1559"/>
        <w:gridCol w:w="2410"/>
        <w:gridCol w:w="1559"/>
        <w:gridCol w:w="2127"/>
      </w:tblGrid>
      <w:tr w:rsidR="003D6267" w:rsidRPr="00EE0B68" w14:paraId="196960C7" w14:textId="77777777" w:rsidTr="0050580E">
        <w:trPr>
          <w:trHeight w:val="1255"/>
          <w:jc w:val="center"/>
        </w:trPr>
        <w:tc>
          <w:tcPr>
            <w:tcW w:w="1352" w:type="dxa"/>
            <w:vMerge w:val="restart"/>
            <w:vAlign w:val="center"/>
          </w:tcPr>
          <w:p w14:paraId="7F86220C" w14:textId="77777777" w:rsidR="003D6267" w:rsidRPr="00EE0B68" w:rsidRDefault="003D6267" w:rsidP="0050580E">
            <w:pPr>
              <w:keepLines/>
              <w:spacing w:after="160" w:line="259" w:lineRule="auto"/>
              <w:jc w:val="center"/>
              <w:rPr>
                <w:sz w:val="24"/>
              </w:rPr>
            </w:pPr>
            <w:r w:rsidRPr="00EE0B68">
              <w:rPr>
                <w:noProof/>
                <w:sz w:val="24"/>
                <w:lang w:val="nl-NL" w:eastAsia="nl-NL"/>
              </w:rPr>
              <w:drawing>
                <wp:inline distT="0" distB="0" distL="0" distR="0" wp14:anchorId="22D01BBB" wp14:editId="24C4AC3A">
                  <wp:extent cx="668429" cy="1029302"/>
                  <wp:effectExtent l="0" t="0" r="0" b="0"/>
                  <wp:docPr id="39" name="Picture 55" descr="https://upload.wikimedia.org/wikipedia/commons/7/71/Glucose_Fischerprojekti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1/Glucose_Fischerprojektionen.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1431"/>
                          <a:stretch/>
                        </pic:blipFill>
                        <pic:spPr bwMode="auto">
                          <a:xfrm>
                            <a:off x="0" y="0"/>
                            <a:ext cx="719777" cy="1108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bottom"/>
          </w:tcPr>
          <w:p w14:paraId="57D524D6" w14:textId="3E175EF8" w:rsidR="003D6267" w:rsidRPr="00EE0B68" w:rsidRDefault="003D6267" w:rsidP="003D6267">
            <w:pPr>
              <w:keepLines/>
              <w:spacing w:after="160" w:line="259" w:lineRule="auto"/>
              <w:jc w:val="center"/>
              <w:rPr>
                <w:sz w:val="24"/>
              </w:rPr>
            </w:pPr>
            <w:r w:rsidRPr="00EE0B68">
              <w:rPr>
                <w:sz w:val="24"/>
              </w:rPr>
              <w:t>Aceton/H</w:t>
            </w:r>
            <w:r w:rsidRPr="00EE0B68">
              <w:rPr>
                <w:sz w:val="24"/>
                <w:vertAlign w:val="superscript"/>
              </w:rPr>
              <w:t>+</w:t>
            </w:r>
          </w:p>
        </w:tc>
        <w:tc>
          <w:tcPr>
            <w:tcW w:w="2410" w:type="dxa"/>
            <w:vMerge w:val="restart"/>
            <w:vAlign w:val="center"/>
          </w:tcPr>
          <w:p w14:paraId="26F316F6" w14:textId="77777777" w:rsidR="003D6267" w:rsidRPr="00EE0B68" w:rsidRDefault="003D6267" w:rsidP="0050580E">
            <w:pPr>
              <w:keepLines/>
              <w:spacing w:after="160" w:line="259" w:lineRule="auto"/>
              <w:jc w:val="center"/>
              <w:rPr>
                <w:sz w:val="24"/>
              </w:rPr>
            </w:pPr>
            <w:r w:rsidRPr="00EE0B68">
              <w:rPr>
                <w:noProof/>
                <w:sz w:val="24"/>
                <w:lang w:val="nl-NL" w:eastAsia="nl-NL"/>
              </w:rPr>
              <w:drawing>
                <wp:inline distT="0" distB="0" distL="0" distR="0" wp14:anchorId="280FF800" wp14:editId="07A9E40E">
                  <wp:extent cx="1713600" cy="1713600"/>
                  <wp:effectExtent l="0" t="0" r="0" b="0"/>
                  <wp:docPr id="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vin4js-outputpng(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p>
        </w:tc>
        <w:tc>
          <w:tcPr>
            <w:tcW w:w="1559" w:type="dxa"/>
            <w:vAlign w:val="bottom"/>
          </w:tcPr>
          <w:p w14:paraId="56C4A073" w14:textId="77777777" w:rsidR="003D6267" w:rsidRPr="00EE0B68" w:rsidRDefault="003D6267" w:rsidP="0050580E">
            <w:pPr>
              <w:keepLines/>
              <w:spacing w:after="160" w:line="259" w:lineRule="auto"/>
              <w:jc w:val="center"/>
              <w:rPr>
                <w:b/>
                <w:bCs/>
                <w:sz w:val="24"/>
              </w:rPr>
            </w:pPr>
            <w:r w:rsidRPr="00EE0B68">
              <w:rPr>
                <w:b/>
                <w:bCs/>
                <w:sz w:val="24"/>
              </w:rPr>
              <w:t>X</w:t>
            </w:r>
          </w:p>
        </w:tc>
        <w:tc>
          <w:tcPr>
            <w:tcW w:w="2127" w:type="dxa"/>
            <w:vMerge w:val="restart"/>
            <w:vAlign w:val="center"/>
          </w:tcPr>
          <w:p w14:paraId="504C47C0" w14:textId="77777777" w:rsidR="003D6267" w:rsidRPr="00EE0B68" w:rsidRDefault="003D6267" w:rsidP="0050580E">
            <w:pPr>
              <w:keepLines/>
              <w:spacing w:after="160" w:line="259" w:lineRule="auto"/>
              <w:rPr>
                <w:sz w:val="24"/>
              </w:rPr>
            </w:pPr>
            <w:r w:rsidRPr="00EE0B68">
              <w:rPr>
                <w:noProof/>
                <w:sz w:val="24"/>
                <w:lang w:val="nl-NL" w:eastAsia="nl-NL"/>
              </w:rPr>
              <w:drawing>
                <wp:inline distT="0" distB="0" distL="0" distR="0" wp14:anchorId="1B9EAE93" wp14:editId="319C0DCD">
                  <wp:extent cx="1245600" cy="1245600"/>
                  <wp:effectExtent l="0" t="0" r="0" b="0"/>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vin4js-outputpng(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5600" cy="1245600"/>
                          </a:xfrm>
                          <a:prstGeom prst="rect">
                            <a:avLst/>
                          </a:prstGeom>
                        </pic:spPr>
                      </pic:pic>
                    </a:graphicData>
                  </a:graphic>
                </wp:inline>
              </w:drawing>
            </w:r>
          </w:p>
        </w:tc>
      </w:tr>
      <w:tr w:rsidR="003D6267" w:rsidRPr="00EE0B68" w14:paraId="0D2C2CE8" w14:textId="77777777" w:rsidTr="0050580E">
        <w:trPr>
          <w:trHeight w:val="1155"/>
          <w:jc w:val="center"/>
        </w:trPr>
        <w:tc>
          <w:tcPr>
            <w:tcW w:w="1352" w:type="dxa"/>
            <w:vMerge/>
            <w:vAlign w:val="center"/>
          </w:tcPr>
          <w:p w14:paraId="7AB26577" w14:textId="77777777" w:rsidR="003D6267" w:rsidRPr="00EE0B68" w:rsidRDefault="003D6267" w:rsidP="0050580E">
            <w:pPr>
              <w:keepLines/>
              <w:spacing w:after="160" w:line="259" w:lineRule="auto"/>
              <w:rPr>
                <w:sz w:val="24"/>
              </w:rPr>
            </w:pPr>
          </w:p>
        </w:tc>
        <w:tc>
          <w:tcPr>
            <w:tcW w:w="1559" w:type="dxa"/>
          </w:tcPr>
          <w:p w14:paraId="28EB88C2" w14:textId="77777777" w:rsidR="003D6267" w:rsidRPr="00EE0B68" w:rsidRDefault="003D6267" w:rsidP="0050580E">
            <w:pPr>
              <w:keepLines/>
              <w:spacing w:after="160" w:line="259" w:lineRule="auto"/>
              <w:jc w:val="center"/>
              <w:rPr>
                <w:rFonts w:cs="Cambria Math"/>
                <w:sz w:val="24"/>
              </w:rPr>
            </w:pPr>
            <w:r w:rsidRPr="00EE0B68">
              <w:rPr>
                <w:rFonts w:cs="Cambria Math"/>
                <w:noProof/>
                <w:sz w:val="24"/>
                <w:lang w:val="nl-NL" w:eastAsia="nl-NL"/>
              </w:rPr>
              <mc:AlternateContent>
                <mc:Choice Requires="wps">
                  <w:drawing>
                    <wp:inline distT="0" distB="0" distL="0" distR="0" wp14:anchorId="4ACA477D" wp14:editId="4D257454">
                      <wp:extent cx="806400" cy="10800"/>
                      <wp:effectExtent l="0" t="76200" r="13335" b="103505"/>
                      <wp:docPr id="30" name="Straight Connector 104"/>
                      <wp:cNvGraphicFramePr/>
                      <a:graphic xmlns:a="http://schemas.openxmlformats.org/drawingml/2006/main">
                        <a:graphicData uri="http://schemas.microsoft.com/office/word/2010/wordprocessingShape">
                          <wps:wsp>
                            <wps:cNvCnPr/>
                            <wps:spPr>
                              <a:xfrm flipV="1">
                                <a:off x="0" y="0"/>
                                <a:ext cx="806400" cy="1080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4" o:spid="_x0000_s1026" style="flip:y;visibility:visible;mso-wrap-style:square;mso-left-percent:-10001;mso-top-percent:-10001;mso-position-horizontal:absolute;mso-position-horizontal-relative:char;mso-position-vertical:absolute;mso-position-vertical-relative:line;mso-left-percent:-10001;mso-top-percent:-10001" from="0,0" to="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" strokecolor="windowText" strokeweight=".5pt">
                      <v:stroke endarrow="open" joinstyle="miter"/>
                      <w10:anchorlock/>
                    </v:line>
                  </w:pict>
                </mc:Fallback>
              </mc:AlternateContent>
            </w:r>
          </w:p>
        </w:tc>
        <w:tc>
          <w:tcPr>
            <w:tcW w:w="2410" w:type="dxa"/>
            <w:vMerge/>
            <w:vAlign w:val="center"/>
          </w:tcPr>
          <w:p w14:paraId="6EEA3E22" w14:textId="77777777" w:rsidR="003D6267" w:rsidRPr="00EE0B68" w:rsidRDefault="003D6267" w:rsidP="0050580E">
            <w:pPr>
              <w:keepLines/>
              <w:spacing w:after="160" w:line="259" w:lineRule="auto"/>
              <w:rPr>
                <w:sz w:val="24"/>
              </w:rPr>
            </w:pPr>
          </w:p>
        </w:tc>
        <w:tc>
          <w:tcPr>
            <w:tcW w:w="1559" w:type="dxa"/>
          </w:tcPr>
          <w:p w14:paraId="2B5E9F61" w14:textId="77777777" w:rsidR="003D6267" w:rsidRPr="00EE0B68" w:rsidRDefault="003D6267" w:rsidP="0050580E">
            <w:pPr>
              <w:keepLines/>
              <w:spacing w:after="160" w:line="259" w:lineRule="auto"/>
              <w:jc w:val="center"/>
              <w:rPr>
                <w:sz w:val="24"/>
              </w:rPr>
            </w:pPr>
            <w:r w:rsidRPr="00EE0B68">
              <w:rPr>
                <w:rFonts w:cs="Cambria Math"/>
                <w:noProof/>
                <w:sz w:val="24"/>
                <w:lang w:val="nl-NL" w:eastAsia="nl-NL"/>
              </w:rPr>
              <mc:AlternateContent>
                <mc:Choice Requires="wps">
                  <w:drawing>
                    <wp:inline distT="0" distB="0" distL="0" distR="0" wp14:anchorId="30ECA644" wp14:editId="01B339D3">
                      <wp:extent cx="806400" cy="10800"/>
                      <wp:effectExtent l="0" t="76200" r="13335" b="103505"/>
                      <wp:docPr id="31" name="Straight Connector 105"/>
                      <wp:cNvGraphicFramePr/>
                      <a:graphic xmlns:a="http://schemas.openxmlformats.org/drawingml/2006/main">
                        <a:graphicData uri="http://schemas.microsoft.com/office/word/2010/wordprocessingShape">
                          <wps:wsp>
                            <wps:cNvCnPr/>
                            <wps:spPr>
                              <a:xfrm flipV="1">
                                <a:off x="0" y="0"/>
                                <a:ext cx="806400" cy="1080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5" o:spid="_x0000_s1026" style="flip:y;visibility:visible;mso-wrap-style:square;mso-left-percent:-10001;mso-top-percent:-10001;mso-position-horizontal:absolute;mso-position-horizontal-relative:char;mso-position-vertical:absolute;mso-position-vertical-relative:line;mso-left-percent:-10001;mso-top-percent:-10001" from="0,0" to="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" strokecolor="windowText" strokeweight=".5pt">
                      <v:stroke endarrow="open" joinstyle="miter"/>
                      <w10:anchorlock/>
                    </v:line>
                  </w:pict>
                </mc:Fallback>
              </mc:AlternateContent>
            </w:r>
          </w:p>
        </w:tc>
        <w:tc>
          <w:tcPr>
            <w:tcW w:w="2127" w:type="dxa"/>
            <w:vMerge/>
            <w:vAlign w:val="center"/>
          </w:tcPr>
          <w:p w14:paraId="68151DFC" w14:textId="77777777" w:rsidR="003D6267" w:rsidRPr="00EE0B68" w:rsidRDefault="003D6267" w:rsidP="0050580E">
            <w:pPr>
              <w:keepLines/>
              <w:spacing w:after="160" w:line="259" w:lineRule="auto"/>
              <w:rPr>
                <w:sz w:val="24"/>
              </w:rPr>
            </w:pPr>
          </w:p>
        </w:tc>
      </w:tr>
      <w:tr w:rsidR="003D6267" w:rsidRPr="00EE0B68" w14:paraId="7DD54517" w14:textId="77777777" w:rsidTr="0050580E">
        <w:trPr>
          <w:trHeight w:val="454"/>
          <w:jc w:val="center"/>
        </w:trPr>
        <w:tc>
          <w:tcPr>
            <w:tcW w:w="1352" w:type="dxa"/>
            <w:vAlign w:val="center"/>
          </w:tcPr>
          <w:p w14:paraId="72C38A62" w14:textId="77777777" w:rsidR="003D6267" w:rsidRPr="00EE0B68" w:rsidRDefault="003D6267" w:rsidP="0050580E">
            <w:pPr>
              <w:keepLines/>
              <w:spacing w:after="160" w:line="259" w:lineRule="auto"/>
              <w:rPr>
                <w:sz w:val="24"/>
              </w:rPr>
            </w:pPr>
            <w:r w:rsidRPr="00EE0B68">
              <w:rPr>
                <w:smallCaps/>
                <w:sz w:val="24"/>
              </w:rPr>
              <w:t>d</w:t>
            </w:r>
            <w:r w:rsidRPr="00EE0B68">
              <w:rPr>
                <w:sz w:val="24"/>
              </w:rPr>
              <w:t>-glucose</w:t>
            </w:r>
          </w:p>
        </w:tc>
        <w:tc>
          <w:tcPr>
            <w:tcW w:w="1559" w:type="dxa"/>
            <w:vAlign w:val="center"/>
          </w:tcPr>
          <w:p w14:paraId="52A0C417" w14:textId="77777777" w:rsidR="003D6267" w:rsidRPr="00EE0B68" w:rsidRDefault="003D6267" w:rsidP="0050580E">
            <w:pPr>
              <w:keepLines/>
              <w:spacing w:after="160" w:line="259" w:lineRule="auto"/>
              <w:rPr>
                <w:sz w:val="24"/>
              </w:rPr>
            </w:pPr>
          </w:p>
        </w:tc>
        <w:tc>
          <w:tcPr>
            <w:tcW w:w="2410" w:type="dxa"/>
            <w:vAlign w:val="center"/>
          </w:tcPr>
          <w:p w14:paraId="7C8F952C" w14:textId="77777777" w:rsidR="003D6267" w:rsidRPr="00EE0B68" w:rsidRDefault="003D6267" w:rsidP="0050580E">
            <w:pPr>
              <w:keepLines/>
              <w:spacing w:after="160" w:line="259" w:lineRule="auto"/>
              <w:jc w:val="center"/>
              <w:rPr>
                <w:b/>
                <w:sz w:val="24"/>
              </w:rPr>
            </w:pPr>
            <w:r w:rsidRPr="00EE0B68">
              <w:rPr>
                <w:b/>
                <w:sz w:val="24"/>
              </w:rPr>
              <w:t>A</w:t>
            </w:r>
          </w:p>
        </w:tc>
        <w:tc>
          <w:tcPr>
            <w:tcW w:w="1559" w:type="dxa"/>
            <w:vAlign w:val="center"/>
          </w:tcPr>
          <w:p w14:paraId="2B5AABA0" w14:textId="77777777" w:rsidR="003D6267" w:rsidRPr="00EE0B68" w:rsidRDefault="003D6267" w:rsidP="0050580E">
            <w:pPr>
              <w:keepLines/>
              <w:spacing w:after="160" w:line="259" w:lineRule="auto"/>
              <w:rPr>
                <w:sz w:val="24"/>
              </w:rPr>
            </w:pPr>
          </w:p>
        </w:tc>
        <w:tc>
          <w:tcPr>
            <w:tcW w:w="2127" w:type="dxa"/>
            <w:vAlign w:val="center"/>
          </w:tcPr>
          <w:p w14:paraId="5076EFAB" w14:textId="77777777" w:rsidR="003D6267" w:rsidRPr="00EE0B68" w:rsidRDefault="003D6267" w:rsidP="0050580E">
            <w:pPr>
              <w:keepLines/>
              <w:spacing w:after="160" w:line="259" w:lineRule="auto"/>
              <w:jc w:val="center"/>
              <w:rPr>
                <w:b/>
                <w:sz w:val="24"/>
              </w:rPr>
            </w:pPr>
            <w:r w:rsidRPr="00EE0B68">
              <w:rPr>
                <w:b/>
                <w:sz w:val="24"/>
              </w:rPr>
              <w:t>B</w:t>
            </w:r>
          </w:p>
        </w:tc>
      </w:tr>
    </w:tbl>
    <w:p w14:paraId="79C8789D" w14:textId="49834109" w:rsidR="003D6267" w:rsidRPr="00913281" w:rsidRDefault="003D6267" w:rsidP="003D6267">
      <w:pPr>
        <w:keepLines/>
        <w:tabs>
          <w:tab w:val="left" w:pos="851"/>
        </w:tabs>
        <w:ind w:left="851" w:hanging="851"/>
        <w:rPr>
          <w:sz w:val="24"/>
          <w:lang w:val="nl-NL"/>
        </w:rPr>
      </w:pPr>
      <w:r w:rsidRPr="00913281">
        <w:rPr>
          <w:b/>
          <w:sz w:val="24"/>
          <w:lang w:val="nl-NL"/>
        </w:rPr>
        <w:t>8.1.</w:t>
      </w:r>
      <w:r w:rsidRPr="00913281">
        <w:rPr>
          <w:sz w:val="24"/>
          <w:lang w:val="nl-NL"/>
        </w:rPr>
        <w:tab/>
      </w:r>
      <w:r w:rsidRPr="001D0272">
        <w:rPr>
          <w:sz w:val="24"/>
          <w:u w:val="single"/>
          <w:lang w:val="nl-NL"/>
        </w:rPr>
        <w:t>Vink</w:t>
      </w:r>
      <w:r>
        <w:rPr>
          <w:sz w:val="24"/>
          <w:lang w:val="nl-NL"/>
        </w:rPr>
        <w:t xml:space="preserve"> </w:t>
      </w:r>
      <w:r w:rsidR="00D0184E">
        <w:rPr>
          <w:sz w:val="24"/>
          <w:lang w:val="nl-NL"/>
        </w:rPr>
        <w:t>bij de vragen op het antwoordblad de juiste antwoorden aan.</w:t>
      </w:r>
    </w:p>
    <w:p w14:paraId="1AC82995" w14:textId="73A916E5" w:rsidR="003D6267" w:rsidRDefault="003D6267" w:rsidP="003D6267">
      <w:pPr>
        <w:keepLines/>
        <w:rPr>
          <w:b/>
          <w:sz w:val="24"/>
          <w:lang w:val="nl-NL"/>
        </w:rPr>
      </w:pPr>
      <w:r>
        <w:rPr>
          <w:b/>
          <w:sz w:val="24"/>
          <w:lang w:val="nl-NL"/>
        </w:rPr>
        <w:t xml:space="preserve">B </w:t>
      </w:r>
      <w:r w:rsidRPr="00913281">
        <w:rPr>
          <w:sz w:val="24"/>
          <w:lang w:val="nl-NL"/>
        </w:rPr>
        <w:t xml:space="preserve">wordt </w:t>
      </w:r>
      <w:r>
        <w:rPr>
          <w:sz w:val="24"/>
          <w:lang w:val="nl-NL"/>
        </w:rPr>
        <w:t>in contact gebracht</w:t>
      </w:r>
      <w:r w:rsidRPr="00913281">
        <w:rPr>
          <w:sz w:val="24"/>
          <w:lang w:val="nl-NL"/>
        </w:rPr>
        <w:t xml:space="preserve"> met natriummetaperjodaat </w:t>
      </w:r>
      <w:r>
        <w:rPr>
          <w:sz w:val="24"/>
          <w:lang w:val="nl-NL"/>
        </w:rPr>
        <w:t>waarbij</w:t>
      </w:r>
      <w:r>
        <w:rPr>
          <w:b/>
          <w:sz w:val="24"/>
          <w:lang w:val="nl-NL"/>
        </w:rPr>
        <w:t xml:space="preserve"> C </w:t>
      </w:r>
      <w:r w:rsidRPr="001D0272">
        <w:rPr>
          <w:sz w:val="24"/>
          <w:lang w:val="nl-NL"/>
        </w:rPr>
        <w:t>ontstaat.</w:t>
      </w:r>
      <w:r>
        <w:rPr>
          <w:sz w:val="24"/>
          <w:lang w:val="nl-NL"/>
        </w:rPr>
        <w:t xml:space="preserve"> </w:t>
      </w:r>
      <w:r w:rsidRPr="00FE4FAD">
        <w:rPr>
          <w:b/>
          <w:sz w:val="24"/>
          <w:lang w:val="nl-NL"/>
        </w:rPr>
        <w:t>C</w:t>
      </w:r>
      <w:r>
        <w:rPr>
          <w:sz w:val="24"/>
          <w:lang w:val="nl-NL"/>
        </w:rPr>
        <w:t xml:space="preserve"> </w:t>
      </w:r>
      <w:r w:rsidR="00D0184E">
        <w:rPr>
          <w:sz w:val="24"/>
          <w:lang w:val="nl-NL"/>
        </w:rPr>
        <w:t>laat men</w:t>
      </w:r>
      <w:r>
        <w:rPr>
          <w:sz w:val="24"/>
          <w:lang w:val="nl-NL"/>
        </w:rPr>
        <w:t xml:space="preserve"> vervolgens </w:t>
      </w:r>
      <w:r w:rsidR="00D0184E">
        <w:rPr>
          <w:sz w:val="24"/>
          <w:lang w:val="nl-NL"/>
        </w:rPr>
        <w:t xml:space="preserve">reageren </w:t>
      </w:r>
      <w:r>
        <w:rPr>
          <w:sz w:val="24"/>
          <w:lang w:val="nl-NL"/>
        </w:rPr>
        <w:t xml:space="preserve">met een waterige oplossing van NaCN, </w:t>
      </w:r>
      <w:r w:rsidR="00D0184E">
        <w:rPr>
          <w:sz w:val="24"/>
          <w:lang w:val="nl-NL"/>
        </w:rPr>
        <w:t>waarna wordt verwarmd met 10% natronloog.</w:t>
      </w:r>
      <w:r>
        <w:rPr>
          <w:sz w:val="24"/>
          <w:lang w:val="nl-NL"/>
        </w:rPr>
        <w:t xml:space="preserve"> </w:t>
      </w:r>
      <w:r w:rsidR="00D0184E">
        <w:rPr>
          <w:sz w:val="24"/>
          <w:lang w:val="nl-NL"/>
        </w:rPr>
        <w:t>Hierdoor</w:t>
      </w:r>
      <w:r>
        <w:rPr>
          <w:sz w:val="24"/>
          <w:lang w:val="nl-NL"/>
        </w:rPr>
        <w:t xml:space="preserve"> </w:t>
      </w:r>
      <w:r w:rsidR="00D0184E">
        <w:rPr>
          <w:sz w:val="24"/>
          <w:lang w:val="nl-NL"/>
        </w:rPr>
        <w:t xml:space="preserve">ontstaat </w:t>
      </w:r>
      <w:r>
        <w:rPr>
          <w:sz w:val="24"/>
          <w:lang w:val="nl-NL"/>
        </w:rPr>
        <w:t xml:space="preserve">een mengsel van twee diastereomeren </w:t>
      </w:r>
      <w:r w:rsidRPr="00FE4FAD">
        <w:rPr>
          <w:b/>
          <w:sz w:val="24"/>
          <w:lang w:val="nl-NL"/>
        </w:rPr>
        <w:t>D</w:t>
      </w:r>
      <w:r w:rsidRPr="00FE4FAD">
        <w:rPr>
          <w:bCs/>
          <w:sz w:val="24"/>
          <w:vertAlign w:val="subscript"/>
          <w:lang w:val="nl-NL"/>
        </w:rPr>
        <w:t>1</w:t>
      </w:r>
      <w:r>
        <w:rPr>
          <w:sz w:val="24"/>
          <w:lang w:val="nl-NL"/>
        </w:rPr>
        <w:t xml:space="preserve"> en</w:t>
      </w:r>
      <w:r w:rsidRPr="00FE4FAD">
        <w:rPr>
          <w:sz w:val="24"/>
          <w:lang w:val="nl-NL"/>
        </w:rPr>
        <w:t xml:space="preserve"> </w:t>
      </w:r>
      <w:r w:rsidRPr="00FE4FAD">
        <w:rPr>
          <w:b/>
          <w:sz w:val="24"/>
          <w:lang w:val="nl-NL"/>
        </w:rPr>
        <w:t>D</w:t>
      </w:r>
      <w:r w:rsidRPr="00FE4FAD">
        <w:rPr>
          <w:bCs/>
          <w:sz w:val="24"/>
          <w:vertAlign w:val="subscript"/>
          <w:lang w:val="nl-NL"/>
        </w:rPr>
        <w:t>2</w:t>
      </w:r>
      <w:r>
        <w:rPr>
          <w:sz w:val="24"/>
          <w:lang w:val="nl-NL"/>
        </w:rPr>
        <w:t>. Deze twee diastereomeren kunnen met kolomchromatografie worden gescheiden.</w:t>
      </w:r>
    </w:p>
    <w:tbl>
      <w:tblPr>
        <w:tblStyle w:val="Table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2131"/>
        <w:gridCol w:w="1700"/>
        <w:gridCol w:w="2125"/>
        <w:gridCol w:w="2555"/>
      </w:tblGrid>
      <w:tr w:rsidR="003D6267" w:rsidRPr="00EE0B68" w14:paraId="230687F4" w14:textId="77777777" w:rsidTr="0050580E">
        <w:tc>
          <w:tcPr>
            <w:tcW w:w="561" w:type="dxa"/>
          </w:tcPr>
          <w:p w14:paraId="0BEFE710" w14:textId="77777777" w:rsidR="003D6267" w:rsidRPr="00F3718D" w:rsidRDefault="003D6267" w:rsidP="0050580E">
            <w:pPr>
              <w:keepLines/>
              <w:spacing w:after="160" w:line="259" w:lineRule="auto"/>
              <w:rPr>
                <w:sz w:val="24"/>
                <w:lang w:val="nl-NL"/>
              </w:rPr>
            </w:pPr>
          </w:p>
        </w:tc>
        <w:tc>
          <w:tcPr>
            <w:tcW w:w="2131" w:type="dxa"/>
            <w:vAlign w:val="bottom"/>
          </w:tcPr>
          <w:p w14:paraId="0D80118E" w14:textId="77777777" w:rsidR="003D6267" w:rsidRPr="00EE0B68" w:rsidRDefault="003D6267" w:rsidP="0050580E">
            <w:pPr>
              <w:keepLines/>
              <w:spacing w:after="160" w:line="259" w:lineRule="auto"/>
              <w:jc w:val="center"/>
              <w:rPr>
                <w:sz w:val="24"/>
              </w:rPr>
            </w:pPr>
            <w:r w:rsidRPr="00EE0B68">
              <w:rPr>
                <w:sz w:val="24"/>
              </w:rPr>
              <w:t>IO</w:t>
            </w:r>
            <w:r w:rsidRPr="00EE0B68">
              <w:rPr>
                <w:sz w:val="24"/>
                <w:vertAlign w:val="subscript"/>
              </w:rPr>
              <w:t>4</w:t>
            </w:r>
            <w:r w:rsidRPr="00EE0B68">
              <w:rPr>
                <w:sz w:val="24"/>
                <w:vertAlign w:val="superscript"/>
              </w:rPr>
              <w:t>−</w:t>
            </w:r>
          </w:p>
        </w:tc>
        <w:tc>
          <w:tcPr>
            <w:tcW w:w="1700" w:type="dxa"/>
          </w:tcPr>
          <w:p w14:paraId="052E25AB" w14:textId="77777777" w:rsidR="003D6267" w:rsidRPr="00EE0B68" w:rsidRDefault="003D6267" w:rsidP="0050580E">
            <w:pPr>
              <w:keepLines/>
              <w:spacing w:after="160" w:line="259" w:lineRule="auto"/>
              <w:rPr>
                <w:sz w:val="24"/>
              </w:rPr>
            </w:pPr>
          </w:p>
        </w:tc>
        <w:tc>
          <w:tcPr>
            <w:tcW w:w="2125" w:type="dxa"/>
          </w:tcPr>
          <w:p w14:paraId="5667C39F" w14:textId="77777777" w:rsidR="003D6267" w:rsidRPr="00EE0B68" w:rsidRDefault="003D6267" w:rsidP="0050580E">
            <w:pPr>
              <w:keepLines/>
              <w:spacing w:after="160" w:line="259" w:lineRule="auto"/>
              <w:jc w:val="center"/>
              <w:rPr>
                <w:sz w:val="24"/>
              </w:rPr>
            </w:pPr>
            <w:r w:rsidRPr="00EE0B68">
              <w:rPr>
                <w:sz w:val="24"/>
              </w:rPr>
              <w:t>1. NaCN</w:t>
            </w:r>
          </w:p>
          <w:p w14:paraId="65C894EF" w14:textId="77777777" w:rsidR="003D6267" w:rsidRPr="00EE0B68" w:rsidRDefault="003D6267" w:rsidP="0050580E">
            <w:pPr>
              <w:keepLines/>
              <w:spacing w:after="160" w:line="259" w:lineRule="auto"/>
              <w:jc w:val="center"/>
              <w:rPr>
                <w:sz w:val="24"/>
              </w:rPr>
            </w:pPr>
            <w:r w:rsidRPr="00EE0B68">
              <w:rPr>
                <w:sz w:val="24"/>
              </w:rPr>
              <w:t>2. NaOH/H</w:t>
            </w:r>
            <w:r w:rsidRPr="00EE0B68">
              <w:rPr>
                <w:sz w:val="24"/>
                <w:vertAlign w:val="subscript"/>
              </w:rPr>
              <w:t>2</w:t>
            </w:r>
            <w:r w:rsidRPr="00EE0B68">
              <w:rPr>
                <w:sz w:val="24"/>
              </w:rPr>
              <w:t>O</w:t>
            </w:r>
          </w:p>
        </w:tc>
        <w:tc>
          <w:tcPr>
            <w:tcW w:w="2555" w:type="dxa"/>
          </w:tcPr>
          <w:p w14:paraId="5B067D6C" w14:textId="77777777" w:rsidR="003D6267" w:rsidRPr="00EE0B68" w:rsidRDefault="003D6267" w:rsidP="0050580E">
            <w:pPr>
              <w:keepLines/>
              <w:spacing w:after="160" w:line="259" w:lineRule="auto"/>
              <w:rPr>
                <w:sz w:val="24"/>
              </w:rPr>
            </w:pPr>
          </w:p>
        </w:tc>
      </w:tr>
      <w:tr w:rsidR="003D6267" w:rsidRPr="00EE0B68" w14:paraId="69126353" w14:textId="77777777" w:rsidTr="0050580E">
        <w:trPr>
          <w:trHeight w:val="461"/>
        </w:trPr>
        <w:tc>
          <w:tcPr>
            <w:tcW w:w="561" w:type="dxa"/>
          </w:tcPr>
          <w:p w14:paraId="4C9A6ED0" w14:textId="77777777" w:rsidR="003D6267" w:rsidRPr="00EE0B68" w:rsidRDefault="003D6267" w:rsidP="0050580E">
            <w:pPr>
              <w:keepLines/>
              <w:spacing w:after="160" w:line="259" w:lineRule="auto"/>
              <w:rPr>
                <w:sz w:val="24"/>
              </w:rPr>
            </w:pPr>
            <w:r w:rsidRPr="00EE0B68">
              <w:rPr>
                <w:b/>
                <w:sz w:val="24"/>
              </w:rPr>
              <w:t>B</w:t>
            </w:r>
          </w:p>
        </w:tc>
        <w:tc>
          <w:tcPr>
            <w:tcW w:w="2131" w:type="dxa"/>
          </w:tcPr>
          <w:p w14:paraId="5B99ECDD" w14:textId="77777777" w:rsidR="003D6267" w:rsidRPr="00EE0B68" w:rsidRDefault="003D6267" w:rsidP="0050580E">
            <w:pPr>
              <w:keepLines/>
              <w:spacing w:after="160" w:line="259" w:lineRule="auto"/>
              <w:jc w:val="center"/>
              <w:rPr>
                <w:sz w:val="24"/>
              </w:rPr>
            </w:pPr>
            <w:r w:rsidRPr="00EE0B68">
              <w:rPr>
                <w:rFonts w:cs="Cambria Math"/>
                <w:noProof/>
                <w:sz w:val="24"/>
                <w:lang w:val="nl-NL" w:eastAsia="nl-NL"/>
              </w:rPr>
              <mc:AlternateContent>
                <mc:Choice Requires="wps">
                  <w:drawing>
                    <wp:inline distT="0" distB="0" distL="0" distR="0" wp14:anchorId="53BE1331" wp14:editId="3DF319D7">
                      <wp:extent cx="1219200" cy="9525"/>
                      <wp:effectExtent l="0" t="76200" r="19050" b="104775"/>
                      <wp:docPr id="32" name="Straight Connector 106"/>
                      <wp:cNvGraphicFramePr/>
                      <a:graphic xmlns:a="http://schemas.openxmlformats.org/drawingml/2006/main">
                        <a:graphicData uri="http://schemas.microsoft.com/office/word/2010/wordprocessingShape">
                          <wps:wsp>
                            <wps:cNvCnPr/>
                            <wps:spPr>
                              <a:xfrm>
                                <a:off x="0" y="0"/>
                                <a:ext cx="1219200" cy="9525"/>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6" o:spid="_x0000_s1026" style="visibility:visible;mso-wrap-style:square;mso-left-percent:-10001;mso-top-percent:-10001;mso-position-horizontal:absolute;mso-position-horizontal-relative:char;mso-position-vertical:absolute;mso-position-vertical-relative:line;mso-left-percent:-10001;mso-top-percent:-10001" from="0,0" to="9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" strokecolor="windowText" strokeweight=".5pt">
                      <v:stroke endarrow="open" joinstyle="miter"/>
                      <w10:anchorlock/>
                    </v:line>
                  </w:pict>
                </mc:Fallback>
              </mc:AlternateContent>
            </w:r>
          </w:p>
        </w:tc>
        <w:tc>
          <w:tcPr>
            <w:tcW w:w="1700" w:type="dxa"/>
          </w:tcPr>
          <w:p w14:paraId="3B20C92E" w14:textId="77777777" w:rsidR="003D6267" w:rsidRPr="00EE0B68" w:rsidRDefault="003D6267" w:rsidP="0050580E">
            <w:pPr>
              <w:keepLines/>
              <w:spacing w:after="160" w:line="259" w:lineRule="auto"/>
              <w:jc w:val="center"/>
              <w:rPr>
                <w:b/>
                <w:sz w:val="24"/>
              </w:rPr>
            </w:pPr>
            <w:r w:rsidRPr="00EE0B68">
              <w:rPr>
                <w:b/>
                <w:sz w:val="24"/>
              </w:rPr>
              <w:t>C</w:t>
            </w:r>
          </w:p>
          <w:p w14:paraId="73D2BCF4" w14:textId="77777777" w:rsidR="003D6267" w:rsidRPr="00EE0B68" w:rsidRDefault="003D6267" w:rsidP="0050580E">
            <w:pPr>
              <w:keepLines/>
              <w:spacing w:after="160" w:line="259" w:lineRule="auto"/>
              <w:jc w:val="center"/>
              <w:rPr>
                <w:sz w:val="24"/>
              </w:rPr>
            </w:pPr>
            <w:r>
              <w:rPr>
                <w:sz w:val="24"/>
              </w:rPr>
              <w:t>188,</w:t>
            </w:r>
            <w:r w:rsidRPr="00EE0B68">
              <w:rPr>
                <w:sz w:val="24"/>
              </w:rPr>
              <w:t>2 g/mol</w:t>
            </w:r>
          </w:p>
        </w:tc>
        <w:tc>
          <w:tcPr>
            <w:tcW w:w="2125" w:type="dxa"/>
          </w:tcPr>
          <w:p w14:paraId="76A7D546" w14:textId="77777777" w:rsidR="003D6267" w:rsidRPr="00EE0B68" w:rsidRDefault="003D6267" w:rsidP="0050580E">
            <w:pPr>
              <w:keepLines/>
              <w:spacing w:after="160" w:line="259" w:lineRule="auto"/>
              <w:jc w:val="center"/>
              <w:rPr>
                <w:sz w:val="24"/>
              </w:rPr>
            </w:pPr>
            <w:r w:rsidRPr="00EE0B68">
              <w:rPr>
                <w:rFonts w:cs="Cambria Math"/>
                <w:noProof/>
                <w:sz w:val="24"/>
                <w:lang w:val="nl-NL" w:eastAsia="nl-NL"/>
              </w:rPr>
              <mc:AlternateContent>
                <mc:Choice Requires="wps">
                  <w:drawing>
                    <wp:inline distT="0" distB="0" distL="0" distR="0" wp14:anchorId="3233322F" wp14:editId="7119102F">
                      <wp:extent cx="1186542" cy="0"/>
                      <wp:effectExtent l="0" t="76200" r="13970" b="114300"/>
                      <wp:docPr id="33" name="Straight Connector 107"/>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7"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" strokecolor="windowText" strokeweight=".5pt">
                      <v:stroke endarrow="open" joinstyle="miter"/>
                      <w10:anchorlock/>
                    </v:line>
                  </w:pict>
                </mc:Fallback>
              </mc:AlternateContent>
            </w:r>
          </w:p>
        </w:tc>
        <w:tc>
          <w:tcPr>
            <w:tcW w:w="2555" w:type="dxa"/>
          </w:tcPr>
          <w:p w14:paraId="1FADC95B" w14:textId="77777777" w:rsidR="003D6267" w:rsidRPr="00EE0B68" w:rsidRDefault="003D6267" w:rsidP="0050580E">
            <w:pPr>
              <w:keepLines/>
              <w:spacing w:after="160" w:line="259" w:lineRule="auto"/>
              <w:rPr>
                <w:b/>
                <w:bCs/>
                <w:sz w:val="28"/>
                <w:szCs w:val="28"/>
              </w:rPr>
            </w:pPr>
            <w:r w:rsidRPr="00EE0B68">
              <w:rPr>
                <w:b/>
                <w:sz w:val="24"/>
              </w:rPr>
              <w:t>D</w:t>
            </w:r>
            <w:r w:rsidRPr="00EE0B68">
              <w:rPr>
                <w:sz w:val="24"/>
                <w:vertAlign w:val="subscript"/>
              </w:rPr>
              <w:t>1</w:t>
            </w:r>
            <w:r w:rsidRPr="00EE0B68">
              <w:rPr>
                <w:sz w:val="24"/>
              </w:rPr>
              <w:t xml:space="preserve"> + </w:t>
            </w:r>
            <w:r w:rsidRPr="00EE0B68">
              <w:rPr>
                <w:b/>
                <w:sz w:val="24"/>
              </w:rPr>
              <w:t>D</w:t>
            </w:r>
            <w:r w:rsidRPr="00EE0B68">
              <w:rPr>
                <w:sz w:val="24"/>
                <w:vertAlign w:val="subscript"/>
              </w:rPr>
              <w:t>2</w:t>
            </w:r>
          </w:p>
        </w:tc>
      </w:tr>
    </w:tbl>
    <w:p w14:paraId="01795AFF" w14:textId="69A43671" w:rsidR="003D6267" w:rsidRPr="00E95E79" w:rsidRDefault="003D6267" w:rsidP="003D6267">
      <w:pPr>
        <w:keepLines/>
        <w:rPr>
          <w:sz w:val="24"/>
          <w:lang w:val="nl-NL"/>
        </w:rPr>
      </w:pPr>
      <w:r w:rsidRPr="00E95E79">
        <w:rPr>
          <w:sz w:val="24"/>
          <w:lang w:val="nl-NL"/>
        </w:rPr>
        <w:t xml:space="preserve">Reactie van </w:t>
      </w:r>
      <w:r w:rsidRPr="00E95E79">
        <w:rPr>
          <w:b/>
          <w:sz w:val="24"/>
          <w:lang w:val="nl-NL"/>
        </w:rPr>
        <w:t>D</w:t>
      </w:r>
      <w:r w:rsidRPr="00E95E79">
        <w:rPr>
          <w:bCs/>
          <w:sz w:val="24"/>
          <w:vertAlign w:val="subscript"/>
          <w:lang w:val="nl-NL"/>
        </w:rPr>
        <w:t>1</w:t>
      </w:r>
      <w:r w:rsidRPr="00E95E79">
        <w:rPr>
          <w:sz w:val="24"/>
          <w:lang w:val="nl-NL"/>
        </w:rPr>
        <w:t xml:space="preserve"> met LiAlH</w:t>
      </w:r>
      <w:r w:rsidRPr="00E95E79">
        <w:rPr>
          <w:sz w:val="24"/>
          <w:vertAlign w:val="subscript"/>
          <w:lang w:val="nl-NL"/>
        </w:rPr>
        <w:t>4</w:t>
      </w:r>
      <w:r w:rsidR="00D0184E">
        <w:rPr>
          <w:sz w:val="24"/>
          <w:lang w:val="nl-NL"/>
        </w:rPr>
        <w:t xml:space="preserve">, </w:t>
      </w:r>
      <w:r w:rsidRPr="00E95E79">
        <w:rPr>
          <w:sz w:val="24"/>
          <w:lang w:val="nl-NL"/>
        </w:rPr>
        <w:t xml:space="preserve">gevolgd door het verwarmen </w:t>
      </w:r>
      <w:r>
        <w:rPr>
          <w:sz w:val="24"/>
          <w:lang w:val="nl-NL"/>
        </w:rPr>
        <w:t xml:space="preserve">van het mengsel </w:t>
      </w:r>
      <w:r w:rsidR="00D0184E">
        <w:rPr>
          <w:sz w:val="24"/>
          <w:lang w:val="nl-NL"/>
        </w:rPr>
        <w:t>met</w:t>
      </w:r>
      <w:r>
        <w:rPr>
          <w:sz w:val="24"/>
          <w:lang w:val="nl-NL"/>
        </w:rPr>
        <w:t xml:space="preserve"> 1</w:t>
      </w:r>
      <w:r w:rsidR="00D0184E">
        <w:rPr>
          <w:sz w:val="24"/>
          <w:lang w:val="nl-NL"/>
        </w:rPr>
        <w:t> </w:t>
      </w:r>
      <w:r>
        <w:rPr>
          <w:sz w:val="24"/>
          <w:lang w:val="nl-NL"/>
        </w:rPr>
        <w:t>M</w:t>
      </w:r>
      <w:r w:rsidR="00D0184E">
        <w:rPr>
          <w:sz w:val="24"/>
          <w:lang w:val="nl-NL"/>
        </w:rPr>
        <w:t> </w:t>
      </w:r>
      <w:r>
        <w:rPr>
          <w:sz w:val="24"/>
          <w:lang w:val="nl-NL"/>
        </w:rPr>
        <w:t>zoutzuur</w:t>
      </w:r>
      <w:r w:rsidR="00D0184E">
        <w:rPr>
          <w:sz w:val="24"/>
          <w:lang w:val="nl-NL"/>
        </w:rPr>
        <w:t>,</w:t>
      </w:r>
      <w:r>
        <w:rPr>
          <w:sz w:val="24"/>
          <w:lang w:val="nl-NL"/>
        </w:rPr>
        <w:t xml:space="preserve"> leidt tot de vorming van </w:t>
      </w:r>
      <w:r w:rsidR="00D0184E">
        <w:rPr>
          <w:sz w:val="24"/>
          <w:lang w:val="nl-NL"/>
        </w:rPr>
        <w:t xml:space="preserve">de </w:t>
      </w:r>
      <w:r>
        <w:rPr>
          <w:sz w:val="24"/>
          <w:lang w:val="nl-NL"/>
        </w:rPr>
        <w:t xml:space="preserve">suiker </w:t>
      </w:r>
      <w:r w:rsidRPr="004B2EC9">
        <w:rPr>
          <w:b/>
          <w:sz w:val="24"/>
          <w:lang w:val="nl-NL"/>
        </w:rPr>
        <w:t>F</w:t>
      </w:r>
      <w:r>
        <w:rPr>
          <w:sz w:val="24"/>
          <w:lang w:val="nl-NL"/>
        </w:rPr>
        <w:t xml:space="preserve">, </w:t>
      </w:r>
      <w:r w:rsidR="00D0184E">
        <w:rPr>
          <w:sz w:val="24"/>
          <w:lang w:val="nl-NL"/>
        </w:rPr>
        <w:t>die</w:t>
      </w:r>
      <w:r>
        <w:rPr>
          <w:sz w:val="24"/>
          <w:lang w:val="nl-NL"/>
        </w:rPr>
        <w:t xml:space="preserve"> ook ontstaat bij de hydrolyse van het meest voorkomende natuurlijke polysaccharide.</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496"/>
        <w:gridCol w:w="425"/>
        <w:gridCol w:w="2410"/>
        <w:gridCol w:w="997"/>
      </w:tblGrid>
      <w:tr w:rsidR="003D6267" w:rsidRPr="00EE0B68" w14:paraId="363AEC9C" w14:textId="77777777" w:rsidTr="0050580E">
        <w:tc>
          <w:tcPr>
            <w:tcW w:w="567" w:type="dxa"/>
          </w:tcPr>
          <w:p w14:paraId="27A49512" w14:textId="77777777" w:rsidR="003D6267" w:rsidRPr="00F3718D" w:rsidRDefault="003D6267" w:rsidP="0050580E">
            <w:pPr>
              <w:keepLines/>
              <w:spacing w:after="160" w:line="259" w:lineRule="auto"/>
              <w:jc w:val="center"/>
              <w:rPr>
                <w:sz w:val="24"/>
                <w:lang w:val="nl-NL"/>
              </w:rPr>
            </w:pPr>
          </w:p>
        </w:tc>
        <w:tc>
          <w:tcPr>
            <w:tcW w:w="2496" w:type="dxa"/>
          </w:tcPr>
          <w:p w14:paraId="6FF7A25D" w14:textId="77777777" w:rsidR="003D6267" w:rsidRPr="00EE0B68" w:rsidRDefault="003D6267" w:rsidP="0050580E">
            <w:pPr>
              <w:keepLines/>
              <w:spacing w:after="160" w:line="259" w:lineRule="auto"/>
              <w:jc w:val="center"/>
              <w:rPr>
                <w:sz w:val="24"/>
              </w:rPr>
            </w:pPr>
            <w:r w:rsidRPr="00EE0B68">
              <w:rPr>
                <w:sz w:val="24"/>
              </w:rPr>
              <w:t>LiAlH</w:t>
            </w:r>
            <w:r w:rsidRPr="00EE0B68">
              <w:rPr>
                <w:sz w:val="24"/>
                <w:vertAlign w:val="subscript"/>
              </w:rPr>
              <w:t>4</w:t>
            </w:r>
          </w:p>
        </w:tc>
        <w:tc>
          <w:tcPr>
            <w:tcW w:w="425" w:type="dxa"/>
          </w:tcPr>
          <w:p w14:paraId="0A1CB26D" w14:textId="77777777" w:rsidR="003D6267" w:rsidRPr="00EE0B68" w:rsidRDefault="003D6267" w:rsidP="0050580E">
            <w:pPr>
              <w:keepLines/>
              <w:spacing w:after="160" w:line="259" w:lineRule="auto"/>
              <w:jc w:val="center"/>
              <w:rPr>
                <w:sz w:val="24"/>
              </w:rPr>
            </w:pPr>
          </w:p>
        </w:tc>
        <w:tc>
          <w:tcPr>
            <w:tcW w:w="2410" w:type="dxa"/>
          </w:tcPr>
          <w:p w14:paraId="09F5B95F" w14:textId="77777777" w:rsidR="003D6267" w:rsidRPr="00EE0B68" w:rsidRDefault="003D6267" w:rsidP="0050580E">
            <w:pPr>
              <w:keepLines/>
              <w:spacing w:after="160" w:line="259" w:lineRule="auto"/>
              <w:jc w:val="center"/>
              <w:rPr>
                <w:sz w:val="24"/>
              </w:rPr>
            </w:pPr>
            <w:r w:rsidRPr="00EE0B68">
              <w:rPr>
                <w:sz w:val="24"/>
              </w:rPr>
              <w:t>1M HCl/H</w:t>
            </w:r>
            <w:r w:rsidRPr="00EE0B68">
              <w:rPr>
                <w:sz w:val="24"/>
                <w:vertAlign w:val="subscript"/>
              </w:rPr>
              <w:t>2</w:t>
            </w:r>
            <w:r w:rsidRPr="00EE0B68">
              <w:rPr>
                <w:sz w:val="24"/>
              </w:rPr>
              <w:t>O</w:t>
            </w:r>
          </w:p>
        </w:tc>
        <w:tc>
          <w:tcPr>
            <w:tcW w:w="997" w:type="dxa"/>
          </w:tcPr>
          <w:p w14:paraId="32D526B6" w14:textId="77777777" w:rsidR="003D6267" w:rsidRPr="00EE0B68" w:rsidRDefault="003D6267" w:rsidP="0050580E">
            <w:pPr>
              <w:keepLines/>
              <w:spacing w:after="160" w:line="259" w:lineRule="auto"/>
              <w:jc w:val="center"/>
              <w:rPr>
                <w:sz w:val="24"/>
              </w:rPr>
            </w:pPr>
          </w:p>
        </w:tc>
      </w:tr>
      <w:tr w:rsidR="003D6267" w:rsidRPr="00EE0B68" w14:paraId="6A4BA62C" w14:textId="77777777" w:rsidTr="0050580E">
        <w:trPr>
          <w:trHeight w:val="474"/>
        </w:trPr>
        <w:tc>
          <w:tcPr>
            <w:tcW w:w="567" w:type="dxa"/>
          </w:tcPr>
          <w:p w14:paraId="0D93E402" w14:textId="77777777" w:rsidR="003D6267" w:rsidRPr="00EE0B68" w:rsidRDefault="003D6267" w:rsidP="0050580E">
            <w:pPr>
              <w:keepLines/>
              <w:spacing w:after="160" w:line="259" w:lineRule="auto"/>
              <w:jc w:val="center"/>
              <w:rPr>
                <w:sz w:val="24"/>
              </w:rPr>
            </w:pPr>
            <w:r w:rsidRPr="00EE0B68">
              <w:rPr>
                <w:b/>
                <w:sz w:val="24"/>
              </w:rPr>
              <w:t>D</w:t>
            </w:r>
            <w:r w:rsidRPr="00EE0B68">
              <w:rPr>
                <w:sz w:val="24"/>
                <w:vertAlign w:val="subscript"/>
              </w:rPr>
              <w:t>1</w:t>
            </w:r>
          </w:p>
        </w:tc>
        <w:tc>
          <w:tcPr>
            <w:tcW w:w="2496" w:type="dxa"/>
          </w:tcPr>
          <w:p w14:paraId="7D9ED134" w14:textId="77777777" w:rsidR="003D6267" w:rsidRPr="00EE0B68" w:rsidRDefault="003D6267" w:rsidP="0050580E">
            <w:pPr>
              <w:keepLines/>
              <w:spacing w:after="160" w:line="259" w:lineRule="auto"/>
              <w:jc w:val="center"/>
              <w:rPr>
                <w:sz w:val="24"/>
              </w:rPr>
            </w:pPr>
            <w:r w:rsidRPr="00EE0B68">
              <w:rPr>
                <w:rFonts w:cs="Cambria Math"/>
                <w:noProof/>
                <w:sz w:val="24"/>
                <w:lang w:val="nl-NL" w:eastAsia="nl-NL"/>
              </w:rPr>
              <mc:AlternateContent>
                <mc:Choice Requires="wps">
                  <w:drawing>
                    <wp:inline distT="0" distB="0" distL="0" distR="0" wp14:anchorId="698ED67B" wp14:editId="27C70CD2">
                      <wp:extent cx="1426028" cy="10886"/>
                      <wp:effectExtent l="0" t="76200" r="22225" b="103505"/>
                      <wp:docPr id="34" name="Straight Connector 108"/>
                      <wp:cNvGraphicFramePr/>
                      <a:graphic xmlns:a="http://schemas.openxmlformats.org/drawingml/2006/main">
                        <a:graphicData uri="http://schemas.microsoft.com/office/word/2010/wordprocessingShape">
                          <wps:wsp>
                            <wps:cNvCnPr/>
                            <wps:spPr>
                              <a:xfrm>
                                <a:off x="0" y="0"/>
                                <a:ext cx="1426028" cy="10886"/>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8" o:spid="_x0000_s1026" style="visibility:visible;mso-wrap-style:square;mso-left-percent:-10001;mso-top-percent:-10001;mso-position-horizontal:absolute;mso-position-horizontal-relative:char;mso-position-vertical:absolute;mso-position-vertical-relative:line;mso-left-percent:-10001;mso-top-percent:-10001" from="0,0" to="11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" strokecolor="windowText" strokeweight=".5pt">
                      <v:stroke endarrow="open" joinstyle="miter"/>
                      <w10:anchorlock/>
                    </v:line>
                  </w:pict>
                </mc:Fallback>
              </mc:AlternateContent>
            </w:r>
          </w:p>
        </w:tc>
        <w:tc>
          <w:tcPr>
            <w:tcW w:w="425" w:type="dxa"/>
          </w:tcPr>
          <w:p w14:paraId="50CCA5BC" w14:textId="77777777" w:rsidR="003D6267" w:rsidRPr="00EE0B68" w:rsidRDefault="003D6267" w:rsidP="0050580E">
            <w:pPr>
              <w:keepLines/>
              <w:spacing w:after="160" w:line="259" w:lineRule="auto"/>
              <w:jc w:val="center"/>
              <w:rPr>
                <w:b/>
                <w:sz w:val="24"/>
              </w:rPr>
            </w:pPr>
            <w:r w:rsidRPr="00EE0B68">
              <w:rPr>
                <w:b/>
                <w:sz w:val="24"/>
              </w:rPr>
              <w:t>E</w:t>
            </w:r>
          </w:p>
        </w:tc>
        <w:tc>
          <w:tcPr>
            <w:tcW w:w="2410" w:type="dxa"/>
          </w:tcPr>
          <w:p w14:paraId="55FF0239" w14:textId="77777777" w:rsidR="003D6267" w:rsidRPr="00EE0B68" w:rsidRDefault="003D6267" w:rsidP="0050580E">
            <w:pPr>
              <w:keepLines/>
              <w:spacing w:after="160" w:line="259" w:lineRule="auto"/>
              <w:jc w:val="center"/>
              <w:rPr>
                <w:sz w:val="24"/>
              </w:rPr>
            </w:pPr>
            <w:r w:rsidRPr="00EE0B68">
              <w:rPr>
                <w:rFonts w:cs="Cambria Math"/>
                <w:noProof/>
                <w:sz w:val="24"/>
                <w:lang w:val="nl-NL" w:eastAsia="nl-NL"/>
              </w:rPr>
              <mc:AlternateContent>
                <mc:Choice Requires="wps">
                  <w:drawing>
                    <wp:inline distT="0" distB="0" distL="0" distR="0" wp14:anchorId="1A43897E" wp14:editId="2BFE58E7">
                      <wp:extent cx="1186542" cy="0"/>
                      <wp:effectExtent l="0" t="76200" r="13970" b="114300"/>
                      <wp:docPr id="35" name="Straight Connector 109"/>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09"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" strokecolor="windowText" strokeweight=".5pt">
                      <v:stroke endarrow="open" joinstyle="miter"/>
                      <w10:anchorlock/>
                    </v:line>
                  </w:pict>
                </mc:Fallback>
              </mc:AlternateContent>
            </w:r>
          </w:p>
        </w:tc>
        <w:tc>
          <w:tcPr>
            <w:tcW w:w="997" w:type="dxa"/>
          </w:tcPr>
          <w:p w14:paraId="3305383F" w14:textId="77777777" w:rsidR="003D6267" w:rsidRPr="00EE0B68" w:rsidRDefault="003D6267" w:rsidP="0050580E">
            <w:pPr>
              <w:keepLines/>
              <w:spacing w:after="160" w:line="259" w:lineRule="auto"/>
              <w:jc w:val="center"/>
              <w:rPr>
                <w:b/>
                <w:sz w:val="24"/>
              </w:rPr>
            </w:pPr>
            <w:r w:rsidRPr="00EE0B68">
              <w:rPr>
                <w:b/>
                <w:sz w:val="24"/>
              </w:rPr>
              <w:t>F</w:t>
            </w:r>
          </w:p>
        </w:tc>
      </w:tr>
    </w:tbl>
    <w:p w14:paraId="7332C54A" w14:textId="603DE98B" w:rsidR="003D6267" w:rsidRPr="001D0272" w:rsidRDefault="00A457BB" w:rsidP="003D6267">
      <w:pPr>
        <w:keepLines/>
        <w:tabs>
          <w:tab w:val="left" w:pos="851"/>
        </w:tabs>
        <w:ind w:left="851" w:hanging="851"/>
        <w:rPr>
          <w:sz w:val="24"/>
          <w:lang w:val="nl-NL"/>
        </w:rPr>
      </w:pPr>
      <w:r>
        <w:rPr>
          <w:noProof/>
          <w:sz w:val="24"/>
          <w:lang w:val="nl-NL" w:eastAsia="nl-NL"/>
        </w:rPr>
        <w:drawing>
          <wp:anchor distT="0" distB="0" distL="114300" distR="114300" simplePos="0" relativeHeight="251869184" behindDoc="0" locked="0" layoutInCell="1" allowOverlap="1" wp14:anchorId="11DD7A59" wp14:editId="4C1B0339">
            <wp:simplePos x="0" y="0"/>
            <wp:positionH relativeFrom="column">
              <wp:posOffset>2633980</wp:posOffset>
            </wp:positionH>
            <wp:positionV relativeFrom="paragraph">
              <wp:posOffset>839470</wp:posOffset>
            </wp:positionV>
            <wp:extent cx="259200" cy="57600"/>
            <wp:effectExtent l="0" t="0" r="762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200" cy="57600"/>
                    </a:xfrm>
                    <a:prstGeom prst="rect">
                      <a:avLst/>
                    </a:prstGeom>
                  </pic:spPr>
                </pic:pic>
              </a:graphicData>
            </a:graphic>
            <wp14:sizeRelH relativeFrom="margin">
              <wp14:pctWidth>0</wp14:pctWidth>
            </wp14:sizeRelH>
            <wp14:sizeRelV relativeFrom="margin">
              <wp14:pctHeight>0</wp14:pctHeight>
            </wp14:sizeRelV>
          </wp:anchor>
        </w:drawing>
      </w:r>
      <w:r w:rsidR="003D6267" w:rsidRPr="00F3718D">
        <w:rPr>
          <w:b/>
          <w:sz w:val="24"/>
          <w:lang w:val="nl-NL"/>
        </w:rPr>
        <w:t>8.2.1.</w:t>
      </w:r>
      <w:r w:rsidR="003D6267" w:rsidRPr="00F3718D">
        <w:rPr>
          <w:sz w:val="24"/>
          <w:lang w:val="nl-NL"/>
        </w:rPr>
        <w:tab/>
      </w:r>
      <w:r w:rsidR="003D6267" w:rsidRPr="004B2EC9">
        <w:rPr>
          <w:sz w:val="24"/>
          <w:u w:val="single"/>
          <w:lang w:val="nl-NL"/>
        </w:rPr>
        <w:t>Teken</w:t>
      </w:r>
      <w:r w:rsidR="003D6267" w:rsidRPr="004B2EC9">
        <w:rPr>
          <w:sz w:val="24"/>
          <w:lang w:val="nl-NL"/>
        </w:rPr>
        <w:t xml:space="preserve"> de structuren van</w:t>
      </w:r>
      <w:r w:rsidR="003D6267">
        <w:rPr>
          <w:sz w:val="24"/>
          <w:lang w:val="nl-NL"/>
        </w:rPr>
        <w:t xml:space="preserve"> </w:t>
      </w:r>
      <w:r w:rsidR="003D6267" w:rsidRPr="004B2EC9">
        <w:rPr>
          <w:b/>
          <w:sz w:val="24"/>
          <w:lang w:val="nl-NL"/>
        </w:rPr>
        <w:t>C</w:t>
      </w:r>
      <w:r w:rsidR="003D6267" w:rsidRPr="004B2EC9">
        <w:rPr>
          <w:sz w:val="24"/>
          <w:lang w:val="nl-NL"/>
        </w:rPr>
        <w:t xml:space="preserve">, </w:t>
      </w:r>
      <w:r w:rsidR="003D6267" w:rsidRPr="004B2EC9">
        <w:rPr>
          <w:b/>
          <w:sz w:val="24"/>
          <w:lang w:val="nl-NL"/>
        </w:rPr>
        <w:t>D</w:t>
      </w:r>
      <w:r w:rsidR="003D6267" w:rsidRPr="004B2EC9">
        <w:rPr>
          <w:bCs/>
          <w:sz w:val="24"/>
          <w:vertAlign w:val="subscript"/>
          <w:lang w:val="nl-NL"/>
        </w:rPr>
        <w:t>1</w:t>
      </w:r>
      <w:r w:rsidR="003D6267" w:rsidRPr="004B2EC9">
        <w:rPr>
          <w:sz w:val="24"/>
          <w:lang w:val="nl-NL"/>
        </w:rPr>
        <w:t xml:space="preserve">, </w:t>
      </w:r>
      <w:r w:rsidR="003D6267" w:rsidRPr="004B2EC9">
        <w:rPr>
          <w:b/>
          <w:sz w:val="24"/>
          <w:lang w:val="nl-NL"/>
        </w:rPr>
        <w:t>D</w:t>
      </w:r>
      <w:r w:rsidR="003D6267" w:rsidRPr="004B2EC9">
        <w:rPr>
          <w:bCs/>
          <w:sz w:val="24"/>
          <w:vertAlign w:val="subscript"/>
          <w:lang w:val="nl-NL"/>
        </w:rPr>
        <w:t>2</w:t>
      </w:r>
      <w:r w:rsidR="003D6267" w:rsidRPr="004B2EC9">
        <w:rPr>
          <w:sz w:val="24"/>
          <w:lang w:val="nl-NL"/>
        </w:rPr>
        <w:t xml:space="preserve">, </w:t>
      </w:r>
      <w:r w:rsidR="003D6267" w:rsidRPr="004B2EC9">
        <w:rPr>
          <w:b/>
          <w:sz w:val="24"/>
          <w:lang w:val="nl-NL"/>
        </w:rPr>
        <w:t>E</w:t>
      </w:r>
      <w:r w:rsidR="003D6267" w:rsidRPr="004B2EC9">
        <w:rPr>
          <w:sz w:val="24"/>
          <w:lang w:val="nl-NL"/>
        </w:rPr>
        <w:t xml:space="preserve"> en </w:t>
      </w:r>
      <w:r w:rsidR="003D6267" w:rsidRPr="004B2EC9">
        <w:rPr>
          <w:b/>
          <w:sz w:val="24"/>
          <w:lang w:val="nl-NL"/>
        </w:rPr>
        <w:t xml:space="preserve">F </w:t>
      </w:r>
      <w:r w:rsidR="003D6267">
        <w:rPr>
          <w:sz w:val="24"/>
          <w:lang w:val="nl-NL"/>
        </w:rPr>
        <w:t xml:space="preserve">en geef daarin </w:t>
      </w:r>
      <w:r w:rsidR="00D0184E">
        <w:rPr>
          <w:sz w:val="24"/>
          <w:lang w:val="nl-NL"/>
        </w:rPr>
        <w:t xml:space="preserve">ook </w:t>
      </w:r>
      <w:r w:rsidR="003D6267">
        <w:rPr>
          <w:sz w:val="24"/>
          <w:lang w:val="nl-NL"/>
        </w:rPr>
        <w:t xml:space="preserve">de stereo-isomerie aan. </w:t>
      </w:r>
      <w:r w:rsidR="00D0184E">
        <w:rPr>
          <w:sz w:val="24"/>
          <w:u w:val="single"/>
          <w:lang w:val="nl-NL"/>
        </w:rPr>
        <w:t>Geef</w:t>
      </w:r>
      <w:r w:rsidR="003D6267">
        <w:rPr>
          <w:sz w:val="24"/>
          <w:lang w:val="nl-NL"/>
        </w:rPr>
        <w:t xml:space="preserve"> de structuur van </w:t>
      </w:r>
      <w:r w:rsidR="003D6267" w:rsidRPr="00572CD4">
        <w:rPr>
          <w:b/>
          <w:sz w:val="24"/>
          <w:lang w:val="nl-NL"/>
        </w:rPr>
        <w:t>F</w:t>
      </w:r>
      <w:r w:rsidR="003D6267">
        <w:rPr>
          <w:sz w:val="24"/>
          <w:lang w:val="nl-NL"/>
        </w:rPr>
        <w:t xml:space="preserve"> </w:t>
      </w:r>
      <w:r>
        <w:rPr>
          <w:sz w:val="24"/>
          <w:lang w:val="nl-NL"/>
        </w:rPr>
        <w:t>als</w:t>
      </w:r>
      <w:r w:rsidR="00D0184E">
        <w:rPr>
          <w:sz w:val="24"/>
          <w:lang w:val="nl-NL"/>
        </w:rPr>
        <w:t xml:space="preserve"> de meest stabiele zesring </w:t>
      </w:r>
      <w:r w:rsidR="003D6267">
        <w:rPr>
          <w:sz w:val="24"/>
          <w:lang w:val="nl-NL"/>
        </w:rPr>
        <w:t xml:space="preserve">en gebruik </w:t>
      </w:r>
      <w:r>
        <w:rPr>
          <w:sz w:val="24"/>
          <w:lang w:val="nl-NL"/>
        </w:rPr>
        <w:t>daar</w:t>
      </w:r>
      <w:r w:rsidR="003D6267">
        <w:rPr>
          <w:sz w:val="24"/>
          <w:lang w:val="nl-NL"/>
        </w:rPr>
        <w:t>voor</w:t>
      </w:r>
      <w:r w:rsidR="003D6267">
        <w:rPr>
          <w:b/>
          <w:sz w:val="24"/>
          <w:lang w:val="nl-NL"/>
        </w:rPr>
        <w:t xml:space="preserve"> </w:t>
      </w:r>
      <w:r w:rsidR="003D6267">
        <w:rPr>
          <w:sz w:val="24"/>
          <w:lang w:val="nl-NL"/>
        </w:rPr>
        <w:t xml:space="preserve">de reeds gedeeltelijk getekende structuurformule (op het antwoordblad). Indien de absolute chiraliteit van een bepaald koolstofatoom niet bekend is, geef je die binding aan met een </w:t>
      </w:r>
      <w:r>
        <w:rPr>
          <w:sz w:val="24"/>
          <w:lang w:val="nl-NL"/>
        </w:rPr>
        <w:t>golflijntje (         )</w:t>
      </w:r>
      <w:r w:rsidR="003D6267">
        <w:rPr>
          <w:sz w:val="24"/>
          <w:lang w:val="nl-NL"/>
        </w:rPr>
        <w:t>.</w:t>
      </w:r>
    </w:p>
    <w:p w14:paraId="7DC7A9E1" w14:textId="0FCF28A7" w:rsidR="003D6267" w:rsidRPr="00913281" w:rsidRDefault="003D6267" w:rsidP="003D6267">
      <w:pPr>
        <w:keepLines/>
        <w:tabs>
          <w:tab w:val="left" w:pos="851"/>
        </w:tabs>
        <w:ind w:left="851" w:hanging="851"/>
        <w:rPr>
          <w:sz w:val="24"/>
          <w:lang w:val="nl-NL"/>
        </w:rPr>
      </w:pPr>
      <w:r w:rsidRPr="00F3718D">
        <w:rPr>
          <w:b/>
          <w:sz w:val="24"/>
          <w:lang w:val="nl-NL"/>
        </w:rPr>
        <w:t>8.2.2.</w:t>
      </w:r>
      <w:r w:rsidRPr="00F3718D">
        <w:rPr>
          <w:sz w:val="24"/>
          <w:lang w:val="nl-NL"/>
        </w:rPr>
        <w:tab/>
      </w:r>
      <w:r w:rsidRPr="001D0272">
        <w:rPr>
          <w:sz w:val="24"/>
          <w:u w:val="single"/>
          <w:lang w:val="nl-NL"/>
        </w:rPr>
        <w:t>Vink</w:t>
      </w:r>
      <w:r>
        <w:rPr>
          <w:sz w:val="24"/>
          <w:lang w:val="nl-NL"/>
        </w:rPr>
        <w:t xml:space="preserve"> </w:t>
      </w:r>
      <w:r w:rsidR="00A457BB">
        <w:rPr>
          <w:sz w:val="24"/>
          <w:lang w:val="nl-NL"/>
        </w:rPr>
        <w:t>bij de vraag op het antwoordblad het vakje met het juiste antwoord aan.</w:t>
      </w:r>
    </w:p>
    <w:p w14:paraId="6FCD22A2" w14:textId="7ED82399" w:rsidR="003D6267" w:rsidRPr="00483388" w:rsidRDefault="003D6267" w:rsidP="003D6267">
      <w:pPr>
        <w:keepLines/>
        <w:rPr>
          <w:sz w:val="24"/>
          <w:lang w:val="nl-NL"/>
        </w:rPr>
      </w:pPr>
      <w:r w:rsidRPr="00483388">
        <w:rPr>
          <w:sz w:val="24"/>
          <w:lang w:val="nl-NL"/>
        </w:rPr>
        <w:lastRenderedPageBreak/>
        <w:t xml:space="preserve">Neutralisatie van </w:t>
      </w:r>
      <w:r w:rsidRPr="00483388">
        <w:rPr>
          <w:b/>
          <w:sz w:val="24"/>
          <w:lang w:val="nl-NL"/>
        </w:rPr>
        <w:t>D</w:t>
      </w:r>
      <w:r w:rsidRPr="00483388">
        <w:rPr>
          <w:b/>
          <w:sz w:val="24"/>
          <w:vertAlign w:val="subscript"/>
          <w:lang w:val="nl-NL"/>
        </w:rPr>
        <w:t xml:space="preserve">2 </w:t>
      </w:r>
      <w:r w:rsidRPr="00483388">
        <w:rPr>
          <w:sz w:val="24"/>
          <w:lang w:val="nl-NL"/>
        </w:rPr>
        <w:t xml:space="preserve">met zoutzuur gevolgd door verwarming van het mengsel </w:t>
      </w:r>
      <w:r>
        <w:rPr>
          <w:sz w:val="24"/>
          <w:lang w:val="nl-NL"/>
        </w:rPr>
        <w:t>nadat</w:t>
      </w:r>
      <w:r w:rsidRPr="00483388">
        <w:rPr>
          <w:sz w:val="24"/>
          <w:lang w:val="nl-NL"/>
        </w:rPr>
        <w:t xml:space="preserve"> tolueen </w:t>
      </w:r>
      <w:r>
        <w:rPr>
          <w:sz w:val="24"/>
          <w:lang w:val="nl-NL"/>
        </w:rPr>
        <w:t xml:space="preserve">toegevoegd is, </w:t>
      </w:r>
      <w:r w:rsidRPr="00483388">
        <w:rPr>
          <w:sz w:val="24"/>
          <w:lang w:val="nl-NL"/>
        </w:rPr>
        <w:t xml:space="preserve">leidt tot dehydratatie en vorming van </w:t>
      </w:r>
      <w:r w:rsidRPr="00483388">
        <w:rPr>
          <w:b/>
          <w:sz w:val="24"/>
          <w:lang w:val="nl-NL"/>
        </w:rPr>
        <w:t>G</w:t>
      </w:r>
      <w:r w:rsidR="00787381">
        <w:rPr>
          <w:sz w:val="24"/>
          <w:lang w:val="nl-NL"/>
        </w:rPr>
        <w:t>.</w:t>
      </w:r>
      <w:r w:rsidRPr="00483388">
        <w:rPr>
          <w:sz w:val="24"/>
          <w:lang w:val="nl-NL"/>
        </w:rPr>
        <w:t xml:space="preserve"> </w:t>
      </w:r>
      <w:r w:rsidR="00787381">
        <w:rPr>
          <w:sz w:val="24"/>
          <w:lang w:val="nl-NL"/>
        </w:rPr>
        <w:t xml:space="preserve">In watervrije oplosmiddelen heeft een molecuul </w:t>
      </w:r>
      <w:r w:rsidR="00787381">
        <w:rPr>
          <w:b/>
          <w:sz w:val="24"/>
          <w:lang w:val="nl-NL"/>
        </w:rPr>
        <w:t xml:space="preserve">G </w:t>
      </w:r>
      <w:r>
        <w:rPr>
          <w:sz w:val="24"/>
          <w:lang w:val="nl-NL"/>
        </w:rPr>
        <w:t>drie ringen</w:t>
      </w:r>
      <w:r w:rsidR="00787381">
        <w:rPr>
          <w:sz w:val="24"/>
          <w:lang w:val="nl-NL"/>
        </w:rPr>
        <w:t>.</w:t>
      </w:r>
      <w:r>
        <w:rPr>
          <w:sz w:val="24"/>
          <w:lang w:val="nl-NL"/>
        </w:rPr>
        <w:t xml:space="preserve"> Koken v</w:t>
      </w:r>
      <w:r w:rsidR="00A457BB">
        <w:rPr>
          <w:sz w:val="24"/>
          <w:lang w:val="nl-NL"/>
        </w:rPr>
        <w:t>a</w:t>
      </w:r>
      <w:r>
        <w:rPr>
          <w:sz w:val="24"/>
          <w:lang w:val="nl-NL"/>
        </w:rPr>
        <w:t xml:space="preserve">n verbinding </w:t>
      </w:r>
      <w:r w:rsidRPr="00483388">
        <w:rPr>
          <w:b/>
          <w:sz w:val="24"/>
          <w:lang w:val="nl-NL"/>
        </w:rPr>
        <w:t>G</w:t>
      </w:r>
      <w:r>
        <w:rPr>
          <w:sz w:val="24"/>
          <w:lang w:val="nl-NL"/>
        </w:rPr>
        <w:t xml:space="preserve"> in 1</w:t>
      </w:r>
      <w:r w:rsidR="00787381">
        <w:rPr>
          <w:sz w:val="24"/>
          <w:lang w:val="nl-NL"/>
        </w:rPr>
        <w:t> </w:t>
      </w:r>
      <w:r>
        <w:rPr>
          <w:sz w:val="24"/>
          <w:lang w:val="nl-NL"/>
        </w:rPr>
        <w:t>M</w:t>
      </w:r>
      <w:r w:rsidR="00787381">
        <w:rPr>
          <w:sz w:val="24"/>
          <w:lang w:val="nl-NL"/>
        </w:rPr>
        <w:t> </w:t>
      </w:r>
      <w:r>
        <w:rPr>
          <w:sz w:val="24"/>
          <w:lang w:val="nl-NL"/>
        </w:rPr>
        <w:t xml:space="preserve">zoutzuur leidt tot de vorming van </w:t>
      </w:r>
      <w:r w:rsidRPr="00483388">
        <w:rPr>
          <w:b/>
          <w:sz w:val="24"/>
          <w:lang w:val="nl-NL"/>
        </w:rPr>
        <w:t>H</w:t>
      </w:r>
      <w:r w:rsidRPr="00483388">
        <w:rPr>
          <w:sz w:val="24"/>
          <w:lang w:val="nl-NL"/>
        </w:rPr>
        <w:t xml:space="preserve"> (C</w:t>
      </w:r>
      <w:r w:rsidRPr="00483388">
        <w:rPr>
          <w:sz w:val="24"/>
          <w:vertAlign w:val="subscript"/>
          <w:lang w:val="nl-NL"/>
        </w:rPr>
        <w:t>6</w:t>
      </w:r>
      <w:r w:rsidRPr="00483388">
        <w:rPr>
          <w:sz w:val="24"/>
          <w:lang w:val="nl-NL"/>
        </w:rPr>
        <w:t>H</w:t>
      </w:r>
      <w:r w:rsidRPr="00483388">
        <w:rPr>
          <w:sz w:val="24"/>
          <w:vertAlign w:val="subscript"/>
          <w:lang w:val="nl-NL"/>
        </w:rPr>
        <w:t>10</w:t>
      </w:r>
      <w:r w:rsidRPr="00483388">
        <w:rPr>
          <w:sz w:val="24"/>
          <w:lang w:val="nl-NL"/>
        </w:rPr>
        <w:t>O</w:t>
      </w:r>
      <w:r w:rsidRPr="00483388">
        <w:rPr>
          <w:sz w:val="24"/>
          <w:vertAlign w:val="subscript"/>
          <w:lang w:val="nl-NL"/>
        </w:rPr>
        <w:t>7</w:t>
      </w:r>
      <w:r w:rsidRPr="00483388">
        <w:rPr>
          <w:sz w:val="24"/>
          <w:lang w:val="nl-NL"/>
        </w:rPr>
        <w:t>),</w:t>
      </w:r>
      <w:r>
        <w:rPr>
          <w:sz w:val="24"/>
          <w:lang w:val="nl-NL"/>
        </w:rPr>
        <w:t xml:space="preserve"> een bouwsteen voor heparine, een antistollings polysaccharide dat geproduceerd wordt in ons lichaam.</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96"/>
        <w:gridCol w:w="425"/>
        <w:gridCol w:w="2410"/>
        <w:gridCol w:w="990"/>
      </w:tblGrid>
      <w:tr w:rsidR="003D6267" w:rsidRPr="00EE0B68" w14:paraId="0EF6F5B5" w14:textId="77777777" w:rsidTr="0050580E">
        <w:tc>
          <w:tcPr>
            <w:tcW w:w="562" w:type="dxa"/>
          </w:tcPr>
          <w:p w14:paraId="2BB69178" w14:textId="77777777" w:rsidR="003D6267" w:rsidRPr="00F3718D" w:rsidRDefault="003D6267" w:rsidP="0050580E">
            <w:pPr>
              <w:keepLines/>
              <w:spacing w:after="160" w:line="259" w:lineRule="auto"/>
              <w:jc w:val="center"/>
              <w:rPr>
                <w:sz w:val="24"/>
                <w:lang w:val="nl-NL"/>
              </w:rPr>
            </w:pPr>
          </w:p>
        </w:tc>
        <w:tc>
          <w:tcPr>
            <w:tcW w:w="2496" w:type="dxa"/>
          </w:tcPr>
          <w:p w14:paraId="15F782BC" w14:textId="77777777" w:rsidR="003D6267" w:rsidRPr="00EE0B68" w:rsidRDefault="003D6267" w:rsidP="0050580E">
            <w:pPr>
              <w:keepLines/>
              <w:spacing w:after="160" w:line="259" w:lineRule="auto"/>
              <w:jc w:val="center"/>
              <w:rPr>
                <w:sz w:val="24"/>
              </w:rPr>
            </w:pPr>
            <w:r w:rsidRPr="00EE0B68">
              <w:rPr>
                <w:sz w:val="24"/>
              </w:rPr>
              <w:t>1. Equimola</w:t>
            </w:r>
            <w:r>
              <w:rPr>
                <w:sz w:val="24"/>
              </w:rPr>
              <w:t>i</w:t>
            </w:r>
            <w:r w:rsidRPr="00EE0B68">
              <w:rPr>
                <w:sz w:val="24"/>
              </w:rPr>
              <w:t>r HCl</w:t>
            </w:r>
          </w:p>
          <w:p w14:paraId="535F2D7A" w14:textId="6BA04731" w:rsidR="003D6267" w:rsidRPr="00EE0B68" w:rsidRDefault="003D6267" w:rsidP="00787381">
            <w:pPr>
              <w:keepLines/>
              <w:spacing w:after="160" w:line="259" w:lineRule="auto"/>
              <w:jc w:val="center"/>
              <w:rPr>
                <w:sz w:val="24"/>
              </w:rPr>
            </w:pPr>
            <w:r>
              <w:rPr>
                <w:sz w:val="24"/>
              </w:rPr>
              <w:t xml:space="preserve">2. </w:t>
            </w:r>
            <w:r w:rsidR="00787381">
              <w:rPr>
                <w:sz w:val="24"/>
              </w:rPr>
              <w:t>V</w:t>
            </w:r>
            <w:r>
              <w:rPr>
                <w:sz w:val="24"/>
              </w:rPr>
              <w:t>erwarmen, tolueen</w:t>
            </w:r>
          </w:p>
        </w:tc>
        <w:tc>
          <w:tcPr>
            <w:tcW w:w="425" w:type="dxa"/>
          </w:tcPr>
          <w:p w14:paraId="05609098" w14:textId="77777777" w:rsidR="003D6267" w:rsidRPr="00EE0B68" w:rsidRDefault="003D6267" w:rsidP="0050580E">
            <w:pPr>
              <w:keepLines/>
              <w:spacing w:after="160" w:line="259" w:lineRule="auto"/>
              <w:jc w:val="center"/>
              <w:rPr>
                <w:sz w:val="24"/>
              </w:rPr>
            </w:pPr>
          </w:p>
        </w:tc>
        <w:tc>
          <w:tcPr>
            <w:tcW w:w="2410" w:type="dxa"/>
          </w:tcPr>
          <w:p w14:paraId="6497C094" w14:textId="77777777" w:rsidR="003D6267" w:rsidRPr="00EE0B68" w:rsidRDefault="003D6267" w:rsidP="0050580E">
            <w:pPr>
              <w:keepLines/>
              <w:spacing w:after="160" w:line="259" w:lineRule="auto"/>
              <w:jc w:val="center"/>
              <w:rPr>
                <w:sz w:val="24"/>
              </w:rPr>
            </w:pPr>
          </w:p>
          <w:p w14:paraId="2CC3D1CC" w14:textId="77777777" w:rsidR="003D6267" w:rsidRPr="00EE0B68" w:rsidRDefault="003D6267" w:rsidP="0050580E">
            <w:pPr>
              <w:keepLines/>
              <w:spacing w:after="160" w:line="259" w:lineRule="auto"/>
              <w:jc w:val="center"/>
              <w:rPr>
                <w:sz w:val="24"/>
              </w:rPr>
            </w:pPr>
            <w:r w:rsidRPr="00EE0B68">
              <w:rPr>
                <w:sz w:val="24"/>
              </w:rPr>
              <w:t>1</w:t>
            </w:r>
            <w:r>
              <w:rPr>
                <w:sz w:val="24"/>
              </w:rPr>
              <w:t xml:space="preserve"> </w:t>
            </w:r>
            <w:r w:rsidRPr="00EE0B68">
              <w:rPr>
                <w:sz w:val="24"/>
              </w:rPr>
              <w:t>M HCl/H</w:t>
            </w:r>
            <w:r w:rsidRPr="00EE0B68">
              <w:rPr>
                <w:sz w:val="24"/>
                <w:vertAlign w:val="subscript"/>
              </w:rPr>
              <w:t>2</w:t>
            </w:r>
            <w:r w:rsidRPr="00EE0B68">
              <w:rPr>
                <w:sz w:val="24"/>
              </w:rPr>
              <w:t>O</w:t>
            </w:r>
          </w:p>
        </w:tc>
        <w:tc>
          <w:tcPr>
            <w:tcW w:w="990" w:type="dxa"/>
          </w:tcPr>
          <w:p w14:paraId="6F544564" w14:textId="77777777" w:rsidR="003D6267" w:rsidRPr="00EE0B68" w:rsidRDefault="003D6267" w:rsidP="0050580E">
            <w:pPr>
              <w:keepLines/>
              <w:spacing w:after="160" w:line="259" w:lineRule="auto"/>
              <w:jc w:val="center"/>
              <w:rPr>
                <w:sz w:val="24"/>
              </w:rPr>
            </w:pPr>
          </w:p>
        </w:tc>
      </w:tr>
      <w:tr w:rsidR="003D6267" w:rsidRPr="00EE0B68" w14:paraId="29397AB4" w14:textId="77777777" w:rsidTr="0050580E">
        <w:tc>
          <w:tcPr>
            <w:tcW w:w="562" w:type="dxa"/>
          </w:tcPr>
          <w:p w14:paraId="333CD548" w14:textId="77777777" w:rsidR="003D6267" w:rsidRPr="00EE0B68" w:rsidRDefault="003D6267" w:rsidP="0050580E">
            <w:pPr>
              <w:keepLines/>
              <w:spacing w:after="160" w:line="259" w:lineRule="auto"/>
              <w:jc w:val="center"/>
              <w:rPr>
                <w:sz w:val="24"/>
              </w:rPr>
            </w:pPr>
            <w:r w:rsidRPr="00EE0B68">
              <w:rPr>
                <w:b/>
                <w:sz w:val="24"/>
              </w:rPr>
              <w:t>D</w:t>
            </w:r>
            <w:r w:rsidRPr="00EE0B68">
              <w:rPr>
                <w:sz w:val="24"/>
                <w:vertAlign w:val="subscript"/>
              </w:rPr>
              <w:t>2</w:t>
            </w:r>
          </w:p>
        </w:tc>
        <w:tc>
          <w:tcPr>
            <w:tcW w:w="2496" w:type="dxa"/>
          </w:tcPr>
          <w:p w14:paraId="3FCEEB4C" w14:textId="77777777" w:rsidR="003D6267" w:rsidRPr="00EE0B68" w:rsidRDefault="003D6267" w:rsidP="0050580E">
            <w:pPr>
              <w:keepLines/>
              <w:spacing w:after="160" w:line="259" w:lineRule="auto"/>
              <w:jc w:val="center"/>
              <w:rPr>
                <w:sz w:val="24"/>
              </w:rPr>
            </w:pPr>
            <w:r w:rsidRPr="00EE0B68">
              <w:rPr>
                <w:rFonts w:cs="Cambria Math"/>
                <w:noProof/>
                <w:sz w:val="24"/>
                <w:lang w:val="nl-NL" w:eastAsia="nl-NL"/>
              </w:rPr>
              <mc:AlternateContent>
                <mc:Choice Requires="wps">
                  <w:drawing>
                    <wp:inline distT="0" distB="0" distL="0" distR="0" wp14:anchorId="57A55D40" wp14:editId="7DF73717">
                      <wp:extent cx="1426028" cy="10886"/>
                      <wp:effectExtent l="0" t="76200" r="22225" b="103505"/>
                      <wp:docPr id="36" name="Straight Connector 110"/>
                      <wp:cNvGraphicFramePr/>
                      <a:graphic xmlns:a="http://schemas.openxmlformats.org/drawingml/2006/main">
                        <a:graphicData uri="http://schemas.microsoft.com/office/word/2010/wordprocessingShape">
                          <wps:wsp>
                            <wps:cNvCnPr/>
                            <wps:spPr>
                              <a:xfrm>
                                <a:off x="0" y="0"/>
                                <a:ext cx="1426028" cy="10886"/>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10" o:spid="_x0000_s1026" style="visibility:visible;mso-wrap-style:square;mso-left-percent:-10001;mso-top-percent:-10001;mso-position-horizontal:absolute;mso-position-horizontal-relative:char;mso-position-vertical:absolute;mso-position-vertical-relative:line;mso-left-percent:-10001;mso-top-percent:-10001" from="0,0" to="11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" strokecolor="windowText" strokeweight=".5pt">
                      <v:stroke endarrow="open" joinstyle="miter"/>
                      <w10:anchorlock/>
                    </v:line>
                  </w:pict>
                </mc:Fallback>
              </mc:AlternateContent>
            </w:r>
          </w:p>
        </w:tc>
        <w:tc>
          <w:tcPr>
            <w:tcW w:w="425" w:type="dxa"/>
          </w:tcPr>
          <w:p w14:paraId="002588AC" w14:textId="77777777" w:rsidR="003D6267" w:rsidRPr="00EE0B68" w:rsidRDefault="003D6267" w:rsidP="0050580E">
            <w:pPr>
              <w:keepLines/>
              <w:spacing w:after="160" w:line="259" w:lineRule="auto"/>
              <w:jc w:val="center"/>
              <w:rPr>
                <w:b/>
                <w:sz w:val="24"/>
              </w:rPr>
            </w:pPr>
            <w:r w:rsidRPr="00EE0B68">
              <w:rPr>
                <w:b/>
                <w:sz w:val="24"/>
              </w:rPr>
              <w:t>G</w:t>
            </w:r>
          </w:p>
        </w:tc>
        <w:tc>
          <w:tcPr>
            <w:tcW w:w="2410" w:type="dxa"/>
          </w:tcPr>
          <w:p w14:paraId="3AF8DB98" w14:textId="77777777" w:rsidR="003D6267" w:rsidRPr="00EE0B68" w:rsidRDefault="003D6267" w:rsidP="0050580E">
            <w:pPr>
              <w:keepLines/>
              <w:spacing w:after="160" w:line="259" w:lineRule="auto"/>
              <w:jc w:val="center"/>
              <w:rPr>
                <w:sz w:val="24"/>
              </w:rPr>
            </w:pPr>
            <w:r w:rsidRPr="00EE0B68">
              <w:rPr>
                <w:rFonts w:cs="Cambria Math"/>
                <w:noProof/>
                <w:sz w:val="24"/>
                <w:lang w:val="nl-NL" w:eastAsia="nl-NL"/>
              </w:rPr>
              <mc:AlternateContent>
                <mc:Choice Requires="wps">
                  <w:drawing>
                    <wp:inline distT="0" distB="0" distL="0" distR="0" wp14:anchorId="10095B34" wp14:editId="51FC9874">
                      <wp:extent cx="1186542" cy="0"/>
                      <wp:effectExtent l="0" t="76200" r="13970" b="114300"/>
                      <wp:docPr id="38" name="Straight Connector 111"/>
                      <wp:cNvGraphicFramePr/>
                      <a:graphic xmlns:a="http://schemas.openxmlformats.org/drawingml/2006/main">
                        <a:graphicData uri="http://schemas.microsoft.com/office/word/2010/wordprocessingShape">
                          <wps:wsp>
                            <wps:cNvCnPr/>
                            <wps:spPr>
                              <a:xfrm flipV="1">
                                <a:off x="0" y="0"/>
                                <a:ext cx="1186542" cy="0"/>
                              </a:xfrm>
                              <a:prstGeom prst="line">
                                <a:avLst/>
                              </a:prstGeom>
                              <a:noFill/>
                              <a:ln w="6350" cap="flat" cmpd="sng" algn="ctr">
                                <a:solidFill>
                                  <a:sysClr val="windowText" lastClr="000000"/>
                                </a:solidFill>
                                <a:prstDash val="solid"/>
                                <a:miter lim="800000"/>
                                <a:tailEnd type="arrow"/>
                              </a:ln>
                              <a:effectLst/>
                            </wps:spPr>
                            <wps:bodyPr/>
                          </wps:wsp>
                        </a:graphicData>
                      </a:graphic>
                    </wp:inline>
                  </w:drawing>
                </mc:Choice>
                <mc:Fallback>
                  <w:pict>
                    <v:line id="Straight Connector 111" o:spid="_x0000_s1026" style="flip:y;visibility:visible;mso-wrap-style:square;mso-left-percent:-10001;mso-top-percent:-10001;mso-position-horizontal:absolute;mso-position-horizontal-relative:char;mso-position-vertical:absolute;mso-position-vertical-relative:line;mso-left-percent:-10001;mso-top-percent:-10001" from="0,0" to="9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" strokecolor="windowText" strokeweight=".5pt">
                      <v:stroke endarrow="open" joinstyle="miter"/>
                      <w10:anchorlock/>
                    </v:line>
                  </w:pict>
                </mc:Fallback>
              </mc:AlternateContent>
            </w:r>
          </w:p>
        </w:tc>
        <w:tc>
          <w:tcPr>
            <w:tcW w:w="990" w:type="dxa"/>
          </w:tcPr>
          <w:p w14:paraId="780D1708" w14:textId="77777777" w:rsidR="003D6267" w:rsidRPr="00EE0B68" w:rsidRDefault="003D6267" w:rsidP="0050580E">
            <w:pPr>
              <w:keepLines/>
              <w:spacing w:after="160" w:line="259" w:lineRule="auto"/>
              <w:jc w:val="center"/>
              <w:rPr>
                <w:b/>
                <w:sz w:val="24"/>
              </w:rPr>
            </w:pPr>
            <w:r w:rsidRPr="00EE0B68">
              <w:rPr>
                <w:b/>
                <w:sz w:val="24"/>
              </w:rPr>
              <w:t>H</w:t>
            </w:r>
          </w:p>
        </w:tc>
      </w:tr>
      <w:tr w:rsidR="003D6267" w:rsidRPr="00EE0B68" w14:paraId="147640FB" w14:textId="77777777" w:rsidTr="0050580E">
        <w:trPr>
          <w:trHeight w:val="494"/>
        </w:trPr>
        <w:tc>
          <w:tcPr>
            <w:tcW w:w="562" w:type="dxa"/>
          </w:tcPr>
          <w:p w14:paraId="1D251B57" w14:textId="77777777" w:rsidR="003D6267" w:rsidRPr="00EE0B68" w:rsidRDefault="003D6267" w:rsidP="0050580E">
            <w:pPr>
              <w:keepLines/>
              <w:spacing w:after="160" w:line="259" w:lineRule="auto"/>
              <w:jc w:val="center"/>
              <w:rPr>
                <w:b/>
                <w:bCs/>
                <w:sz w:val="28"/>
                <w:szCs w:val="28"/>
              </w:rPr>
            </w:pPr>
          </w:p>
        </w:tc>
        <w:tc>
          <w:tcPr>
            <w:tcW w:w="2496" w:type="dxa"/>
          </w:tcPr>
          <w:p w14:paraId="3396AB2D" w14:textId="77777777" w:rsidR="003D6267" w:rsidRPr="00EE0B68" w:rsidRDefault="003D6267" w:rsidP="0050580E">
            <w:pPr>
              <w:keepLines/>
              <w:spacing w:after="160" w:line="259" w:lineRule="auto"/>
              <w:jc w:val="center"/>
              <w:rPr>
                <w:sz w:val="24"/>
              </w:rPr>
            </w:pPr>
            <w:r w:rsidRPr="00EE0B68">
              <w:rPr>
                <w:sz w:val="24"/>
              </w:rPr>
              <w:t>−H</w:t>
            </w:r>
            <w:r w:rsidRPr="00EE0B68">
              <w:rPr>
                <w:sz w:val="24"/>
                <w:vertAlign w:val="subscript"/>
              </w:rPr>
              <w:t>2</w:t>
            </w:r>
            <w:r w:rsidRPr="00EE0B68">
              <w:rPr>
                <w:sz w:val="24"/>
              </w:rPr>
              <w:t>O</w:t>
            </w:r>
          </w:p>
        </w:tc>
        <w:tc>
          <w:tcPr>
            <w:tcW w:w="425" w:type="dxa"/>
          </w:tcPr>
          <w:p w14:paraId="3631BDA2" w14:textId="77777777" w:rsidR="003D6267" w:rsidRPr="00EE0B68" w:rsidRDefault="003D6267" w:rsidP="0050580E">
            <w:pPr>
              <w:keepLines/>
              <w:spacing w:after="160" w:line="259" w:lineRule="auto"/>
              <w:jc w:val="center"/>
              <w:rPr>
                <w:b/>
                <w:bCs/>
                <w:sz w:val="28"/>
                <w:szCs w:val="28"/>
              </w:rPr>
            </w:pPr>
          </w:p>
        </w:tc>
        <w:tc>
          <w:tcPr>
            <w:tcW w:w="2410" w:type="dxa"/>
          </w:tcPr>
          <w:p w14:paraId="2D44B2FD" w14:textId="77777777" w:rsidR="003D6267" w:rsidRPr="00EE0B68" w:rsidRDefault="003D6267" w:rsidP="0050580E">
            <w:pPr>
              <w:keepLines/>
              <w:spacing w:after="160" w:line="259" w:lineRule="auto"/>
              <w:jc w:val="center"/>
              <w:rPr>
                <w:sz w:val="24"/>
              </w:rPr>
            </w:pPr>
          </w:p>
        </w:tc>
        <w:tc>
          <w:tcPr>
            <w:tcW w:w="990" w:type="dxa"/>
          </w:tcPr>
          <w:p w14:paraId="3F936429" w14:textId="77777777" w:rsidR="003D6267" w:rsidRPr="00EE0B68" w:rsidRDefault="003D6267" w:rsidP="0050580E">
            <w:pPr>
              <w:keepLines/>
              <w:spacing w:after="160" w:line="259" w:lineRule="auto"/>
              <w:jc w:val="center"/>
              <w:rPr>
                <w:b/>
                <w:bCs/>
                <w:sz w:val="28"/>
                <w:szCs w:val="28"/>
              </w:rPr>
            </w:pPr>
          </w:p>
        </w:tc>
      </w:tr>
    </w:tbl>
    <w:p w14:paraId="17A7869F" w14:textId="247830BA" w:rsidR="003D6267" w:rsidRDefault="00787381" w:rsidP="003D6267">
      <w:pPr>
        <w:keepLines/>
        <w:tabs>
          <w:tab w:val="left" w:pos="851"/>
        </w:tabs>
        <w:ind w:left="851" w:hanging="851"/>
        <w:rPr>
          <w:sz w:val="24"/>
          <w:lang w:val="nl-NL"/>
        </w:rPr>
      </w:pPr>
      <w:r>
        <w:rPr>
          <w:noProof/>
          <w:sz w:val="24"/>
          <w:lang w:val="nl-NL" w:eastAsia="nl-NL"/>
        </w:rPr>
        <w:drawing>
          <wp:anchor distT="0" distB="0" distL="114300" distR="114300" simplePos="0" relativeHeight="251871232" behindDoc="0" locked="0" layoutInCell="1" allowOverlap="1" wp14:anchorId="4F4D9B9F" wp14:editId="31F2175B">
            <wp:simplePos x="0" y="0"/>
            <wp:positionH relativeFrom="column">
              <wp:posOffset>2641600</wp:posOffset>
            </wp:positionH>
            <wp:positionV relativeFrom="paragraph">
              <wp:posOffset>841375</wp:posOffset>
            </wp:positionV>
            <wp:extent cx="259080" cy="57150"/>
            <wp:effectExtent l="0" t="0" r="762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080" cy="57150"/>
                    </a:xfrm>
                    <a:prstGeom prst="rect">
                      <a:avLst/>
                    </a:prstGeom>
                  </pic:spPr>
                </pic:pic>
              </a:graphicData>
            </a:graphic>
            <wp14:sizeRelH relativeFrom="margin">
              <wp14:pctWidth>0</wp14:pctWidth>
            </wp14:sizeRelH>
            <wp14:sizeRelV relativeFrom="margin">
              <wp14:pctHeight>0</wp14:pctHeight>
            </wp14:sizeRelV>
          </wp:anchor>
        </w:drawing>
      </w:r>
      <w:r w:rsidR="003D6267" w:rsidRPr="00F3718D">
        <w:rPr>
          <w:b/>
          <w:sz w:val="24"/>
          <w:lang w:val="nl-NL"/>
        </w:rPr>
        <w:t>8.3.1.</w:t>
      </w:r>
      <w:r w:rsidR="003D6267" w:rsidRPr="00F3718D">
        <w:rPr>
          <w:sz w:val="24"/>
          <w:lang w:val="nl-NL"/>
        </w:rPr>
        <w:tab/>
      </w:r>
      <w:r w:rsidR="003D6267" w:rsidRPr="002B25E7">
        <w:rPr>
          <w:sz w:val="24"/>
          <w:u w:val="single"/>
          <w:lang w:val="nl-NL"/>
        </w:rPr>
        <w:t xml:space="preserve">Teken </w:t>
      </w:r>
      <w:r w:rsidR="003D6267" w:rsidRPr="0084084F">
        <w:rPr>
          <w:sz w:val="24"/>
          <w:lang w:val="nl-NL"/>
        </w:rPr>
        <w:t>de structuur van</w:t>
      </w:r>
      <w:r w:rsidR="003D6267" w:rsidRPr="002B25E7">
        <w:rPr>
          <w:sz w:val="24"/>
          <w:lang w:val="nl-NL"/>
        </w:rPr>
        <w:t xml:space="preserve"> </w:t>
      </w:r>
      <w:r w:rsidR="003D6267" w:rsidRPr="002B25E7">
        <w:rPr>
          <w:b/>
          <w:sz w:val="24"/>
          <w:lang w:val="nl-NL"/>
        </w:rPr>
        <w:t>G</w:t>
      </w:r>
      <w:r w:rsidR="003D6267" w:rsidRPr="002B25E7">
        <w:rPr>
          <w:sz w:val="24"/>
          <w:lang w:val="nl-NL"/>
        </w:rPr>
        <w:t xml:space="preserve"> </w:t>
      </w:r>
      <w:r w:rsidR="003D6267">
        <w:rPr>
          <w:sz w:val="24"/>
          <w:lang w:val="nl-NL"/>
        </w:rPr>
        <w:t>en geef de stereo-isomerie aan.</w:t>
      </w:r>
      <w:r w:rsidR="003D6267" w:rsidRPr="002B25E7">
        <w:rPr>
          <w:sz w:val="24"/>
          <w:lang w:val="nl-NL"/>
        </w:rPr>
        <w:t xml:space="preserve"> </w:t>
      </w:r>
      <w:r w:rsidR="003D6267" w:rsidRPr="002B25E7">
        <w:rPr>
          <w:sz w:val="24"/>
          <w:lang w:val="nl-NL"/>
        </w:rPr>
        <w:br/>
      </w:r>
      <w:r w:rsidR="003D6267" w:rsidRPr="00572CD4">
        <w:rPr>
          <w:sz w:val="24"/>
          <w:u w:val="single"/>
          <w:lang w:val="nl-NL"/>
        </w:rPr>
        <w:t>Teken</w:t>
      </w:r>
      <w:r w:rsidR="003D6267">
        <w:rPr>
          <w:sz w:val="24"/>
          <w:lang w:val="nl-NL"/>
        </w:rPr>
        <w:t xml:space="preserve"> de structuur van </w:t>
      </w:r>
      <w:r w:rsidR="003D6267" w:rsidRPr="00572CD4">
        <w:rPr>
          <w:b/>
          <w:sz w:val="24"/>
          <w:lang w:val="nl-NL"/>
        </w:rPr>
        <w:t>H</w:t>
      </w:r>
      <w:r w:rsidR="003D6267">
        <w:rPr>
          <w:sz w:val="24"/>
          <w:lang w:val="nl-NL"/>
        </w:rPr>
        <w:t xml:space="preserve"> en gebruik hiervoor</w:t>
      </w:r>
      <w:r w:rsidR="003D6267">
        <w:rPr>
          <w:b/>
          <w:sz w:val="24"/>
          <w:lang w:val="nl-NL"/>
        </w:rPr>
        <w:t xml:space="preserve"> </w:t>
      </w:r>
      <w:r w:rsidR="003D6267">
        <w:rPr>
          <w:sz w:val="24"/>
          <w:lang w:val="nl-NL"/>
        </w:rPr>
        <w:t xml:space="preserve">de reeds gedeeltelijk getekende structuurformule (op het antwoordblad) van de meest stabiele </w:t>
      </w:r>
      <w:r>
        <w:rPr>
          <w:sz w:val="24"/>
          <w:lang w:val="nl-NL"/>
        </w:rPr>
        <w:t>zes</w:t>
      </w:r>
      <w:r w:rsidR="003D6267">
        <w:rPr>
          <w:sz w:val="24"/>
          <w:lang w:val="nl-NL"/>
        </w:rPr>
        <w:t xml:space="preserve">ring. Indien de absolute chiraliteit van een bepaald koolstofatoom niet bekend is, geef je die binding aan met een </w:t>
      </w:r>
      <w:r>
        <w:rPr>
          <w:sz w:val="24"/>
          <w:lang w:val="nl-NL"/>
        </w:rPr>
        <w:t>golflijntje (         ).</w:t>
      </w:r>
      <w:r w:rsidRPr="00787381">
        <w:rPr>
          <w:noProof/>
          <w:sz w:val="24"/>
          <w:lang w:val="nl-NL" w:eastAsia="nl-NL"/>
        </w:rPr>
        <w:t xml:space="preserve"> </w:t>
      </w:r>
    </w:p>
    <w:p w14:paraId="10E44666" w14:textId="466ACAE4" w:rsidR="003D6267" w:rsidRPr="00F3718D" w:rsidRDefault="003D6267" w:rsidP="003D6267">
      <w:pPr>
        <w:keepLines/>
        <w:tabs>
          <w:tab w:val="left" w:pos="851"/>
        </w:tabs>
        <w:ind w:left="851" w:hanging="851"/>
        <w:rPr>
          <w:sz w:val="24"/>
          <w:lang w:val="nl-NL"/>
        </w:rPr>
      </w:pPr>
      <w:r w:rsidRPr="001D0272">
        <w:rPr>
          <w:b/>
          <w:sz w:val="24"/>
          <w:lang w:val="nl-NL"/>
        </w:rPr>
        <w:t>8.3.2.</w:t>
      </w:r>
      <w:r w:rsidRPr="001D0272">
        <w:rPr>
          <w:sz w:val="24"/>
          <w:lang w:val="nl-NL"/>
        </w:rPr>
        <w:tab/>
      </w:r>
      <w:r w:rsidR="00787381" w:rsidRPr="001D0272">
        <w:rPr>
          <w:sz w:val="24"/>
          <w:u w:val="single"/>
          <w:lang w:val="nl-NL"/>
        </w:rPr>
        <w:t>Vink</w:t>
      </w:r>
      <w:r w:rsidR="00787381">
        <w:rPr>
          <w:sz w:val="24"/>
          <w:lang w:val="nl-NL"/>
        </w:rPr>
        <w:t xml:space="preserve"> bij de vraag op het antwoordblad het vakje met het juiste antwoord aan.</w:t>
      </w:r>
    </w:p>
    <w:p w14:paraId="206D7938" w14:textId="6B05DDAE" w:rsidR="003D6267" w:rsidRPr="00F3718D" w:rsidRDefault="003D6267" w:rsidP="003D6267">
      <w:pPr>
        <w:keepLines/>
        <w:tabs>
          <w:tab w:val="left" w:pos="851"/>
        </w:tabs>
        <w:ind w:left="851" w:hanging="851"/>
        <w:rPr>
          <w:sz w:val="24"/>
          <w:lang w:val="nl-NL"/>
        </w:rPr>
      </w:pPr>
      <w:r w:rsidRPr="001D0272">
        <w:rPr>
          <w:b/>
          <w:sz w:val="24"/>
          <w:lang w:val="nl-NL"/>
        </w:rPr>
        <w:t>8.3.3.</w:t>
      </w:r>
      <w:r w:rsidRPr="001D0272">
        <w:rPr>
          <w:sz w:val="24"/>
          <w:lang w:val="nl-NL"/>
        </w:rPr>
        <w:tab/>
      </w:r>
      <w:r w:rsidRPr="001D0272">
        <w:rPr>
          <w:sz w:val="24"/>
          <w:u w:val="single"/>
          <w:lang w:val="nl-NL"/>
        </w:rPr>
        <w:t>Vink</w:t>
      </w:r>
      <w:r>
        <w:rPr>
          <w:sz w:val="24"/>
          <w:lang w:val="nl-NL"/>
        </w:rPr>
        <w:t xml:space="preserve"> </w:t>
      </w:r>
      <w:r w:rsidR="00787381">
        <w:rPr>
          <w:sz w:val="24"/>
          <w:lang w:val="nl-NL"/>
        </w:rPr>
        <w:t>bij de vraag op het antwoordblad het vakje / de vakjes met het juiste antwoord aan.</w:t>
      </w:r>
    </w:p>
    <w:p w14:paraId="64D992E9" w14:textId="77777777" w:rsidR="00EE0B68" w:rsidRPr="00EE0B68" w:rsidRDefault="00EE0B68" w:rsidP="00EE0B68"/>
    <w:p w14:paraId="09E5DA67" w14:textId="77777777" w:rsidR="00EE0B68" w:rsidRPr="00EE0B68" w:rsidRDefault="00EE0B68" w:rsidP="00EE0B68">
      <w:pPr>
        <w:sectPr w:rsidR="00EE0B68" w:rsidRPr="00EE0B68">
          <w:headerReference w:type="default" r:id="rId35"/>
          <w:footerReference w:type="default" r:id="rId36"/>
          <w:pgSz w:w="11906" w:h="16838"/>
          <w:pgMar w:top="1417" w:right="1417" w:bottom="1417" w:left="1417" w:header="708" w:footer="708" w:gutter="0"/>
          <w:cols w:space="708"/>
          <w:docGrid w:linePitch="360"/>
        </w:sectPr>
      </w:pPr>
    </w:p>
    <w:p w14:paraId="2207AF2A" w14:textId="77777777" w:rsidR="00EB04E9" w:rsidRDefault="00EB04E9" w:rsidP="00EB04E9">
      <w:pPr>
        <w:pStyle w:val="Problemtext"/>
        <w:rPr>
          <w:sz w:val="52"/>
          <w:szCs w:val="52"/>
        </w:rPr>
      </w:pPr>
      <w:r w:rsidRPr="00A9311C">
        <w:rPr>
          <w:noProof/>
          <w:sz w:val="52"/>
          <w:szCs w:val="52"/>
          <w:lang w:val="nl-NL" w:eastAsia="nl-NL"/>
        </w:rPr>
        <w:lastRenderedPageBreak/>
        <w:drawing>
          <wp:anchor distT="0" distB="0" distL="114300" distR="114300" simplePos="0" relativeHeight="251781120" behindDoc="0" locked="1" layoutInCell="1" allowOverlap="1" wp14:anchorId="645B06D0" wp14:editId="62985A90">
            <wp:simplePos x="0" y="0"/>
            <wp:positionH relativeFrom="margin">
              <wp:posOffset>-9525</wp:posOffset>
            </wp:positionH>
            <wp:positionV relativeFrom="paragraph">
              <wp:posOffset>0</wp:posOffset>
            </wp:positionV>
            <wp:extent cx="2599055" cy="2886710"/>
            <wp:effectExtent l="0" t="0" r="0" b="8890"/>
            <wp:wrapSquare wrapText="r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ilisi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055" cy="2886710"/>
                    </a:xfrm>
                    <a:prstGeom prst="rect">
                      <a:avLst/>
                    </a:prstGeom>
                  </pic:spPr>
                </pic:pic>
              </a:graphicData>
            </a:graphic>
            <wp14:sizeRelH relativeFrom="margin">
              <wp14:pctWidth>0</wp14:pctWidth>
            </wp14:sizeRelH>
            <wp14:sizeRelV relativeFrom="margin">
              <wp14:pctHeight>0</wp14:pctHeight>
            </wp14:sizeRelV>
          </wp:anchor>
        </w:drawing>
      </w:r>
    </w:p>
    <w:p w14:paraId="1BD7A96A" w14:textId="77777777" w:rsidR="00EB04E9" w:rsidRDefault="00EB04E9" w:rsidP="00EB04E9">
      <w:pPr>
        <w:pStyle w:val="Problemtext"/>
        <w:rPr>
          <w:sz w:val="52"/>
          <w:szCs w:val="52"/>
        </w:rPr>
      </w:pPr>
    </w:p>
    <w:p w14:paraId="3B8B021A" w14:textId="16BF7A64" w:rsidR="00EB04E9" w:rsidRDefault="00EB04E9" w:rsidP="00EB04E9">
      <w:pPr>
        <w:pStyle w:val="Problemtext"/>
        <w:rPr>
          <w:sz w:val="52"/>
          <w:szCs w:val="52"/>
        </w:rPr>
      </w:pPr>
      <w:r w:rsidRPr="00A9311C">
        <w:rPr>
          <w:sz w:val="52"/>
          <w:szCs w:val="52"/>
        </w:rPr>
        <w:t>48</w:t>
      </w:r>
      <w:r w:rsidR="001A4854">
        <w:rPr>
          <w:sz w:val="52"/>
          <w:szCs w:val="52"/>
          <w:vertAlign w:val="superscript"/>
        </w:rPr>
        <w:t>ste</w:t>
      </w:r>
      <w:r w:rsidRPr="00A9311C">
        <w:rPr>
          <w:sz w:val="52"/>
          <w:szCs w:val="52"/>
        </w:rPr>
        <w:t xml:space="preserve"> International</w:t>
      </w:r>
      <w:r w:rsidR="001A4854">
        <w:rPr>
          <w:sz w:val="52"/>
          <w:szCs w:val="52"/>
        </w:rPr>
        <w:t>e</w:t>
      </w:r>
      <w:r w:rsidRPr="00A9311C">
        <w:rPr>
          <w:sz w:val="52"/>
          <w:szCs w:val="52"/>
        </w:rPr>
        <w:t xml:space="preserve"> Chemi</w:t>
      </w:r>
      <w:r w:rsidR="001A4854">
        <w:rPr>
          <w:sz w:val="52"/>
          <w:szCs w:val="52"/>
        </w:rPr>
        <w:t>eo</w:t>
      </w:r>
      <w:r w:rsidRPr="00A9311C">
        <w:rPr>
          <w:sz w:val="52"/>
          <w:szCs w:val="52"/>
        </w:rPr>
        <w:t>lympiad</w:t>
      </w:r>
      <w:r w:rsidR="001A4854">
        <w:rPr>
          <w:sz w:val="52"/>
          <w:szCs w:val="52"/>
        </w:rPr>
        <w:t>e</w:t>
      </w:r>
    </w:p>
    <w:p w14:paraId="5EDC7AEE" w14:textId="77777777" w:rsidR="00EB04E9" w:rsidRDefault="00EB04E9" w:rsidP="00EB04E9">
      <w:pPr>
        <w:pStyle w:val="Problemtext"/>
        <w:rPr>
          <w:sz w:val="52"/>
          <w:szCs w:val="52"/>
        </w:rPr>
      </w:pPr>
    </w:p>
    <w:p w14:paraId="4B64F459" w14:textId="77777777" w:rsidR="00EB04E9" w:rsidRDefault="00EB04E9" w:rsidP="00EB04E9">
      <w:pPr>
        <w:pStyle w:val="Problemtext"/>
        <w:rPr>
          <w:sz w:val="52"/>
          <w:szCs w:val="52"/>
        </w:rPr>
      </w:pPr>
    </w:p>
    <w:p w14:paraId="7AFEC5C8" w14:textId="77777777" w:rsidR="00EB04E9" w:rsidRDefault="00EB04E9" w:rsidP="00EB04E9">
      <w:pPr>
        <w:pStyle w:val="Problemtext"/>
        <w:rPr>
          <w:sz w:val="52"/>
          <w:szCs w:val="52"/>
        </w:rPr>
      </w:pPr>
    </w:p>
    <w:p w14:paraId="1AF6867D" w14:textId="77777777" w:rsidR="00EB04E9" w:rsidRDefault="00EB04E9" w:rsidP="00EB04E9">
      <w:pPr>
        <w:pStyle w:val="Problemtext"/>
        <w:rPr>
          <w:sz w:val="52"/>
          <w:szCs w:val="52"/>
        </w:rPr>
      </w:pPr>
    </w:p>
    <w:p w14:paraId="7E92348F" w14:textId="77777777" w:rsidR="00EB04E9" w:rsidRDefault="00EB04E9" w:rsidP="00EB04E9">
      <w:pPr>
        <w:pStyle w:val="Problemtext"/>
        <w:rPr>
          <w:sz w:val="52"/>
          <w:szCs w:val="52"/>
        </w:rPr>
      </w:pPr>
    </w:p>
    <w:p w14:paraId="49F75945" w14:textId="796AA77B" w:rsidR="00EB04E9" w:rsidRPr="00A9311C" w:rsidRDefault="001A4854" w:rsidP="00EB04E9">
      <w:pPr>
        <w:pStyle w:val="Problemtext"/>
        <w:rPr>
          <w:sz w:val="96"/>
          <w:szCs w:val="96"/>
        </w:rPr>
      </w:pPr>
      <w:r>
        <w:rPr>
          <w:sz w:val="96"/>
          <w:szCs w:val="96"/>
        </w:rPr>
        <w:t>Theor</w:t>
      </w:r>
      <w:r w:rsidR="00EB04E9" w:rsidRPr="00A9311C">
        <w:rPr>
          <w:sz w:val="96"/>
          <w:szCs w:val="96"/>
        </w:rPr>
        <w:t>i</w:t>
      </w:r>
      <w:r>
        <w:rPr>
          <w:sz w:val="96"/>
          <w:szCs w:val="96"/>
        </w:rPr>
        <w:t>etoets</w:t>
      </w:r>
      <w:r w:rsidR="00EB04E9" w:rsidRPr="00A9311C">
        <w:rPr>
          <w:sz w:val="96"/>
          <w:szCs w:val="96"/>
        </w:rPr>
        <w:t xml:space="preserve"> </w:t>
      </w:r>
    </w:p>
    <w:p w14:paraId="312887B4" w14:textId="4B23E924" w:rsidR="00EB04E9" w:rsidRPr="00EB04E9" w:rsidRDefault="00EB04E9" w:rsidP="00EB04E9">
      <w:pPr>
        <w:pStyle w:val="Problemtext"/>
        <w:rPr>
          <w:sz w:val="96"/>
          <w:szCs w:val="96"/>
        </w:rPr>
      </w:pPr>
      <w:r w:rsidRPr="00EB04E9">
        <w:rPr>
          <w:sz w:val="96"/>
          <w:szCs w:val="96"/>
        </w:rPr>
        <w:t>An</w:t>
      </w:r>
      <w:r w:rsidR="001A4854">
        <w:rPr>
          <w:sz w:val="96"/>
          <w:szCs w:val="96"/>
        </w:rPr>
        <w:t>twoordbladen</w:t>
      </w:r>
    </w:p>
    <w:p w14:paraId="7AEAE3D9" w14:textId="77777777" w:rsidR="00EB04E9" w:rsidRDefault="00EB04E9" w:rsidP="00EB04E9">
      <w:pPr>
        <w:pStyle w:val="Problemtext"/>
        <w:rPr>
          <w:sz w:val="52"/>
          <w:szCs w:val="52"/>
        </w:rPr>
      </w:pPr>
    </w:p>
    <w:p w14:paraId="2033E569" w14:textId="77777777" w:rsidR="00EB04E9" w:rsidRDefault="00EB04E9" w:rsidP="00EB04E9">
      <w:pPr>
        <w:pStyle w:val="Problemtext"/>
        <w:rPr>
          <w:sz w:val="52"/>
          <w:szCs w:val="52"/>
        </w:rPr>
      </w:pPr>
    </w:p>
    <w:p w14:paraId="01F49E14" w14:textId="77777777" w:rsidR="00EB04E9" w:rsidRDefault="00EB04E9" w:rsidP="00EB04E9">
      <w:pPr>
        <w:pStyle w:val="Problemtext"/>
        <w:rPr>
          <w:sz w:val="52"/>
          <w:szCs w:val="52"/>
        </w:rPr>
      </w:pPr>
    </w:p>
    <w:p w14:paraId="206109D5" w14:textId="2AB96140" w:rsidR="00EB04E9" w:rsidRDefault="00EB04E9" w:rsidP="00EB04E9">
      <w:pPr>
        <w:pStyle w:val="Problemtext"/>
        <w:jc w:val="right"/>
        <w:rPr>
          <w:sz w:val="52"/>
          <w:szCs w:val="52"/>
        </w:rPr>
      </w:pPr>
      <w:r>
        <w:rPr>
          <w:sz w:val="52"/>
          <w:szCs w:val="52"/>
        </w:rPr>
        <w:t>2</w:t>
      </w:r>
      <w:r w:rsidR="00243E5C">
        <w:rPr>
          <w:sz w:val="52"/>
          <w:szCs w:val="52"/>
        </w:rPr>
        <w:t>8</w:t>
      </w:r>
      <w:r w:rsidR="001A4854">
        <w:rPr>
          <w:sz w:val="52"/>
          <w:szCs w:val="52"/>
        </w:rPr>
        <w:t xml:space="preserve"> juli</w:t>
      </w:r>
      <w:r>
        <w:rPr>
          <w:sz w:val="52"/>
          <w:szCs w:val="52"/>
        </w:rPr>
        <w:t xml:space="preserve"> 2016</w:t>
      </w:r>
    </w:p>
    <w:p w14:paraId="45C2FC6F" w14:textId="0B309C2C" w:rsidR="00EB04E9" w:rsidRPr="00A9311C" w:rsidRDefault="00EB04E9" w:rsidP="00EB04E9">
      <w:pPr>
        <w:pStyle w:val="Problemtext"/>
        <w:jc w:val="right"/>
        <w:rPr>
          <w:sz w:val="52"/>
          <w:szCs w:val="52"/>
        </w:rPr>
      </w:pPr>
      <w:r>
        <w:rPr>
          <w:sz w:val="52"/>
          <w:szCs w:val="52"/>
        </w:rPr>
        <w:t>Tbilisi, Georgi</w:t>
      </w:r>
      <w:r w:rsidR="001A4854">
        <w:rPr>
          <w:sz w:val="52"/>
          <w:szCs w:val="52"/>
        </w:rPr>
        <w:t>ë</w:t>
      </w:r>
    </w:p>
    <w:p w14:paraId="427F033A" w14:textId="6615BCFD" w:rsidR="00D86DF0" w:rsidRPr="00F02D44" w:rsidRDefault="0071234A" w:rsidP="00D86DF0">
      <w:pPr>
        <w:pStyle w:val="Kop1"/>
      </w:pPr>
      <w:r>
        <w:lastRenderedPageBreak/>
        <w:t>Opgave</w:t>
      </w:r>
      <w:r w:rsidR="00573F84">
        <w:t xml:space="preserve"> 1</w:t>
      </w:r>
      <w:r w:rsidR="003D3111">
        <w:tab/>
      </w:r>
      <w:r w:rsidR="00911732">
        <w:t>5</w:t>
      </w:r>
      <w:r w:rsidR="003D3111">
        <w:t xml:space="preserve">% </w:t>
      </w:r>
      <w:r>
        <w:t>van het totaa</w:t>
      </w:r>
      <w:r w:rsidR="003D3111">
        <w:t>l</w:t>
      </w:r>
    </w:p>
    <w:tbl>
      <w:tblPr>
        <w:tblStyle w:val="Problemtable"/>
        <w:tblW w:w="0" w:type="auto"/>
        <w:tblLook w:val="04A0" w:firstRow="1" w:lastRow="0" w:firstColumn="1" w:lastColumn="0" w:noHBand="0" w:noVBand="1"/>
      </w:tblPr>
      <w:tblGrid>
        <w:gridCol w:w="612"/>
        <w:gridCol w:w="612"/>
        <w:gridCol w:w="612"/>
        <w:gridCol w:w="612"/>
        <w:gridCol w:w="612"/>
        <w:gridCol w:w="612"/>
        <w:gridCol w:w="612"/>
        <w:gridCol w:w="663"/>
      </w:tblGrid>
      <w:tr w:rsidR="00054E97" w:rsidRPr="0092141D" w14:paraId="576336C7" w14:textId="77777777" w:rsidTr="00FD5C81">
        <w:tc>
          <w:tcPr>
            <w:tcW w:w="0" w:type="auto"/>
          </w:tcPr>
          <w:p w14:paraId="1DABA9B4" w14:textId="77777777" w:rsidR="00054E97" w:rsidRPr="00EA285C" w:rsidRDefault="00054E97" w:rsidP="001876E9">
            <w:pPr>
              <w:pStyle w:val="Problemtext"/>
              <w:rPr>
                <w:rStyle w:val="Subquestionnumber"/>
              </w:rPr>
            </w:pPr>
            <w:r w:rsidRPr="00EA285C">
              <w:rPr>
                <w:rStyle w:val="Subquestionnumber"/>
              </w:rPr>
              <w:t>1.1.</w:t>
            </w:r>
          </w:p>
        </w:tc>
        <w:tc>
          <w:tcPr>
            <w:tcW w:w="0" w:type="auto"/>
          </w:tcPr>
          <w:p w14:paraId="5D9A2BDD" w14:textId="77777777" w:rsidR="00054E97" w:rsidRPr="00EA285C" w:rsidRDefault="00054E97" w:rsidP="001876E9">
            <w:pPr>
              <w:pStyle w:val="Problemtext"/>
              <w:rPr>
                <w:rStyle w:val="Subquestionnumber"/>
              </w:rPr>
            </w:pPr>
            <w:r w:rsidRPr="00EA285C">
              <w:rPr>
                <w:rStyle w:val="Subquestionnumber"/>
              </w:rPr>
              <w:t>1.2.</w:t>
            </w:r>
          </w:p>
        </w:tc>
        <w:tc>
          <w:tcPr>
            <w:tcW w:w="0" w:type="auto"/>
          </w:tcPr>
          <w:p w14:paraId="7E91B671" w14:textId="77777777" w:rsidR="00054E97" w:rsidRPr="00EA285C" w:rsidRDefault="00054E97" w:rsidP="001876E9">
            <w:pPr>
              <w:pStyle w:val="Problemtext"/>
              <w:rPr>
                <w:rStyle w:val="Subquestionnumber"/>
              </w:rPr>
            </w:pPr>
            <w:r w:rsidRPr="00EA285C">
              <w:rPr>
                <w:rStyle w:val="Subquestionnumber"/>
              </w:rPr>
              <w:t>1.3.</w:t>
            </w:r>
          </w:p>
        </w:tc>
        <w:tc>
          <w:tcPr>
            <w:tcW w:w="0" w:type="auto"/>
          </w:tcPr>
          <w:p w14:paraId="3711023D" w14:textId="77777777" w:rsidR="00054E97" w:rsidRPr="00EA285C" w:rsidRDefault="00054E97" w:rsidP="001876E9">
            <w:pPr>
              <w:pStyle w:val="Problemtext"/>
              <w:rPr>
                <w:rStyle w:val="Subquestionnumber"/>
              </w:rPr>
            </w:pPr>
            <w:r w:rsidRPr="00EA285C">
              <w:rPr>
                <w:rStyle w:val="Subquestionnumber"/>
              </w:rPr>
              <w:t>1.4.</w:t>
            </w:r>
          </w:p>
        </w:tc>
        <w:tc>
          <w:tcPr>
            <w:tcW w:w="0" w:type="auto"/>
          </w:tcPr>
          <w:p w14:paraId="228FBB4C" w14:textId="77777777" w:rsidR="00054E97" w:rsidRPr="00EA285C" w:rsidRDefault="00054E97" w:rsidP="001876E9">
            <w:pPr>
              <w:pStyle w:val="Problemtext"/>
              <w:rPr>
                <w:rStyle w:val="Subquestionnumber"/>
              </w:rPr>
            </w:pPr>
            <w:r w:rsidRPr="00EA285C">
              <w:rPr>
                <w:rStyle w:val="Subquestionnumber"/>
              </w:rPr>
              <w:t>1.5.</w:t>
            </w:r>
          </w:p>
        </w:tc>
        <w:tc>
          <w:tcPr>
            <w:tcW w:w="0" w:type="auto"/>
          </w:tcPr>
          <w:p w14:paraId="7F1123FA" w14:textId="77777777" w:rsidR="00054E97" w:rsidRPr="00EA285C" w:rsidRDefault="00054E97" w:rsidP="001876E9">
            <w:pPr>
              <w:pStyle w:val="Problemtext"/>
              <w:rPr>
                <w:rStyle w:val="Subquestionnumber"/>
              </w:rPr>
            </w:pPr>
            <w:r w:rsidRPr="00EA285C">
              <w:rPr>
                <w:rStyle w:val="Subquestionnumber"/>
              </w:rPr>
              <w:t>1.6.</w:t>
            </w:r>
          </w:p>
        </w:tc>
        <w:tc>
          <w:tcPr>
            <w:tcW w:w="0" w:type="auto"/>
          </w:tcPr>
          <w:p w14:paraId="4F9E3810" w14:textId="77777777" w:rsidR="00054E97" w:rsidRPr="00EA285C" w:rsidRDefault="00054E97" w:rsidP="001876E9">
            <w:pPr>
              <w:pStyle w:val="Problemtext"/>
              <w:rPr>
                <w:rStyle w:val="Subquestionnumber"/>
              </w:rPr>
            </w:pPr>
            <w:r w:rsidRPr="00EA285C">
              <w:rPr>
                <w:rStyle w:val="Subquestionnumber"/>
              </w:rPr>
              <w:t>1.7.</w:t>
            </w:r>
          </w:p>
        </w:tc>
        <w:tc>
          <w:tcPr>
            <w:tcW w:w="0" w:type="auto"/>
          </w:tcPr>
          <w:p w14:paraId="4E596ACE" w14:textId="7A4908EF" w:rsidR="00054E97" w:rsidRPr="001876E9" w:rsidRDefault="0071234A" w:rsidP="001876E9">
            <w:pPr>
              <w:pStyle w:val="Problemtext"/>
            </w:pPr>
            <w:r>
              <w:t>So</w:t>
            </w:r>
            <w:r w:rsidR="00054E97">
              <w:t>m</w:t>
            </w:r>
          </w:p>
        </w:tc>
      </w:tr>
      <w:tr w:rsidR="00054E97" w:rsidRPr="0092141D" w14:paraId="7D970D14" w14:textId="77777777" w:rsidTr="00FD5C81">
        <w:tc>
          <w:tcPr>
            <w:tcW w:w="0" w:type="auto"/>
          </w:tcPr>
          <w:p w14:paraId="1439573F" w14:textId="77777777" w:rsidR="00054E97" w:rsidRPr="001876E9" w:rsidRDefault="00054E97" w:rsidP="001876E9">
            <w:pPr>
              <w:pStyle w:val="Problemtext"/>
            </w:pPr>
            <w:r>
              <w:t>3</w:t>
            </w:r>
          </w:p>
        </w:tc>
        <w:tc>
          <w:tcPr>
            <w:tcW w:w="0" w:type="auto"/>
          </w:tcPr>
          <w:p w14:paraId="76D4D563" w14:textId="00ABB19B" w:rsidR="00054E97" w:rsidRPr="001876E9" w:rsidRDefault="00054E97" w:rsidP="001876E9">
            <w:pPr>
              <w:pStyle w:val="Problemtext"/>
            </w:pPr>
            <w:r>
              <w:t>1</w:t>
            </w:r>
          </w:p>
        </w:tc>
        <w:tc>
          <w:tcPr>
            <w:tcW w:w="0" w:type="auto"/>
          </w:tcPr>
          <w:p w14:paraId="5E0B3E6F" w14:textId="77777777" w:rsidR="00054E97" w:rsidRPr="001876E9" w:rsidRDefault="00054E97" w:rsidP="001876E9">
            <w:pPr>
              <w:pStyle w:val="Problemtext"/>
            </w:pPr>
            <w:r>
              <w:t>2</w:t>
            </w:r>
          </w:p>
        </w:tc>
        <w:tc>
          <w:tcPr>
            <w:tcW w:w="0" w:type="auto"/>
          </w:tcPr>
          <w:p w14:paraId="706711BF" w14:textId="68B15B3F" w:rsidR="00054E97" w:rsidRPr="001876E9" w:rsidRDefault="00054E97" w:rsidP="001876E9">
            <w:pPr>
              <w:pStyle w:val="Problemtext"/>
            </w:pPr>
            <w:r>
              <w:t>2</w:t>
            </w:r>
          </w:p>
        </w:tc>
        <w:tc>
          <w:tcPr>
            <w:tcW w:w="0" w:type="auto"/>
          </w:tcPr>
          <w:p w14:paraId="3D20BC08" w14:textId="77777777" w:rsidR="00054E97" w:rsidRPr="001876E9" w:rsidRDefault="00054E97" w:rsidP="001876E9">
            <w:pPr>
              <w:pStyle w:val="Problemtext"/>
            </w:pPr>
            <w:r>
              <w:t>2</w:t>
            </w:r>
          </w:p>
        </w:tc>
        <w:tc>
          <w:tcPr>
            <w:tcW w:w="0" w:type="auto"/>
          </w:tcPr>
          <w:p w14:paraId="2BDA4B42" w14:textId="77777777" w:rsidR="00054E97" w:rsidRPr="001876E9" w:rsidRDefault="00054E97" w:rsidP="001876E9">
            <w:pPr>
              <w:pStyle w:val="Problemtext"/>
            </w:pPr>
            <w:r>
              <w:t>4</w:t>
            </w:r>
          </w:p>
        </w:tc>
        <w:tc>
          <w:tcPr>
            <w:tcW w:w="0" w:type="auto"/>
          </w:tcPr>
          <w:p w14:paraId="70860056" w14:textId="77777777" w:rsidR="00054E97" w:rsidRPr="001876E9" w:rsidRDefault="00054E97" w:rsidP="001876E9">
            <w:pPr>
              <w:pStyle w:val="Problemtext"/>
            </w:pPr>
            <w:r>
              <w:t>3</w:t>
            </w:r>
          </w:p>
        </w:tc>
        <w:tc>
          <w:tcPr>
            <w:tcW w:w="0" w:type="auto"/>
          </w:tcPr>
          <w:p w14:paraId="0E8ACAE9" w14:textId="153E35E0" w:rsidR="00054E97" w:rsidRPr="001876E9" w:rsidRDefault="00054E97" w:rsidP="001876E9">
            <w:pPr>
              <w:pStyle w:val="Problemtext"/>
            </w:pPr>
            <w:r>
              <w:t>17</w:t>
            </w:r>
          </w:p>
        </w:tc>
      </w:tr>
      <w:tr w:rsidR="00054E97" w:rsidRPr="0092141D" w14:paraId="0627D06A" w14:textId="77777777" w:rsidTr="00B11A14">
        <w:trPr>
          <w:trHeight w:val="567"/>
        </w:trPr>
        <w:tc>
          <w:tcPr>
            <w:tcW w:w="0" w:type="auto"/>
          </w:tcPr>
          <w:p w14:paraId="26DDC090" w14:textId="77777777" w:rsidR="00054E97" w:rsidRPr="0092141D" w:rsidRDefault="00054E97" w:rsidP="0092141D">
            <w:pPr>
              <w:pStyle w:val="Problemtext"/>
              <w:rPr>
                <w:rStyle w:val="Subquestionnumber"/>
                <w:b w:val="0"/>
              </w:rPr>
            </w:pPr>
          </w:p>
        </w:tc>
        <w:tc>
          <w:tcPr>
            <w:tcW w:w="0" w:type="auto"/>
          </w:tcPr>
          <w:p w14:paraId="24311760" w14:textId="77777777" w:rsidR="00054E97" w:rsidRPr="0092141D" w:rsidRDefault="00054E97" w:rsidP="0092141D">
            <w:pPr>
              <w:pStyle w:val="Problemtext"/>
              <w:rPr>
                <w:rStyle w:val="Subquestionnumber"/>
                <w:b w:val="0"/>
              </w:rPr>
            </w:pPr>
          </w:p>
        </w:tc>
        <w:tc>
          <w:tcPr>
            <w:tcW w:w="0" w:type="auto"/>
          </w:tcPr>
          <w:p w14:paraId="0A5A8729" w14:textId="77777777" w:rsidR="00054E97" w:rsidRPr="0092141D" w:rsidRDefault="00054E97" w:rsidP="0092141D">
            <w:pPr>
              <w:pStyle w:val="Problemtext"/>
              <w:rPr>
                <w:rStyle w:val="Subquestionnumber"/>
                <w:b w:val="0"/>
              </w:rPr>
            </w:pPr>
          </w:p>
        </w:tc>
        <w:tc>
          <w:tcPr>
            <w:tcW w:w="0" w:type="auto"/>
          </w:tcPr>
          <w:p w14:paraId="4DFFD5BC" w14:textId="77777777" w:rsidR="00054E97" w:rsidRPr="0092141D" w:rsidRDefault="00054E97" w:rsidP="0092141D">
            <w:pPr>
              <w:pStyle w:val="Problemtext"/>
              <w:rPr>
                <w:rStyle w:val="Subquestionnumber"/>
                <w:b w:val="0"/>
              </w:rPr>
            </w:pPr>
          </w:p>
        </w:tc>
        <w:tc>
          <w:tcPr>
            <w:tcW w:w="0" w:type="auto"/>
          </w:tcPr>
          <w:p w14:paraId="6AB75CB8" w14:textId="77777777" w:rsidR="00054E97" w:rsidRPr="0092141D" w:rsidRDefault="00054E97" w:rsidP="0092141D">
            <w:pPr>
              <w:pStyle w:val="Problemtext"/>
              <w:rPr>
                <w:rStyle w:val="Subquestionnumber"/>
                <w:b w:val="0"/>
              </w:rPr>
            </w:pPr>
          </w:p>
        </w:tc>
        <w:tc>
          <w:tcPr>
            <w:tcW w:w="0" w:type="auto"/>
          </w:tcPr>
          <w:p w14:paraId="176CED5E" w14:textId="77777777" w:rsidR="00054E97" w:rsidRPr="0092141D" w:rsidRDefault="00054E97" w:rsidP="0092141D">
            <w:pPr>
              <w:pStyle w:val="Problemtext"/>
              <w:rPr>
                <w:rStyle w:val="Subquestionnumber"/>
                <w:b w:val="0"/>
              </w:rPr>
            </w:pPr>
          </w:p>
        </w:tc>
        <w:tc>
          <w:tcPr>
            <w:tcW w:w="0" w:type="auto"/>
          </w:tcPr>
          <w:p w14:paraId="48DADF8D" w14:textId="77777777" w:rsidR="00054E97" w:rsidRPr="0092141D" w:rsidRDefault="00054E97" w:rsidP="0092141D">
            <w:pPr>
              <w:pStyle w:val="Problemtext"/>
              <w:rPr>
                <w:rStyle w:val="Subquestionnumber"/>
                <w:b w:val="0"/>
              </w:rPr>
            </w:pPr>
          </w:p>
        </w:tc>
        <w:tc>
          <w:tcPr>
            <w:tcW w:w="0" w:type="auto"/>
          </w:tcPr>
          <w:p w14:paraId="2F19A6FC" w14:textId="77777777" w:rsidR="00054E97" w:rsidRPr="0092141D" w:rsidRDefault="00054E97" w:rsidP="0092141D">
            <w:pPr>
              <w:pStyle w:val="Problemtext"/>
              <w:rPr>
                <w:rStyle w:val="Subquestionnumber"/>
                <w:b w:val="0"/>
              </w:rPr>
            </w:pPr>
          </w:p>
        </w:tc>
      </w:tr>
    </w:tbl>
    <w:p w14:paraId="40733532" w14:textId="77777777" w:rsidR="003574D8" w:rsidRDefault="003574D8" w:rsidP="0092141D">
      <w:pPr>
        <w:pStyle w:val="Problemtext"/>
      </w:pPr>
    </w:p>
    <w:p w14:paraId="1ECC8BF8" w14:textId="1B3C2935" w:rsidR="00573F84" w:rsidRDefault="00573F84" w:rsidP="00573F84">
      <w:pPr>
        <w:pStyle w:val="Subquestion"/>
      </w:pPr>
      <w:r w:rsidRPr="00573F84">
        <w:rPr>
          <w:rStyle w:val="Subquestionnumber"/>
        </w:rPr>
        <w:t>1.1.</w:t>
      </w:r>
      <w:r>
        <w:tab/>
      </w:r>
      <w:r w:rsidR="0050580E">
        <w:rPr>
          <w:u w:val="single"/>
        </w:rPr>
        <w:t>Aan welke elektrode</w:t>
      </w:r>
      <w:r w:rsidR="0050580E">
        <w:t xml:space="preserve"> ontstaat het stikstoftrifluoride?</w:t>
      </w:r>
    </w:p>
    <w:p w14:paraId="2822638A" w14:textId="6D4076AF" w:rsidR="00525A0A" w:rsidRDefault="00525A0A" w:rsidP="00525A0A">
      <w:pPr>
        <w:pStyle w:val="Subquestion"/>
        <w:rPr>
          <w:lang w:val="en-GB"/>
        </w:rPr>
      </w:pPr>
      <w:r w:rsidRPr="007A50FC">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430CDA">
        <w:rPr>
          <w:lang w:val="en-GB"/>
        </w:rPr>
      </w:r>
      <w:r w:rsidR="00430CDA">
        <w:rPr>
          <w:lang w:val="en-GB"/>
        </w:rPr>
        <w:fldChar w:fldCharType="separate"/>
      </w:r>
      <w:r w:rsidRPr="00036FEC">
        <w:rPr>
          <w:lang w:val="en-GB"/>
        </w:rPr>
        <w:fldChar w:fldCharType="end"/>
      </w:r>
      <w:r w:rsidRPr="007F1FB1">
        <w:rPr>
          <w:lang w:val="en-GB"/>
        </w:rPr>
        <w:t xml:space="preserve"> </w:t>
      </w:r>
      <w:r w:rsidR="00C1348E">
        <w:rPr>
          <w:lang w:val="en-GB"/>
        </w:rPr>
        <w:t>Negatieve elektrode</w:t>
      </w:r>
      <w:r w:rsidRPr="007F1FB1">
        <w:rPr>
          <w:lang w:val="en-GB"/>
        </w:rPr>
        <w:tab/>
      </w:r>
      <w:r>
        <w:rPr>
          <w:lang w:val="en-GB"/>
        </w:rPr>
        <w:fldChar w:fldCharType="begin">
          <w:ffData>
            <w:name w:val="Jelölő1"/>
            <w:enabled/>
            <w:calcOnExit w:val="0"/>
            <w:checkBox>
              <w:sizeAuto/>
              <w:default w:val="0"/>
            </w:checkBox>
          </w:ffData>
        </w:fldChar>
      </w:r>
      <w:bookmarkStart w:id="1" w:name="Jelölő1"/>
      <w:r>
        <w:rPr>
          <w:lang w:val="en-GB"/>
        </w:rPr>
        <w:instrText xml:space="preserve"> FORMCHECKBOX </w:instrText>
      </w:r>
      <w:r w:rsidR="00430CDA">
        <w:rPr>
          <w:lang w:val="en-GB"/>
        </w:rPr>
      </w:r>
      <w:r w:rsidR="00430CDA">
        <w:rPr>
          <w:lang w:val="en-GB"/>
        </w:rPr>
        <w:fldChar w:fldCharType="separate"/>
      </w:r>
      <w:r>
        <w:rPr>
          <w:lang w:val="en-GB"/>
        </w:rPr>
        <w:fldChar w:fldCharType="end"/>
      </w:r>
      <w:bookmarkEnd w:id="1"/>
      <w:r w:rsidRPr="007F1FB1">
        <w:rPr>
          <w:lang w:val="en-GB"/>
        </w:rPr>
        <w:t xml:space="preserve"> </w:t>
      </w:r>
      <w:r w:rsidR="00C1348E">
        <w:rPr>
          <w:lang w:val="en-GB"/>
        </w:rPr>
        <w:t>Positieve elektrode</w:t>
      </w:r>
    </w:p>
    <w:p w14:paraId="4A5172AF" w14:textId="39FF2648" w:rsidR="00525A0A" w:rsidRDefault="00525A0A" w:rsidP="00525A0A">
      <w:pPr>
        <w:pStyle w:val="Subquestion"/>
        <w:rPr>
          <w:lang w:val="en-GB"/>
        </w:rPr>
      </w:pPr>
      <w:r w:rsidRPr="00525A0A">
        <w:tab/>
      </w:r>
      <w:r w:rsidR="0050580E">
        <w:rPr>
          <w:u w:val="single"/>
        </w:rPr>
        <w:t>Geef</w:t>
      </w:r>
      <w:r w:rsidR="0050580E">
        <w:t xml:space="preserve"> de vergelijking van de halfreactie voor de vorming van NF</w:t>
      </w:r>
      <w:r w:rsidR="0050580E">
        <w:rPr>
          <w:vertAlign w:val="subscript"/>
        </w:rPr>
        <w:t>3</w:t>
      </w:r>
      <w:r w:rsidR="0050580E">
        <w:t>.</w:t>
      </w:r>
    </w:p>
    <w:p w14:paraId="31A97D57" w14:textId="77777777" w:rsidR="00525A0A" w:rsidRDefault="00525A0A" w:rsidP="00525A0A">
      <w:pPr>
        <w:pStyle w:val="Answerbox"/>
      </w:pPr>
    </w:p>
    <w:p w14:paraId="4E3A3D4F" w14:textId="72432CEA" w:rsidR="00525A0A" w:rsidRDefault="00525A0A" w:rsidP="00525A0A">
      <w:pPr>
        <w:pStyle w:val="Answerbox"/>
      </w:pPr>
    </w:p>
    <w:p w14:paraId="2B4EDD36" w14:textId="77777777" w:rsidR="00525A0A" w:rsidRPr="00525A0A" w:rsidRDefault="00525A0A" w:rsidP="00525A0A">
      <w:pPr>
        <w:pStyle w:val="Answerbox"/>
      </w:pPr>
    </w:p>
    <w:p w14:paraId="0B892E79" w14:textId="75556E6C" w:rsidR="00573F84" w:rsidRDefault="00573F84" w:rsidP="00573F84">
      <w:pPr>
        <w:pStyle w:val="Subquestion"/>
      </w:pPr>
      <w:r w:rsidRPr="00573F84">
        <w:rPr>
          <w:rStyle w:val="Subquestionnumber"/>
        </w:rPr>
        <w:t>1.2.</w:t>
      </w:r>
      <w:r>
        <w:tab/>
      </w:r>
      <w:r w:rsidR="0071234A" w:rsidRPr="00F0502E">
        <w:rPr>
          <w:u w:val="single"/>
        </w:rPr>
        <w:t>Welke stof</w:t>
      </w:r>
      <w:r w:rsidR="0071234A">
        <w:t xml:space="preserve"> zal naar verwachting bij de laagste temperatuur condenseren als een mengsel van gasvormig NF</w:t>
      </w:r>
      <w:r w:rsidR="0071234A">
        <w:rPr>
          <w:vertAlign w:val="subscript"/>
        </w:rPr>
        <w:t>3</w:t>
      </w:r>
      <w:r w:rsidR="0071234A">
        <w:t>, NHF</w:t>
      </w:r>
      <w:r w:rsidR="0071234A">
        <w:rPr>
          <w:vertAlign w:val="subscript"/>
        </w:rPr>
        <w:t>2</w:t>
      </w:r>
      <w:r w:rsidR="0071234A">
        <w:t xml:space="preserve"> en NH</w:t>
      </w:r>
      <w:r w:rsidR="0071234A">
        <w:rPr>
          <w:vertAlign w:val="subscript"/>
        </w:rPr>
        <w:t>2</w:t>
      </w:r>
      <w:r w:rsidR="0071234A">
        <w:t>F wordt afgekoeld?</w:t>
      </w:r>
    </w:p>
    <w:p w14:paraId="28C880DF" w14:textId="77777777" w:rsidR="001413DD" w:rsidRPr="001413DD" w:rsidRDefault="001413DD" w:rsidP="00573F84">
      <w:pPr>
        <w:pStyle w:val="Subquestion"/>
      </w:pPr>
      <w:r>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430CDA">
        <w:rPr>
          <w:lang w:val="en-GB"/>
        </w:rPr>
      </w:r>
      <w:r w:rsidR="00430CDA">
        <w:rPr>
          <w:lang w:val="en-GB"/>
        </w:rPr>
        <w:fldChar w:fldCharType="separate"/>
      </w:r>
      <w:r w:rsidRPr="00036FEC">
        <w:rPr>
          <w:lang w:val="en-GB"/>
        </w:rPr>
        <w:fldChar w:fldCharType="end"/>
      </w:r>
      <w:r w:rsidRPr="007F1FB1">
        <w:rPr>
          <w:lang w:val="en-GB"/>
        </w:rPr>
        <w:t xml:space="preserve"> </w:t>
      </w:r>
      <w:r w:rsidRPr="00DB411B">
        <w:t>NF</w:t>
      </w:r>
      <w:r w:rsidRPr="00DB411B">
        <w:rPr>
          <w:vertAlign w:val="subscript"/>
        </w:rPr>
        <w:t>3</w:t>
      </w:r>
      <w:r w:rsidRPr="007F1FB1">
        <w:rPr>
          <w:lang w:val="en-GB"/>
        </w:rPr>
        <w:tab/>
      </w:r>
      <w:r>
        <w:rPr>
          <w:lang w:val="en-GB"/>
        </w:rPr>
        <w:fldChar w:fldCharType="begin">
          <w:ffData>
            <w:name w:val="Jelölő1"/>
            <w:enabled/>
            <w:calcOnExit w:val="0"/>
            <w:checkBox>
              <w:sizeAuto/>
              <w:default w:val="0"/>
            </w:checkBox>
          </w:ffData>
        </w:fldChar>
      </w:r>
      <w:r>
        <w:rPr>
          <w:lang w:val="en-GB"/>
        </w:rPr>
        <w:instrText xml:space="preserve"> FORMCHECKBOX </w:instrText>
      </w:r>
      <w:r w:rsidR="00430CDA">
        <w:rPr>
          <w:lang w:val="en-GB"/>
        </w:rPr>
      </w:r>
      <w:r w:rsidR="00430CDA">
        <w:rPr>
          <w:lang w:val="en-GB"/>
        </w:rPr>
        <w:fldChar w:fldCharType="separate"/>
      </w:r>
      <w:r>
        <w:rPr>
          <w:lang w:val="en-GB"/>
        </w:rPr>
        <w:fldChar w:fldCharType="end"/>
      </w:r>
      <w:r w:rsidRPr="007F1FB1">
        <w:rPr>
          <w:lang w:val="en-GB"/>
        </w:rPr>
        <w:t xml:space="preserve"> </w:t>
      </w:r>
      <w:r w:rsidRPr="00DB411B">
        <w:t>N</w:t>
      </w:r>
      <w:r>
        <w:t>H</w:t>
      </w:r>
      <w:r w:rsidRPr="00DB411B">
        <w:t>F</w:t>
      </w:r>
      <w:r>
        <w:rPr>
          <w:vertAlign w:val="subscript"/>
        </w:rPr>
        <w:t>2</w:t>
      </w:r>
      <w:r>
        <w:rPr>
          <w:lang w:val="en-GB"/>
        </w:rPr>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430CDA">
        <w:rPr>
          <w:lang w:val="en-GB"/>
        </w:rPr>
      </w:r>
      <w:r w:rsidR="00430CDA">
        <w:rPr>
          <w:lang w:val="en-GB"/>
        </w:rPr>
        <w:fldChar w:fldCharType="separate"/>
      </w:r>
      <w:r w:rsidRPr="00036FEC">
        <w:rPr>
          <w:lang w:val="en-GB"/>
        </w:rPr>
        <w:fldChar w:fldCharType="end"/>
      </w:r>
      <w:r w:rsidRPr="007F1FB1">
        <w:rPr>
          <w:lang w:val="en-GB"/>
        </w:rPr>
        <w:t xml:space="preserve"> </w:t>
      </w:r>
      <w:r w:rsidRPr="00DB411B">
        <w:t>N</w:t>
      </w:r>
      <w:r>
        <w:t>H</w:t>
      </w:r>
      <w:r>
        <w:rPr>
          <w:vertAlign w:val="subscript"/>
        </w:rPr>
        <w:t>2</w:t>
      </w:r>
      <w:r w:rsidRPr="00DB411B">
        <w:t>F</w:t>
      </w:r>
    </w:p>
    <w:p w14:paraId="20A1181A" w14:textId="17EEBCFF" w:rsidR="002C7595" w:rsidRDefault="002C7595" w:rsidP="002C7595">
      <w:pPr>
        <w:pStyle w:val="Subquestion"/>
      </w:pPr>
      <w:r w:rsidRPr="00750B0E">
        <w:rPr>
          <w:rStyle w:val="Subquestionnumber"/>
        </w:rPr>
        <w:t>1.</w:t>
      </w:r>
      <w:r>
        <w:rPr>
          <w:rStyle w:val="Subquestionnumber"/>
        </w:rPr>
        <w:t>3</w:t>
      </w:r>
      <w:r w:rsidRPr="00750B0E">
        <w:rPr>
          <w:rStyle w:val="Subquestionnumber"/>
        </w:rPr>
        <w:t>.</w:t>
      </w:r>
      <w:r>
        <w:tab/>
      </w:r>
      <w:r w:rsidR="0071234A">
        <w:rPr>
          <w:u w:val="single"/>
        </w:rPr>
        <w:t>Geef aan</w:t>
      </w:r>
      <w:r w:rsidR="0071234A">
        <w:t xml:space="preserve"> welke N</w:t>
      </w:r>
      <w:r w:rsidR="0071234A">
        <w:rPr>
          <w:vertAlign w:val="superscript"/>
        </w:rPr>
        <w:t> </w:t>
      </w:r>
      <w:r w:rsidR="0071234A">
        <w:t>–</w:t>
      </w:r>
      <w:r w:rsidR="0071234A">
        <w:rPr>
          <w:vertAlign w:val="superscript"/>
        </w:rPr>
        <w:t> </w:t>
      </w:r>
      <w:r w:rsidR="0071234A">
        <w:t>F bindingslengte (136, 140 en 142 pm) bij welk molecuul hoort.</w:t>
      </w:r>
    </w:p>
    <w:tbl>
      <w:tblPr>
        <w:tblStyle w:val="Problemtable"/>
        <w:tblW w:w="0" w:type="auto"/>
        <w:tblLayout w:type="fixed"/>
        <w:tblLook w:val="04A0" w:firstRow="1" w:lastRow="0" w:firstColumn="1" w:lastColumn="0" w:noHBand="0" w:noVBand="1"/>
      </w:tblPr>
      <w:tblGrid>
        <w:gridCol w:w="1459"/>
        <w:gridCol w:w="794"/>
        <w:gridCol w:w="794"/>
        <w:gridCol w:w="794"/>
      </w:tblGrid>
      <w:tr w:rsidR="002C7595" w14:paraId="667B4767" w14:textId="77777777" w:rsidTr="00FD5C81">
        <w:tc>
          <w:tcPr>
            <w:tcW w:w="1459" w:type="dxa"/>
          </w:tcPr>
          <w:p w14:paraId="5F265531" w14:textId="2EED6055" w:rsidR="002C7595" w:rsidRDefault="0071234A" w:rsidP="0071234A">
            <w:pPr>
              <w:pStyle w:val="Problemtext"/>
            </w:pPr>
            <w:r>
              <w:t>m</w:t>
            </w:r>
            <w:r w:rsidR="002C7595">
              <w:t>olecu</w:t>
            </w:r>
            <w:r>
              <w:t>u</w:t>
            </w:r>
            <w:r w:rsidR="002C7595">
              <w:t>l</w:t>
            </w:r>
          </w:p>
        </w:tc>
        <w:tc>
          <w:tcPr>
            <w:tcW w:w="794" w:type="dxa"/>
          </w:tcPr>
          <w:p w14:paraId="5C9F1809" w14:textId="77777777" w:rsidR="002C7595" w:rsidRDefault="002C7595" w:rsidP="00FD5C81">
            <w:pPr>
              <w:pStyle w:val="Problemtext"/>
            </w:pPr>
            <w:r w:rsidRPr="00DB411B">
              <w:t>NH</w:t>
            </w:r>
            <w:r w:rsidRPr="00DB411B">
              <w:rPr>
                <w:vertAlign w:val="subscript"/>
              </w:rPr>
              <w:t>2</w:t>
            </w:r>
            <w:r w:rsidRPr="00DB411B">
              <w:t>F</w:t>
            </w:r>
          </w:p>
        </w:tc>
        <w:tc>
          <w:tcPr>
            <w:tcW w:w="794" w:type="dxa"/>
          </w:tcPr>
          <w:p w14:paraId="5E69E5F0" w14:textId="77777777" w:rsidR="002C7595" w:rsidRDefault="002C7595" w:rsidP="00FD5C81">
            <w:pPr>
              <w:pStyle w:val="Problemtext"/>
            </w:pPr>
            <w:r w:rsidRPr="00DB411B">
              <w:t>NHF</w:t>
            </w:r>
            <w:r w:rsidRPr="00DB411B">
              <w:rPr>
                <w:vertAlign w:val="subscript"/>
              </w:rPr>
              <w:t>2</w:t>
            </w:r>
          </w:p>
        </w:tc>
        <w:tc>
          <w:tcPr>
            <w:tcW w:w="794" w:type="dxa"/>
          </w:tcPr>
          <w:p w14:paraId="1FA70BC5" w14:textId="77777777" w:rsidR="002C7595" w:rsidRDefault="002C7595" w:rsidP="00FD5C81">
            <w:pPr>
              <w:pStyle w:val="Problemtext"/>
            </w:pPr>
            <w:r w:rsidRPr="00DB411B">
              <w:t>NF</w:t>
            </w:r>
            <w:r w:rsidRPr="00DB411B">
              <w:rPr>
                <w:vertAlign w:val="subscript"/>
              </w:rPr>
              <w:t>3</w:t>
            </w:r>
          </w:p>
        </w:tc>
      </w:tr>
      <w:tr w:rsidR="002C7595" w14:paraId="16F47F03" w14:textId="77777777" w:rsidTr="00FD5C81">
        <w:tc>
          <w:tcPr>
            <w:tcW w:w="1459" w:type="dxa"/>
          </w:tcPr>
          <w:p w14:paraId="226F1529" w14:textId="6358C7D8" w:rsidR="002C7595" w:rsidRDefault="0071234A" w:rsidP="0071234A">
            <w:pPr>
              <w:pStyle w:val="Problemtext"/>
            </w:pPr>
            <w:r>
              <w:t>N</w:t>
            </w:r>
            <w:r>
              <w:rPr>
                <w:vertAlign w:val="superscript"/>
              </w:rPr>
              <w:t> </w:t>
            </w:r>
            <w:r>
              <w:t>–</w:t>
            </w:r>
            <w:r>
              <w:rPr>
                <w:vertAlign w:val="superscript"/>
              </w:rPr>
              <w:t> </w:t>
            </w:r>
            <w:r>
              <w:t>F</w:t>
            </w:r>
            <w:r w:rsidR="00054E97">
              <w:t xml:space="preserve"> b</w:t>
            </w:r>
            <w:r>
              <w:t>indings-lengte</w:t>
            </w:r>
            <w:r w:rsidR="002C7595">
              <w:t>, pm</w:t>
            </w:r>
          </w:p>
        </w:tc>
        <w:tc>
          <w:tcPr>
            <w:tcW w:w="794" w:type="dxa"/>
          </w:tcPr>
          <w:p w14:paraId="1A8B7819" w14:textId="77777777" w:rsidR="002C7595" w:rsidRDefault="002C7595" w:rsidP="00FD5C81">
            <w:pPr>
              <w:pStyle w:val="Problemtext"/>
            </w:pPr>
          </w:p>
        </w:tc>
        <w:tc>
          <w:tcPr>
            <w:tcW w:w="794" w:type="dxa"/>
          </w:tcPr>
          <w:p w14:paraId="738B2561" w14:textId="77777777" w:rsidR="002C7595" w:rsidRDefault="002C7595" w:rsidP="00FD5C81">
            <w:pPr>
              <w:pStyle w:val="Problemtext"/>
            </w:pPr>
          </w:p>
        </w:tc>
        <w:tc>
          <w:tcPr>
            <w:tcW w:w="794" w:type="dxa"/>
          </w:tcPr>
          <w:p w14:paraId="3C25F353" w14:textId="77777777" w:rsidR="002C7595" w:rsidRDefault="002C7595" w:rsidP="00FD5C81">
            <w:pPr>
              <w:pStyle w:val="Problemtext"/>
            </w:pPr>
          </w:p>
        </w:tc>
      </w:tr>
    </w:tbl>
    <w:p w14:paraId="2F04A53B" w14:textId="2AC63833" w:rsidR="00573F84" w:rsidRDefault="00573F84" w:rsidP="0071234A">
      <w:pPr>
        <w:pStyle w:val="Subquestion"/>
        <w:spacing w:before="160"/>
      </w:pPr>
      <w:r w:rsidRPr="00573F84">
        <w:rPr>
          <w:rStyle w:val="Subquestionnumber"/>
        </w:rPr>
        <w:t>1.</w:t>
      </w:r>
      <w:r w:rsidR="002C7595">
        <w:rPr>
          <w:rStyle w:val="Subquestionnumber"/>
        </w:rPr>
        <w:t>4</w:t>
      </w:r>
      <w:r w:rsidRPr="00573F84">
        <w:rPr>
          <w:rStyle w:val="Subquestionnumber"/>
        </w:rPr>
        <w:t>.</w:t>
      </w:r>
      <w:r>
        <w:tab/>
      </w:r>
      <w:r w:rsidR="0071234A">
        <w:rPr>
          <w:u w:val="single"/>
        </w:rPr>
        <w:t xml:space="preserve">Geef </w:t>
      </w:r>
      <w:r w:rsidR="0071234A">
        <w:t>de reactievergelijking voor de vorming van deze binaire stikstof – fluor verbinding.</w:t>
      </w:r>
    </w:p>
    <w:p w14:paraId="6043A771" w14:textId="11957AF5" w:rsidR="00FE7660" w:rsidRDefault="00FE7660" w:rsidP="00FE7660">
      <w:pPr>
        <w:pStyle w:val="Answerbox"/>
      </w:pPr>
    </w:p>
    <w:p w14:paraId="1E7B802E" w14:textId="77777777" w:rsidR="00FE7660" w:rsidRDefault="00FE7660" w:rsidP="00FE7660">
      <w:pPr>
        <w:pStyle w:val="Answerbox"/>
      </w:pPr>
    </w:p>
    <w:p w14:paraId="02F12E4B" w14:textId="77777777" w:rsidR="00FE7660" w:rsidRPr="00525A0A" w:rsidRDefault="00FE7660" w:rsidP="00FE7660">
      <w:pPr>
        <w:pStyle w:val="Answerbox"/>
      </w:pPr>
    </w:p>
    <w:p w14:paraId="6CD0FC69" w14:textId="16FDDE5C" w:rsidR="00C72FC4" w:rsidRPr="00940BCA" w:rsidRDefault="00C72FC4" w:rsidP="00C72FC4">
      <w:pPr>
        <w:pStyle w:val="Subquestion"/>
      </w:pPr>
      <w:r>
        <w:rPr>
          <w:rStyle w:val="Subquestionnumber"/>
        </w:rPr>
        <w:t>1.5</w:t>
      </w:r>
      <w:r w:rsidRPr="00750B0E">
        <w:rPr>
          <w:rStyle w:val="Subquestionnumber"/>
        </w:rPr>
        <w:t>.</w:t>
      </w:r>
      <w:r>
        <w:tab/>
      </w:r>
      <w:r w:rsidR="0071234A" w:rsidRPr="00ED56A7">
        <w:rPr>
          <w:u w:val="single"/>
        </w:rPr>
        <w:t>Stel</w:t>
      </w:r>
      <w:r w:rsidR="0071234A">
        <w:rPr>
          <w:u w:val="single"/>
        </w:rPr>
        <w:t xml:space="preserve"> </w:t>
      </w:r>
      <w:r w:rsidR="0071234A" w:rsidRPr="00ED56A7">
        <w:t>een geschikt reag</w:t>
      </w:r>
      <w:r w:rsidR="0071234A">
        <w:t xml:space="preserve">ens voor en </w:t>
      </w:r>
      <w:r w:rsidR="0071234A">
        <w:rPr>
          <w:u w:val="single"/>
        </w:rPr>
        <w:t>geef</w:t>
      </w:r>
      <w:r w:rsidR="0071234A">
        <w:t xml:space="preserve"> de vergelijking van de reactie.</w:t>
      </w:r>
    </w:p>
    <w:p w14:paraId="28702AC0" w14:textId="2E9AD342" w:rsidR="00BE6FB1" w:rsidRDefault="00BE6FB1" w:rsidP="00BE6FB1">
      <w:pPr>
        <w:pStyle w:val="Answerbox"/>
      </w:pPr>
    </w:p>
    <w:p w14:paraId="7224E316" w14:textId="77777777" w:rsidR="00BE6FB1" w:rsidRDefault="00BE6FB1" w:rsidP="00BE6FB1">
      <w:pPr>
        <w:pStyle w:val="Answerbox"/>
      </w:pPr>
    </w:p>
    <w:p w14:paraId="0C28ACF2" w14:textId="77777777" w:rsidR="00BE6FB1" w:rsidRDefault="00BE6FB1" w:rsidP="00BE6FB1">
      <w:pPr>
        <w:pStyle w:val="Answerbox"/>
      </w:pPr>
    </w:p>
    <w:p w14:paraId="0F7F6D66" w14:textId="77777777" w:rsidR="00246D1D" w:rsidRDefault="00246D1D" w:rsidP="00353253">
      <w:pPr>
        <w:pStyle w:val="Problemtext"/>
        <w:rPr>
          <w:rStyle w:val="Subquestionnumber"/>
        </w:rPr>
      </w:pPr>
      <w:r>
        <w:rPr>
          <w:rStyle w:val="Subquestionnumber"/>
        </w:rPr>
        <w:br w:type="page"/>
      </w:r>
    </w:p>
    <w:p w14:paraId="26949F59" w14:textId="69B42B5A" w:rsidR="00BE6FB1" w:rsidRDefault="00C72FC4" w:rsidP="00C72FC4">
      <w:pPr>
        <w:pStyle w:val="Subquestion"/>
      </w:pPr>
      <w:r>
        <w:rPr>
          <w:rStyle w:val="Subquestionnumber"/>
        </w:rPr>
        <w:lastRenderedPageBreak/>
        <w:t>1.6</w:t>
      </w:r>
      <w:r w:rsidRPr="00750B0E">
        <w:rPr>
          <w:rStyle w:val="Subquestionnumber"/>
        </w:rPr>
        <w:t>.</w:t>
      </w:r>
      <w:r>
        <w:tab/>
      </w:r>
      <w:r w:rsidR="0071234A">
        <w:rPr>
          <w:u w:val="single"/>
        </w:rPr>
        <w:t>Geef</w:t>
      </w:r>
      <w:r w:rsidR="0071234A" w:rsidRPr="00173328">
        <w:t xml:space="preserve"> </w:t>
      </w:r>
      <w:r w:rsidR="0071234A">
        <w:t>de reactievergelijking voor de hydrolyse van NF</w:t>
      </w:r>
      <w:r w:rsidR="0071234A">
        <w:rPr>
          <w:vertAlign w:val="subscript"/>
        </w:rPr>
        <w:t>4</w:t>
      </w:r>
      <w:r w:rsidR="0071234A">
        <w:rPr>
          <w:vertAlign w:val="superscript"/>
        </w:rPr>
        <w:t>+</w:t>
      </w:r>
      <w:r w:rsidR="0071234A">
        <w:t xml:space="preserve">. </w:t>
      </w:r>
    </w:p>
    <w:p w14:paraId="2EB1E323" w14:textId="04A7650B" w:rsidR="00BE6FB1" w:rsidRDefault="00BE6FB1" w:rsidP="00BE6FB1">
      <w:pPr>
        <w:pStyle w:val="Answerbox"/>
      </w:pPr>
    </w:p>
    <w:p w14:paraId="79638C54" w14:textId="77777777" w:rsidR="00BE6FB1" w:rsidRDefault="00BE6FB1" w:rsidP="00BE6FB1">
      <w:pPr>
        <w:pStyle w:val="Answerbox"/>
      </w:pPr>
    </w:p>
    <w:p w14:paraId="7B0B71D1" w14:textId="77777777" w:rsidR="00BE6FB1" w:rsidRDefault="00BE6FB1" w:rsidP="00BE6FB1">
      <w:pPr>
        <w:pStyle w:val="Answerbox"/>
      </w:pPr>
    </w:p>
    <w:p w14:paraId="011A5026" w14:textId="43DE2C9A" w:rsidR="00BE6FB1" w:rsidRPr="00525A0A" w:rsidRDefault="00BE6FB1" w:rsidP="00BE6FB1">
      <w:pPr>
        <w:pStyle w:val="Answerbox"/>
      </w:pPr>
    </w:p>
    <w:p w14:paraId="69816099" w14:textId="3CDBA004" w:rsidR="00C72FC4" w:rsidRDefault="00BC6DCE" w:rsidP="00C72FC4">
      <w:pPr>
        <w:pStyle w:val="Subquestion"/>
      </w:pPr>
      <w:r w:rsidRPr="007533BB">
        <w:tab/>
      </w:r>
      <w:r w:rsidR="003E33C0">
        <w:rPr>
          <w:u w:val="single"/>
        </w:rPr>
        <w:t>Geef</w:t>
      </w:r>
      <w:r w:rsidR="003E33C0">
        <w:t xml:space="preserve"> de vergelijking voor een mogelijke nevenreactie waardoor de theoretische molverhouding O</w:t>
      </w:r>
      <w:r w:rsidR="003E33C0">
        <w:rPr>
          <w:vertAlign w:val="subscript"/>
        </w:rPr>
        <w:t>2</w:t>
      </w:r>
      <w:r w:rsidR="003E33C0">
        <w:rPr>
          <w:vertAlign w:val="superscript"/>
        </w:rPr>
        <w:t> </w:t>
      </w:r>
      <w:r w:rsidR="003E33C0">
        <w:t>:</w:t>
      </w:r>
      <w:r w:rsidR="003E33C0">
        <w:rPr>
          <w:vertAlign w:val="superscript"/>
        </w:rPr>
        <w:t> </w:t>
      </w:r>
      <w:r w:rsidR="003E33C0">
        <w:t>NF</w:t>
      </w:r>
      <w:r w:rsidR="003E33C0">
        <w:rPr>
          <w:vertAlign w:val="subscript"/>
        </w:rPr>
        <w:t>3</w:t>
      </w:r>
      <w:r w:rsidR="003E33C0">
        <w:t xml:space="preserve"> waarin deze stoffen ontstaan, kleiner wordt.</w:t>
      </w:r>
    </w:p>
    <w:p w14:paraId="2363C086" w14:textId="24DC1736" w:rsidR="000D0E1C" w:rsidRDefault="000D0E1C" w:rsidP="000D0E1C">
      <w:pPr>
        <w:pStyle w:val="Answerbox"/>
      </w:pPr>
    </w:p>
    <w:p w14:paraId="44DDAC0C" w14:textId="77777777" w:rsidR="000D0E1C" w:rsidRDefault="000D0E1C" w:rsidP="000D0E1C">
      <w:pPr>
        <w:pStyle w:val="Answerbox"/>
      </w:pPr>
    </w:p>
    <w:p w14:paraId="071E1A43" w14:textId="77777777" w:rsidR="000D0E1C" w:rsidRDefault="000D0E1C" w:rsidP="000D0E1C">
      <w:pPr>
        <w:pStyle w:val="Answerbox"/>
      </w:pPr>
    </w:p>
    <w:p w14:paraId="28E21DE9" w14:textId="0038A803" w:rsidR="00C72FC4" w:rsidRPr="00940BCA" w:rsidRDefault="00C72FC4" w:rsidP="00C72FC4">
      <w:pPr>
        <w:pStyle w:val="Subquestion"/>
      </w:pPr>
      <w:r>
        <w:rPr>
          <w:rStyle w:val="Subquestionnumber"/>
        </w:rPr>
        <w:t>1.7</w:t>
      </w:r>
      <w:r w:rsidRPr="00750B0E">
        <w:rPr>
          <w:rStyle w:val="Subquestionnumber"/>
        </w:rPr>
        <w:t>.</w:t>
      </w:r>
      <w:r>
        <w:tab/>
      </w:r>
      <w:r w:rsidR="003E33C0">
        <w:rPr>
          <w:u w:val="single"/>
        </w:rPr>
        <w:t>Leid</w:t>
      </w:r>
      <w:r w:rsidR="003E33C0">
        <w:t xml:space="preserve"> de formule van het bedoelde zout af.</w:t>
      </w:r>
    </w:p>
    <w:p w14:paraId="05A23583" w14:textId="3AA9C701" w:rsidR="00405E83" w:rsidRDefault="003E33C0" w:rsidP="00405E83">
      <w:pPr>
        <w:pStyle w:val="Answerbox"/>
      </w:pPr>
      <w:r>
        <w:t>Afleiding</w:t>
      </w:r>
      <w:r w:rsidR="00405E83">
        <w:t>:</w:t>
      </w:r>
    </w:p>
    <w:p w14:paraId="3AEB891B" w14:textId="2B257925" w:rsidR="00405E83" w:rsidRDefault="00405E83" w:rsidP="00405E83">
      <w:pPr>
        <w:pStyle w:val="Answerbox"/>
      </w:pPr>
    </w:p>
    <w:p w14:paraId="78F79238" w14:textId="77777777" w:rsidR="00405E83" w:rsidRDefault="00405E83" w:rsidP="00405E83">
      <w:pPr>
        <w:pStyle w:val="Answerbox"/>
      </w:pPr>
    </w:p>
    <w:p w14:paraId="4CB15E23" w14:textId="77777777" w:rsidR="00405E83" w:rsidRDefault="00405E83" w:rsidP="00405E83">
      <w:pPr>
        <w:pStyle w:val="Answerbox"/>
      </w:pPr>
    </w:p>
    <w:p w14:paraId="4B753EDA" w14:textId="77777777" w:rsidR="00405E83" w:rsidRDefault="00405E83" w:rsidP="00405E83">
      <w:pPr>
        <w:pStyle w:val="Answerbox"/>
      </w:pPr>
    </w:p>
    <w:p w14:paraId="6BF91EBD" w14:textId="77777777" w:rsidR="00405E83" w:rsidRDefault="00405E83" w:rsidP="00405E83">
      <w:pPr>
        <w:pStyle w:val="Answerbox"/>
      </w:pPr>
    </w:p>
    <w:p w14:paraId="4F1D27EE" w14:textId="77777777" w:rsidR="00405E83" w:rsidRDefault="00405E83" w:rsidP="00405E83">
      <w:pPr>
        <w:pStyle w:val="Answerbox"/>
      </w:pPr>
    </w:p>
    <w:p w14:paraId="2C91A543" w14:textId="77777777" w:rsidR="00405E83" w:rsidRDefault="00405E83" w:rsidP="00405E83">
      <w:pPr>
        <w:pStyle w:val="Answerbox"/>
      </w:pPr>
    </w:p>
    <w:p w14:paraId="6A7DBFF9" w14:textId="3B65697A" w:rsidR="00405E83" w:rsidRPr="00525A0A" w:rsidRDefault="00C1348E" w:rsidP="00405E83">
      <w:pPr>
        <w:pStyle w:val="Answerbox"/>
      </w:pPr>
      <w:r>
        <w:t>Formule</w:t>
      </w:r>
      <w:r w:rsidR="00405E83">
        <w:t>:</w:t>
      </w:r>
    </w:p>
    <w:p w14:paraId="1CE90613" w14:textId="4D712714" w:rsidR="00F56899" w:rsidRPr="00F02D44" w:rsidRDefault="006563BA" w:rsidP="00F56899">
      <w:pPr>
        <w:pStyle w:val="Kop1"/>
      </w:pPr>
      <w:r>
        <w:lastRenderedPageBreak/>
        <w:t>Opgave</w:t>
      </w:r>
      <w:r w:rsidR="00F56899">
        <w:t xml:space="preserve"> 2</w:t>
      </w:r>
      <w:r w:rsidR="00F56899">
        <w:tab/>
        <w:t xml:space="preserve">8% </w:t>
      </w:r>
      <w:r>
        <w:t>van het tota</w:t>
      </w:r>
      <w:r w:rsidR="00F56899">
        <w:t>al</w:t>
      </w:r>
    </w:p>
    <w:tbl>
      <w:tblPr>
        <w:tblStyle w:val="Tabelraster"/>
        <w:tblW w:w="7614" w:type="dxa"/>
        <w:tblInd w:w="851" w:type="dxa"/>
        <w:tblLook w:val="04A0" w:firstRow="1" w:lastRow="0" w:firstColumn="1" w:lastColumn="0" w:noHBand="0" w:noVBand="1"/>
      </w:tblPr>
      <w:tblGrid>
        <w:gridCol w:w="777"/>
        <w:gridCol w:w="777"/>
        <w:gridCol w:w="776"/>
        <w:gridCol w:w="572"/>
        <w:gridCol w:w="572"/>
        <w:gridCol w:w="572"/>
        <w:gridCol w:w="572"/>
        <w:gridCol w:w="776"/>
        <w:gridCol w:w="776"/>
        <w:gridCol w:w="776"/>
        <w:gridCol w:w="668"/>
      </w:tblGrid>
      <w:tr w:rsidR="00A7001C" w:rsidRPr="0092141D" w14:paraId="2CD59941" w14:textId="77777777" w:rsidTr="00A7001C">
        <w:tc>
          <w:tcPr>
            <w:tcW w:w="0" w:type="auto"/>
            <w:vAlign w:val="center"/>
          </w:tcPr>
          <w:p w14:paraId="329ABC54" w14:textId="77777777" w:rsidR="00A7001C" w:rsidRPr="00216AEB" w:rsidRDefault="00A7001C" w:rsidP="00FD5C81">
            <w:pPr>
              <w:pStyle w:val="Problemtext"/>
              <w:rPr>
                <w:rStyle w:val="Subquestionnumber"/>
              </w:rPr>
            </w:pPr>
            <w:r w:rsidRPr="00216AEB">
              <w:rPr>
                <w:rStyle w:val="Subquestionnumber"/>
              </w:rPr>
              <w:t>2.1.1</w:t>
            </w:r>
          </w:p>
        </w:tc>
        <w:tc>
          <w:tcPr>
            <w:tcW w:w="0" w:type="auto"/>
            <w:vAlign w:val="center"/>
          </w:tcPr>
          <w:p w14:paraId="7537A98B" w14:textId="77777777" w:rsidR="00A7001C" w:rsidRPr="00216AEB" w:rsidRDefault="00A7001C" w:rsidP="00FD5C81">
            <w:pPr>
              <w:pStyle w:val="Problemtext"/>
              <w:rPr>
                <w:rStyle w:val="Subquestionnumber"/>
              </w:rPr>
            </w:pPr>
            <w:r w:rsidRPr="00216AEB">
              <w:rPr>
                <w:rStyle w:val="Subquestionnumber"/>
              </w:rPr>
              <w:t>2.1.2</w:t>
            </w:r>
          </w:p>
        </w:tc>
        <w:tc>
          <w:tcPr>
            <w:tcW w:w="0" w:type="auto"/>
            <w:vAlign w:val="center"/>
          </w:tcPr>
          <w:p w14:paraId="73704130" w14:textId="77777777" w:rsidR="00A7001C" w:rsidRPr="00216AEB" w:rsidRDefault="00A7001C" w:rsidP="00FD5C81">
            <w:pPr>
              <w:pStyle w:val="Problemtext"/>
              <w:rPr>
                <w:rStyle w:val="Subquestionnumber"/>
              </w:rPr>
            </w:pPr>
            <w:r w:rsidRPr="00216AEB">
              <w:rPr>
                <w:rStyle w:val="Subquestionnumber"/>
              </w:rPr>
              <w:t>2.1.3</w:t>
            </w:r>
          </w:p>
        </w:tc>
        <w:tc>
          <w:tcPr>
            <w:tcW w:w="0" w:type="auto"/>
            <w:vAlign w:val="center"/>
          </w:tcPr>
          <w:p w14:paraId="3481CCD8" w14:textId="2714860E" w:rsidR="00A7001C" w:rsidRPr="00216AEB" w:rsidRDefault="00A7001C" w:rsidP="00FD5C81">
            <w:pPr>
              <w:pStyle w:val="Problemtext"/>
              <w:rPr>
                <w:rStyle w:val="Subquestionnumber"/>
              </w:rPr>
            </w:pPr>
            <w:r w:rsidRPr="00216AEB">
              <w:rPr>
                <w:rStyle w:val="Subquestionnumber"/>
              </w:rPr>
              <w:t>2.2</w:t>
            </w:r>
          </w:p>
        </w:tc>
        <w:tc>
          <w:tcPr>
            <w:tcW w:w="0" w:type="auto"/>
            <w:vAlign w:val="center"/>
          </w:tcPr>
          <w:p w14:paraId="6F13D222" w14:textId="77777777" w:rsidR="00A7001C" w:rsidRPr="00216AEB" w:rsidRDefault="00A7001C" w:rsidP="00FD5C81">
            <w:pPr>
              <w:pStyle w:val="Problemtext"/>
              <w:rPr>
                <w:rStyle w:val="Subquestionnumber"/>
              </w:rPr>
            </w:pPr>
            <w:r w:rsidRPr="00216AEB">
              <w:rPr>
                <w:rStyle w:val="Subquestionnumber"/>
              </w:rPr>
              <w:t>2.3</w:t>
            </w:r>
          </w:p>
        </w:tc>
        <w:tc>
          <w:tcPr>
            <w:tcW w:w="0" w:type="auto"/>
            <w:vAlign w:val="center"/>
          </w:tcPr>
          <w:p w14:paraId="667149FA" w14:textId="77777777" w:rsidR="00A7001C" w:rsidRPr="00216AEB" w:rsidRDefault="00A7001C" w:rsidP="00FD5C81">
            <w:pPr>
              <w:pStyle w:val="Problemtext"/>
              <w:rPr>
                <w:rStyle w:val="Subquestionnumber"/>
              </w:rPr>
            </w:pPr>
            <w:r w:rsidRPr="00216AEB">
              <w:rPr>
                <w:rStyle w:val="Subquestionnumber"/>
              </w:rPr>
              <w:t>2.4</w:t>
            </w:r>
          </w:p>
        </w:tc>
        <w:tc>
          <w:tcPr>
            <w:tcW w:w="0" w:type="auto"/>
            <w:vAlign w:val="center"/>
          </w:tcPr>
          <w:p w14:paraId="232FDDC1" w14:textId="77777777" w:rsidR="00A7001C" w:rsidRPr="00216AEB" w:rsidRDefault="00A7001C" w:rsidP="00FD5C81">
            <w:pPr>
              <w:pStyle w:val="Problemtext"/>
              <w:rPr>
                <w:rStyle w:val="Subquestionnumber"/>
              </w:rPr>
            </w:pPr>
            <w:r w:rsidRPr="00216AEB">
              <w:rPr>
                <w:rStyle w:val="Subquestionnumber"/>
              </w:rPr>
              <w:t>2.5</w:t>
            </w:r>
          </w:p>
        </w:tc>
        <w:tc>
          <w:tcPr>
            <w:tcW w:w="0" w:type="auto"/>
            <w:vAlign w:val="center"/>
          </w:tcPr>
          <w:p w14:paraId="7E5AF818" w14:textId="77777777" w:rsidR="00A7001C" w:rsidRPr="00216AEB" w:rsidRDefault="00A7001C" w:rsidP="00FD5C81">
            <w:pPr>
              <w:pStyle w:val="Problemtext"/>
              <w:rPr>
                <w:rStyle w:val="Subquestionnumber"/>
              </w:rPr>
            </w:pPr>
            <w:r w:rsidRPr="00216AEB">
              <w:rPr>
                <w:rStyle w:val="Subquestionnumber"/>
              </w:rPr>
              <w:t>2.6.1</w:t>
            </w:r>
          </w:p>
        </w:tc>
        <w:tc>
          <w:tcPr>
            <w:tcW w:w="0" w:type="auto"/>
            <w:vAlign w:val="center"/>
          </w:tcPr>
          <w:p w14:paraId="02ECBFC3" w14:textId="77777777" w:rsidR="00A7001C" w:rsidRPr="00216AEB" w:rsidRDefault="00A7001C" w:rsidP="00FD5C81">
            <w:pPr>
              <w:pStyle w:val="Problemtext"/>
              <w:rPr>
                <w:rStyle w:val="Subquestionnumber"/>
              </w:rPr>
            </w:pPr>
            <w:r w:rsidRPr="00216AEB">
              <w:rPr>
                <w:rStyle w:val="Subquestionnumber"/>
              </w:rPr>
              <w:t>2.6.2</w:t>
            </w:r>
          </w:p>
        </w:tc>
        <w:tc>
          <w:tcPr>
            <w:tcW w:w="0" w:type="auto"/>
            <w:vAlign w:val="center"/>
          </w:tcPr>
          <w:p w14:paraId="4F8545E0" w14:textId="77777777" w:rsidR="00A7001C" w:rsidRPr="00216AEB" w:rsidRDefault="00A7001C" w:rsidP="00FD5C81">
            <w:pPr>
              <w:pStyle w:val="Problemtext"/>
              <w:rPr>
                <w:rStyle w:val="Subquestionnumber"/>
              </w:rPr>
            </w:pPr>
            <w:r w:rsidRPr="00216AEB">
              <w:rPr>
                <w:rStyle w:val="Subquestionnumber"/>
              </w:rPr>
              <w:t>2.6.3</w:t>
            </w:r>
          </w:p>
        </w:tc>
        <w:tc>
          <w:tcPr>
            <w:tcW w:w="668" w:type="dxa"/>
          </w:tcPr>
          <w:p w14:paraId="46D67865" w14:textId="3CE1AF02" w:rsidR="00A7001C" w:rsidRDefault="00A7001C" w:rsidP="006563BA">
            <w:pPr>
              <w:pStyle w:val="Problemtext"/>
            </w:pPr>
            <w:r>
              <w:t>S</w:t>
            </w:r>
            <w:r w:rsidR="006563BA">
              <w:t>o</w:t>
            </w:r>
            <w:r>
              <w:t>m</w:t>
            </w:r>
          </w:p>
        </w:tc>
      </w:tr>
      <w:tr w:rsidR="00A7001C" w:rsidRPr="0092141D" w14:paraId="3D672B46" w14:textId="77777777" w:rsidTr="00A7001C">
        <w:tc>
          <w:tcPr>
            <w:tcW w:w="0" w:type="auto"/>
            <w:vAlign w:val="center"/>
          </w:tcPr>
          <w:p w14:paraId="19650EEF" w14:textId="77777777" w:rsidR="00A7001C" w:rsidRPr="001876E9" w:rsidRDefault="00A7001C" w:rsidP="00FD5C81">
            <w:pPr>
              <w:pStyle w:val="Problemtext"/>
            </w:pPr>
            <w:r>
              <w:t>5</w:t>
            </w:r>
          </w:p>
        </w:tc>
        <w:tc>
          <w:tcPr>
            <w:tcW w:w="0" w:type="auto"/>
            <w:vAlign w:val="center"/>
          </w:tcPr>
          <w:p w14:paraId="54FAA2C4" w14:textId="77777777" w:rsidR="00A7001C" w:rsidRPr="001876E9" w:rsidRDefault="00A7001C" w:rsidP="00FD5C81">
            <w:pPr>
              <w:pStyle w:val="Problemtext"/>
            </w:pPr>
            <w:r>
              <w:t>3</w:t>
            </w:r>
          </w:p>
        </w:tc>
        <w:tc>
          <w:tcPr>
            <w:tcW w:w="0" w:type="auto"/>
            <w:vAlign w:val="center"/>
          </w:tcPr>
          <w:p w14:paraId="2E431F08" w14:textId="77777777" w:rsidR="00A7001C" w:rsidRPr="001876E9" w:rsidRDefault="00A7001C" w:rsidP="00FD5C81">
            <w:pPr>
              <w:pStyle w:val="Problemtext"/>
            </w:pPr>
            <w:r>
              <w:t>2</w:t>
            </w:r>
          </w:p>
        </w:tc>
        <w:tc>
          <w:tcPr>
            <w:tcW w:w="0" w:type="auto"/>
            <w:vAlign w:val="center"/>
          </w:tcPr>
          <w:p w14:paraId="600A49F9" w14:textId="77777777" w:rsidR="00A7001C" w:rsidRPr="001876E9" w:rsidRDefault="00A7001C" w:rsidP="00FD5C81">
            <w:pPr>
              <w:pStyle w:val="Problemtext"/>
            </w:pPr>
            <w:r>
              <w:t>2</w:t>
            </w:r>
          </w:p>
        </w:tc>
        <w:tc>
          <w:tcPr>
            <w:tcW w:w="0" w:type="auto"/>
            <w:vAlign w:val="center"/>
          </w:tcPr>
          <w:p w14:paraId="6A205341" w14:textId="77777777" w:rsidR="00A7001C" w:rsidRPr="001876E9" w:rsidRDefault="00A7001C" w:rsidP="00FD5C81">
            <w:pPr>
              <w:pStyle w:val="Problemtext"/>
            </w:pPr>
            <w:r>
              <w:t>3</w:t>
            </w:r>
          </w:p>
        </w:tc>
        <w:tc>
          <w:tcPr>
            <w:tcW w:w="0" w:type="auto"/>
            <w:vAlign w:val="center"/>
          </w:tcPr>
          <w:p w14:paraId="7526E2B7" w14:textId="77777777" w:rsidR="00A7001C" w:rsidRPr="001876E9" w:rsidRDefault="00A7001C" w:rsidP="00FD5C81">
            <w:pPr>
              <w:pStyle w:val="Problemtext"/>
            </w:pPr>
            <w:r>
              <w:t>6</w:t>
            </w:r>
          </w:p>
        </w:tc>
        <w:tc>
          <w:tcPr>
            <w:tcW w:w="0" w:type="auto"/>
            <w:vAlign w:val="center"/>
          </w:tcPr>
          <w:p w14:paraId="6FD47B37" w14:textId="216F29A4" w:rsidR="00A7001C" w:rsidRPr="001876E9" w:rsidRDefault="00A7001C" w:rsidP="00FD5C81">
            <w:pPr>
              <w:pStyle w:val="Problemtext"/>
            </w:pPr>
            <w:r>
              <w:t>2</w:t>
            </w:r>
          </w:p>
        </w:tc>
        <w:tc>
          <w:tcPr>
            <w:tcW w:w="0" w:type="auto"/>
            <w:vAlign w:val="center"/>
          </w:tcPr>
          <w:p w14:paraId="4587ED2F" w14:textId="77777777" w:rsidR="00A7001C" w:rsidRPr="001876E9" w:rsidRDefault="00A7001C" w:rsidP="00FD5C81">
            <w:pPr>
              <w:pStyle w:val="Problemtext"/>
            </w:pPr>
            <w:r>
              <w:t>1</w:t>
            </w:r>
          </w:p>
        </w:tc>
        <w:tc>
          <w:tcPr>
            <w:tcW w:w="0" w:type="auto"/>
            <w:vAlign w:val="center"/>
          </w:tcPr>
          <w:p w14:paraId="0AA2F5D3" w14:textId="77777777" w:rsidR="00A7001C" w:rsidRPr="001876E9" w:rsidRDefault="00A7001C" w:rsidP="00FD5C81">
            <w:pPr>
              <w:pStyle w:val="Problemtext"/>
            </w:pPr>
            <w:r>
              <w:t>3</w:t>
            </w:r>
          </w:p>
        </w:tc>
        <w:tc>
          <w:tcPr>
            <w:tcW w:w="0" w:type="auto"/>
            <w:vAlign w:val="center"/>
          </w:tcPr>
          <w:p w14:paraId="28BD59A6" w14:textId="24D8BFAC" w:rsidR="00A7001C" w:rsidRPr="001876E9" w:rsidRDefault="00381CA6" w:rsidP="00FD5C81">
            <w:pPr>
              <w:pStyle w:val="Problemtext"/>
            </w:pPr>
            <w:r>
              <w:t>6</w:t>
            </w:r>
          </w:p>
        </w:tc>
        <w:tc>
          <w:tcPr>
            <w:tcW w:w="668" w:type="dxa"/>
          </w:tcPr>
          <w:p w14:paraId="0324FF6A" w14:textId="24BF7F1B" w:rsidR="00A7001C" w:rsidRPr="001876E9" w:rsidRDefault="00A7001C" w:rsidP="00FD5C81">
            <w:pPr>
              <w:pStyle w:val="Problemtext"/>
            </w:pPr>
            <w:r>
              <w:t>3</w:t>
            </w:r>
            <w:r w:rsidR="00381CA6">
              <w:t>3</w:t>
            </w:r>
          </w:p>
        </w:tc>
      </w:tr>
      <w:tr w:rsidR="00A7001C" w:rsidRPr="0092141D" w14:paraId="4B900BA9" w14:textId="77777777" w:rsidTr="00A7001C">
        <w:trPr>
          <w:trHeight w:val="567"/>
        </w:trPr>
        <w:tc>
          <w:tcPr>
            <w:tcW w:w="0" w:type="auto"/>
            <w:vAlign w:val="center"/>
          </w:tcPr>
          <w:p w14:paraId="39F3E4E3" w14:textId="77777777" w:rsidR="00A7001C" w:rsidRPr="0092141D" w:rsidRDefault="00A7001C" w:rsidP="00FD5C81">
            <w:pPr>
              <w:pStyle w:val="Problemtext"/>
              <w:rPr>
                <w:rStyle w:val="Subquestionnumber"/>
                <w:b w:val="0"/>
              </w:rPr>
            </w:pPr>
          </w:p>
        </w:tc>
        <w:tc>
          <w:tcPr>
            <w:tcW w:w="0" w:type="auto"/>
            <w:vAlign w:val="center"/>
          </w:tcPr>
          <w:p w14:paraId="5CA0BBBE" w14:textId="77777777" w:rsidR="00A7001C" w:rsidRPr="0092141D" w:rsidRDefault="00A7001C" w:rsidP="00FD5C81">
            <w:pPr>
              <w:pStyle w:val="Problemtext"/>
              <w:rPr>
                <w:rStyle w:val="Subquestionnumber"/>
                <w:b w:val="0"/>
              </w:rPr>
            </w:pPr>
          </w:p>
        </w:tc>
        <w:tc>
          <w:tcPr>
            <w:tcW w:w="0" w:type="auto"/>
            <w:vAlign w:val="center"/>
          </w:tcPr>
          <w:p w14:paraId="1D4F5BB7" w14:textId="77777777" w:rsidR="00A7001C" w:rsidRPr="0092141D" w:rsidRDefault="00A7001C" w:rsidP="00FD5C81">
            <w:pPr>
              <w:pStyle w:val="Problemtext"/>
              <w:rPr>
                <w:rStyle w:val="Subquestionnumber"/>
                <w:b w:val="0"/>
              </w:rPr>
            </w:pPr>
          </w:p>
        </w:tc>
        <w:tc>
          <w:tcPr>
            <w:tcW w:w="0" w:type="auto"/>
            <w:vAlign w:val="center"/>
          </w:tcPr>
          <w:p w14:paraId="087E4058" w14:textId="77777777" w:rsidR="00A7001C" w:rsidRPr="0092141D" w:rsidRDefault="00A7001C" w:rsidP="00FD5C81">
            <w:pPr>
              <w:pStyle w:val="Problemtext"/>
              <w:rPr>
                <w:rStyle w:val="Subquestionnumber"/>
                <w:b w:val="0"/>
              </w:rPr>
            </w:pPr>
          </w:p>
        </w:tc>
        <w:tc>
          <w:tcPr>
            <w:tcW w:w="0" w:type="auto"/>
            <w:vAlign w:val="center"/>
          </w:tcPr>
          <w:p w14:paraId="6B2D42DE" w14:textId="77777777" w:rsidR="00A7001C" w:rsidRPr="0092141D" w:rsidRDefault="00A7001C" w:rsidP="00FD5C81">
            <w:pPr>
              <w:pStyle w:val="Problemtext"/>
              <w:rPr>
                <w:rStyle w:val="Subquestionnumber"/>
                <w:b w:val="0"/>
              </w:rPr>
            </w:pPr>
          </w:p>
        </w:tc>
        <w:tc>
          <w:tcPr>
            <w:tcW w:w="0" w:type="auto"/>
            <w:vAlign w:val="center"/>
          </w:tcPr>
          <w:p w14:paraId="426B3D81" w14:textId="77777777" w:rsidR="00A7001C" w:rsidRPr="0092141D" w:rsidRDefault="00A7001C" w:rsidP="00FD5C81">
            <w:pPr>
              <w:pStyle w:val="Problemtext"/>
              <w:rPr>
                <w:rStyle w:val="Subquestionnumber"/>
                <w:b w:val="0"/>
              </w:rPr>
            </w:pPr>
          </w:p>
        </w:tc>
        <w:tc>
          <w:tcPr>
            <w:tcW w:w="0" w:type="auto"/>
            <w:vAlign w:val="center"/>
          </w:tcPr>
          <w:p w14:paraId="27234546" w14:textId="77777777" w:rsidR="00A7001C" w:rsidRPr="0092141D" w:rsidRDefault="00A7001C" w:rsidP="00FD5C81">
            <w:pPr>
              <w:pStyle w:val="Problemtext"/>
              <w:rPr>
                <w:rStyle w:val="Subquestionnumber"/>
                <w:b w:val="0"/>
              </w:rPr>
            </w:pPr>
          </w:p>
        </w:tc>
        <w:tc>
          <w:tcPr>
            <w:tcW w:w="0" w:type="auto"/>
            <w:vAlign w:val="center"/>
          </w:tcPr>
          <w:p w14:paraId="0F2545E1" w14:textId="77777777" w:rsidR="00A7001C" w:rsidRPr="0092141D" w:rsidRDefault="00A7001C" w:rsidP="00FD5C81">
            <w:pPr>
              <w:pStyle w:val="Problemtext"/>
              <w:rPr>
                <w:rStyle w:val="Subquestionnumber"/>
                <w:b w:val="0"/>
              </w:rPr>
            </w:pPr>
          </w:p>
        </w:tc>
        <w:tc>
          <w:tcPr>
            <w:tcW w:w="0" w:type="auto"/>
            <w:vAlign w:val="center"/>
          </w:tcPr>
          <w:p w14:paraId="23F68C1A" w14:textId="77777777" w:rsidR="00A7001C" w:rsidRPr="0092141D" w:rsidRDefault="00A7001C" w:rsidP="00FD5C81">
            <w:pPr>
              <w:pStyle w:val="Problemtext"/>
              <w:rPr>
                <w:rStyle w:val="Subquestionnumber"/>
                <w:b w:val="0"/>
              </w:rPr>
            </w:pPr>
          </w:p>
        </w:tc>
        <w:tc>
          <w:tcPr>
            <w:tcW w:w="0" w:type="auto"/>
            <w:vAlign w:val="center"/>
          </w:tcPr>
          <w:p w14:paraId="4469803C" w14:textId="77777777" w:rsidR="00A7001C" w:rsidRPr="0092141D" w:rsidRDefault="00A7001C" w:rsidP="00FD5C81">
            <w:pPr>
              <w:pStyle w:val="Problemtext"/>
              <w:rPr>
                <w:rStyle w:val="Subquestionnumber"/>
                <w:b w:val="0"/>
              </w:rPr>
            </w:pPr>
          </w:p>
        </w:tc>
        <w:tc>
          <w:tcPr>
            <w:tcW w:w="668" w:type="dxa"/>
          </w:tcPr>
          <w:p w14:paraId="1E695FE1" w14:textId="77777777" w:rsidR="00A7001C" w:rsidRPr="0092141D" w:rsidRDefault="00A7001C" w:rsidP="00FD5C81">
            <w:pPr>
              <w:pStyle w:val="Problemtext"/>
              <w:rPr>
                <w:rStyle w:val="Subquestionnumber"/>
                <w:b w:val="0"/>
              </w:rPr>
            </w:pPr>
          </w:p>
        </w:tc>
      </w:tr>
    </w:tbl>
    <w:p w14:paraId="701C32D3" w14:textId="77777777" w:rsidR="00F56899" w:rsidRDefault="00F56899" w:rsidP="00F56899">
      <w:pPr>
        <w:pStyle w:val="Problemtext"/>
      </w:pPr>
    </w:p>
    <w:p w14:paraId="04D6C018" w14:textId="4DD65F99" w:rsidR="00F56899" w:rsidRDefault="00F56899" w:rsidP="00F56899">
      <w:pPr>
        <w:pStyle w:val="Subquestion"/>
      </w:pPr>
      <w:r>
        <w:rPr>
          <w:rStyle w:val="Subquestionnumber"/>
        </w:rPr>
        <w:t>2.1</w:t>
      </w:r>
      <w:r w:rsidRPr="0017331A">
        <w:rPr>
          <w:rStyle w:val="Subquestionnumber"/>
        </w:rPr>
        <w:t>.1.</w:t>
      </w:r>
      <w:r w:rsidRPr="0017331A">
        <w:tab/>
      </w:r>
      <w:r w:rsidR="003E33C0" w:rsidRPr="006941BC">
        <w:rPr>
          <w:rStyle w:val="Subquestionemphasis"/>
          <w:lang w:val="nl-NL"/>
        </w:rPr>
        <w:t>Welk</w:t>
      </w:r>
      <w:r w:rsidR="003E33C0" w:rsidRPr="006941BC">
        <w:rPr>
          <w:lang w:val="nl-NL"/>
        </w:rPr>
        <w:t xml:space="preserve"> ato</w:t>
      </w:r>
      <w:r w:rsidR="003E33C0">
        <w:rPr>
          <w:lang w:val="nl-NL"/>
        </w:rPr>
        <w:t>o</w:t>
      </w:r>
      <w:r w:rsidR="003E33C0" w:rsidRPr="006941BC">
        <w:rPr>
          <w:lang w:val="nl-NL"/>
        </w:rPr>
        <w:t>m (A of B) stelt koper voor?</w:t>
      </w:r>
    </w:p>
    <w:p w14:paraId="3D93FA83" w14:textId="225D6C4B" w:rsidR="00F56899" w:rsidRDefault="00F56899" w:rsidP="00F56899">
      <w:pPr>
        <w:pStyle w:val="Answerline"/>
      </w:pPr>
      <w:r>
        <w:t>Cu:</w:t>
      </w:r>
      <w:r w:rsidRPr="00156529">
        <w:rPr>
          <w:noProof/>
          <w:lang w:val="hu-HU" w:eastAsia="hu-HU"/>
        </w:rPr>
        <w:t xml:space="preserve"> </w:t>
      </w:r>
    </w:p>
    <w:p w14:paraId="70FE4A5B" w14:textId="0E44A8A0" w:rsidR="00F56899" w:rsidRDefault="00F56899" w:rsidP="00F56899">
      <w:pPr>
        <w:pStyle w:val="Subquestion"/>
      </w:pPr>
      <w:r w:rsidRPr="00C94DD3">
        <w:tab/>
      </w:r>
      <w:r w:rsidR="003E33C0" w:rsidRPr="00E660DE">
        <w:rPr>
          <w:u w:val="single"/>
          <w:lang w:val="nl-NL"/>
        </w:rPr>
        <w:t>Welke standaard kristalstructuur</w:t>
      </w:r>
      <w:r w:rsidR="003E33C0">
        <w:rPr>
          <w:lang w:val="nl-NL"/>
        </w:rPr>
        <w:t xml:space="preserve"> (primitief kubisch, vlakgecentreerd kubisch (fcc), lichaamsgecentreerd kubisch (bcc), diamant) wordt door de atomen A gevormd, en </w:t>
      </w:r>
      <w:r w:rsidR="003E33C0" w:rsidRPr="00E660DE">
        <w:rPr>
          <w:u w:val="single"/>
          <w:lang w:val="nl-NL"/>
        </w:rPr>
        <w:t xml:space="preserve">welke </w:t>
      </w:r>
      <w:r w:rsidR="003E33C0">
        <w:rPr>
          <w:u w:val="single"/>
          <w:lang w:val="nl-NL"/>
        </w:rPr>
        <w:t xml:space="preserve">standaard </w:t>
      </w:r>
      <w:r w:rsidR="003E33C0" w:rsidRPr="00E660DE">
        <w:rPr>
          <w:u w:val="single"/>
          <w:lang w:val="nl-NL"/>
        </w:rPr>
        <w:t>kristalstructuur</w:t>
      </w:r>
      <w:r w:rsidR="003E33C0" w:rsidRPr="00A35F0D">
        <w:rPr>
          <w:lang w:val="nl-NL"/>
        </w:rPr>
        <w:t xml:space="preserve"> </w:t>
      </w:r>
      <w:r w:rsidR="003E33C0">
        <w:rPr>
          <w:lang w:val="nl-NL"/>
        </w:rPr>
        <w:t>wordt gevormd door de atomen B?</w:t>
      </w:r>
    </w:p>
    <w:tbl>
      <w:tblPr>
        <w:tblStyle w:val="Problemtable"/>
        <w:tblW w:w="0" w:type="auto"/>
        <w:tblLayout w:type="fixed"/>
        <w:tblLook w:val="04A0" w:firstRow="1" w:lastRow="0" w:firstColumn="1" w:lastColumn="0" w:noHBand="0" w:noVBand="1"/>
      </w:tblPr>
      <w:tblGrid>
        <w:gridCol w:w="484"/>
        <w:gridCol w:w="1134"/>
        <w:gridCol w:w="1134"/>
        <w:gridCol w:w="1134"/>
        <w:gridCol w:w="1134"/>
      </w:tblGrid>
      <w:tr w:rsidR="00F56899" w:rsidRPr="0085317B" w14:paraId="06060907" w14:textId="77777777" w:rsidTr="00FD5C81">
        <w:tc>
          <w:tcPr>
            <w:tcW w:w="484" w:type="dxa"/>
          </w:tcPr>
          <w:p w14:paraId="66776BEF" w14:textId="77777777" w:rsidR="00F56899" w:rsidRPr="0085317B" w:rsidRDefault="00F56899" w:rsidP="00FD5C81">
            <w:pPr>
              <w:pStyle w:val="Subquestion"/>
            </w:pPr>
          </w:p>
        </w:tc>
        <w:tc>
          <w:tcPr>
            <w:tcW w:w="1134" w:type="dxa"/>
          </w:tcPr>
          <w:p w14:paraId="0E7498CD" w14:textId="19F73EF7" w:rsidR="00F56899" w:rsidRPr="0085317B" w:rsidRDefault="00F56899" w:rsidP="003E33C0">
            <w:pPr>
              <w:pStyle w:val="Subquestion"/>
            </w:pPr>
            <w:r w:rsidRPr="0085317B">
              <w:t xml:space="preserve">pr. </w:t>
            </w:r>
            <w:r w:rsidR="003E33C0">
              <w:t>kub.</w:t>
            </w:r>
          </w:p>
        </w:tc>
        <w:tc>
          <w:tcPr>
            <w:tcW w:w="1134" w:type="dxa"/>
          </w:tcPr>
          <w:p w14:paraId="2A16B64F" w14:textId="77777777" w:rsidR="00F56899" w:rsidRPr="0085317B" w:rsidRDefault="00F56899" w:rsidP="00FD5C81">
            <w:pPr>
              <w:pStyle w:val="Subquestion"/>
            </w:pPr>
            <w:r w:rsidRPr="0085317B">
              <w:t>fcc</w:t>
            </w:r>
          </w:p>
        </w:tc>
        <w:tc>
          <w:tcPr>
            <w:tcW w:w="1134" w:type="dxa"/>
          </w:tcPr>
          <w:p w14:paraId="445CB344" w14:textId="77777777" w:rsidR="00F56899" w:rsidRPr="0085317B" w:rsidRDefault="00F56899" w:rsidP="00FD5C81">
            <w:pPr>
              <w:pStyle w:val="Subquestion"/>
            </w:pPr>
            <w:r w:rsidRPr="0085317B">
              <w:t>bcc</w:t>
            </w:r>
          </w:p>
        </w:tc>
        <w:tc>
          <w:tcPr>
            <w:tcW w:w="1134" w:type="dxa"/>
          </w:tcPr>
          <w:p w14:paraId="335604E1" w14:textId="23235CFE" w:rsidR="00F56899" w:rsidRPr="0085317B" w:rsidRDefault="00F56899" w:rsidP="003E33C0">
            <w:pPr>
              <w:pStyle w:val="Subquestion"/>
            </w:pPr>
            <w:r w:rsidRPr="0085317B">
              <w:t>diam</w:t>
            </w:r>
            <w:r w:rsidR="003E33C0">
              <w:t>ant</w:t>
            </w:r>
          </w:p>
        </w:tc>
      </w:tr>
      <w:tr w:rsidR="00F56899" w:rsidRPr="0085317B" w14:paraId="1A905ACE" w14:textId="77777777" w:rsidTr="00FD5C81">
        <w:tc>
          <w:tcPr>
            <w:tcW w:w="484" w:type="dxa"/>
          </w:tcPr>
          <w:p w14:paraId="30950A7D" w14:textId="5D7F034D" w:rsidR="00F56899" w:rsidRPr="0085317B" w:rsidRDefault="00B4046C" w:rsidP="00FD5C81">
            <w:pPr>
              <w:pStyle w:val="Subquestion"/>
            </w:pPr>
            <w:r>
              <w:t>A</w:t>
            </w:r>
          </w:p>
        </w:tc>
        <w:tc>
          <w:tcPr>
            <w:tcW w:w="1134" w:type="dxa"/>
          </w:tcPr>
          <w:p w14:paraId="60C0390C" w14:textId="77777777" w:rsidR="00F56899" w:rsidRPr="0085317B" w:rsidRDefault="00F56899" w:rsidP="00FD5C81">
            <w:pPr>
              <w:pStyle w:val="Subquestion"/>
            </w:pPr>
          </w:p>
        </w:tc>
        <w:tc>
          <w:tcPr>
            <w:tcW w:w="1134" w:type="dxa"/>
          </w:tcPr>
          <w:p w14:paraId="495960D1" w14:textId="77777777" w:rsidR="00F56899" w:rsidRPr="0085317B" w:rsidRDefault="00F56899" w:rsidP="00FD5C81">
            <w:pPr>
              <w:pStyle w:val="Subquestion"/>
            </w:pPr>
          </w:p>
        </w:tc>
        <w:tc>
          <w:tcPr>
            <w:tcW w:w="1134" w:type="dxa"/>
          </w:tcPr>
          <w:p w14:paraId="04E41B81" w14:textId="77777777" w:rsidR="00F56899" w:rsidRPr="0085317B" w:rsidRDefault="00F56899" w:rsidP="00FD5C81">
            <w:pPr>
              <w:pStyle w:val="Subquestion"/>
            </w:pPr>
          </w:p>
        </w:tc>
        <w:tc>
          <w:tcPr>
            <w:tcW w:w="1134" w:type="dxa"/>
          </w:tcPr>
          <w:p w14:paraId="3DFFD4B8" w14:textId="77777777" w:rsidR="00F56899" w:rsidRPr="0085317B" w:rsidRDefault="00F56899" w:rsidP="00FD5C81">
            <w:pPr>
              <w:pStyle w:val="Subquestion"/>
            </w:pPr>
          </w:p>
        </w:tc>
      </w:tr>
      <w:tr w:rsidR="00F56899" w:rsidRPr="0085317B" w14:paraId="3ABC0C3C" w14:textId="77777777" w:rsidTr="00FD5C81">
        <w:tc>
          <w:tcPr>
            <w:tcW w:w="484" w:type="dxa"/>
          </w:tcPr>
          <w:p w14:paraId="2EF86103" w14:textId="001707CB" w:rsidR="00F56899" w:rsidRPr="0085317B" w:rsidRDefault="00B4046C" w:rsidP="00FD5C81">
            <w:pPr>
              <w:pStyle w:val="Subquestion"/>
            </w:pPr>
            <w:r>
              <w:t>B</w:t>
            </w:r>
          </w:p>
        </w:tc>
        <w:tc>
          <w:tcPr>
            <w:tcW w:w="1134" w:type="dxa"/>
          </w:tcPr>
          <w:p w14:paraId="09AE7135" w14:textId="77777777" w:rsidR="00F56899" w:rsidRPr="0085317B" w:rsidRDefault="00F56899" w:rsidP="00FD5C81">
            <w:pPr>
              <w:pStyle w:val="Subquestion"/>
            </w:pPr>
          </w:p>
        </w:tc>
        <w:tc>
          <w:tcPr>
            <w:tcW w:w="1134" w:type="dxa"/>
          </w:tcPr>
          <w:p w14:paraId="0439ABD0" w14:textId="77777777" w:rsidR="00F56899" w:rsidRPr="0085317B" w:rsidRDefault="00F56899" w:rsidP="00FD5C81">
            <w:pPr>
              <w:pStyle w:val="Subquestion"/>
            </w:pPr>
          </w:p>
        </w:tc>
        <w:tc>
          <w:tcPr>
            <w:tcW w:w="1134" w:type="dxa"/>
          </w:tcPr>
          <w:p w14:paraId="33810ED3" w14:textId="77777777" w:rsidR="00F56899" w:rsidRPr="0085317B" w:rsidRDefault="00F56899" w:rsidP="00FD5C81">
            <w:pPr>
              <w:pStyle w:val="Subquestion"/>
            </w:pPr>
          </w:p>
        </w:tc>
        <w:tc>
          <w:tcPr>
            <w:tcW w:w="1134" w:type="dxa"/>
          </w:tcPr>
          <w:p w14:paraId="79227A55" w14:textId="77777777" w:rsidR="00F56899" w:rsidRPr="0085317B" w:rsidRDefault="00F56899" w:rsidP="00FD5C81">
            <w:pPr>
              <w:pStyle w:val="Subquestion"/>
            </w:pPr>
          </w:p>
        </w:tc>
      </w:tr>
    </w:tbl>
    <w:p w14:paraId="15D90D64" w14:textId="0C67CA54" w:rsidR="00F56899" w:rsidRDefault="00F56899" w:rsidP="003E33C0">
      <w:pPr>
        <w:pStyle w:val="Subquestion"/>
        <w:spacing w:before="160"/>
      </w:pPr>
      <w:r w:rsidRPr="00F0344B">
        <w:tab/>
      </w:r>
      <w:r w:rsidR="003E33C0">
        <w:rPr>
          <w:u w:val="single"/>
          <w:lang w:val="nl-NL"/>
        </w:rPr>
        <w:t>Hoe groot</w:t>
      </w:r>
      <w:r w:rsidR="003E33C0">
        <w:rPr>
          <w:lang w:val="nl-NL"/>
        </w:rPr>
        <w:t xml:space="preserve"> zijn de coördinatiegetallen van de atomen?</w:t>
      </w:r>
    </w:p>
    <w:p w14:paraId="42E37132" w14:textId="0A9E8F37" w:rsidR="00F56899" w:rsidRDefault="00B4046C" w:rsidP="00F56899">
      <w:pPr>
        <w:pStyle w:val="Answerline"/>
      </w:pPr>
      <w:r>
        <w:t>A:</w:t>
      </w:r>
      <w:r>
        <w:tab/>
      </w:r>
      <w:r>
        <w:tab/>
      </w:r>
      <w:r>
        <w:tab/>
        <w:t>B</w:t>
      </w:r>
      <w:r w:rsidR="00F56899">
        <w:t>:</w:t>
      </w:r>
    </w:p>
    <w:p w14:paraId="2A7A6A06" w14:textId="3D4C0113" w:rsidR="00F56899" w:rsidRPr="001E1E6B" w:rsidRDefault="00F56899" w:rsidP="00F56899">
      <w:pPr>
        <w:pStyle w:val="Subquestion"/>
      </w:pPr>
      <w:r>
        <w:rPr>
          <w:rStyle w:val="Subquestionnumber"/>
        </w:rPr>
        <w:t>2.1.2.</w:t>
      </w:r>
      <w:r w:rsidRPr="0016457D">
        <w:tab/>
      </w:r>
      <w:r w:rsidR="003E33C0">
        <w:rPr>
          <w:rStyle w:val="Subquestionemphasis"/>
        </w:rPr>
        <w:t>Bereken</w:t>
      </w:r>
      <w:r w:rsidR="003E33C0" w:rsidRPr="001E1E6B">
        <w:t xml:space="preserve"> </w:t>
      </w:r>
      <w:r w:rsidR="003E33C0" w:rsidRPr="00A35F0D">
        <w:rPr>
          <w:lang w:val="nl-NL"/>
        </w:rPr>
        <w:t>de kleinste O</w:t>
      </w:r>
      <w:r w:rsidR="003E33C0">
        <w:rPr>
          <w:vertAlign w:val="superscript"/>
          <w:lang w:val="nl-NL"/>
        </w:rPr>
        <w:t> </w:t>
      </w:r>
      <w:r w:rsidR="003E33C0" w:rsidRPr="00A35F0D">
        <w:rPr>
          <w:lang w:val="nl-NL"/>
        </w:rPr>
        <w:t>-</w:t>
      </w:r>
      <w:r w:rsidR="003E33C0">
        <w:rPr>
          <w:vertAlign w:val="superscript"/>
          <w:lang w:val="nl-NL"/>
        </w:rPr>
        <w:t> </w:t>
      </w:r>
      <w:r w:rsidR="003E33C0" w:rsidRPr="00A35F0D">
        <w:rPr>
          <w:lang w:val="nl-NL"/>
        </w:rPr>
        <w:t>O, Cu</w:t>
      </w:r>
      <w:r w:rsidR="003E33C0" w:rsidRPr="000224EA">
        <w:rPr>
          <w:vertAlign w:val="superscript"/>
          <w:lang w:val="nl-NL"/>
        </w:rPr>
        <w:t> </w:t>
      </w:r>
      <w:r w:rsidR="003E33C0" w:rsidRPr="00A35F0D">
        <w:rPr>
          <w:lang w:val="nl-NL"/>
        </w:rPr>
        <w:t>-</w:t>
      </w:r>
      <w:r w:rsidR="003E33C0">
        <w:rPr>
          <w:vertAlign w:val="superscript"/>
          <w:lang w:val="nl-NL"/>
        </w:rPr>
        <w:t> </w:t>
      </w:r>
      <w:r w:rsidR="003E33C0" w:rsidRPr="00A35F0D">
        <w:rPr>
          <w:lang w:val="nl-NL"/>
        </w:rPr>
        <w:t>O en Cu</w:t>
      </w:r>
      <w:r w:rsidR="003E33C0">
        <w:rPr>
          <w:vertAlign w:val="superscript"/>
          <w:lang w:val="nl-NL"/>
        </w:rPr>
        <w:t> </w:t>
      </w:r>
      <w:r w:rsidR="003E33C0" w:rsidRPr="00A35F0D">
        <w:rPr>
          <w:lang w:val="nl-NL"/>
        </w:rPr>
        <w:t>-</w:t>
      </w:r>
      <w:r w:rsidR="003E33C0">
        <w:rPr>
          <w:vertAlign w:val="superscript"/>
          <w:lang w:val="nl-NL"/>
        </w:rPr>
        <w:t> </w:t>
      </w:r>
      <w:r w:rsidR="003E33C0" w:rsidRPr="00A35F0D">
        <w:rPr>
          <w:lang w:val="nl-NL"/>
        </w:rPr>
        <w:t>Cu atoom</w:t>
      </w:r>
      <w:r w:rsidR="003E33C0">
        <w:rPr>
          <w:lang w:val="nl-NL"/>
        </w:rPr>
        <w:t>afstand</w:t>
      </w:r>
      <w:r w:rsidR="003E33C0" w:rsidRPr="00A35F0D">
        <w:rPr>
          <w:lang w:val="nl-NL"/>
        </w:rPr>
        <w:t>en in de kristalstru</w:t>
      </w:r>
      <w:r w:rsidR="003E33C0">
        <w:rPr>
          <w:lang w:val="nl-NL"/>
        </w:rPr>
        <w:t>ctuur.</w:t>
      </w:r>
    </w:p>
    <w:p w14:paraId="3542405F" w14:textId="3E3A5A26" w:rsidR="00F56899" w:rsidRDefault="003E33C0" w:rsidP="00F56899">
      <w:pPr>
        <w:pStyle w:val="Answerbox"/>
      </w:pPr>
      <w:r>
        <w:t>Berekeningen</w:t>
      </w:r>
      <w:r w:rsidR="00F56899">
        <w:t>:</w:t>
      </w:r>
    </w:p>
    <w:p w14:paraId="49AC4E55" w14:textId="51CF1BDC" w:rsidR="00F56899" w:rsidRDefault="00F56899" w:rsidP="00F56899">
      <w:pPr>
        <w:pStyle w:val="Answerbox"/>
      </w:pPr>
      <w:r>
        <w:t>O</w:t>
      </w:r>
      <w:r w:rsidR="003E33C0">
        <w:rPr>
          <w:vertAlign w:val="superscript"/>
        </w:rPr>
        <w:t> </w:t>
      </w:r>
      <w:r>
        <w:t>-</w:t>
      </w:r>
      <w:r w:rsidR="003E33C0">
        <w:rPr>
          <w:vertAlign w:val="superscript"/>
        </w:rPr>
        <w:t> </w:t>
      </w:r>
      <w:r>
        <w:t>O:</w:t>
      </w:r>
    </w:p>
    <w:p w14:paraId="7245FA34" w14:textId="77777777" w:rsidR="00F56899" w:rsidRDefault="00F56899" w:rsidP="00F56899">
      <w:pPr>
        <w:pStyle w:val="Answerbox"/>
      </w:pPr>
    </w:p>
    <w:p w14:paraId="019C893E" w14:textId="0EB97204" w:rsidR="00F56899" w:rsidRDefault="00F56899" w:rsidP="00F56899">
      <w:pPr>
        <w:pStyle w:val="Answerbox"/>
      </w:pPr>
      <w:r>
        <w:t>Cu</w:t>
      </w:r>
      <w:r w:rsidR="003E33C0">
        <w:rPr>
          <w:vertAlign w:val="superscript"/>
        </w:rPr>
        <w:t> </w:t>
      </w:r>
      <w:r>
        <w:t>-</w:t>
      </w:r>
      <w:r w:rsidR="003E33C0">
        <w:rPr>
          <w:vertAlign w:val="superscript"/>
        </w:rPr>
        <w:t> </w:t>
      </w:r>
      <w:r>
        <w:t>O:</w:t>
      </w:r>
    </w:p>
    <w:p w14:paraId="6D49B5CF" w14:textId="77777777" w:rsidR="00F56899" w:rsidRDefault="00F56899" w:rsidP="00F56899">
      <w:pPr>
        <w:pStyle w:val="Answerbox"/>
      </w:pPr>
    </w:p>
    <w:p w14:paraId="3FD0BF6F" w14:textId="70538BA5" w:rsidR="00F56899" w:rsidRDefault="00F56899" w:rsidP="00F56899">
      <w:pPr>
        <w:pStyle w:val="Answerbox"/>
      </w:pPr>
      <w:r>
        <w:t>Cu</w:t>
      </w:r>
      <w:r w:rsidR="003E33C0">
        <w:rPr>
          <w:vertAlign w:val="superscript"/>
        </w:rPr>
        <w:t> </w:t>
      </w:r>
      <w:r>
        <w:t>-</w:t>
      </w:r>
      <w:r w:rsidR="003E33C0">
        <w:rPr>
          <w:vertAlign w:val="superscript"/>
        </w:rPr>
        <w:t> </w:t>
      </w:r>
      <w:r>
        <w:t>Cu:</w:t>
      </w:r>
    </w:p>
    <w:p w14:paraId="464CE6A8" w14:textId="77777777" w:rsidR="00F56899" w:rsidRDefault="00F56899" w:rsidP="00F56899">
      <w:pPr>
        <w:pStyle w:val="Answerbox"/>
      </w:pPr>
    </w:p>
    <w:p w14:paraId="256094C7" w14:textId="77777777" w:rsidR="003E33C0" w:rsidRDefault="003E33C0">
      <w:pPr>
        <w:rPr>
          <w:rStyle w:val="Subquestionnumber"/>
          <w:sz w:val="24"/>
        </w:rPr>
      </w:pPr>
      <w:r>
        <w:rPr>
          <w:rStyle w:val="Subquestionnumber"/>
        </w:rPr>
        <w:br w:type="page"/>
      </w:r>
    </w:p>
    <w:p w14:paraId="0F399300" w14:textId="502137A5" w:rsidR="00F56899" w:rsidRDefault="00F56899" w:rsidP="00F56899">
      <w:pPr>
        <w:pStyle w:val="Subquestion"/>
      </w:pPr>
      <w:r>
        <w:rPr>
          <w:rStyle w:val="Subquestionnumber"/>
        </w:rPr>
        <w:lastRenderedPageBreak/>
        <w:t>2.1.3</w:t>
      </w:r>
      <w:r w:rsidRPr="001E1E6B">
        <w:rPr>
          <w:rStyle w:val="Subquestionnumber"/>
        </w:rPr>
        <w:t>.</w:t>
      </w:r>
      <w:r>
        <w:tab/>
      </w:r>
      <w:r w:rsidR="003E33C0" w:rsidRPr="00A35F0D">
        <w:rPr>
          <w:rStyle w:val="Subquestionemphasis"/>
          <w:lang w:val="nl-NL"/>
        </w:rPr>
        <w:t>Hoe groot</w:t>
      </w:r>
      <w:r w:rsidR="003E33C0" w:rsidRPr="00A35F0D">
        <w:rPr>
          <w:rStyle w:val="Subquestionemphasis"/>
          <w:u w:val="none"/>
          <w:lang w:val="nl-NL"/>
        </w:rPr>
        <w:t xml:space="preserve"> is de dichtheid van zuiver koper(I)oxide?</w:t>
      </w:r>
    </w:p>
    <w:p w14:paraId="2EC923EB" w14:textId="45990DB4" w:rsidR="00F56899" w:rsidRDefault="003E33C0" w:rsidP="00F56899">
      <w:pPr>
        <w:pStyle w:val="Answerbox"/>
      </w:pPr>
      <w:r>
        <w:t>Berekening</w:t>
      </w:r>
      <w:r w:rsidR="00F56899">
        <w:t>:</w:t>
      </w:r>
    </w:p>
    <w:p w14:paraId="7573BBB2" w14:textId="77777777" w:rsidR="00F56899" w:rsidRDefault="00F56899" w:rsidP="00F56899">
      <w:pPr>
        <w:pStyle w:val="Answerbox"/>
      </w:pPr>
    </w:p>
    <w:p w14:paraId="6684C461" w14:textId="77777777" w:rsidR="00F56899" w:rsidRDefault="00F56899" w:rsidP="00F56899">
      <w:pPr>
        <w:pStyle w:val="Answerbox"/>
      </w:pPr>
    </w:p>
    <w:p w14:paraId="0E6EB8A6" w14:textId="77777777" w:rsidR="00F56899" w:rsidRDefault="00F56899" w:rsidP="00F56899">
      <w:pPr>
        <w:pStyle w:val="Answerbox"/>
      </w:pPr>
    </w:p>
    <w:p w14:paraId="06E7899C" w14:textId="77777777" w:rsidR="00F56899" w:rsidRDefault="00F56899" w:rsidP="00F56899">
      <w:pPr>
        <w:pStyle w:val="Answerbox"/>
      </w:pPr>
    </w:p>
    <w:p w14:paraId="668547EC" w14:textId="77777777" w:rsidR="00F56899" w:rsidRDefault="00F56899" w:rsidP="00F56899">
      <w:pPr>
        <w:pStyle w:val="Answerbox"/>
      </w:pPr>
    </w:p>
    <w:p w14:paraId="22250BDE" w14:textId="5D476728" w:rsidR="00F56899" w:rsidRDefault="003E33C0" w:rsidP="00F56899">
      <w:pPr>
        <w:pStyle w:val="Answerbox"/>
      </w:pPr>
      <w:r>
        <w:t>dichtheid</w:t>
      </w:r>
      <w:r w:rsidR="00F56899">
        <w:t>:</w:t>
      </w:r>
    </w:p>
    <w:p w14:paraId="7607632C" w14:textId="77777777" w:rsidR="00371284" w:rsidRDefault="00F56899" w:rsidP="00F56899">
      <w:pPr>
        <w:pStyle w:val="Subquestion"/>
        <w:rPr>
          <w:lang w:val="nl-NL"/>
        </w:rPr>
      </w:pPr>
      <w:r w:rsidRPr="001E1E6B">
        <w:rPr>
          <w:rStyle w:val="Subquestionnumber"/>
        </w:rPr>
        <w:t>2.</w:t>
      </w:r>
      <w:r>
        <w:rPr>
          <w:rStyle w:val="Subquestionnumber"/>
        </w:rPr>
        <w:t>2</w:t>
      </w:r>
      <w:r w:rsidR="008A3744">
        <w:rPr>
          <w:rStyle w:val="Subquestionnumber"/>
        </w:rPr>
        <w:t>.</w:t>
      </w:r>
      <w:r>
        <w:tab/>
      </w:r>
      <w:r w:rsidR="00371284" w:rsidRPr="00EA12A3">
        <w:rPr>
          <w:u w:val="single"/>
          <w:lang w:val="nl-NL"/>
        </w:rPr>
        <w:t>Welk</w:t>
      </w:r>
      <w:r w:rsidR="00371284" w:rsidRPr="00580F25">
        <w:rPr>
          <w:lang w:val="nl-NL"/>
        </w:rPr>
        <w:t xml:space="preserve"> percentage van de</w:t>
      </w:r>
      <w:r w:rsidR="00371284">
        <w:rPr>
          <w:lang w:val="nl-NL"/>
        </w:rPr>
        <w:t xml:space="preserve"> normaal bezette koperplaatsen is</w:t>
      </w:r>
      <w:r w:rsidR="00371284" w:rsidRPr="00580F25">
        <w:rPr>
          <w:lang w:val="nl-NL"/>
        </w:rPr>
        <w:t xml:space="preserve"> </w:t>
      </w:r>
      <w:r w:rsidR="00371284">
        <w:rPr>
          <w:lang w:val="nl-NL"/>
        </w:rPr>
        <w:t xml:space="preserve">nu </w:t>
      </w:r>
      <w:r w:rsidR="00371284" w:rsidRPr="00580F25">
        <w:rPr>
          <w:lang w:val="nl-NL"/>
        </w:rPr>
        <w:t>leeg in het kristal?</w:t>
      </w:r>
    </w:p>
    <w:p w14:paraId="2C9263BC" w14:textId="36A6B70D" w:rsidR="00F56899" w:rsidRDefault="00371284" w:rsidP="00F56899">
      <w:pPr>
        <w:pStyle w:val="Answerbox"/>
      </w:pPr>
      <w:r>
        <w:t>Berekening</w:t>
      </w:r>
      <w:r w:rsidR="00F56899">
        <w:t>:</w:t>
      </w:r>
    </w:p>
    <w:p w14:paraId="0708F99F" w14:textId="77777777" w:rsidR="00F56899" w:rsidRDefault="00F56899" w:rsidP="00F56899">
      <w:pPr>
        <w:pStyle w:val="Answerbox"/>
      </w:pPr>
    </w:p>
    <w:p w14:paraId="7E5CF677" w14:textId="77777777" w:rsidR="00F56899" w:rsidRDefault="00F56899" w:rsidP="00F56899">
      <w:pPr>
        <w:pStyle w:val="Answerbox"/>
      </w:pPr>
    </w:p>
    <w:p w14:paraId="4F682BCA" w14:textId="77777777" w:rsidR="00F56899" w:rsidRDefault="00F56899" w:rsidP="00F56899">
      <w:pPr>
        <w:pStyle w:val="Answerbox"/>
      </w:pPr>
    </w:p>
    <w:p w14:paraId="6A64C843" w14:textId="77777777" w:rsidR="00F56899" w:rsidRDefault="00F56899" w:rsidP="00F56899">
      <w:pPr>
        <w:pStyle w:val="Answerbox"/>
      </w:pPr>
      <w:r>
        <w:t>percentage:</w:t>
      </w:r>
    </w:p>
    <w:p w14:paraId="3763910D" w14:textId="1382E00E" w:rsidR="00F56899" w:rsidRPr="001E1E6B" w:rsidRDefault="00F56899" w:rsidP="00F56899">
      <w:pPr>
        <w:pStyle w:val="Subquestion"/>
      </w:pPr>
      <w:r>
        <w:rPr>
          <w:rStyle w:val="Subquestionnumber"/>
        </w:rPr>
        <w:tab/>
      </w:r>
      <w:r w:rsidR="00371284" w:rsidRPr="0017452D">
        <w:rPr>
          <w:u w:val="single"/>
        </w:rPr>
        <w:t>Hoe groot</w:t>
      </w:r>
      <w:r w:rsidR="00371284" w:rsidRPr="00796C9D">
        <w:t xml:space="preserve"> is </w:t>
      </w:r>
      <w:r w:rsidR="00371284" w:rsidRPr="00EA12A3">
        <w:rPr>
          <w:i/>
        </w:rPr>
        <w:t>x</w:t>
      </w:r>
      <w:r w:rsidR="00371284" w:rsidRPr="00796C9D">
        <w:t xml:space="preserve"> in de empirische kristalformule Cu</w:t>
      </w:r>
      <w:r w:rsidR="00371284" w:rsidRPr="00796C9D">
        <w:rPr>
          <w:vertAlign w:val="subscript"/>
        </w:rPr>
        <w:t>2</w:t>
      </w:r>
      <w:r w:rsidR="00371284">
        <w:rPr>
          <w:vertAlign w:val="subscript"/>
        </w:rPr>
        <w:t> </w:t>
      </w:r>
      <w:r w:rsidR="00371284" w:rsidRPr="00796C9D">
        <w:rPr>
          <w:vertAlign w:val="subscript"/>
        </w:rPr>
        <w:t>-</w:t>
      </w:r>
      <w:r w:rsidR="00371284">
        <w:rPr>
          <w:vertAlign w:val="subscript"/>
        </w:rPr>
        <w:t> </w:t>
      </w:r>
      <w:r w:rsidR="00371284" w:rsidRPr="00EA12A3">
        <w:rPr>
          <w:i/>
          <w:vertAlign w:val="subscript"/>
        </w:rPr>
        <w:t>x</w:t>
      </w:r>
      <w:r w:rsidR="00371284" w:rsidRPr="00796C9D">
        <w:t>O?</w:t>
      </w:r>
    </w:p>
    <w:p w14:paraId="01C069FB" w14:textId="24E89DBC" w:rsidR="00F56899" w:rsidRDefault="00371284" w:rsidP="00F56899">
      <w:pPr>
        <w:pStyle w:val="Answerbox"/>
      </w:pPr>
      <w:r>
        <w:t>Berekening</w:t>
      </w:r>
      <w:r w:rsidR="00F56899">
        <w:t>:</w:t>
      </w:r>
    </w:p>
    <w:p w14:paraId="4DAE75E2" w14:textId="77777777" w:rsidR="00F56899" w:rsidRDefault="00F56899" w:rsidP="00F56899">
      <w:pPr>
        <w:pStyle w:val="Answerbox"/>
      </w:pPr>
    </w:p>
    <w:p w14:paraId="38ED45AE" w14:textId="77777777" w:rsidR="00F56899" w:rsidRDefault="00F56899" w:rsidP="00F56899">
      <w:pPr>
        <w:pStyle w:val="Answerbox"/>
      </w:pPr>
    </w:p>
    <w:p w14:paraId="0197083F" w14:textId="77777777" w:rsidR="00F56899" w:rsidRDefault="00F56899" w:rsidP="00F56899">
      <w:pPr>
        <w:pStyle w:val="Answerbox"/>
      </w:pPr>
      <w:r w:rsidRPr="000157DD">
        <w:rPr>
          <w:rStyle w:val="Variable"/>
        </w:rPr>
        <w:t>x</w:t>
      </w:r>
      <w:r>
        <w:t>:</w:t>
      </w:r>
    </w:p>
    <w:p w14:paraId="72E812D7" w14:textId="65EA87B0" w:rsidR="00F56899" w:rsidRDefault="00F56899" w:rsidP="00F56899">
      <w:pPr>
        <w:pStyle w:val="Subquestion"/>
      </w:pPr>
      <w:r>
        <w:rPr>
          <w:rStyle w:val="Subquestionnumber"/>
        </w:rPr>
        <w:t>2.3</w:t>
      </w:r>
      <w:r w:rsidRPr="004860BA">
        <w:rPr>
          <w:rStyle w:val="Subquestionnumber"/>
        </w:rPr>
        <w:t>.</w:t>
      </w:r>
      <w:r>
        <w:tab/>
      </w:r>
      <w:r w:rsidR="00371284">
        <w:rPr>
          <w:rStyle w:val="Subquestionemphasis"/>
        </w:rPr>
        <w:t>Geef</w:t>
      </w:r>
      <w:r w:rsidR="00371284" w:rsidRPr="004860BA">
        <w:t xml:space="preserve"> </w:t>
      </w:r>
      <w:r w:rsidR="00371284">
        <w:t xml:space="preserve">de vergelijkingen van de reacties </w:t>
      </w:r>
      <w:r w:rsidR="00371284" w:rsidRPr="00973F06">
        <w:t>1</w:t>
      </w:r>
      <w:r w:rsidR="00371284">
        <w:rPr>
          <w:vertAlign w:val="superscript"/>
        </w:rPr>
        <w:t> </w:t>
      </w:r>
      <w:r w:rsidR="00371284">
        <w:t>–</w:t>
      </w:r>
      <w:r w:rsidR="00371284">
        <w:rPr>
          <w:vertAlign w:val="superscript"/>
        </w:rPr>
        <w:t> </w:t>
      </w:r>
      <w:r w:rsidR="00371284">
        <w:t>3.</w:t>
      </w:r>
    </w:p>
    <w:p w14:paraId="4C27ADC7" w14:textId="60C5DC8E" w:rsidR="00F56899" w:rsidRDefault="00371284" w:rsidP="00F56899">
      <w:pPr>
        <w:pStyle w:val="Answerbox"/>
      </w:pPr>
      <w:r>
        <w:t>Reactie</w:t>
      </w:r>
      <w:r w:rsidR="00F56899">
        <w:t xml:space="preserve"> 1:</w:t>
      </w:r>
    </w:p>
    <w:p w14:paraId="294285E2" w14:textId="77777777" w:rsidR="00F56899" w:rsidRDefault="00F56899" w:rsidP="00F56899">
      <w:pPr>
        <w:pStyle w:val="Answerbox"/>
      </w:pPr>
    </w:p>
    <w:p w14:paraId="7816F9BA" w14:textId="3EE8A20D" w:rsidR="00F56899" w:rsidRDefault="00371284" w:rsidP="00F56899">
      <w:pPr>
        <w:pStyle w:val="Answerbox"/>
      </w:pPr>
      <w:r>
        <w:t>Reactie</w:t>
      </w:r>
      <w:r w:rsidR="00F56899">
        <w:t xml:space="preserve"> 2:</w:t>
      </w:r>
    </w:p>
    <w:p w14:paraId="2477517A" w14:textId="77777777" w:rsidR="00F56899" w:rsidRDefault="00F56899" w:rsidP="00F56899">
      <w:pPr>
        <w:pStyle w:val="Answerbox"/>
      </w:pPr>
    </w:p>
    <w:p w14:paraId="107D875F" w14:textId="5D93533D" w:rsidR="00F56899" w:rsidRDefault="00371284" w:rsidP="00F56899">
      <w:pPr>
        <w:pStyle w:val="Answerbox"/>
      </w:pPr>
      <w:r>
        <w:t>Reactie</w:t>
      </w:r>
      <w:r w:rsidR="00F56899">
        <w:t xml:space="preserve"> 3:</w:t>
      </w:r>
    </w:p>
    <w:p w14:paraId="3ABEF704" w14:textId="77777777" w:rsidR="00F56899" w:rsidRDefault="00F56899" w:rsidP="00F56899">
      <w:pPr>
        <w:pStyle w:val="Answerbox"/>
      </w:pPr>
    </w:p>
    <w:p w14:paraId="4D7C1FF5" w14:textId="77777777" w:rsidR="00371284" w:rsidRDefault="00371284">
      <w:pPr>
        <w:rPr>
          <w:rStyle w:val="Subquestionnumber"/>
          <w:sz w:val="24"/>
        </w:rPr>
      </w:pPr>
      <w:r>
        <w:rPr>
          <w:rStyle w:val="Subquestionnumber"/>
        </w:rPr>
        <w:br w:type="page"/>
      </w:r>
    </w:p>
    <w:p w14:paraId="4B173470" w14:textId="39820EBC" w:rsidR="00F56899" w:rsidRDefault="00F56899" w:rsidP="00F56899">
      <w:pPr>
        <w:pStyle w:val="Subquestion"/>
      </w:pPr>
      <w:r>
        <w:rPr>
          <w:rStyle w:val="Subquestionnumber"/>
        </w:rPr>
        <w:lastRenderedPageBreak/>
        <w:t>2.4.</w:t>
      </w:r>
      <w:r>
        <w:tab/>
      </w:r>
      <w:r w:rsidR="00371284">
        <w:rPr>
          <w:rStyle w:val="Subquestionemphasis"/>
        </w:rPr>
        <w:t>Bepaal</w:t>
      </w:r>
      <w:r w:rsidR="00371284" w:rsidRPr="000C051F">
        <w:t xml:space="preserve"> </w:t>
      </w:r>
      <w:r w:rsidR="00371284">
        <w:t>de temperatuurgebieden tussen 500 en 1500 K, voor zover die er zijn,</w:t>
      </w:r>
      <w:r w:rsidR="00371284" w:rsidRPr="000C051F">
        <w:t xml:space="preserve"> </w:t>
      </w:r>
      <w:r w:rsidR="00371284">
        <w:t xml:space="preserve">waarin koper en zijn oxides stabiel zijn in een zuurstofatmosfeer van </w:t>
      </w:r>
      <w:r w:rsidR="00371284">
        <w:rPr>
          <w:rFonts w:cs="Arial"/>
        </w:rPr>
        <w:t>10</w:t>
      </w:r>
      <w:r w:rsidR="00371284" w:rsidRPr="00A84CF1">
        <w:rPr>
          <w:rFonts w:cs="Arial"/>
          <w:vertAlign w:val="superscript"/>
        </w:rPr>
        <w:t>5</w:t>
      </w:r>
      <w:r w:rsidR="00371284">
        <w:rPr>
          <w:rFonts w:cs="Arial"/>
        </w:rPr>
        <w:t> Pa</w:t>
      </w:r>
      <w:r w:rsidR="00371284">
        <w:t>.</w:t>
      </w:r>
    </w:p>
    <w:p w14:paraId="54437A50" w14:textId="723093C6" w:rsidR="00F56899" w:rsidRDefault="00371284" w:rsidP="00F56899">
      <w:pPr>
        <w:pStyle w:val="Answerbox"/>
      </w:pPr>
      <w:r>
        <w:t>Afleiding</w:t>
      </w:r>
      <w:r w:rsidR="00F56899">
        <w:t>:</w:t>
      </w:r>
    </w:p>
    <w:p w14:paraId="3BB82FCC" w14:textId="51A35F2B" w:rsidR="00F56899" w:rsidRDefault="00F56899" w:rsidP="00F56899">
      <w:pPr>
        <w:pStyle w:val="Answerbox"/>
      </w:pPr>
    </w:p>
    <w:p w14:paraId="240E6BB2" w14:textId="77777777" w:rsidR="00F56899" w:rsidRDefault="00F56899" w:rsidP="00F56899">
      <w:pPr>
        <w:pStyle w:val="Answerbox"/>
      </w:pPr>
    </w:p>
    <w:p w14:paraId="5846432F" w14:textId="77777777" w:rsidR="00F56899" w:rsidRDefault="00F56899" w:rsidP="00F56899">
      <w:pPr>
        <w:pStyle w:val="Answerbox"/>
      </w:pPr>
    </w:p>
    <w:p w14:paraId="1A8C52C5" w14:textId="77777777" w:rsidR="00F56899" w:rsidRDefault="00F56899" w:rsidP="00F56899">
      <w:pPr>
        <w:pStyle w:val="Answerbox"/>
      </w:pPr>
    </w:p>
    <w:p w14:paraId="14500A3D" w14:textId="77777777" w:rsidR="00F56899" w:rsidRDefault="00F56899" w:rsidP="00F56899">
      <w:pPr>
        <w:pStyle w:val="Answerbox"/>
      </w:pPr>
    </w:p>
    <w:p w14:paraId="5DA58240" w14:textId="77777777" w:rsidR="00F56899" w:rsidRDefault="00F56899" w:rsidP="00F56899">
      <w:pPr>
        <w:pStyle w:val="Answerbox"/>
      </w:pPr>
    </w:p>
    <w:p w14:paraId="3182C504" w14:textId="77777777" w:rsidR="00F56899" w:rsidRDefault="00F56899" w:rsidP="00F56899">
      <w:pPr>
        <w:pStyle w:val="Answerbox"/>
      </w:pPr>
    </w:p>
    <w:p w14:paraId="00CCF649" w14:textId="77777777" w:rsidR="00F56899" w:rsidRDefault="00F56899" w:rsidP="00F56899">
      <w:pPr>
        <w:pStyle w:val="Answerbox"/>
      </w:pPr>
    </w:p>
    <w:p w14:paraId="707DF134" w14:textId="77777777" w:rsidR="00F56899" w:rsidRDefault="00F56899" w:rsidP="00F56899">
      <w:pPr>
        <w:pStyle w:val="Answerbox"/>
      </w:pPr>
    </w:p>
    <w:p w14:paraId="2A9B5E9D" w14:textId="0F05D431" w:rsidR="00F56899" w:rsidRDefault="00F56899" w:rsidP="00F56899">
      <w:pPr>
        <w:pStyle w:val="Answerbox"/>
      </w:pPr>
    </w:p>
    <w:tbl>
      <w:tblPr>
        <w:tblStyle w:val="Tabelraster"/>
        <w:tblW w:w="0" w:type="auto"/>
        <w:tblInd w:w="851" w:type="dxa"/>
        <w:tblLook w:val="04A0" w:firstRow="1" w:lastRow="0" w:firstColumn="1" w:lastColumn="0" w:noHBand="0" w:noVBand="1"/>
      </w:tblPr>
      <w:tblGrid>
        <w:gridCol w:w="4287"/>
        <w:gridCol w:w="4150"/>
      </w:tblGrid>
      <w:tr w:rsidR="00B018A1" w14:paraId="16A97D47" w14:textId="77777777" w:rsidTr="00C62B4B">
        <w:trPr>
          <w:trHeight w:val="510"/>
        </w:trPr>
        <w:tc>
          <w:tcPr>
            <w:tcW w:w="4531" w:type="dxa"/>
            <w:shd w:val="clear" w:color="auto" w:fill="auto"/>
            <w:vAlign w:val="center"/>
          </w:tcPr>
          <w:p w14:paraId="29495366" w14:textId="5B464A29" w:rsidR="00B018A1" w:rsidRPr="004F6807" w:rsidRDefault="00B018A1" w:rsidP="00371284">
            <w:pPr>
              <w:pStyle w:val="Problemtext"/>
              <w:jc w:val="center"/>
              <w:rPr>
                <w:rStyle w:val="Subquestionnumber"/>
                <w:b w:val="0"/>
              </w:rPr>
            </w:pPr>
            <w:r w:rsidRPr="00C62B4B">
              <w:rPr>
                <w:rStyle w:val="Subquestionnumber"/>
                <w:b w:val="0"/>
              </w:rPr>
              <w:t>Temperat</w:t>
            </w:r>
            <w:r w:rsidR="00371284">
              <w:rPr>
                <w:rStyle w:val="Subquestionnumber"/>
                <w:b w:val="0"/>
              </w:rPr>
              <w:t>uu</w:t>
            </w:r>
            <w:r w:rsidRPr="004F6807">
              <w:rPr>
                <w:rStyle w:val="Subquestionnumber"/>
                <w:b w:val="0"/>
              </w:rPr>
              <w:t>r</w:t>
            </w:r>
            <w:r w:rsidR="00371284">
              <w:rPr>
                <w:rStyle w:val="Subquestionnumber"/>
                <w:b w:val="0"/>
              </w:rPr>
              <w:t>gebied</w:t>
            </w:r>
            <w:r w:rsidR="004F6807">
              <w:rPr>
                <w:rStyle w:val="Subquestionnumber"/>
                <w:b w:val="0"/>
              </w:rPr>
              <w:t xml:space="preserve"> </w:t>
            </w:r>
            <w:r w:rsidR="00371284">
              <w:rPr>
                <w:rStyle w:val="Subquestionnumber"/>
                <w:b w:val="0"/>
              </w:rPr>
              <w:t>tussen</w:t>
            </w:r>
            <w:r w:rsidR="004F6807">
              <w:rPr>
                <w:rStyle w:val="Subquestionnumber"/>
                <w:b w:val="0"/>
              </w:rPr>
              <w:t xml:space="preserve"> 500-1500K</w:t>
            </w:r>
          </w:p>
        </w:tc>
        <w:tc>
          <w:tcPr>
            <w:tcW w:w="4531" w:type="dxa"/>
            <w:shd w:val="clear" w:color="auto" w:fill="auto"/>
            <w:vAlign w:val="center"/>
          </w:tcPr>
          <w:p w14:paraId="7D112AF2" w14:textId="0DDCB578" w:rsidR="00B018A1" w:rsidRPr="00C62B4B" w:rsidRDefault="00371284" w:rsidP="00371284">
            <w:pPr>
              <w:pStyle w:val="Problemtext"/>
              <w:jc w:val="center"/>
              <w:rPr>
                <w:rStyle w:val="Subquestionnumber"/>
                <w:b w:val="0"/>
              </w:rPr>
            </w:pPr>
            <w:r>
              <w:rPr>
                <w:rStyle w:val="Subquestionnumber"/>
                <w:b w:val="0"/>
              </w:rPr>
              <w:t>De meest stabiele vorm</w:t>
            </w:r>
            <w:r w:rsidR="00B018A1" w:rsidRPr="00C62B4B">
              <w:rPr>
                <w:rStyle w:val="Subquestionnumber"/>
                <w:b w:val="0"/>
              </w:rPr>
              <w:t xml:space="preserve"> </w:t>
            </w:r>
            <w:r>
              <w:rPr>
                <w:rStyle w:val="Subquestionnumber"/>
                <w:b w:val="0"/>
              </w:rPr>
              <w:br/>
            </w:r>
            <w:r w:rsidR="00B018A1" w:rsidRPr="00C62B4B">
              <w:rPr>
                <w:rStyle w:val="Subquestionnumber"/>
                <w:b w:val="0"/>
              </w:rPr>
              <w:t>(Cu, Cu</w:t>
            </w:r>
            <w:r w:rsidR="00B018A1" w:rsidRPr="00C62B4B">
              <w:rPr>
                <w:rStyle w:val="Subquestionnumber"/>
                <w:b w:val="0"/>
                <w:vertAlign w:val="subscript"/>
              </w:rPr>
              <w:t>2</w:t>
            </w:r>
            <w:r w:rsidR="00B018A1" w:rsidRPr="00C62B4B">
              <w:rPr>
                <w:rStyle w:val="Subquestionnumber"/>
                <w:b w:val="0"/>
              </w:rPr>
              <w:t>O o</w:t>
            </w:r>
            <w:r>
              <w:rPr>
                <w:rStyle w:val="Subquestionnumber"/>
                <w:b w:val="0"/>
              </w:rPr>
              <w:t>f</w:t>
            </w:r>
            <w:r w:rsidR="00B018A1" w:rsidRPr="00C62B4B">
              <w:rPr>
                <w:rStyle w:val="Subquestionnumber"/>
                <w:b w:val="0"/>
              </w:rPr>
              <w:t xml:space="preserve"> CuO)</w:t>
            </w:r>
          </w:p>
        </w:tc>
      </w:tr>
      <w:tr w:rsidR="00B018A1" w14:paraId="1417BC27" w14:textId="77777777" w:rsidTr="00C62B4B">
        <w:trPr>
          <w:trHeight w:val="510"/>
        </w:trPr>
        <w:tc>
          <w:tcPr>
            <w:tcW w:w="4531" w:type="dxa"/>
            <w:shd w:val="clear" w:color="auto" w:fill="auto"/>
          </w:tcPr>
          <w:p w14:paraId="7F37CDE7" w14:textId="77777777" w:rsidR="00B018A1" w:rsidRDefault="00B018A1" w:rsidP="00F56899">
            <w:pPr>
              <w:pStyle w:val="Subquestion"/>
              <w:ind w:left="0" w:firstLine="0"/>
              <w:rPr>
                <w:rStyle w:val="Subquestionnumber"/>
              </w:rPr>
            </w:pPr>
          </w:p>
        </w:tc>
        <w:tc>
          <w:tcPr>
            <w:tcW w:w="4531" w:type="dxa"/>
            <w:shd w:val="clear" w:color="auto" w:fill="auto"/>
          </w:tcPr>
          <w:p w14:paraId="1AE31134" w14:textId="77777777" w:rsidR="00B018A1" w:rsidRDefault="00B018A1" w:rsidP="00F56899">
            <w:pPr>
              <w:pStyle w:val="Subquestion"/>
              <w:ind w:left="0" w:firstLine="0"/>
              <w:rPr>
                <w:rStyle w:val="Subquestionnumber"/>
              </w:rPr>
            </w:pPr>
          </w:p>
        </w:tc>
      </w:tr>
      <w:tr w:rsidR="00B018A1" w14:paraId="41C531EE" w14:textId="77777777" w:rsidTr="00C62B4B">
        <w:trPr>
          <w:trHeight w:val="510"/>
        </w:trPr>
        <w:tc>
          <w:tcPr>
            <w:tcW w:w="4531" w:type="dxa"/>
            <w:shd w:val="clear" w:color="auto" w:fill="auto"/>
          </w:tcPr>
          <w:p w14:paraId="6D99E9D9" w14:textId="77777777" w:rsidR="00B018A1" w:rsidRDefault="00B018A1" w:rsidP="00F56899">
            <w:pPr>
              <w:pStyle w:val="Subquestion"/>
              <w:ind w:left="0" w:firstLine="0"/>
              <w:rPr>
                <w:rStyle w:val="Subquestionnumber"/>
              </w:rPr>
            </w:pPr>
          </w:p>
        </w:tc>
        <w:tc>
          <w:tcPr>
            <w:tcW w:w="4531" w:type="dxa"/>
            <w:shd w:val="clear" w:color="auto" w:fill="auto"/>
          </w:tcPr>
          <w:p w14:paraId="44AD2730" w14:textId="77777777" w:rsidR="00B018A1" w:rsidRDefault="00B018A1" w:rsidP="00F56899">
            <w:pPr>
              <w:pStyle w:val="Subquestion"/>
              <w:ind w:left="0" w:firstLine="0"/>
              <w:rPr>
                <w:rStyle w:val="Subquestionnumber"/>
              </w:rPr>
            </w:pPr>
          </w:p>
        </w:tc>
      </w:tr>
      <w:tr w:rsidR="00B018A1" w14:paraId="02A9973B" w14:textId="77777777" w:rsidTr="00C62B4B">
        <w:trPr>
          <w:trHeight w:val="510"/>
        </w:trPr>
        <w:tc>
          <w:tcPr>
            <w:tcW w:w="4531" w:type="dxa"/>
            <w:shd w:val="clear" w:color="auto" w:fill="auto"/>
          </w:tcPr>
          <w:p w14:paraId="45195AF7" w14:textId="77777777" w:rsidR="00B018A1" w:rsidRDefault="00B018A1" w:rsidP="00F56899">
            <w:pPr>
              <w:pStyle w:val="Subquestion"/>
              <w:ind w:left="0" w:firstLine="0"/>
              <w:rPr>
                <w:rStyle w:val="Subquestionnumber"/>
              </w:rPr>
            </w:pPr>
          </w:p>
        </w:tc>
        <w:tc>
          <w:tcPr>
            <w:tcW w:w="4531" w:type="dxa"/>
            <w:shd w:val="clear" w:color="auto" w:fill="auto"/>
          </w:tcPr>
          <w:p w14:paraId="78C397F5" w14:textId="77777777" w:rsidR="00B018A1" w:rsidRDefault="00B018A1" w:rsidP="00F56899">
            <w:pPr>
              <w:pStyle w:val="Subquestion"/>
              <w:ind w:left="0" w:firstLine="0"/>
              <w:rPr>
                <w:rStyle w:val="Subquestionnumber"/>
              </w:rPr>
            </w:pPr>
          </w:p>
        </w:tc>
      </w:tr>
    </w:tbl>
    <w:p w14:paraId="2589774B" w14:textId="118E4CE4" w:rsidR="00F56899" w:rsidRDefault="00F56899" w:rsidP="00371284">
      <w:pPr>
        <w:pStyle w:val="Subquestion"/>
        <w:spacing w:before="160"/>
      </w:pPr>
      <w:r>
        <w:rPr>
          <w:rStyle w:val="Subquestionnumber"/>
        </w:rPr>
        <w:t>2.5</w:t>
      </w:r>
      <w:r w:rsidRPr="00101A61">
        <w:rPr>
          <w:rStyle w:val="Subquestionnumber"/>
        </w:rPr>
        <w:t>.</w:t>
      </w:r>
      <w:r>
        <w:tab/>
      </w:r>
      <w:r w:rsidR="00371284" w:rsidRPr="00D445AB">
        <w:rPr>
          <w:u w:val="single"/>
        </w:rPr>
        <w:t>Geef</w:t>
      </w:r>
      <w:r w:rsidR="00371284">
        <w:t xml:space="preserve"> de vergelijkingen van de halfreacties van de elektrodereacties die optreden tijdens de anodische productie van Cu</w:t>
      </w:r>
      <w:r w:rsidR="00371284">
        <w:rPr>
          <w:vertAlign w:val="subscript"/>
        </w:rPr>
        <w:t>2</w:t>
      </w:r>
      <w:r w:rsidR="00371284">
        <w:t xml:space="preserve">O in een NaOH oplossing met een positieve elektrode van koper en een negatieve elektrode van platina. </w:t>
      </w:r>
    </w:p>
    <w:p w14:paraId="25B22BF3" w14:textId="31FFC680" w:rsidR="00F56899" w:rsidRDefault="00371284" w:rsidP="00F56899">
      <w:pPr>
        <w:pStyle w:val="Answerbox"/>
      </w:pPr>
      <w:r>
        <w:t>kathode</w:t>
      </w:r>
      <w:r w:rsidR="00F56899">
        <w:t>:</w:t>
      </w:r>
    </w:p>
    <w:p w14:paraId="3F4CC97E" w14:textId="77777777" w:rsidR="00F56899" w:rsidRDefault="00F56899" w:rsidP="00F56899">
      <w:pPr>
        <w:pStyle w:val="Answerbox"/>
      </w:pPr>
    </w:p>
    <w:p w14:paraId="7FDAB3CC" w14:textId="08745334" w:rsidR="00F56899" w:rsidRDefault="00371284" w:rsidP="00F56899">
      <w:pPr>
        <w:pStyle w:val="Answerbox"/>
      </w:pPr>
      <w:r>
        <w:t>anode:</w:t>
      </w:r>
    </w:p>
    <w:p w14:paraId="04308ED3" w14:textId="77777777" w:rsidR="00F56899" w:rsidRPr="00525A0A" w:rsidRDefault="00F56899" w:rsidP="00F56899">
      <w:pPr>
        <w:pStyle w:val="Answerbox"/>
      </w:pPr>
    </w:p>
    <w:p w14:paraId="7C6BA619" w14:textId="5F411E53" w:rsidR="00F56899" w:rsidRDefault="00F56899" w:rsidP="00F56899">
      <w:pPr>
        <w:pStyle w:val="Subquestion"/>
      </w:pPr>
      <w:r>
        <w:rPr>
          <w:rStyle w:val="Subquestionnumber"/>
        </w:rPr>
        <w:t>2.6</w:t>
      </w:r>
      <w:r w:rsidRPr="00101A61">
        <w:rPr>
          <w:rStyle w:val="Subquestionnumber"/>
        </w:rPr>
        <w:t>.1.</w:t>
      </w:r>
      <w:r>
        <w:tab/>
      </w:r>
      <w:r w:rsidR="006563BA" w:rsidRPr="00C27060">
        <w:rPr>
          <w:u w:val="single"/>
          <w:lang w:val="nl-NL"/>
        </w:rPr>
        <w:t>Geef</w:t>
      </w:r>
      <w:r w:rsidR="006563BA">
        <w:rPr>
          <w:lang w:val="nl-NL"/>
        </w:rPr>
        <w:t xml:space="preserve"> de vergelijking van de halfreactie die aan de negatieve elektrode optreedt en leidt tot de vorming van Cu</w:t>
      </w:r>
      <w:r w:rsidR="006563BA" w:rsidRPr="00B34D6D">
        <w:rPr>
          <w:vertAlign w:val="subscript"/>
          <w:lang w:val="nl-NL"/>
        </w:rPr>
        <w:t>2</w:t>
      </w:r>
      <w:r w:rsidR="006563BA">
        <w:rPr>
          <w:lang w:val="nl-NL"/>
        </w:rPr>
        <w:t>O in zuur milieu.</w:t>
      </w:r>
    </w:p>
    <w:p w14:paraId="48D00438" w14:textId="77777777" w:rsidR="00F56899" w:rsidRDefault="00F56899" w:rsidP="00F56899">
      <w:pPr>
        <w:pStyle w:val="Answerbox"/>
      </w:pPr>
    </w:p>
    <w:p w14:paraId="6F3EAAFD" w14:textId="0673DAEF" w:rsidR="00F56899" w:rsidRDefault="00F56899" w:rsidP="00F56899">
      <w:pPr>
        <w:pStyle w:val="Answerbox"/>
      </w:pPr>
    </w:p>
    <w:p w14:paraId="52329329" w14:textId="77777777" w:rsidR="00F56899" w:rsidRPr="00525A0A" w:rsidRDefault="00F56899" w:rsidP="00F56899">
      <w:pPr>
        <w:pStyle w:val="Answerbox"/>
      </w:pPr>
    </w:p>
    <w:p w14:paraId="36BB6BB0" w14:textId="632D9508" w:rsidR="00F85966" w:rsidRDefault="00F56899" w:rsidP="00F85966">
      <w:pPr>
        <w:pStyle w:val="Subquestion"/>
      </w:pPr>
      <w:r>
        <w:rPr>
          <w:rStyle w:val="Subquestionnumber"/>
        </w:rPr>
        <w:lastRenderedPageBreak/>
        <w:t>2.6</w:t>
      </w:r>
      <w:r w:rsidRPr="00101A61">
        <w:rPr>
          <w:rStyle w:val="Subquestionnumber"/>
        </w:rPr>
        <w:t>.2.</w:t>
      </w:r>
      <w:r>
        <w:tab/>
      </w:r>
      <w:r w:rsidR="006563BA">
        <w:rPr>
          <w:u w:val="single"/>
          <w:lang w:val="nl-NL"/>
        </w:rPr>
        <w:t>Wat</w:t>
      </w:r>
      <w:r w:rsidR="006563BA">
        <w:rPr>
          <w:lang w:val="nl-NL"/>
        </w:rPr>
        <w:t xml:space="preserve"> is de maximale pH van deze oplossing waarbij de koper(II) concentratie op 0,100 </w:t>
      </w:r>
      <w:r w:rsidR="006563BA">
        <w:t>mol dm</w:t>
      </w:r>
      <w:r w:rsidR="006563BA">
        <w:rPr>
          <w:vertAlign w:val="superscript"/>
        </w:rPr>
        <w:t>−</w:t>
      </w:r>
      <w:r w:rsidR="006563BA" w:rsidRPr="008A3744">
        <w:rPr>
          <w:vertAlign w:val="superscript"/>
        </w:rPr>
        <w:t>3</w:t>
      </w:r>
      <w:r w:rsidR="006563BA">
        <w:rPr>
          <w:lang w:val="nl-NL"/>
        </w:rPr>
        <w:t xml:space="preserve"> gehouden kan worden?</w:t>
      </w:r>
    </w:p>
    <w:p w14:paraId="51C01ACB" w14:textId="38520D7A" w:rsidR="00F56899" w:rsidRDefault="006563BA" w:rsidP="00F56899">
      <w:pPr>
        <w:pStyle w:val="Answerbox"/>
      </w:pPr>
      <w:r>
        <w:t>Berekening</w:t>
      </w:r>
      <w:r w:rsidR="00F56899">
        <w:t>:</w:t>
      </w:r>
    </w:p>
    <w:p w14:paraId="51D0C093" w14:textId="77777777" w:rsidR="00F56899" w:rsidRDefault="00F56899" w:rsidP="00F56899">
      <w:pPr>
        <w:pStyle w:val="Answerbox"/>
      </w:pPr>
    </w:p>
    <w:p w14:paraId="5078B7A5" w14:textId="77777777" w:rsidR="00F56899" w:rsidRDefault="00F56899" w:rsidP="00F56899">
      <w:pPr>
        <w:pStyle w:val="Answerbox"/>
      </w:pPr>
    </w:p>
    <w:p w14:paraId="422A1287" w14:textId="77777777" w:rsidR="00F56899" w:rsidRDefault="00F56899" w:rsidP="00F56899">
      <w:pPr>
        <w:pStyle w:val="Answerbox"/>
      </w:pPr>
    </w:p>
    <w:p w14:paraId="4EBC7E70" w14:textId="77777777" w:rsidR="00F56899" w:rsidRDefault="00F56899" w:rsidP="00F56899">
      <w:pPr>
        <w:pStyle w:val="Answerbox"/>
      </w:pPr>
    </w:p>
    <w:p w14:paraId="5702E20B" w14:textId="77777777" w:rsidR="00F56899" w:rsidRDefault="00F56899" w:rsidP="00F56899">
      <w:pPr>
        <w:pStyle w:val="Answerbox"/>
      </w:pPr>
    </w:p>
    <w:p w14:paraId="24A691F8" w14:textId="2F24B142" w:rsidR="00F56899" w:rsidRDefault="00F56899" w:rsidP="00F56899">
      <w:pPr>
        <w:pStyle w:val="Answerbox"/>
      </w:pPr>
    </w:p>
    <w:p w14:paraId="253AA5FF" w14:textId="2DB0EC2C" w:rsidR="00F56899" w:rsidRDefault="009A436A" w:rsidP="00F56899">
      <w:pPr>
        <w:pStyle w:val="Answerbox"/>
      </w:pPr>
      <w:r>
        <w:t>maximum pH:</w:t>
      </w:r>
    </w:p>
    <w:p w14:paraId="55FEE560" w14:textId="6D72F77A" w:rsidR="00F56899" w:rsidRDefault="00F56899" w:rsidP="00F56899">
      <w:pPr>
        <w:pStyle w:val="Subquestion"/>
      </w:pPr>
      <w:r>
        <w:rPr>
          <w:rStyle w:val="Subquestionnumber"/>
        </w:rPr>
        <w:t>2.6</w:t>
      </w:r>
      <w:r w:rsidRPr="00101A61">
        <w:rPr>
          <w:rStyle w:val="Subquestionnumber"/>
        </w:rPr>
        <w:t>.3.</w:t>
      </w:r>
      <w:r w:rsidRPr="00101A61">
        <w:tab/>
      </w:r>
      <w:r w:rsidR="006563BA">
        <w:rPr>
          <w:u w:val="single"/>
          <w:lang w:val="nl-NL"/>
        </w:rPr>
        <w:t>Wat</w:t>
      </w:r>
      <w:r w:rsidR="006563BA">
        <w:rPr>
          <w:lang w:val="nl-NL"/>
        </w:rPr>
        <w:t xml:space="preserve"> is de minimale pH waarbij in een 0,100 M Cu</w:t>
      </w:r>
      <w:r w:rsidR="006563BA">
        <w:rPr>
          <w:vertAlign w:val="superscript"/>
          <w:lang w:val="nl-NL"/>
        </w:rPr>
        <w:t>2+</w:t>
      </w:r>
      <w:r w:rsidR="006563BA">
        <w:rPr>
          <w:lang w:val="nl-NL"/>
        </w:rPr>
        <w:t xml:space="preserve"> oplossing de kathodische productie van Cu</w:t>
      </w:r>
      <w:r w:rsidR="006563BA" w:rsidRPr="00C27060">
        <w:rPr>
          <w:vertAlign w:val="subscript"/>
          <w:lang w:val="nl-NL"/>
        </w:rPr>
        <w:t>2</w:t>
      </w:r>
      <w:r w:rsidR="006563BA">
        <w:rPr>
          <w:lang w:val="nl-NL"/>
        </w:rPr>
        <w:t>O mogelijk is?</w:t>
      </w:r>
    </w:p>
    <w:p w14:paraId="2EB2877E" w14:textId="14E09525" w:rsidR="00F56899" w:rsidRDefault="006563BA" w:rsidP="00F56899">
      <w:pPr>
        <w:pStyle w:val="Answerbox"/>
      </w:pPr>
      <w:r>
        <w:t>Berekening</w:t>
      </w:r>
      <w:r w:rsidR="00F56899">
        <w:t>:</w:t>
      </w:r>
    </w:p>
    <w:p w14:paraId="1204AAAB" w14:textId="77777777" w:rsidR="00F56899" w:rsidRDefault="00F56899" w:rsidP="00F56899">
      <w:pPr>
        <w:pStyle w:val="Answerbox"/>
      </w:pPr>
    </w:p>
    <w:p w14:paraId="581416F2" w14:textId="77777777" w:rsidR="00F56899" w:rsidRDefault="00F56899" w:rsidP="00F56899">
      <w:pPr>
        <w:pStyle w:val="Answerbox"/>
      </w:pPr>
    </w:p>
    <w:p w14:paraId="15C11DEE" w14:textId="77777777" w:rsidR="00F56899" w:rsidRDefault="00F56899" w:rsidP="00F56899">
      <w:pPr>
        <w:pStyle w:val="Answerbox"/>
      </w:pPr>
    </w:p>
    <w:p w14:paraId="2CA5E909" w14:textId="77777777" w:rsidR="00F56899" w:rsidRDefault="00F56899" w:rsidP="00F56899">
      <w:pPr>
        <w:pStyle w:val="Answerbox"/>
      </w:pPr>
    </w:p>
    <w:p w14:paraId="73E9D33C" w14:textId="77777777" w:rsidR="00F56899" w:rsidRDefault="00F56899" w:rsidP="00F56899">
      <w:pPr>
        <w:pStyle w:val="Answerbox"/>
      </w:pPr>
    </w:p>
    <w:p w14:paraId="6C59A43F" w14:textId="77777777" w:rsidR="00F56899" w:rsidRDefault="00F56899" w:rsidP="00F56899">
      <w:pPr>
        <w:pStyle w:val="Answerbox"/>
      </w:pPr>
    </w:p>
    <w:p w14:paraId="45FF040A" w14:textId="77777777" w:rsidR="00F56899" w:rsidRDefault="00F56899" w:rsidP="00F56899">
      <w:pPr>
        <w:pStyle w:val="Answerbox"/>
      </w:pPr>
    </w:p>
    <w:p w14:paraId="634AD6E9" w14:textId="77777777" w:rsidR="00F56899" w:rsidRDefault="00F56899" w:rsidP="00F56899">
      <w:pPr>
        <w:pStyle w:val="Answerbox"/>
      </w:pPr>
    </w:p>
    <w:p w14:paraId="49239C55" w14:textId="77777777" w:rsidR="00F56899" w:rsidRDefault="00F56899" w:rsidP="00F56899">
      <w:pPr>
        <w:pStyle w:val="Answerbox"/>
      </w:pPr>
    </w:p>
    <w:p w14:paraId="76315419" w14:textId="77777777" w:rsidR="00F56899" w:rsidRDefault="00F56899" w:rsidP="00F56899">
      <w:pPr>
        <w:pStyle w:val="Answerbox"/>
      </w:pPr>
    </w:p>
    <w:p w14:paraId="5D744083" w14:textId="77777777" w:rsidR="00F56899" w:rsidRDefault="00F56899" w:rsidP="00F56899">
      <w:pPr>
        <w:pStyle w:val="Answerbox"/>
      </w:pPr>
    </w:p>
    <w:p w14:paraId="2A4B1C0D" w14:textId="77777777" w:rsidR="00F56899" w:rsidRDefault="00F56899" w:rsidP="00F56899">
      <w:pPr>
        <w:pStyle w:val="Answerbox"/>
      </w:pPr>
    </w:p>
    <w:p w14:paraId="1E7FDECA" w14:textId="77777777" w:rsidR="00F56899" w:rsidRDefault="00F56899" w:rsidP="00F56899">
      <w:pPr>
        <w:pStyle w:val="Answerbox"/>
      </w:pPr>
    </w:p>
    <w:p w14:paraId="2A92AA79" w14:textId="77777777" w:rsidR="00F56899" w:rsidRDefault="00F56899" w:rsidP="00F56899">
      <w:pPr>
        <w:pStyle w:val="Answerbox"/>
      </w:pPr>
    </w:p>
    <w:p w14:paraId="57A2BB8C" w14:textId="77777777" w:rsidR="00F56899" w:rsidRDefault="00F56899" w:rsidP="00F56899">
      <w:pPr>
        <w:pStyle w:val="Answerbox"/>
      </w:pPr>
    </w:p>
    <w:p w14:paraId="1901D0AA" w14:textId="77777777" w:rsidR="00F56899" w:rsidRDefault="00F56899" w:rsidP="00F56899">
      <w:pPr>
        <w:pStyle w:val="Answerbox"/>
      </w:pPr>
    </w:p>
    <w:p w14:paraId="75AEC553" w14:textId="25899164" w:rsidR="00F56899" w:rsidRDefault="00C1348E" w:rsidP="00F56899">
      <w:pPr>
        <w:pStyle w:val="Answerbox"/>
      </w:pPr>
      <w:r>
        <w:t>minimale</w:t>
      </w:r>
      <w:r w:rsidR="00F56899">
        <w:t xml:space="preserve"> pH:</w:t>
      </w:r>
    </w:p>
    <w:p w14:paraId="3CAD70A6" w14:textId="662258D9" w:rsidR="004F311E" w:rsidRPr="00F02D44" w:rsidRDefault="006563BA" w:rsidP="004F311E">
      <w:pPr>
        <w:pStyle w:val="Kop1"/>
      </w:pPr>
      <w:r>
        <w:lastRenderedPageBreak/>
        <w:t>Opgave 3</w:t>
      </w:r>
      <w:r w:rsidR="00911732">
        <w:tab/>
        <w:t>9</w:t>
      </w:r>
      <w:r w:rsidR="004F311E">
        <w:t xml:space="preserve">% </w:t>
      </w:r>
      <w:r>
        <w:t>van het tota</w:t>
      </w:r>
      <w:r w:rsidR="004F311E">
        <w:t>al</w:t>
      </w:r>
    </w:p>
    <w:tbl>
      <w:tblPr>
        <w:tblStyle w:val="Problemtable"/>
        <w:tblW w:w="0" w:type="auto"/>
        <w:tblLook w:val="04A0" w:firstRow="1" w:lastRow="0" w:firstColumn="1" w:lastColumn="0" w:noHBand="0" w:noVBand="1"/>
      </w:tblPr>
      <w:tblGrid>
        <w:gridCol w:w="763"/>
        <w:gridCol w:w="763"/>
        <w:gridCol w:w="763"/>
        <w:gridCol w:w="763"/>
        <w:gridCol w:w="763"/>
        <w:gridCol w:w="763"/>
        <w:gridCol w:w="763"/>
        <w:gridCol w:w="763"/>
        <w:gridCol w:w="763"/>
        <w:gridCol w:w="663"/>
      </w:tblGrid>
      <w:tr w:rsidR="00B21CD3" w:rsidRPr="0092141D" w14:paraId="7651F406" w14:textId="77777777" w:rsidTr="00FD5C81">
        <w:tc>
          <w:tcPr>
            <w:tcW w:w="0" w:type="auto"/>
          </w:tcPr>
          <w:p w14:paraId="64C75A2F" w14:textId="77777777" w:rsidR="00B21CD3" w:rsidRPr="001876E9" w:rsidRDefault="00B21CD3" w:rsidP="00FD5C81">
            <w:pPr>
              <w:pStyle w:val="Problemtext"/>
            </w:pPr>
            <w:r>
              <w:t>3.1.1.</w:t>
            </w:r>
          </w:p>
        </w:tc>
        <w:tc>
          <w:tcPr>
            <w:tcW w:w="0" w:type="auto"/>
          </w:tcPr>
          <w:p w14:paraId="4EDB9AA9" w14:textId="77777777" w:rsidR="00B21CD3" w:rsidRPr="001876E9" w:rsidRDefault="00B21CD3" w:rsidP="00FD5C81">
            <w:pPr>
              <w:pStyle w:val="Problemtext"/>
            </w:pPr>
            <w:r>
              <w:t>3.1.2.</w:t>
            </w:r>
          </w:p>
        </w:tc>
        <w:tc>
          <w:tcPr>
            <w:tcW w:w="0" w:type="auto"/>
          </w:tcPr>
          <w:p w14:paraId="59C91A36" w14:textId="77777777" w:rsidR="00B21CD3" w:rsidRDefault="00B21CD3" w:rsidP="00FD5C81">
            <w:pPr>
              <w:pStyle w:val="Problemtext"/>
            </w:pPr>
            <w:r>
              <w:t>3.1.3.</w:t>
            </w:r>
          </w:p>
        </w:tc>
        <w:tc>
          <w:tcPr>
            <w:tcW w:w="0" w:type="auto"/>
          </w:tcPr>
          <w:p w14:paraId="6E23A84E" w14:textId="7188D539" w:rsidR="00B21CD3" w:rsidRPr="001876E9" w:rsidRDefault="00B21CD3" w:rsidP="00FD5C81">
            <w:pPr>
              <w:pStyle w:val="Problemtext"/>
            </w:pPr>
            <w:r>
              <w:t>3.2.1.</w:t>
            </w:r>
          </w:p>
        </w:tc>
        <w:tc>
          <w:tcPr>
            <w:tcW w:w="0" w:type="auto"/>
          </w:tcPr>
          <w:p w14:paraId="68FCBA2F" w14:textId="3532A93A" w:rsidR="00B21CD3" w:rsidRPr="001876E9" w:rsidRDefault="00B21CD3" w:rsidP="00FD5C81">
            <w:pPr>
              <w:pStyle w:val="Problemtext"/>
            </w:pPr>
            <w:r>
              <w:t>3.2.2.</w:t>
            </w:r>
          </w:p>
        </w:tc>
        <w:tc>
          <w:tcPr>
            <w:tcW w:w="0" w:type="auto"/>
          </w:tcPr>
          <w:p w14:paraId="427F9509" w14:textId="67BFA72B" w:rsidR="00B21CD3" w:rsidRPr="001876E9" w:rsidRDefault="00B21CD3" w:rsidP="00FD5C81">
            <w:pPr>
              <w:pStyle w:val="Problemtext"/>
            </w:pPr>
            <w:r>
              <w:t>3.2.3.</w:t>
            </w:r>
          </w:p>
        </w:tc>
        <w:tc>
          <w:tcPr>
            <w:tcW w:w="0" w:type="auto"/>
          </w:tcPr>
          <w:p w14:paraId="33854CB1" w14:textId="5C4F8FCB" w:rsidR="00B21CD3" w:rsidRPr="001876E9" w:rsidRDefault="00B21CD3" w:rsidP="00FD5C81">
            <w:pPr>
              <w:pStyle w:val="Problemtext"/>
            </w:pPr>
            <w:r>
              <w:t>3.3.1.</w:t>
            </w:r>
          </w:p>
        </w:tc>
        <w:tc>
          <w:tcPr>
            <w:tcW w:w="0" w:type="auto"/>
          </w:tcPr>
          <w:p w14:paraId="1BDBF4A6" w14:textId="5267F305" w:rsidR="00B21CD3" w:rsidRPr="001876E9" w:rsidRDefault="00B21CD3" w:rsidP="00FD5C81">
            <w:pPr>
              <w:pStyle w:val="Problemtext"/>
            </w:pPr>
            <w:r>
              <w:t>3.3.2.</w:t>
            </w:r>
          </w:p>
        </w:tc>
        <w:tc>
          <w:tcPr>
            <w:tcW w:w="0" w:type="auto"/>
          </w:tcPr>
          <w:p w14:paraId="60454FAE" w14:textId="33CE5353" w:rsidR="00B21CD3" w:rsidRPr="001876E9" w:rsidRDefault="00B21CD3" w:rsidP="00FD5C81">
            <w:pPr>
              <w:pStyle w:val="Problemtext"/>
            </w:pPr>
            <w:r>
              <w:t>3.3.3.</w:t>
            </w:r>
          </w:p>
        </w:tc>
        <w:tc>
          <w:tcPr>
            <w:tcW w:w="0" w:type="auto"/>
          </w:tcPr>
          <w:p w14:paraId="5E0EBC12" w14:textId="6FC059E3" w:rsidR="00B21CD3" w:rsidRPr="001876E9" w:rsidRDefault="00B21CD3" w:rsidP="006563BA">
            <w:pPr>
              <w:pStyle w:val="Problemtext"/>
            </w:pPr>
            <w:r>
              <w:t>S</w:t>
            </w:r>
            <w:r w:rsidR="006563BA">
              <w:t>o</w:t>
            </w:r>
            <w:r>
              <w:t>m</w:t>
            </w:r>
          </w:p>
        </w:tc>
      </w:tr>
      <w:tr w:rsidR="00B21CD3" w:rsidRPr="0092141D" w14:paraId="47E91FF8" w14:textId="77777777" w:rsidTr="00FD5C81">
        <w:tc>
          <w:tcPr>
            <w:tcW w:w="0" w:type="auto"/>
          </w:tcPr>
          <w:p w14:paraId="410B8330" w14:textId="77777777" w:rsidR="00B21CD3" w:rsidRPr="001876E9" w:rsidRDefault="00B21CD3" w:rsidP="00FD5C81">
            <w:pPr>
              <w:pStyle w:val="Problemtext"/>
            </w:pPr>
            <w:r>
              <w:t>2</w:t>
            </w:r>
          </w:p>
        </w:tc>
        <w:tc>
          <w:tcPr>
            <w:tcW w:w="0" w:type="auto"/>
          </w:tcPr>
          <w:p w14:paraId="71B4AFC3" w14:textId="77777777" w:rsidR="00B21CD3" w:rsidRPr="001876E9" w:rsidRDefault="00B21CD3" w:rsidP="00FD5C81">
            <w:pPr>
              <w:pStyle w:val="Problemtext"/>
            </w:pPr>
            <w:r>
              <w:t>2</w:t>
            </w:r>
          </w:p>
        </w:tc>
        <w:tc>
          <w:tcPr>
            <w:tcW w:w="0" w:type="auto"/>
          </w:tcPr>
          <w:p w14:paraId="3BC7B830" w14:textId="77777777" w:rsidR="00B21CD3" w:rsidRDefault="00B21CD3" w:rsidP="00FD5C81">
            <w:pPr>
              <w:pStyle w:val="Problemtext"/>
            </w:pPr>
            <w:r>
              <w:t>6</w:t>
            </w:r>
          </w:p>
        </w:tc>
        <w:tc>
          <w:tcPr>
            <w:tcW w:w="0" w:type="auto"/>
          </w:tcPr>
          <w:p w14:paraId="13AF033B" w14:textId="77777777" w:rsidR="00B21CD3" w:rsidRPr="001876E9" w:rsidRDefault="00B21CD3" w:rsidP="00FD5C81">
            <w:pPr>
              <w:pStyle w:val="Problemtext"/>
            </w:pPr>
            <w:r>
              <w:t>5</w:t>
            </w:r>
          </w:p>
        </w:tc>
        <w:tc>
          <w:tcPr>
            <w:tcW w:w="0" w:type="auto"/>
          </w:tcPr>
          <w:p w14:paraId="3C1B9E03" w14:textId="77777777" w:rsidR="00B21CD3" w:rsidRPr="001876E9" w:rsidRDefault="00B21CD3" w:rsidP="00FD5C81">
            <w:pPr>
              <w:pStyle w:val="Problemtext"/>
            </w:pPr>
            <w:r>
              <w:t>4</w:t>
            </w:r>
          </w:p>
        </w:tc>
        <w:tc>
          <w:tcPr>
            <w:tcW w:w="0" w:type="auto"/>
          </w:tcPr>
          <w:p w14:paraId="0A89C00B" w14:textId="77777777" w:rsidR="00B21CD3" w:rsidRPr="001876E9" w:rsidRDefault="00B21CD3" w:rsidP="00FD5C81">
            <w:pPr>
              <w:pStyle w:val="Problemtext"/>
            </w:pPr>
            <w:r>
              <w:t>7</w:t>
            </w:r>
          </w:p>
        </w:tc>
        <w:tc>
          <w:tcPr>
            <w:tcW w:w="0" w:type="auto"/>
          </w:tcPr>
          <w:p w14:paraId="61992F80" w14:textId="18FC365F" w:rsidR="00B21CD3" w:rsidRPr="001876E9" w:rsidRDefault="00122891" w:rsidP="00FD5C81">
            <w:pPr>
              <w:pStyle w:val="Problemtext"/>
            </w:pPr>
            <w:r>
              <w:t>6</w:t>
            </w:r>
          </w:p>
        </w:tc>
        <w:tc>
          <w:tcPr>
            <w:tcW w:w="0" w:type="auto"/>
          </w:tcPr>
          <w:p w14:paraId="4CC0229B" w14:textId="77777777" w:rsidR="00B21CD3" w:rsidRPr="001876E9" w:rsidRDefault="00B21CD3" w:rsidP="00FD5C81">
            <w:pPr>
              <w:pStyle w:val="Problemtext"/>
            </w:pPr>
            <w:r>
              <w:t>11</w:t>
            </w:r>
          </w:p>
        </w:tc>
        <w:tc>
          <w:tcPr>
            <w:tcW w:w="0" w:type="auto"/>
          </w:tcPr>
          <w:p w14:paraId="01FC7DBD" w14:textId="77777777" w:rsidR="00B21CD3" w:rsidRPr="001876E9" w:rsidRDefault="00B21CD3" w:rsidP="00FD5C81">
            <w:pPr>
              <w:pStyle w:val="Problemtext"/>
            </w:pPr>
            <w:r>
              <w:t>5</w:t>
            </w:r>
          </w:p>
        </w:tc>
        <w:tc>
          <w:tcPr>
            <w:tcW w:w="0" w:type="auto"/>
          </w:tcPr>
          <w:p w14:paraId="4E705E94" w14:textId="1EBE9A6E" w:rsidR="00B21CD3" w:rsidRPr="001876E9" w:rsidRDefault="00B21CD3" w:rsidP="00FD5C81">
            <w:pPr>
              <w:pStyle w:val="Problemtext"/>
            </w:pPr>
            <w:r>
              <w:t>4</w:t>
            </w:r>
            <w:r w:rsidR="00122891">
              <w:t>8</w:t>
            </w:r>
          </w:p>
        </w:tc>
      </w:tr>
      <w:tr w:rsidR="00B21CD3" w:rsidRPr="0092141D" w14:paraId="3AD244B5" w14:textId="77777777" w:rsidTr="00B11A14">
        <w:trPr>
          <w:trHeight w:val="567"/>
        </w:trPr>
        <w:tc>
          <w:tcPr>
            <w:tcW w:w="0" w:type="auto"/>
          </w:tcPr>
          <w:p w14:paraId="557C5385" w14:textId="77777777" w:rsidR="00B21CD3" w:rsidRPr="0092141D" w:rsidRDefault="00B21CD3" w:rsidP="00FD5C81">
            <w:pPr>
              <w:pStyle w:val="Problemtext"/>
              <w:rPr>
                <w:rStyle w:val="Subquestionnumber"/>
                <w:b w:val="0"/>
              </w:rPr>
            </w:pPr>
          </w:p>
        </w:tc>
        <w:tc>
          <w:tcPr>
            <w:tcW w:w="0" w:type="auto"/>
          </w:tcPr>
          <w:p w14:paraId="1D9CFAC6" w14:textId="77777777" w:rsidR="00B21CD3" w:rsidRPr="0092141D" w:rsidRDefault="00B21CD3" w:rsidP="00FD5C81">
            <w:pPr>
              <w:pStyle w:val="Problemtext"/>
              <w:rPr>
                <w:rStyle w:val="Subquestionnumber"/>
                <w:b w:val="0"/>
              </w:rPr>
            </w:pPr>
          </w:p>
        </w:tc>
        <w:tc>
          <w:tcPr>
            <w:tcW w:w="0" w:type="auto"/>
          </w:tcPr>
          <w:p w14:paraId="2A4D2F29" w14:textId="77777777" w:rsidR="00B21CD3" w:rsidRPr="0092141D" w:rsidRDefault="00B21CD3" w:rsidP="00FD5C81">
            <w:pPr>
              <w:pStyle w:val="Problemtext"/>
              <w:rPr>
                <w:rStyle w:val="Subquestionnumber"/>
                <w:b w:val="0"/>
              </w:rPr>
            </w:pPr>
          </w:p>
        </w:tc>
        <w:tc>
          <w:tcPr>
            <w:tcW w:w="0" w:type="auto"/>
          </w:tcPr>
          <w:p w14:paraId="0241B6D0" w14:textId="77777777" w:rsidR="00B21CD3" w:rsidRPr="0092141D" w:rsidRDefault="00B21CD3" w:rsidP="00FD5C81">
            <w:pPr>
              <w:pStyle w:val="Problemtext"/>
              <w:rPr>
                <w:rStyle w:val="Subquestionnumber"/>
                <w:b w:val="0"/>
              </w:rPr>
            </w:pPr>
          </w:p>
        </w:tc>
        <w:tc>
          <w:tcPr>
            <w:tcW w:w="0" w:type="auto"/>
          </w:tcPr>
          <w:p w14:paraId="2E0F0CA0" w14:textId="77777777" w:rsidR="00B21CD3" w:rsidRPr="0092141D" w:rsidRDefault="00B21CD3" w:rsidP="00FD5C81">
            <w:pPr>
              <w:pStyle w:val="Problemtext"/>
              <w:rPr>
                <w:rStyle w:val="Subquestionnumber"/>
                <w:b w:val="0"/>
              </w:rPr>
            </w:pPr>
          </w:p>
        </w:tc>
        <w:tc>
          <w:tcPr>
            <w:tcW w:w="0" w:type="auto"/>
          </w:tcPr>
          <w:p w14:paraId="12641F69" w14:textId="77777777" w:rsidR="00B21CD3" w:rsidRPr="0092141D" w:rsidRDefault="00B21CD3" w:rsidP="00FD5C81">
            <w:pPr>
              <w:pStyle w:val="Problemtext"/>
              <w:rPr>
                <w:rStyle w:val="Subquestionnumber"/>
                <w:b w:val="0"/>
              </w:rPr>
            </w:pPr>
          </w:p>
        </w:tc>
        <w:tc>
          <w:tcPr>
            <w:tcW w:w="0" w:type="auto"/>
          </w:tcPr>
          <w:p w14:paraId="2615BBFD" w14:textId="77777777" w:rsidR="00B21CD3" w:rsidRPr="0092141D" w:rsidRDefault="00B21CD3" w:rsidP="00FD5C81">
            <w:pPr>
              <w:pStyle w:val="Problemtext"/>
              <w:rPr>
                <w:rStyle w:val="Subquestionnumber"/>
                <w:b w:val="0"/>
              </w:rPr>
            </w:pPr>
          </w:p>
        </w:tc>
        <w:tc>
          <w:tcPr>
            <w:tcW w:w="0" w:type="auto"/>
          </w:tcPr>
          <w:p w14:paraId="2AD99F45" w14:textId="77777777" w:rsidR="00B21CD3" w:rsidRPr="0092141D" w:rsidRDefault="00B21CD3" w:rsidP="00FD5C81">
            <w:pPr>
              <w:pStyle w:val="Problemtext"/>
              <w:rPr>
                <w:rStyle w:val="Subquestionnumber"/>
                <w:b w:val="0"/>
              </w:rPr>
            </w:pPr>
          </w:p>
        </w:tc>
        <w:tc>
          <w:tcPr>
            <w:tcW w:w="0" w:type="auto"/>
          </w:tcPr>
          <w:p w14:paraId="79BFE30B" w14:textId="77777777" w:rsidR="00B21CD3" w:rsidRPr="0092141D" w:rsidRDefault="00B21CD3" w:rsidP="00FD5C81">
            <w:pPr>
              <w:pStyle w:val="Problemtext"/>
              <w:rPr>
                <w:rStyle w:val="Subquestionnumber"/>
                <w:b w:val="0"/>
              </w:rPr>
            </w:pPr>
          </w:p>
        </w:tc>
        <w:tc>
          <w:tcPr>
            <w:tcW w:w="0" w:type="auto"/>
          </w:tcPr>
          <w:p w14:paraId="51761A0D" w14:textId="77777777" w:rsidR="00B21CD3" w:rsidRPr="0092141D" w:rsidRDefault="00B21CD3" w:rsidP="00FD5C81">
            <w:pPr>
              <w:pStyle w:val="Problemtext"/>
              <w:rPr>
                <w:rStyle w:val="Subquestionnumber"/>
                <w:b w:val="0"/>
              </w:rPr>
            </w:pPr>
          </w:p>
        </w:tc>
      </w:tr>
    </w:tbl>
    <w:p w14:paraId="2FA2A162" w14:textId="77777777" w:rsidR="004F311E" w:rsidRDefault="004F311E" w:rsidP="004F311E">
      <w:pPr>
        <w:pStyle w:val="Problemtext"/>
      </w:pPr>
    </w:p>
    <w:p w14:paraId="0D15E6F9" w14:textId="6DE2FB0C" w:rsidR="004F311E" w:rsidRDefault="004F311E" w:rsidP="004F311E">
      <w:pPr>
        <w:pStyle w:val="Subquestion"/>
      </w:pPr>
      <w:r w:rsidRPr="00C56BE9">
        <w:rPr>
          <w:rStyle w:val="Subquestionnumber"/>
        </w:rPr>
        <w:t>3.1.1.</w:t>
      </w:r>
      <w:r>
        <w:tab/>
      </w:r>
      <w:r w:rsidR="006563BA">
        <w:rPr>
          <w:u w:val="single"/>
        </w:rPr>
        <w:t>Geef</w:t>
      </w:r>
      <w:r w:rsidR="006563BA">
        <w:t xml:space="preserve"> een vergelijking, in ionen, voor de reactie van jodaat met overmaat jodide in zuur milieu.</w:t>
      </w:r>
    </w:p>
    <w:p w14:paraId="1C4AA50B" w14:textId="349528DF" w:rsidR="004F311E" w:rsidRDefault="004F311E" w:rsidP="004F311E">
      <w:pPr>
        <w:pStyle w:val="Answerbox"/>
      </w:pPr>
    </w:p>
    <w:p w14:paraId="76AA4E84" w14:textId="77777777" w:rsidR="004F311E" w:rsidRDefault="004F311E" w:rsidP="004F311E">
      <w:pPr>
        <w:pStyle w:val="Answerbox"/>
      </w:pPr>
    </w:p>
    <w:p w14:paraId="7E930EA4" w14:textId="77777777" w:rsidR="004F311E" w:rsidRDefault="004F311E" w:rsidP="004F311E">
      <w:pPr>
        <w:pStyle w:val="Answerbox"/>
      </w:pPr>
    </w:p>
    <w:p w14:paraId="6AA5B0F9" w14:textId="2085CDED" w:rsidR="004F311E" w:rsidRDefault="004F311E" w:rsidP="004F311E">
      <w:pPr>
        <w:pStyle w:val="Subquestion"/>
      </w:pPr>
      <w:r w:rsidRPr="00C56BE9">
        <w:rPr>
          <w:rStyle w:val="Subquestionnumber"/>
        </w:rPr>
        <w:t>3.1.2.</w:t>
      </w:r>
      <w:r>
        <w:tab/>
      </w:r>
      <w:r w:rsidR="006563BA">
        <w:rPr>
          <w:u w:val="single"/>
        </w:rPr>
        <w:t>Geef</w:t>
      </w:r>
      <w:r w:rsidR="006563BA">
        <w:t xml:space="preserve"> een vergelijking, in ionen, voor de reactie die tijdens de titratie met thiosulfaat optreedt.</w:t>
      </w:r>
    </w:p>
    <w:p w14:paraId="718322FC" w14:textId="77777777" w:rsidR="004F311E" w:rsidRDefault="004F311E" w:rsidP="004F311E">
      <w:pPr>
        <w:pStyle w:val="Answerbox"/>
      </w:pPr>
    </w:p>
    <w:p w14:paraId="4EE21847" w14:textId="594DB745" w:rsidR="004F311E" w:rsidRDefault="004F311E" w:rsidP="004F311E">
      <w:pPr>
        <w:pStyle w:val="Answerbox"/>
      </w:pPr>
    </w:p>
    <w:p w14:paraId="52CA4A03" w14:textId="77777777" w:rsidR="004F311E" w:rsidRDefault="004F311E" w:rsidP="004F311E">
      <w:pPr>
        <w:pStyle w:val="Answerbox"/>
      </w:pPr>
    </w:p>
    <w:p w14:paraId="35863659" w14:textId="429FD52A" w:rsidR="004F311E" w:rsidRDefault="004F311E" w:rsidP="004F311E">
      <w:pPr>
        <w:pStyle w:val="Subquestion"/>
      </w:pPr>
      <w:r w:rsidRPr="001C3319">
        <w:rPr>
          <w:rStyle w:val="Subquestionnumber"/>
        </w:rPr>
        <w:t>3.1.3.</w:t>
      </w:r>
      <w:r w:rsidRPr="001C3319">
        <w:tab/>
      </w:r>
      <w:r w:rsidR="006563BA">
        <w:rPr>
          <w:u w:val="single"/>
        </w:rPr>
        <w:t>Bereken</w:t>
      </w:r>
      <w:r w:rsidR="006563BA">
        <w:t xml:space="preserve"> het joodgehalte, in ppm, van het onderzochte zout.</w:t>
      </w:r>
    </w:p>
    <w:p w14:paraId="78DFC554" w14:textId="01E66E68" w:rsidR="004F311E" w:rsidRPr="003544D5" w:rsidRDefault="006563BA" w:rsidP="004F311E">
      <w:pPr>
        <w:pStyle w:val="Answerbox"/>
      </w:pPr>
      <w:r>
        <w:t>Berekening</w:t>
      </w:r>
      <w:r w:rsidR="004F311E" w:rsidRPr="003544D5">
        <w:t>:</w:t>
      </w:r>
    </w:p>
    <w:p w14:paraId="3BA20EEB" w14:textId="77777777" w:rsidR="004F311E" w:rsidRPr="003544D5" w:rsidRDefault="004F311E" w:rsidP="004F311E">
      <w:pPr>
        <w:pStyle w:val="Answerbox"/>
      </w:pPr>
    </w:p>
    <w:p w14:paraId="53231A52" w14:textId="77777777" w:rsidR="004F311E" w:rsidRPr="003544D5" w:rsidRDefault="004F311E" w:rsidP="004F311E">
      <w:pPr>
        <w:pStyle w:val="Answerbox"/>
      </w:pPr>
    </w:p>
    <w:p w14:paraId="04B5AA89" w14:textId="77777777" w:rsidR="004F311E" w:rsidRPr="003544D5" w:rsidRDefault="004F311E" w:rsidP="004F311E">
      <w:pPr>
        <w:pStyle w:val="Answerbox"/>
      </w:pPr>
    </w:p>
    <w:p w14:paraId="485C0F14" w14:textId="77777777" w:rsidR="004F311E" w:rsidRPr="003544D5" w:rsidRDefault="004F311E" w:rsidP="004F311E">
      <w:pPr>
        <w:pStyle w:val="Answerbox"/>
      </w:pPr>
    </w:p>
    <w:p w14:paraId="0EBB4CC8" w14:textId="77777777" w:rsidR="004F311E" w:rsidRPr="003544D5" w:rsidRDefault="004F311E" w:rsidP="004F311E">
      <w:pPr>
        <w:pStyle w:val="Answerbox"/>
      </w:pPr>
    </w:p>
    <w:p w14:paraId="427D5851" w14:textId="77777777" w:rsidR="004F311E" w:rsidRPr="003544D5" w:rsidRDefault="004F311E" w:rsidP="004F311E">
      <w:pPr>
        <w:pStyle w:val="Answerbox"/>
      </w:pPr>
    </w:p>
    <w:p w14:paraId="5DB1F616" w14:textId="77777777" w:rsidR="004F311E" w:rsidRPr="003544D5" w:rsidRDefault="004F311E" w:rsidP="004F311E">
      <w:pPr>
        <w:pStyle w:val="Answerbox"/>
      </w:pPr>
    </w:p>
    <w:p w14:paraId="0F3AA1F5" w14:textId="77777777" w:rsidR="004F311E" w:rsidRPr="003544D5" w:rsidRDefault="004F311E" w:rsidP="004F311E">
      <w:pPr>
        <w:pStyle w:val="Answerbox"/>
      </w:pPr>
    </w:p>
    <w:p w14:paraId="5763E010" w14:textId="77777777" w:rsidR="004F311E" w:rsidRPr="003544D5" w:rsidRDefault="004F311E" w:rsidP="004F311E">
      <w:pPr>
        <w:pStyle w:val="Answerbox"/>
      </w:pPr>
    </w:p>
    <w:p w14:paraId="2D979829" w14:textId="77777777" w:rsidR="004F311E" w:rsidRPr="003544D5" w:rsidRDefault="004F311E" w:rsidP="004F311E">
      <w:pPr>
        <w:pStyle w:val="Answerbox"/>
      </w:pPr>
    </w:p>
    <w:p w14:paraId="2BB52846" w14:textId="77777777" w:rsidR="004F311E" w:rsidRPr="003544D5" w:rsidRDefault="004F311E" w:rsidP="004F311E">
      <w:pPr>
        <w:pStyle w:val="Answerbox"/>
      </w:pPr>
    </w:p>
    <w:p w14:paraId="5FD6D4ED" w14:textId="77777777" w:rsidR="004F311E" w:rsidRPr="003544D5" w:rsidRDefault="004F311E" w:rsidP="004F311E">
      <w:pPr>
        <w:pStyle w:val="Answerbox"/>
      </w:pPr>
    </w:p>
    <w:p w14:paraId="4FB37D96" w14:textId="5641798E" w:rsidR="004F311E" w:rsidRPr="003544D5" w:rsidRDefault="004F311E" w:rsidP="004F311E">
      <w:pPr>
        <w:pStyle w:val="Answerbox"/>
      </w:pPr>
      <w:r w:rsidRPr="003544D5">
        <w:t xml:space="preserve">ppm </w:t>
      </w:r>
      <w:r w:rsidR="006563BA">
        <w:t>I</w:t>
      </w:r>
      <w:r w:rsidRPr="003544D5">
        <w:t xml:space="preserve"> = </w:t>
      </w:r>
    </w:p>
    <w:p w14:paraId="67C406C2" w14:textId="4B49CCB7" w:rsidR="004F311E" w:rsidRPr="000C5731" w:rsidRDefault="00B21CD3" w:rsidP="004F311E">
      <w:pPr>
        <w:pStyle w:val="Subquestion"/>
      </w:pPr>
      <w:r>
        <w:rPr>
          <w:rStyle w:val="Subquestionnumber"/>
        </w:rPr>
        <w:lastRenderedPageBreak/>
        <w:t>3.2</w:t>
      </w:r>
      <w:r w:rsidR="004F311E" w:rsidRPr="000C5731">
        <w:rPr>
          <w:rStyle w:val="Subquestionnumber"/>
        </w:rPr>
        <w:t>.1.</w:t>
      </w:r>
      <w:r w:rsidR="004F311E">
        <w:tab/>
      </w:r>
      <w:r w:rsidR="006563BA">
        <w:t>Kies een geschikt punt uit de verkregen experimentele gegevens en gebruik dat om het oplosbaarheidsproduct van AgI (</w:t>
      </w:r>
      <w:r w:rsidR="006563BA">
        <w:rPr>
          <w:i/>
        </w:rPr>
        <w:t>K</w:t>
      </w:r>
      <w:r w:rsidR="006563BA">
        <w:rPr>
          <w:vertAlign w:val="subscript"/>
        </w:rPr>
        <w:t>spI</w:t>
      </w:r>
      <w:r w:rsidR="006563BA">
        <w:t xml:space="preserve">) te </w:t>
      </w:r>
      <w:r w:rsidR="006563BA" w:rsidRPr="00296F28">
        <w:rPr>
          <w:u w:val="single"/>
        </w:rPr>
        <w:t>berekenen</w:t>
      </w:r>
      <w:r w:rsidR="006563BA">
        <w:t xml:space="preserve">. </w:t>
      </w:r>
      <w:r w:rsidR="006563BA">
        <w:rPr>
          <w:i/>
        </w:rPr>
        <w:t xml:space="preserve"> </w:t>
      </w:r>
    </w:p>
    <w:p w14:paraId="6644325E" w14:textId="42C7F1A3" w:rsidR="004F311E" w:rsidRPr="00AF4A65" w:rsidRDefault="006563BA" w:rsidP="004F311E">
      <w:pPr>
        <w:pStyle w:val="Answerbox"/>
      </w:pPr>
      <w:r>
        <w:t>Berekening</w:t>
      </w:r>
      <w:r w:rsidR="004F311E" w:rsidRPr="00AF4A65">
        <w:t>:</w:t>
      </w:r>
    </w:p>
    <w:p w14:paraId="614D1D95" w14:textId="77777777" w:rsidR="004F311E" w:rsidRDefault="004F311E" w:rsidP="004F311E">
      <w:pPr>
        <w:pStyle w:val="Answerbox"/>
      </w:pPr>
    </w:p>
    <w:p w14:paraId="6674CA5F" w14:textId="77777777" w:rsidR="004F311E" w:rsidRPr="003544D5" w:rsidRDefault="004F311E" w:rsidP="004F311E">
      <w:pPr>
        <w:pStyle w:val="Answerbox"/>
      </w:pPr>
    </w:p>
    <w:p w14:paraId="29849846" w14:textId="77777777" w:rsidR="004F311E" w:rsidRPr="003544D5" w:rsidRDefault="004F311E" w:rsidP="004F311E">
      <w:pPr>
        <w:pStyle w:val="Answerbox"/>
      </w:pPr>
    </w:p>
    <w:p w14:paraId="5ED26F46" w14:textId="77777777" w:rsidR="004F311E" w:rsidRPr="003544D5" w:rsidRDefault="004F311E" w:rsidP="004F311E">
      <w:pPr>
        <w:pStyle w:val="Answerbox"/>
      </w:pPr>
    </w:p>
    <w:p w14:paraId="4A03B2F6" w14:textId="77777777" w:rsidR="004F311E" w:rsidRPr="003544D5" w:rsidRDefault="004F311E" w:rsidP="004F311E">
      <w:pPr>
        <w:pStyle w:val="Answerbox"/>
      </w:pPr>
    </w:p>
    <w:p w14:paraId="0AF55BBD" w14:textId="77777777" w:rsidR="004F311E" w:rsidRPr="003544D5" w:rsidRDefault="004F311E" w:rsidP="004F311E">
      <w:pPr>
        <w:pStyle w:val="Answerbox"/>
      </w:pPr>
    </w:p>
    <w:p w14:paraId="01CD295F" w14:textId="77777777" w:rsidR="004F311E" w:rsidRPr="003544D5" w:rsidRDefault="004F311E" w:rsidP="004F311E">
      <w:pPr>
        <w:pStyle w:val="Answerbox"/>
      </w:pPr>
    </w:p>
    <w:p w14:paraId="36B8CE78" w14:textId="77777777" w:rsidR="004F311E" w:rsidRDefault="004F311E" w:rsidP="004F311E">
      <w:pPr>
        <w:pStyle w:val="Answerbox"/>
      </w:pPr>
    </w:p>
    <w:p w14:paraId="6AD5AAD5" w14:textId="77777777" w:rsidR="004F311E" w:rsidRPr="003544D5" w:rsidRDefault="004F311E" w:rsidP="004F311E">
      <w:pPr>
        <w:pStyle w:val="Answerbox"/>
      </w:pPr>
    </w:p>
    <w:p w14:paraId="2207AB09" w14:textId="77777777" w:rsidR="004F311E" w:rsidRPr="003544D5" w:rsidRDefault="004F311E" w:rsidP="004F311E">
      <w:pPr>
        <w:pStyle w:val="Answerbox"/>
      </w:pPr>
    </w:p>
    <w:p w14:paraId="1B394346" w14:textId="77777777" w:rsidR="004F311E" w:rsidRDefault="004F311E" w:rsidP="004F311E">
      <w:pPr>
        <w:pStyle w:val="Answerbox"/>
      </w:pPr>
    </w:p>
    <w:p w14:paraId="7ED6A772" w14:textId="77777777" w:rsidR="004F311E" w:rsidRPr="003544D5" w:rsidRDefault="004F311E" w:rsidP="004F311E">
      <w:pPr>
        <w:pStyle w:val="Answerbox"/>
      </w:pPr>
    </w:p>
    <w:p w14:paraId="0BE2CA83" w14:textId="77777777" w:rsidR="004F311E" w:rsidRPr="002500E1" w:rsidRDefault="004F311E" w:rsidP="004F311E">
      <w:pPr>
        <w:pStyle w:val="Answerbox"/>
      </w:pPr>
      <w:r w:rsidRPr="00A46C81">
        <w:rPr>
          <w:rStyle w:val="Variable"/>
        </w:rPr>
        <w:t>K</w:t>
      </w:r>
      <w:r>
        <w:rPr>
          <w:vertAlign w:val="subscript"/>
        </w:rPr>
        <w:t>spI</w:t>
      </w:r>
      <w:r>
        <w:t>:</w:t>
      </w:r>
    </w:p>
    <w:p w14:paraId="167FAE14" w14:textId="20D9F136" w:rsidR="004F311E" w:rsidRPr="000C5731" w:rsidRDefault="00B21CD3" w:rsidP="004F311E">
      <w:pPr>
        <w:pStyle w:val="Subquestion"/>
      </w:pPr>
      <w:r>
        <w:rPr>
          <w:rStyle w:val="Subquestionnumber"/>
        </w:rPr>
        <w:t>3.2</w:t>
      </w:r>
      <w:r w:rsidR="004F311E">
        <w:rPr>
          <w:rStyle w:val="Subquestionnumber"/>
        </w:rPr>
        <w:t>.2</w:t>
      </w:r>
      <w:r w:rsidR="004F311E" w:rsidRPr="000C5731">
        <w:rPr>
          <w:rStyle w:val="Subquestionnumber"/>
        </w:rPr>
        <w:t>.</w:t>
      </w:r>
      <w:r w:rsidR="004F311E">
        <w:tab/>
      </w:r>
      <w:r w:rsidR="006563BA">
        <w:t>Kies een geschikt punt uit de verkregen experimentele gegevens en gebruik dat om het oplosbaarheidsproduct van Ag</w:t>
      </w:r>
      <w:r w:rsidR="00C1348E">
        <w:t>Cl</w:t>
      </w:r>
      <w:r w:rsidR="006563BA">
        <w:t xml:space="preserve"> (</w:t>
      </w:r>
      <w:r w:rsidR="006563BA">
        <w:rPr>
          <w:i/>
        </w:rPr>
        <w:t>K</w:t>
      </w:r>
      <w:r w:rsidR="006563BA">
        <w:rPr>
          <w:vertAlign w:val="subscript"/>
        </w:rPr>
        <w:t>sp</w:t>
      </w:r>
      <w:r w:rsidR="00C1348E">
        <w:rPr>
          <w:vertAlign w:val="subscript"/>
        </w:rPr>
        <w:t>Cl</w:t>
      </w:r>
      <w:r w:rsidR="006563BA">
        <w:t xml:space="preserve">) te </w:t>
      </w:r>
      <w:r w:rsidR="006563BA" w:rsidRPr="00296F28">
        <w:rPr>
          <w:u w:val="single"/>
        </w:rPr>
        <w:t>berekenen</w:t>
      </w:r>
      <w:r w:rsidR="006563BA">
        <w:t>.</w:t>
      </w:r>
    </w:p>
    <w:p w14:paraId="3B45E85E" w14:textId="0E70A7D6" w:rsidR="004F311E" w:rsidRPr="00AF4A65" w:rsidRDefault="006563BA" w:rsidP="004F311E">
      <w:pPr>
        <w:pStyle w:val="Answerbox"/>
      </w:pPr>
      <w:r>
        <w:t>Berekening</w:t>
      </w:r>
      <w:r w:rsidR="004F311E" w:rsidRPr="00AF4A65">
        <w:t>:</w:t>
      </w:r>
    </w:p>
    <w:p w14:paraId="03F03359" w14:textId="77777777" w:rsidR="004F311E" w:rsidRDefault="004F311E" w:rsidP="004F311E">
      <w:pPr>
        <w:pStyle w:val="Answerbox"/>
      </w:pPr>
    </w:p>
    <w:p w14:paraId="30EE7E9A" w14:textId="77777777" w:rsidR="004F311E" w:rsidRPr="003544D5" w:rsidRDefault="004F311E" w:rsidP="004F311E">
      <w:pPr>
        <w:pStyle w:val="Answerbox"/>
      </w:pPr>
    </w:p>
    <w:p w14:paraId="487BA64C" w14:textId="77777777" w:rsidR="004F311E" w:rsidRPr="003544D5" w:rsidRDefault="004F311E" w:rsidP="004F311E">
      <w:pPr>
        <w:pStyle w:val="Answerbox"/>
      </w:pPr>
    </w:p>
    <w:p w14:paraId="4AA78EF8" w14:textId="77777777" w:rsidR="004F311E" w:rsidRPr="003544D5" w:rsidRDefault="004F311E" w:rsidP="004F311E">
      <w:pPr>
        <w:pStyle w:val="Answerbox"/>
      </w:pPr>
    </w:p>
    <w:p w14:paraId="1924A660" w14:textId="77777777" w:rsidR="004F311E" w:rsidRPr="003544D5" w:rsidRDefault="004F311E" w:rsidP="004F311E">
      <w:pPr>
        <w:pStyle w:val="Answerbox"/>
      </w:pPr>
    </w:p>
    <w:p w14:paraId="2E0F6208" w14:textId="77777777" w:rsidR="004F311E" w:rsidRPr="003544D5" w:rsidRDefault="004F311E" w:rsidP="004F311E">
      <w:pPr>
        <w:pStyle w:val="Answerbox"/>
      </w:pPr>
    </w:p>
    <w:p w14:paraId="1F308661" w14:textId="77777777" w:rsidR="004F311E" w:rsidRPr="003544D5" w:rsidRDefault="004F311E" w:rsidP="004F311E">
      <w:pPr>
        <w:pStyle w:val="Answerbox"/>
      </w:pPr>
    </w:p>
    <w:p w14:paraId="239FF6EE" w14:textId="77777777" w:rsidR="004F311E" w:rsidRDefault="004F311E" w:rsidP="004F311E">
      <w:pPr>
        <w:pStyle w:val="Answerbox"/>
      </w:pPr>
    </w:p>
    <w:p w14:paraId="4AD0CB12" w14:textId="77777777" w:rsidR="004F311E" w:rsidRPr="003544D5" w:rsidRDefault="004F311E" w:rsidP="004F311E">
      <w:pPr>
        <w:pStyle w:val="Answerbox"/>
      </w:pPr>
    </w:p>
    <w:p w14:paraId="470B5DBC" w14:textId="77777777" w:rsidR="004F311E" w:rsidRPr="003544D5" w:rsidRDefault="004F311E" w:rsidP="004F311E">
      <w:pPr>
        <w:pStyle w:val="Answerbox"/>
      </w:pPr>
    </w:p>
    <w:p w14:paraId="1A17DA3A" w14:textId="77777777" w:rsidR="004F311E" w:rsidRPr="002500E1" w:rsidRDefault="004F311E" w:rsidP="004F311E">
      <w:pPr>
        <w:pStyle w:val="Answerbox"/>
      </w:pPr>
      <w:r w:rsidRPr="00A46C81">
        <w:rPr>
          <w:rStyle w:val="Variable"/>
        </w:rPr>
        <w:t>K</w:t>
      </w:r>
      <w:r>
        <w:rPr>
          <w:vertAlign w:val="subscript"/>
        </w:rPr>
        <w:t>spCl</w:t>
      </w:r>
      <w:r>
        <w:t>:</w:t>
      </w:r>
    </w:p>
    <w:p w14:paraId="201BB040" w14:textId="788D3C15" w:rsidR="004F311E" w:rsidRDefault="00B21CD3" w:rsidP="004F311E">
      <w:pPr>
        <w:pStyle w:val="Subquestion"/>
      </w:pPr>
      <w:r>
        <w:rPr>
          <w:rStyle w:val="Subquestionnumber"/>
        </w:rPr>
        <w:lastRenderedPageBreak/>
        <w:t>3.2</w:t>
      </w:r>
      <w:r w:rsidR="004F311E">
        <w:rPr>
          <w:rStyle w:val="Subquestionnumber"/>
        </w:rPr>
        <w:t>.3</w:t>
      </w:r>
      <w:r w:rsidR="004F311E" w:rsidRPr="000C5731">
        <w:rPr>
          <w:rStyle w:val="Subquestionnumber"/>
        </w:rPr>
        <w:t>.</w:t>
      </w:r>
      <w:r w:rsidR="004F311E">
        <w:tab/>
      </w:r>
      <w:r w:rsidR="006563BA">
        <w:t xml:space="preserve">Kies een geschikt punt uit de verkregen experimentele gegevens en gebruik dat om </w:t>
      </w:r>
      <w:r w:rsidR="006563BA" w:rsidRPr="00A46C81">
        <w:rPr>
          <w:rStyle w:val="Variable"/>
        </w:rPr>
        <w:t>K</w:t>
      </w:r>
      <w:r w:rsidR="006563BA">
        <w:rPr>
          <w:vertAlign w:val="subscript"/>
        </w:rPr>
        <w:t>f</w:t>
      </w:r>
      <w:r w:rsidR="006563BA">
        <w:t xml:space="preserve"> te </w:t>
      </w:r>
      <w:r w:rsidR="006563BA" w:rsidRPr="001D3770">
        <w:rPr>
          <w:u w:val="single"/>
        </w:rPr>
        <w:t>berekenen</w:t>
      </w:r>
      <w:r w:rsidR="006563BA">
        <w:t xml:space="preserve">. </w:t>
      </w:r>
      <w:r w:rsidR="006563BA">
        <w:br/>
        <w:t xml:space="preserve">Voor deze berekening zul je de waardes van </w:t>
      </w:r>
      <w:r w:rsidR="006563BA">
        <w:rPr>
          <w:i/>
        </w:rPr>
        <w:t>K</w:t>
      </w:r>
      <w:r w:rsidR="006563BA">
        <w:rPr>
          <w:vertAlign w:val="subscript"/>
        </w:rPr>
        <w:t>spI</w:t>
      </w:r>
      <w:r w:rsidR="006563BA">
        <w:t xml:space="preserve"> en/of </w:t>
      </w:r>
      <w:r w:rsidR="006563BA">
        <w:rPr>
          <w:i/>
        </w:rPr>
        <w:t>K</w:t>
      </w:r>
      <w:r w:rsidR="006563BA">
        <w:rPr>
          <w:vertAlign w:val="subscript"/>
        </w:rPr>
        <w:t>spCl</w:t>
      </w:r>
      <w:r w:rsidR="006563BA">
        <w:t xml:space="preserve"> nodig hebben. Als je die niet hebt gevonden in vraag </w:t>
      </w:r>
      <w:r w:rsidR="006563BA" w:rsidRPr="001D3770">
        <w:rPr>
          <w:b/>
        </w:rPr>
        <w:t>3.2.1</w:t>
      </w:r>
      <w:r w:rsidR="006563BA">
        <w:rPr>
          <w:b/>
        </w:rPr>
        <w:t>.</w:t>
      </w:r>
      <w:r w:rsidR="006563BA">
        <w:t xml:space="preserve"> of </w:t>
      </w:r>
      <w:r w:rsidR="006563BA" w:rsidRPr="001D3770">
        <w:rPr>
          <w:b/>
        </w:rPr>
        <w:t>3.2.2</w:t>
      </w:r>
      <w:r w:rsidR="006563BA">
        <w:rPr>
          <w:b/>
        </w:rPr>
        <w:t>,</w:t>
      </w:r>
      <w:r w:rsidR="006563BA">
        <w:t xml:space="preserve"> kun je de volgende waardes gebruiken: </w:t>
      </w:r>
      <w:r w:rsidR="006563BA">
        <w:rPr>
          <w:i/>
        </w:rPr>
        <w:t>K</w:t>
      </w:r>
      <w:r w:rsidR="006563BA" w:rsidRPr="00703D76">
        <w:rPr>
          <w:vertAlign w:val="subscript"/>
        </w:rPr>
        <w:t>spI</w:t>
      </w:r>
      <w:r w:rsidR="006563BA">
        <w:t xml:space="preserve"> = 1,00·10</w:t>
      </w:r>
      <w:r w:rsidR="006563BA">
        <w:rPr>
          <w:vertAlign w:val="superscript"/>
        </w:rPr>
        <w:t>–15</w:t>
      </w:r>
      <w:r w:rsidR="006563BA">
        <w:t xml:space="preserve"> en </w:t>
      </w:r>
      <w:r w:rsidR="006563BA">
        <w:rPr>
          <w:i/>
        </w:rPr>
        <w:t>K</w:t>
      </w:r>
      <w:r w:rsidR="006563BA">
        <w:rPr>
          <w:vertAlign w:val="subscript"/>
        </w:rPr>
        <w:t>spCl</w:t>
      </w:r>
      <w:r w:rsidR="006563BA">
        <w:t xml:space="preserve"> = 1,00·10</w:t>
      </w:r>
      <w:r w:rsidR="006563BA">
        <w:rPr>
          <w:vertAlign w:val="superscript"/>
        </w:rPr>
        <w:t>–9</w:t>
      </w:r>
      <w:r w:rsidR="006563BA">
        <w:t>. Je krijgt hiervoor geen puntenaftrek.</w:t>
      </w:r>
    </w:p>
    <w:p w14:paraId="61453E2C" w14:textId="05313022" w:rsidR="004F311E" w:rsidRPr="00AF4A65" w:rsidRDefault="006563BA" w:rsidP="004F311E">
      <w:pPr>
        <w:pStyle w:val="Answerbox"/>
      </w:pPr>
      <w:r>
        <w:t>Berekening</w:t>
      </w:r>
      <w:r w:rsidR="004F311E" w:rsidRPr="00AF4A65">
        <w:t>:</w:t>
      </w:r>
    </w:p>
    <w:p w14:paraId="386EFD4B" w14:textId="77777777" w:rsidR="004F311E" w:rsidRPr="003544D5" w:rsidRDefault="004F311E" w:rsidP="004F311E">
      <w:pPr>
        <w:pStyle w:val="Answerbox"/>
      </w:pPr>
    </w:p>
    <w:p w14:paraId="14F801E3" w14:textId="77777777" w:rsidR="004F311E" w:rsidRPr="003544D5" w:rsidRDefault="004F311E" w:rsidP="004F311E">
      <w:pPr>
        <w:pStyle w:val="Answerbox"/>
      </w:pPr>
    </w:p>
    <w:p w14:paraId="096D1A90" w14:textId="77777777" w:rsidR="004F311E" w:rsidRDefault="004F311E" w:rsidP="004F311E">
      <w:pPr>
        <w:pStyle w:val="Answerbox"/>
      </w:pPr>
    </w:p>
    <w:p w14:paraId="39A0C986" w14:textId="77777777" w:rsidR="004F311E" w:rsidRDefault="004F311E" w:rsidP="004F311E">
      <w:pPr>
        <w:pStyle w:val="Answerbox"/>
      </w:pPr>
    </w:p>
    <w:p w14:paraId="685FF0E5" w14:textId="77777777" w:rsidR="004F311E" w:rsidRDefault="004F311E" w:rsidP="004F311E">
      <w:pPr>
        <w:pStyle w:val="Answerbox"/>
      </w:pPr>
    </w:p>
    <w:p w14:paraId="43A96B84" w14:textId="77777777" w:rsidR="004F311E" w:rsidRDefault="004F311E" w:rsidP="004F311E">
      <w:pPr>
        <w:pStyle w:val="Answerbox"/>
      </w:pPr>
    </w:p>
    <w:p w14:paraId="558E7720" w14:textId="77777777" w:rsidR="004F311E" w:rsidRDefault="004F311E" w:rsidP="004F311E">
      <w:pPr>
        <w:pStyle w:val="Answerbox"/>
      </w:pPr>
    </w:p>
    <w:p w14:paraId="557CEE1A" w14:textId="77777777" w:rsidR="004F311E" w:rsidRDefault="004F311E" w:rsidP="004F311E">
      <w:pPr>
        <w:pStyle w:val="Answerbox"/>
      </w:pPr>
    </w:p>
    <w:p w14:paraId="34C72F5E" w14:textId="77777777" w:rsidR="004F311E" w:rsidRDefault="004F311E" w:rsidP="004F311E">
      <w:pPr>
        <w:pStyle w:val="Answerbox"/>
      </w:pPr>
    </w:p>
    <w:p w14:paraId="5870ED68" w14:textId="77777777" w:rsidR="004F311E" w:rsidRDefault="004F311E" w:rsidP="004F311E">
      <w:pPr>
        <w:pStyle w:val="Answerbox"/>
      </w:pPr>
    </w:p>
    <w:p w14:paraId="7F509AD3" w14:textId="77777777" w:rsidR="004F311E" w:rsidRPr="003544D5" w:rsidRDefault="004F311E" w:rsidP="004F311E">
      <w:pPr>
        <w:pStyle w:val="Answerbox"/>
      </w:pPr>
    </w:p>
    <w:p w14:paraId="52508E02" w14:textId="77777777" w:rsidR="004F311E" w:rsidRPr="00097E3D" w:rsidRDefault="004F311E" w:rsidP="004F311E">
      <w:pPr>
        <w:pStyle w:val="Answerbox"/>
      </w:pPr>
    </w:p>
    <w:p w14:paraId="7764B837" w14:textId="77777777" w:rsidR="004F311E" w:rsidRPr="00097E3D" w:rsidRDefault="004F311E" w:rsidP="004F311E">
      <w:pPr>
        <w:pStyle w:val="Answerbox"/>
      </w:pPr>
    </w:p>
    <w:p w14:paraId="6DFC1FD9" w14:textId="4FF36DC5" w:rsidR="004F311E" w:rsidRDefault="004F311E" w:rsidP="004F311E">
      <w:pPr>
        <w:pStyle w:val="Answerbox"/>
      </w:pPr>
    </w:p>
    <w:p w14:paraId="640770BE" w14:textId="77777777" w:rsidR="00C1348E" w:rsidRDefault="00C1348E" w:rsidP="004F311E">
      <w:pPr>
        <w:pStyle w:val="Answerbox"/>
      </w:pPr>
    </w:p>
    <w:p w14:paraId="0C7D17D9" w14:textId="77777777" w:rsidR="00C1348E" w:rsidRDefault="00C1348E" w:rsidP="004F311E">
      <w:pPr>
        <w:pStyle w:val="Answerbox"/>
      </w:pPr>
    </w:p>
    <w:p w14:paraId="360885BF" w14:textId="77777777" w:rsidR="00C1348E" w:rsidRDefault="00C1348E" w:rsidP="004F311E">
      <w:pPr>
        <w:pStyle w:val="Answerbox"/>
      </w:pPr>
    </w:p>
    <w:p w14:paraId="7FFFC6C7" w14:textId="77777777" w:rsidR="00C1348E" w:rsidRPr="00AF4A65" w:rsidRDefault="00C1348E" w:rsidP="004F311E">
      <w:pPr>
        <w:pStyle w:val="Answerbox"/>
      </w:pPr>
    </w:p>
    <w:p w14:paraId="7C5EAA0F" w14:textId="77777777" w:rsidR="004F311E" w:rsidRDefault="004F311E" w:rsidP="004F311E">
      <w:pPr>
        <w:pStyle w:val="Answerbox"/>
      </w:pPr>
    </w:p>
    <w:p w14:paraId="56AF06BF" w14:textId="77777777" w:rsidR="004F311E" w:rsidRDefault="004F311E" w:rsidP="004F311E">
      <w:pPr>
        <w:pStyle w:val="Answerbox"/>
      </w:pPr>
    </w:p>
    <w:p w14:paraId="13A2ACA0" w14:textId="77777777" w:rsidR="004F311E" w:rsidRDefault="004F311E" w:rsidP="004F311E">
      <w:pPr>
        <w:pStyle w:val="Answerbox"/>
      </w:pPr>
    </w:p>
    <w:p w14:paraId="62C5246E" w14:textId="77777777" w:rsidR="004F311E" w:rsidRDefault="004F311E" w:rsidP="004F311E">
      <w:pPr>
        <w:pStyle w:val="Answerbox"/>
      </w:pPr>
    </w:p>
    <w:p w14:paraId="45445E55" w14:textId="77777777" w:rsidR="004F311E" w:rsidRDefault="004F311E" w:rsidP="004F311E">
      <w:pPr>
        <w:pStyle w:val="Answerbox"/>
      </w:pPr>
    </w:p>
    <w:p w14:paraId="6AE3BD9D" w14:textId="77777777" w:rsidR="004F311E" w:rsidRPr="002500E1" w:rsidRDefault="004F311E" w:rsidP="004F311E">
      <w:pPr>
        <w:pStyle w:val="Answerbox"/>
      </w:pPr>
      <w:r w:rsidRPr="00A46C81">
        <w:rPr>
          <w:rStyle w:val="Variable"/>
        </w:rPr>
        <w:t>K</w:t>
      </w:r>
      <w:r>
        <w:rPr>
          <w:vertAlign w:val="subscript"/>
        </w:rPr>
        <w:t>f</w:t>
      </w:r>
      <w:r>
        <w:t>:</w:t>
      </w:r>
    </w:p>
    <w:p w14:paraId="1ED83078" w14:textId="77777777" w:rsidR="00B21CD3" w:rsidRDefault="00B21CD3">
      <w:pPr>
        <w:rPr>
          <w:rStyle w:val="Subquestionnumber"/>
          <w:sz w:val="24"/>
        </w:rPr>
      </w:pPr>
      <w:r>
        <w:rPr>
          <w:rStyle w:val="Subquestionnumber"/>
        </w:rPr>
        <w:br w:type="page"/>
      </w:r>
    </w:p>
    <w:p w14:paraId="2CC61425" w14:textId="7AA1FA97" w:rsidR="0004517F" w:rsidRDefault="0004517F" w:rsidP="0004517F">
      <w:pPr>
        <w:pStyle w:val="Subquestion"/>
      </w:pPr>
      <w:r>
        <w:rPr>
          <w:rStyle w:val="Subquestionnumber"/>
        </w:rPr>
        <w:lastRenderedPageBreak/>
        <w:t>3.3</w:t>
      </w:r>
      <w:r w:rsidRPr="00F31D71">
        <w:rPr>
          <w:rStyle w:val="Subquestionnumber"/>
        </w:rPr>
        <w:t>.1.</w:t>
      </w:r>
      <w:r>
        <w:tab/>
      </w:r>
      <w:r w:rsidR="006563BA" w:rsidRPr="00450EDE">
        <w:rPr>
          <w:u w:val="single"/>
        </w:rPr>
        <w:t>Geef</w:t>
      </w:r>
      <w:r w:rsidR="006563BA">
        <w:t xml:space="preserve"> de vergelijking voor de reactie van cerium(IV) met H</w:t>
      </w:r>
      <w:r w:rsidR="006563BA">
        <w:rPr>
          <w:vertAlign w:val="subscript"/>
        </w:rPr>
        <w:t>3</w:t>
      </w:r>
      <w:r w:rsidR="006563BA">
        <w:t>AsO</w:t>
      </w:r>
      <w:r w:rsidR="006563BA">
        <w:rPr>
          <w:vertAlign w:val="subscript"/>
        </w:rPr>
        <w:t>3</w:t>
      </w:r>
      <w:r w:rsidR="006563BA">
        <w:t xml:space="preserve"> in zuur milieu en vergelijkingen voor reacties die redelijkerwijs het katalytische effect van jodide op deze reactie kunnen verklaren: de reactie van cerium(IV)ionen met deeltjes waarvan in de formule het elementsymbool I voorkomt en de reactie van H</w:t>
      </w:r>
      <w:r w:rsidR="006563BA">
        <w:rPr>
          <w:vertAlign w:val="subscript"/>
        </w:rPr>
        <w:t>3</w:t>
      </w:r>
      <w:r w:rsidR="006563BA">
        <w:t>AsO</w:t>
      </w:r>
      <w:r w:rsidR="006563BA">
        <w:rPr>
          <w:vertAlign w:val="subscript"/>
        </w:rPr>
        <w:t>3</w:t>
      </w:r>
      <w:r w:rsidR="006563BA">
        <w:t xml:space="preserve"> moleculen met deeltjes waarvan in de formule het elementsymbool I voorkomt.</w:t>
      </w:r>
    </w:p>
    <w:p w14:paraId="758C882D" w14:textId="543F46F6" w:rsidR="004F311E" w:rsidRPr="00AF4A65" w:rsidRDefault="006563BA" w:rsidP="004F311E">
      <w:pPr>
        <w:pStyle w:val="Answerbox"/>
      </w:pPr>
      <w:r>
        <w:t>Reactie van</w:t>
      </w:r>
      <w:r w:rsidR="004F311E" w:rsidRPr="00F31D71">
        <w:t xml:space="preserve"> cerium(IV) </w:t>
      </w:r>
      <w:r>
        <w:t>met</w:t>
      </w:r>
      <w:r w:rsidR="004F311E" w:rsidRPr="00F31D71">
        <w:t xml:space="preserve"> </w:t>
      </w:r>
      <w:r w:rsidR="004F311E" w:rsidRPr="00C018CC">
        <w:t>H</w:t>
      </w:r>
      <w:r w:rsidR="004F311E" w:rsidRPr="00C018CC">
        <w:rPr>
          <w:vertAlign w:val="subscript"/>
        </w:rPr>
        <w:t>3</w:t>
      </w:r>
      <w:r w:rsidR="004F311E" w:rsidRPr="00C018CC">
        <w:t>AsO</w:t>
      </w:r>
      <w:r w:rsidR="004F311E" w:rsidRPr="00C018CC">
        <w:rPr>
          <w:vertAlign w:val="subscript"/>
        </w:rPr>
        <w:t>3</w:t>
      </w:r>
      <w:r w:rsidR="004F311E">
        <w:rPr>
          <w:vertAlign w:val="subscript"/>
        </w:rPr>
        <w:t xml:space="preserve"> </w:t>
      </w:r>
      <w:r w:rsidR="004F311E">
        <w:t xml:space="preserve">in </w:t>
      </w:r>
      <w:r>
        <w:t>zuur milieu</w:t>
      </w:r>
      <w:r w:rsidR="004F311E">
        <w:t>:</w:t>
      </w:r>
    </w:p>
    <w:p w14:paraId="2B512D5F" w14:textId="48C6FD0D" w:rsidR="004F311E" w:rsidRPr="00AF4A65" w:rsidRDefault="004F311E" w:rsidP="004F311E">
      <w:pPr>
        <w:pStyle w:val="Answerbox"/>
      </w:pPr>
    </w:p>
    <w:p w14:paraId="64465546" w14:textId="77777777" w:rsidR="004F311E" w:rsidRPr="00AF4A65" w:rsidRDefault="004F311E" w:rsidP="004F311E">
      <w:pPr>
        <w:pStyle w:val="Answerbox"/>
      </w:pPr>
    </w:p>
    <w:p w14:paraId="79424E5F" w14:textId="77777777" w:rsidR="004F311E" w:rsidRPr="00AF4A65" w:rsidRDefault="004F311E" w:rsidP="004F311E">
      <w:pPr>
        <w:pStyle w:val="Answerbox"/>
      </w:pPr>
    </w:p>
    <w:p w14:paraId="7FC57A95" w14:textId="7BDFF3D9" w:rsidR="004F311E" w:rsidRPr="00AF4A65" w:rsidRDefault="004A594D" w:rsidP="004F311E">
      <w:pPr>
        <w:pStyle w:val="Answerbox"/>
      </w:pPr>
      <w:r>
        <w:t>Reactie van</w:t>
      </w:r>
      <w:r w:rsidR="004F311E" w:rsidRPr="00F31D71">
        <w:t xml:space="preserve"> cerium(IV)</w:t>
      </w:r>
      <w:r>
        <w:t>ionen met deeltjes waarvan in de formule het elementsymbool I voorkomt</w:t>
      </w:r>
      <w:r w:rsidR="004F311E">
        <w:t>:</w:t>
      </w:r>
    </w:p>
    <w:p w14:paraId="55FCB1DF" w14:textId="14E6B770" w:rsidR="004F311E" w:rsidRPr="00DC5124" w:rsidRDefault="004F311E" w:rsidP="004F311E">
      <w:pPr>
        <w:pStyle w:val="Answerbox"/>
      </w:pPr>
    </w:p>
    <w:p w14:paraId="5A4088B5" w14:textId="77777777" w:rsidR="004F311E" w:rsidRPr="00AF4A65" w:rsidRDefault="004F311E" w:rsidP="004F311E">
      <w:pPr>
        <w:pStyle w:val="Answerbox"/>
      </w:pPr>
    </w:p>
    <w:p w14:paraId="78C979A4" w14:textId="77777777" w:rsidR="004F311E" w:rsidRPr="00AF4A65" w:rsidRDefault="004F311E" w:rsidP="004F311E">
      <w:pPr>
        <w:pStyle w:val="Answerbox"/>
      </w:pPr>
    </w:p>
    <w:p w14:paraId="644C8C60" w14:textId="3B3DCDD4" w:rsidR="004F311E" w:rsidRPr="00AF4A65" w:rsidRDefault="004A594D" w:rsidP="004F311E">
      <w:pPr>
        <w:pStyle w:val="Answerbox"/>
      </w:pPr>
      <w:r>
        <w:t>Reactie van H</w:t>
      </w:r>
      <w:r>
        <w:rPr>
          <w:vertAlign w:val="subscript"/>
        </w:rPr>
        <w:t>3</w:t>
      </w:r>
      <w:r>
        <w:t>AsO</w:t>
      </w:r>
      <w:r>
        <w:rPr>
          <w:vertAlign w:val="subscript"/>
        </w:rPr>
        <w:t>3</w:t>
      </w:r>
      <w:r>
        <w:t xml:space="preserve"> moleculen met deeltjes waarvan in de formule het elementsymbool I voorkomt</w:t>
      </w:r>
      <w:r w:rsidR="004F311E" w:rsidRPr="00AF4A65">
        <w:t>:</w:t>
      </w:r>
    </w:p>
    <w:p w14:paraId="67B22C31" w14:textId="77777777" w:rsidR="004F311E" w:rsidRPr="00AF4A65" w:rsidRDefault="004F311E" w:rsidP="004F311E">
      <w:pPr>
        <w:pStyle w:val="Answerbox"/>
      </w:pPr>
    </w:p>
    <w:p w14:paraId="39565487" w14:textId="77777777" w:rsidR="004F311E" w:rsidRPr="00AF4A65" w:rsidRDefault="004F311E" w:rsidP="004F311E">
      <w:pPr>
        <w:pStyle w:val="Answerbox"/>
      </w:pPr>
    </w:p>
    <w:p w14:paraId="3FF59B21" w14:textId="77777777" w:rsidR="004F311E" w:rsidRPr="00AF4A65" w:rsidRDefault="004F311E" w:rsidP="004F311E">
      <w:pPr>
        <w:pStyle w:val="Answerbox"/>
      </w:pPr>
    </w:p>
    <w:p w14:paraId="4C4D23E5" w14:textId="77777777" w:rsidR="004F311E" w:rsidRPr="00AF4A65" w:rsidRDefault="004F311E" w:rsidP="004F311E">
      <w:pPr>
        <w:pStyle w:val="Answerbox"/>
      </w:pPr>
    </w:p>
    <w:p w14:paraId="4666D90A" w14:textId="77049D87" w:rsidR="004F311E" w:rsidRDefault="00B21CD3" w:rsidP="004F311E">
      <w:pPr>
        <w:pStyle w:val="Subquestion"/>
      </w:pPr>
      <w:r>
        <w:rPr>
          <w:rStyle w:val="Subquestionnumber"/>
        </w:rPr>
        <w:t>3.3</w:t>
      </w:r>
      <w:r w:rsidR="004F311E" w:rsidRPr="003752DE">
        <w:rPr>
          <w:rStyle w:val="Subquestionnumber"/>
        </w:rPr>
        <w:t>.2.</w:t>
      </w:r>
      <w:r w:rsidR="004F311E">
        <w:tab/>
      </w:r>
      <w:r w:rsidR="004A594D" w:rsidRPr="003B1601">
        <w:rPr>
          <w:u w:val="single"/>
        </w:rPr>
        <w:t>Bepaal</w:t>
      </w:r>
      <w:r w:rsidR="004A594D">
        <w:rPr>
          <w:u w:val="single"/>
        </w:rPr>
        <w:t xml:space="preserve"> </w:t>
      </w:r>
      <w:r w:rsidR="004A594D">
        <w:t xml:space="preserve">de waardes van </w:t>
      </w:r>
      <w:r w:rsidR="004A594D" w:rsidRPr="003752DE">
        <w:rPr>
          <w:rStyle w:val="Variable"/>
        </w:rPr>
        <w:t>m</w:t>
      </w:r>
      <w:r w:rsidR="004A594D" w:rsidRPr="003752DE">
        <w:t xml:space="preserve">, </w:t>
      </w:r>
      <w:r w:rsidR="004A594D" w:rsidRPr="003752DE">
        <w:rPr>
          <w:rStyle w:val="Variable"/>
        </w:rPr>
        <w:t>n</w:t>
      </w:r>
      <w:r w:rsidR="004A594D" w:rsidRPr="003752DE">
        <w:t xml:space="preserve">, </w:t>
      </w:r>
      <w:r w:rsidR="004A594D">
        <w:t>en</w:t>
      </w:r>
      <w:r w:rsidR="004A594D" w:rsidRPr="003752DE">
        <w:t xml:space="preserve"> </w:t>
      </w:r>
      <w:r w:rsidR="004A594D" w:rsidRPr="003752DE">
        <w:rPr>
          <w:rStyle w:val="Variable"/>
        </w:rPr>
        <w:t>p</w:t>
      </w:r>
      <w:r w:rsidR="004A594D" w:rsidRPr="003752DE">
        <w:t xml:space="preserve"> </w:t>
      </w:r>
      <w:r w:rsidR="004A594D">
        <w:t>en</w:t>
      </w:r>
      <w:r w:rsidR="004A594D" w:rsidRPr="003752DE">
        <w:t xml:space="preserve"> </w:t>
      </w:r>
      <w:r w:rsidR="004A594D">
        <w:rPr>
          <w:rStyle w:val="Subquestionemphasis"/>
        </w:rPr>
        <w:t>bereken</w:t>
      </w:r>
      <w:r w:rsidR="004A594D" w:rsidRPr="003752DE">
        <w:t xml:space="preserve"> </w:t>
      </w:r>
      <w:r w:rsidR="004A594D">
        <w:t>de waarde van</w:t>
      </w:r>
      <w:r w:rsidR="004A594D" w:rsidRPr="003752DE">
        <w:t xml:space="preserve"> </w:t>
      </w:r>
      <w:r w:rsidR="004A594D" w:rsidRPr="003752DE">
        <w:rPr>
          <w:rStyle w:val="Variable"/>
        </w:rPr>
        <w:t>k</w:t>
      </w:r>
      <w:r w:rsidR="004A594D" w:rsidRPr="003752DE">
        <w:t xml:space="preserve"> (</w:t>
      </w:r>
      <w:r w:rsidR="004A594D">
        <w:t>vergeet niet de eenheid op te geven</w:t>
      </w:r>
      <w:r w:rsidR="004A594D" w:rsidRPr="003752DE">
        <w:t>).</w:t>
      </w:r>
    </w:p>
    <w:p w14:paraId="72A12E18" w14:textId="6386EA37" w:rsidR="004F311E" w:rsidRDefault="004A594D" w:rsidP="004F311E">
      <w:pPr>
        <w:pStyle w:val="Answerbox"/>
      </w:pPr>
      <w:r>
        <w:t>Berekeningen</w:t>
      </w:r>
      <w:r w:rsidR="004F311E">
        <w:t>:</w:t>
      </w:r>
    </w:p>
    <w:p w14:paraId="2C724A47" w14:textId="77777777" w:rsidR="004F311E" w:rsidRDefault="004F311E" w:rsidP="004F311E">
      <w:pPr>
        <w:pStyle w:val="Answerbox"/>
      </w:pPr>
    </w:p>
    <w:p w14:paraId="37984D80" w14:textId="77777777" w:rsidR="004F311E" w:rsidRDefault="004F311E" w:rsidP="004F311E">
      <w:pPr>
        <w:pStyle w:val="Answerbox"/>
      </w:pPr>
    </w:p>
    <w:p w14:paraId="68E1FAD1" w14:textId="77777777" w:rsidR="004F311E" w:rsidRDefault="004F311E" w:rsidP="004F311E">
      <w:pPr>
        <w:pStyle w:val="Answerbox"/>
      </w:pPr>
    </w:p>
    <w:p w14:paraId="40602387" w14:textId="77777777" w:rsidR="004F311E" w:rsidRDefault="004F311E" w:rsidP="004F311E">
      <w:pPr>
        <w:pStyle w:val="Answerbox"/>
      </w:pPr>
    </w:p>
    <w:p w14:paraId="433FD8B2" w14:textId="0BDF4063" w:rsidR="004F311E" w:rsidRDefault="004F311E" w:rsidP="004F311E">
      <w:pPr>
        <w:pStyle w:val="Answerbox"/>
      </w:pPr>
    </w:p>
    <w:p w14:paraId="0368F8AA" w14:textId="77777777" w:rsidR="004F311E" w:rsidRDefault="004F311E" w:rsidP="004F311E">
      <w:pPr>
        <w:pStyle w:val="Answerbox"/>
      </w:pPr>
    </w:p>
    <w:p w14:paraId="6D18369F" w14:textId="760EE66E" w:rsidR="004F311E" w:rsidRDefault="004F311E" w:rsidP="004F311E">
      <w:pPr>
        <w:pStyle w:val="Answerbox"/>
      </w:pPr>
    </w:p>
    <w:p w14:paraId="54F459B0" w14:textId="77C47973" w:rsidR="004F311E" w:rsidRDefault="004F311E" w:rsidP="004F311E">
      <w:pPr>
        <w:pStyle w:val="Answerbox"/>
      </w:pPr>
    </w:p>
    <w:p w14:paraId="3D218C61" w14:textId="570F0603" w:rsidR="004F311E" w:rsidRDefault="004F311E" w:rsidP="004F311E">
      <w:pPr>
        <w:pStyle w:val="Answerbox"/>
      </w:pPr>
    </w:p>
    <w:p w14:paraId="4B133E1A" w14:textId="3AAD9A7A" w:rsidR="004F311E" w:rsidRDefault="004F311E" w:rsidP="004F311E">
      <w:pPr>
        <w:pStyle w:val="Answerbox"/>
      </w:pPr>
    </w:p>
    <w:p w14:paraId="3C42559F" w14:textId="1E67504C" w:rsidR="004F311E" w:rsidRDefault="004F311E" w:rsidP="004F311E">
      <w:pPr>
        <w:pStyle w:val="Answerbox"/>
      </w:pPr>
    </w:p>
    <w:p w14:paraId="57DB76FF" w14:textId="75528CB1" w:rsidR="004F311E" w:rsidRDefault="004F311E" w:rsidP="004F311E">
      <w:pPr>
        <w:pStyle w:val="Answerbox"/>
      </w:pPr>
    </w:p>
    <w:p w14:paraId="1971045C" w14:textId="34AB1CA2" w:rsidR="004F311E" w:rsidRDefault="004F311E" w:rsidP="004F311E">
      <w:pPr>
        <w:pStyle w:val="Answerbox"/>
      </w:pPr>
    </w:p>
    <w:p w14:paraId="194AAF32" w14:textId="77777777" w:rsidR="004F311E" w:rsidRDefault="004F311E" w:rsidP="004F311E">
      <w:pPr>
        <w:pStyle w:val="Answerbox"/>
      </w:pPr>
    </w:p>
    <w:p w14:paraId="612FBE0B" w14:textId="77777777" w:rsidR="004F311E" w:rsidRDefault="004F311E" w:rsidP="004F311E">
      <w:pPr>
        <w:pStyle w:val="Answerbox"/>
      </w:pPr>
    </w:p>
    <w:p w14:paraId="66C82C1B" w14:textId="77777777" w:rsidR="00B21CD3" w:rsidRDefault="00B21CD3" w:rsidP="004F311E">
      <w:pPr>
        <w:pStyle w:val="Answerbox"/>
      </w:pPr>
    </w:p>
    <w:p w14:paraId="2850F0B6" w14:textId="77777777" w:rsidR="00B21CD3" w:rsidRDefault="00B21CD3" w:rsidP="004F311E">
      <w:pPr>
        <w:pStyle w:val="Answerbox"/>
      </w:pPr>
    </w:p>
    <w:p w14:paraId="442F34FB" w14:textId="77777777" w:rsidR="00B21CD3" w:rsidRDefault="00B21CD3" w:rsidP="004F311E">
      <w:pPr>
        <w:pStyle w:val="Answerbox"/>
      </w:pPr>
    </w:p>
    <w:p w14:paraId="62106A3B" w14:textId="77777777" w:rsidR="00B21CD3" w:rsidRDefault="00B21CD3" w:rsidP="004F311E">
      <w:pPr>
        <w:pStyle w:val="Answerbox"/>
      </w:pPr>
    </w:p>
    <w:p w14:paraId="7F9AA4A1" w14:textId="77777777" w:rsidR="004F311E" w:rsidRDefault="004F311E" w:rsidP="004F311E">
      <w:pPr>
        <w:pStyle w:val="Answerbox"/>
      </w:pPr>
    </w:p>
    <w:p w14:paraId="37A2E8A1" w14:textId="77777777" w:rsidR="008364E6" w:rsidRDefault="008364E6" w:rsidP="004F311E">
      <w:pPr>
        <w:pStyle w:val="Answerbox"/>
      </w:pPr>
    </w:p>
    <w:p w14:paraId="7FC349E4" w14:textId="77777777" w:rsidR="008364E6" w:rsidRDefault="008364E6" w:rsidP="004F311E">
      <w:pPr>
        <w:pStyle w:val="Answerbox"/>
      </w:pPr>
    </w:p>
    <w:p w14:paraId="708F6BDB" w14:textId="77777777" w:rsidR="008364E6" w:rsidRDefault="008364E6" w:rsidP="004F311E">
      <w:pPr>
        <w:pStyle w:val="Answerbox"/>
      </w:pPr>
    </w:p>
    <w:p w14:paraId="5EA8BA83" w14:textId="77777777" w:rsidR="008364E6" w:rsidRDefault="008364E6" w:rsidP="004F311E">
      <w:pPr>
        <w:pStyle w:val="Answerbox"/>
      </w:pPr>
    </w:p>
    <w:p w14:paraId="6AAA9F42" w14:textId="77777777" w:rsidR="004F311E" w:rsidRPr="003752DE" w:rsidRDefault="004F311E" w:rsidP="004F311E">
      <w:pPr>
        <w:pStyle w:val="Answerbox"/>
      </w:pPr>
      <w:r w:rsidRPr="0052384F">
        <w:rPr>
          <w:rStyle w:val="Variable"/>
        </w:rPr>
        <w:t>m</w:t>
      </w:r>
      <w:r>
        <w:t xml:space="preserve"> =</w:t>
      </w:r>
      <w:r>
        <w:tab/>
      </w:r>
      <w:r>
        <w:tab/>
      </w:r>
      <w:r w:rsidRPr="0052384F">
        <w:rPr>
          <w:rStyle w:val="Variable"/>
        </w:rPr>
        <w:t>n</w:t>
      </w:r>
      <w:r>
        <w:t xml:space="preserve"> =</w:t>
      </w:r>
      <w:r>
        <w:tab/>
      </w:r>
      <w:r>
        <w:tab/>
      </w:r>
      <w:r w:rsidRPr="0052384F">
        <w:rPr>
          <w:rStyle w:val="Variable"/>
        </w:rPr>
        <w:t>p</w:t>
      </w:r>
      <w:r>
        <w:t xml:space="preserve"> =</w:t>
      </w:r>
      <w:r>
        <w:tab/>
      </w:r>
      <w:r>
        <w:tab/>
      </w:r>
      <w:r w:rsidRPr="0052384F">
        <w:rPr>
          <w:rStyle w:val="Variable"/>
        </w:rPr>
        <w:t>k</w:t>
      </w:r>
      <w:r>
        <w:t xml:space="preserve"> =</w:t>
      </w:r>
    </w:p>
    <w:p w14:paraId="2EACA109" w14:textId="437155B7" w:rsidR="004F311E" w:rsidRDefault="004F311E" w:rsidP="004F311E">
      <w:pPr>
        <w:pStyle w:val="Subquestion"/>
      </w:pPr>
      <w:r w:rsidRPr="00D12AA6">
        <w:rPr>
          <w:rStyle w:val="Subquestionnumber"/>
        </w:rPr>
        <w:t>3.</w:t>
      </w:r>
      <w:r w:rsidR="00122891">
        <w:rPr>
          <w:rStyle w:val="Subquestionnumber"/>
        </w:rPr>
        <w:t>3</w:t>
      </w:r>
      <w:r w:rsidRPr="00D12AA6">
        <w:rPr>
          <w:rStyle w:val="Subquestionnumber"/>
        </w:rPr>
        <w:t>.3.</w:t>
      </w:r>
      <w:r>
        <w:tab/>
      </w:r>
      <w:r w:rsidR="004A594D">
        <w:rPr>
          <w:rStyle w:val="Subquestionemphasis"/>
        </w:rPr>
        <w:t xml:space="preserve">Bereken </w:t>
      </w:r>
      <w:r w:rsidR="004A594D">
        <w:t>het joodgehalte, in ppm, van dit zout.</w:t>
      </w:r>
    </w:p>
    <w:p w14:paraId="2FAAABFD" w14:textId="7FC6D058" w:rsidR="004F311E" w:rsidRDefault="004A594D" w:rsidP="004F311E">
      <w:pPr>
        <w:pStyle w:val="Answerbox"/>
      </w:pPr>
      <w:r>
        <w:t>Berekening</w:t>
      </w:r>
      <w:r w:rsidR="004F311E">
        <w:t>:</w:t>
      </w:r>
    </w:p>
    <w:p w14:paraId="18C52F13" w14:textId="07579D5B" w:rsidR="004F311E" w:rsidRDefault="004F311E" w:rsidP="004F311E">
      <w:pPr>
        <w:pStyle w:val="Answerbox"/>
      </w:pPr>
    </w:p>
    <w:p w14:paraId="58EDFCCD" w14:textId="77777777" w:rsidR="004F311E" w:rsidRDefault="004F311E" w:rsidP="004F311E">
      <w:pPr>
        <w:pStyle w:val="Answerbox"/>
      </w:pPr>
    </w:p>
    <w:p w14:paraId="3D08310B" w14:textId="77777777" w:rsidR="004F311E" w:rsidRDefault="004F311E" w:rsidP="004F311E">
      <w:pPr>
        <w:pStyle w:val="Answerbox"/>
      </w:pPr>
    </w:p>
    <w:p w14:paraId="7E4E5466" w14:textId="77777777" w:rsidR="004F311E" w:rsidRDefault="004F311E" w:rsidP="004F311E">
      <w:pPr>
        <w:pStyle w:val="Answerbox"/>
      </w:pPr>
    </w:p>
    <w:p w14:paraId="1E08D25B" w14:textId="77777777" w:rsidR="004F311E" w:rsidRDefault="004F311E" w:rsidP="004F311E">
      <w:pPr>
        <w:pStyle w:val="Answerbox"/>
      </w:pPr>
    </w:p>
    <w:p w14:paraId="537AA5EE" w14:textId="77777777" w:rsidR="004F311E" w:rsidRDefault="004F311E" w:rsidP="004F311E">
      <w:pPr>
        <w:pStyle w:val="Answerbox"/>
      </w:pPr>
    </w:p>
    <w:p w14:paraId="0CF6C283" w14:textId="77777777" w:rsidR="008364E6" w:rsidRDefault="008364E6" w:rsidP="004F311E">
      <w:pPr>
        <w:pStyle w:val="Answerbox"/>
      </w:pPr>
    </w:p>
    <w:p w14:paraId="521980F6" w14:textId="77777777" w:rsidR="008364E6" w:rsidRDefault="008364E6" w:rsidP="004F311E">
      <w:pPr>
        <w:pStyle w:val="Answerbox"/>
      </w:pPr>
    </w:p>
    <w:p w14:paraId="3775387B" w14:textId="77777777" w:rsidR="008364E6" w:rsidRDefault="008364E6" w:rsidP="004F311E">
      <w:pPr>
        <w:pStyle w:val="Answerbox"/>
      </w:pPr>
    </w:p>
    <w:p w14:paraId="76D70EA0" w14:textId="77777777" w:rsidR="008364E6" w:rsidRDefault="008364E6" w:rsidP="004F311E">
      <w:pPr>
        <w:pStyle w:val="Answerbox"/>
      </w:pPr>
    </w:p>
    <w:p w14:paraId="233C7022" w14:textId="77777777" w:rsidR="004F311E" w:rsidRDefault="004F311E" w:rsidP="004F311E">
      <w:pPr>
        <w:pStyle w:val="Answerbox"/>
      </w:pPr>
    </w:p>
    <w:p w14:paraId="60A68591" w14:textId="77777777" w:rsidR="004F311E" w:rsidRDefault="004F311E" w:rsidP="004F311E">
      <w:pPr>
        <w:pStyle w:val="Answerbox"/>
      </w:pPr>
      <w:r>
        <w:t xml:space="preserve">ppm I = </w:t>
      </w:r>
    </w:p>
    <w:p w14:paraId="41A4CE7B" w14:textId="5507FF03" w:rsidR="00FD5C81" w:rsidRPr="00E61DC3" w:rsidRDefault="004A594D" w:rsidP="00FD5C81">
      <w:pPr>
        <w:pStyle w:val="Kop1"/>
      </w:pPr>
      <w:r>
        <w:lastRenderedPageBreak/>
        <w:t>Opgave 4</w:t>
      </w:r>
      <w:r w:rsidR="00FD5C81" w:rsidRPr="00E61DC3">
        <w:tab/>
      </w:r>
      <w:r w:rsidR="006B49CD">
        <w:t>8</w:t>
      </w:r>
      <w:r w:rsidR="00FD5C81" w:rsidRPr="00E61DC3">
        <w:t xml:space="preserve">% </w:t>
      </w:r>
      <w:r>
        <w:t>van het tota</w:t>
      </w:r>
      <w:r w:rsidR="00FD5C81" w:rsidRPr="00E61DC3">
        <w:t>al</w:t>
      </w:r>
    </w:p>
    <w:tbl>
      <w:tblPr>
        <w:tblStyle w:val="Tabelraster"/>
        <w:tblW w:w="0" w:type="auto"/>
        <w:tblLook w:val="04A0" w:firstRow="1" w:lastRow="0" w:firstColumn="1" w:lastColumn="0" w:noHBand="0" w:noVBand="1"/>
      </w:tblPr>
      <w:tblGrid>
        <w:gridCol w:w="754"/>
        <w:gridCol w:w="754"/>
        <w:gridCol w:w="754"/>
        <w:gridCol w:w="754"/>
        <w:gridCol w:w="754"/>
        <w:gridCol w:w="754"/>
        <w:gridCol w:w="754"/>
        <w:gridCol w:w="754"/>
        <w:gridCol w:w="663"/>
      </w:tblGrid>
      <w:tr w:rsidR="00C17D27" w:rsidRPr="00B11A14" w14:paraId="3C3D8EBB" w14:textId="51255253" w:rsidTr="003B4BA0">
        <w:tc>
          <w:tcPr>
            <w:tcW w:w="0" w:type="auto"/>
            <w:vAlign w:val="center"/>
          </w:tcPr>
          <w:p w14:paraId="58EA254D" w14:textId="3E3360E5" w:rsidR="00C17D27" w:rsidRPr="00424BF4" w:rsidRDefault="00424BF4" w:rsidP="00FD5C81">
            <w:pPr>
              <w:pStyle w:val="Problemtext"/>
              <w:rPr>
                <w:rStyle w:val="Subquestionnumber"/>
              </w:rPr>
            </w:pPr>
            <w:r w:rsidRPr="00424BF4">
              <w:rPr>
                <w:rStyle w:val="Subquestionnumber"/>
              </w:rPr>
              <w:t>4.1</w:t>
            </w:r>
            <w:r w:rsidR="00C17D27" w:rsidRPr="00424BF4">
              <w:rPr>
                <w:rStyle w:val="Subquestionnumber"/>
              </w:rPr>
              <w:t>.1</w:t>
            </w:r>
          </w:p>
        </w:tc>
        <w:tc>
          <w:tcPr>
            <w:tcW w:w="0" w:type="auto"/>
            <w:vAlign w:val="center"/>
          </w:tcPr>
          <w:p w14:paraId="29A5D6D7" w14:textId="61B48D76" w:rsidR="00C17D27" w:rsidRPr="00424BF4" w:rsidRDefault="00424BF4" w:rsidP="00FD5C81">
            <w:pPr>
              <w:pStyle w:val="Problemtext"/>
              <w:rPr>
                <w:rStyle w:val="Subquestionnumber"/>
              </w:rPr>
            </w:pPr>
            <w:r w:rsidRPr="00424BF4">
              <w:rPr>
                <w:rStyle w:val="Subquestionnumber"/>
              </w:rPr>
              <w:t>4.1</w:t>
            </w:r>
            <w:r w:rsidR="00C17D27" w:rsidRPr="00424BF4">
              <w:rPr>
                <w:rStyle w:val="Subquestionnumber"/>
              </w:rPr>
              <w:t>.2</w:t>
            </w:r>
          </w:p>
        </w:tc>
        <w:tc>
          <w:tcPr>
            <w:tcW w:w="0" w:type="auto"/>
            <w:vAlign w:val="center"/>
          </w:tcPr>
          <w:p w14:paraId="5A2FB4BF" w14:textId="36DA456E" w:rsidR="00C17D27" w:rsidRPr="00B11A14" w:rsidRDefault="00C17D27" w:rsidP="00424BF4">
            <w:pPr>
              <w:pStyle w:val="Problemtext"/>
              <w:rPr>
                <w:rStyle w:val="Subquestionnumber"/>
              </w:rPr>
            </w:pPr>
            <w:r w:rsidRPr="00B11A14">
              <w:rPr>
                <w:rStyle w:val="Subquestionnumber"/>
              </w:rPr>
              <w:t>4.</w:t>
            </w:r>
            <w:r w:rsidR="00424BF4">
              <w:rPr>
                <w:rStyle w:val="Subquestionnumber"/>
              </w:rPr>
              <w:t>1</w:t>
            </w:r>
            <w:r w:rsidRPr="00B11A14">
              <w:rPr>
                <w:rStyle w:val="Subquestionnumber"/>
              </w:rPr>
              <w:t>.3</w:t>
            </w:r>
          </w:p>
        </w:tc>
        <w:tc>
          <w:tcPr>
            <w:tcW w:w="0" w:type="auto"/>
            <w:vAlign w:val="center"/>
          </w:tcPr>
          <w:p w14:paraId="7335D787" w14:textId="0063BC6B" w:rsidR="00C17D27" w:rsidRPr="00B11A14" w:rsidRDefault="00C17D27" w:rsidP="00FD5C81">
            <w:pPr>
              <w:pStyle w:val="Problemtext"/>
              <w:rPr>
                <w:rStyle w:val="Subquestionnumber"/>
              </w:rPr>
            </w:pPr>
            <w:r w:rsidRPr="00B11A14">
              <w:rPr>
                <w:rStyle w:val="Subquestionnumber"/>
              </w:rPr>
              <w:t>4</w:t>
            </w:r>
            <w:r w:rsidR="00424BF4">
              <w:rPr>
                <w:rStyle w:val="Subquestionnumber"/>
              </w:rPr>
              <w:t>.2</w:t>
            </w:r>
            <w:r w:rsidRPr="00B11A14">
              <w:rPr>
                <w:rStyle w:val="Subquestionnumber"/>
              </w:rPr>
              <w:t>.1</w:t>
            </w:r>
          </w:p>
        </w:tc>
        <w:tc>
          <w:tcPr>
            <w:tcW w:w="0" w:type="auto"/>
            <w:vAlign w:val="center"/>
          </w:tcPr>
          <w:p w14:paraId="739A5591" w14:textId="69E0EEC8" w:rsidR="00C17D27" w:rsidRPr="00B11A14" w:rsidRDefault="00424BF4" w:rsidP="00FD5C81">
            <w:pPr>
              <w:pStyle w:val="Problemtext"/>
              <w:rPr>
                <w:rStyle w:val="Subquestionnumber"/>
              </w:rPr>
            </w:pPr>
            <w:r>
              <w:rPr>
                <w:rStyle w:val="Subquestionnumber"/>
              </w:rPr>
              <w:t>4.2</w:t>
            </w:r>
            <w:r w:rsidR="00C17D27" w:rsidRPr="00B11A14">
              <w:rPr>
                <w:rStyle w:val="Subquestionnumber"/>
              </w:rPr>
              <w:t>.2</w:t>
            </w:r>
          </w:p>
        </w:tc>
        <w:tc>
          <w:tcPr>
            <w:tcW w:w="0" w:type="auto"/>
            <w:vAlign w:val="center"/>
          </w:tcPr>
          <w:p w14:paraId="02D1A1E0" w14:textId="42143E82" w:rsidR="00C17D27" w:rsidRPr="00B11A14" w:rsidRDefault="00424BF4" w:rsidP="00FD5C81">
            <w:pPr>
              <w:pStyle w:val="Problemtext"/>
              <w:rPr>
                <w:rStyle w:val="Subquestionnumber"/>
              </w:rPr>
            </w:pPr>
            <w:r>
              <w:rPr>
                <w:rStyle w:val="Subquestionnumber"/>
              </w:rPr>
              <w:t>4.2</w:t>
            </w:r>
            <w:r w:rsidR="00C17D27" w:rsidRPr="00B11A14">
              <w:rPr>
                <w:rStyle w:val="Subquestionnumber"/>
              </w:rPr>
              <w:t>.3</w:t>
            </w:r>
          </w:p>
        </w:tc>
        <w:tc>
          <w:tcPr>
            <w:tcW w:w="0" w:type="auto"/>
            <w:vAlign w:val="center"/>
          </w:tcPr>
          <w:p w14:paraId="229FA01D" w14:textId="55EC25CE" w:rsidR="00C17D27" w:rsidRPr="00B11A14" w:rsidRDefault="00424BF4" w:rsidP="00FD5C81">
            <w:pPr>
              <w:pStyle w:val="Problemtext"/>
              <w:rPr>
                <w:rStyle w:val="Subquestionnumber"/>
              </w:rPr>
            </w:pPr>
            <w:r>
              <w:rPr>
                <w:rStyle w:val="Subquestionnumber"/>
              </w:rPr>
              <w:t>4.3</w:t>
            </w:r>
            <w:r w:rsidR="00C17D27" w:rsidRPr="00B11A14">
              <w:rPr>
                <w:rStyle w:val="Subquestionnumber"/>
              </w:rPr>
              <w:t>.1</w:t>
            </w:r>
          </w:p>
        </w:tc>
        <w:tc>
          <w:tcPr>
            <w:tcW w:w="0" w:type="auto"/>
            <w:vAlign w:val="center"/>
          </w:tcPr>
          <w:p w14:paraId="60CE2E68" w14:textId="643753CC" w:rsidR="00C17D27" w:rsidRPr="00B11A14" w:rsidRDefault="00424BF4" w:rsidP="00FD5C81">
            <w:pPr>
              <w:pStyle w:val="Problemtext"/>
              <w:rPr>
                <w:rStyle w:val="Subquestionnumber"/>
              </w:rPr>
            </w:pPr>
            <w:r>
              <w:rPr>
                <w:rStyle w:val="Subquestionnumber"/>
              </w:rPr>
              <w:t>4.3</w:t>
            </w:r>
            <w:r w:rsidR="00C17D27" w:rsidRPr="00B11A14">
              <w:rPr>
                <w:rStyle w:val="Subquestionnumber"/>
              </w:rPr>
              <w:t>.2</w:t>
            </w:r>
          </w:p>
        </w:tc>
        <w:tc>
          <w:tcPr>
            <w:tcW w:w="0" w:type="auto"/>
          </w:tcPr>
          <w:p w14:paraId="1FD41E1C" w14:textId="75D39B5F" w:rsidR="00C17D27" w:rsidRPr="00B926E5" w:rsidRDefault="004A594D" w:rsidP="00B926E5">
            <w:pPr>
              <w:pStyle w:val="Problemtext"/>
              <w:rPr>
                <w:rStyle w:val="Subquestionnumber"/>
                <w:b w:val="0"/>
              </w:rPr>
            </w:pPr>
            <w:r>
              <w:rPr>
                <w:rStyle w:val="Subquestionnumber"/>
                <w:b w:val="0"/>
              </w:rPr>
              <w:t>So</w:t>
            </w:r>
            <w:r w:rsidR="00C17D27" w:rsidRPr="00B926E5">
              <w:rPr>
                <w:rStyle w:val="Subquestionnumber"/>
                <w:b w:val="0"/>
              </w:rPr>
              <w:t>m</w:t>
            </w:r>
          </w:p>
        </w:tc>
      </w:tr>
      <w:tr w:rsidR="00C17D27" w:rsidRPr="00E61DC3" w14:paraId="1DB70477" w14:textId="2793EE7E" w:rsidTr="003B4BA0">
        <w:tc>
          <w:tcPr>
            <w:tcW w:w="0" w:type="auto"/>
            <w:vAlign w:val="center"/>
          </w:tcPr>
          <w:p w14:paraId="1E5F44CA" w14:textId="1D25166A" w:rsidR="00C17D27" w:rsidRPr="00E61DC3" w:rsidRDefault="00FB7CE8" w:rsidP="00FD5C81">
            <w:pPr>
              <w:pStyle w:val="Problemtext"/>
            </w:pPr>
            <w:r>
              <w:t>5</w:t>
            </w:r>
          </w:p>
        </w:tc>
        <w:tc>
          <w:tcPr>
            <w:tcW w:w="0" w:type="auto"/>
            <w:vAlign w:val="center"/>
          </w:tcPr>
          <w:p w14:paraId="47DEC97B" w14:textId="77777777" w:rsidR="00C17D27" w:rsidRPr="00E61DC3" w:rsidRDefault="00C17D27" w:rsidP="00FD5C81">
            <w:pPr>
              <w:pStyle w:val="Problemtext"/>
            </w:pPr>
            <w:r w:rsidRPr="00E61DC3">
              <w:t>3</w:t>
            </w:r>
          </w:p>
        </w:tc>
        <w:tc>
          <w:tcPr>
            <w:tcW w:w="0" w:type="auto"/>
            <w:vAlign w:val="center"/>
          </w:tcPr>
          <w:p w14:paraId="48E45431" w14:textId="77777777" w:rsidR="00C17D27" w:rsidRPr="00E61DC3" w:rsidRDefault="00C17D27" w:rsidP="00FD5C81">
            <w:pPr>
              <w:pStyle w:val="Problemtext"/>
            </w:pPr>
            <w:r w:rsidRPr="00E61DC3">
              <w:t>2</w:t>
            </w:r>
          </w:p>
        </w:tc>
        <w:tc>
          <w:tcPr>
            <w:tcW w:w="0" w:type="auto"/>
            <w:vAlign w:val="center"/>
          </w:tcPr>
          <w:p w14:paraId="7A7EB3D7" w14:textId="77777777" w:rsidR="00C17D27" w:rsidRPr="00E61DC3" w:rsidRDefault="00C17D27" w:rsidP="00FD5C81">
            <w:pPr>
              <w:pStyle w:val="Problemtext"/>
            </w:pPr>
            <w:r w:rsidRPr="00E61DC3">
              <w:t>1</w:t>
            </w:r>
          </w:p>
        </w:tc>
        <w:tc>
          <w:tcPr>
            <w:tcW w:w="0" w:type="auto"/>
            <w:vAlign w:val="center"/>
          </w:tcPr>
          <w:p w14:paraId="69C6295A" w14:textId="77777777" w:rsidR="00C17D27" w:rsidRPr="00E61DC3" w:rsidRDefault="00C17D27" w:rsidP="00FD5C81">
            <w:pPr>
              <w:pStyle w:val="Problemtext"/>
            </w:pPr>
            <w:r w:rsidRPr="00E61DC3">
              <w:t>2</w:t>
            </w:r>
          </w:p>
        </w:tc>
        <w:tc>
          <w:tcPr>
            <w:tcW w:w="0" w:type="auto"/>
            <w:vAlign w:val="center"/>
          </w:tcPr>
          <w:p w14:paraId="722D5169" w14:textId="7B602BB4" w:rsidR="00C17D27" w:rsidRPr="00E61DC3" w:rsidRDefault="001A45E7" w:rsidP="00FD5C81">
            <w:pPr>
              <w:pStyle w:val="Problemtext"/>
            </w:pPr>
            <w:r>
              <w:t>6</w:t>
            </w:r>
          </w:p>
        </w:tc>
        <w:tc>
          <w:tcPr>
            <w:tcW w:w="0" w:type="auto"/>
          </w:tcPr>
          <w:p w14:paraId="288EA83A" w14:textId="77777777" w:rsidR="00C17D27" w:rsidRPr="00E61DC3" w:rsidRDefault="00C17D27" w:rsidP="00FD5C81">
            <w:pPr>
              <w:pStyle w:val="Problemtext"/>
            </w:pPr>
            <w:r w:rsidRPr="00E61DC3">
              <w:t>2</w:t>
            </w:r>
          </w:p>
        </w:tc>
        <w:tc>
          <w:tcPr>
            <w:tcW w:w="0" w:type="auto"/>
          </w:tcPr>
          <w:p w14:paraId="03D88414" w14:textId="3898CF61" w:rsidR="00C17D27" w:rsidRPr="00E61DC3" w:rsidRDefault="00FB7CE8" w:rsidP="00FD5C81">
            <w:pPr>
              <w:pStyle w:val="Problemtext"/>
            </w:pPr>
            <w:r>
              <w:t>4</w:t>
            </w:r>
          </w:p>
        </w:tc>
        <w:tc>
          <w:tcPr>
            <w:tcW w:w="0" w:type="auto"/>
          </w:tcPr>
          <w:p w14:paraId="713114D6" w14:textId="61EF069F" w:rsidR="00C17D27" w:rsidRPr="00E61DC3" w:rsidRDefault="00C17D27" w:rsidP="00FD5C81">
            <w:pPr>
              <w:pStyle w:val="Problemtext"/>
            </w:pPr>
            <w:r>
              <w:t>2</w:t>
            </w:r>
            <w:r w:rsidR="00FB7CE8">
              <w:t>5</w:t>
            </w:r>
          </w:p>
        </w:tc>
      </w:tr>
      <w:tr w:rsidR="00C17D27" w:rsidRPr="00E61DC3" w14:paraId="313EE229" w14:textId="02F9575F" w:rsidTr="003B4BA0">
        <w:trPr>
          <w:trHeight w:val="567"/>
        </w:trPr>
        <w:tc>
          <w:tcPr>
            <w:tcW w:w="0" w:type="auto"/>
            <w:vAlign w:val="center"/>
          </w:tcPr>
          <w:p w14:paraId="7D05533C" w14:textId="77777777" w:rsidR="00C17D27" w:rsidRPr="00E61DC3" w:rsidRDefault="00C17D27" w:rsidP="00FD5C81">
            <w:pPr>
              <w:pStyle w:val="Problemtext"/>
              <w:rPr>
                <w:rStyle w:val="Subquestionnumber"/>
                <w:b w:val="0"/>
              </w:rPr>
            </w:pPr>
          </w:p>
        </w:tc>
        <w:tc>
          <w:tcPr>
            <w:tcW w:w="0" w:type="auto"/>
            <w:vAlign w:val="center"/>
          </w:tcPr>
          <w:p w14:paraId="5057126B" w14:textId="77777777" w:rsidR="00C17D27" w:rsidRPr="00E61DC3" w:rsidRDefault="00C17D27" w:rsidP="00FD5C81">
            <w:pPr>
              <w:pStyle w:val="Problemtext"/>
              <w:rPr>
                <w:rStyle w:val="Subquestionnumber"/>
                <w:b w:val="0"/>
              </w:rPr>
            </w:pPr>
          </w:p>
        </w:tc>
        <w:tc>
          <w:tcPr>
            <w:tcW w:w="0" w:type="auto"/>
            <w:vAlign w:val="center"/>
          </w:tcPr>
          <w:p w14:paraId="376A62D2" w14:textId="77777777" w:rsidR="00C17D27" w:rsidRPr="00E61DC3" w:rsidRDefault="00C17D27" w:rsidP="00FD5C81">
            <w:pPr>
              <w:pStyle w:val="Problemtext"/>
              <w:rPr>
                <w:rStyle w:val="Subquestionnumber"/>
                <w:b w:val="0"/>
              </w:rPr>
            </w:pPr>
          </w:p>
        </w:tc>
        <w:tc>
          <w:tcPr>
            <w:tcW w:w="0" w:type="auto"/>
            <w:vAlign w:val="center"/>
          </w:tcPr>
          <w:p w14:paraId="075DE4DD" w14:textId="77777777" w:rsidR="00C17D27" w:rsidRPr="00E61DC3" w:rsidRDefault="00C17D27" w:rsidP="00FD5C81">
            <w:pPr>
              <w:pStyle w:val="Problemtext"/>
              <w:rPr>
                <w:rStyle w:val="Subquestionnumber"/>
                <w:b w:val="0"/>
              </w:rPr>
            </w:pPr>
          </w:p>
        </w:tc>
        <w:tc>
          <w:tcPr>
            <w:tcW w:w="0" w:type="auto"/>
            <w:vAlign w:val="center"/>
          </w:tcPr>
          <w:p w14:paraId="3821AC35" w14:textId="77777777" w:rsidR="00C17D27" w:rsidRPr="00E61DC3" w:rsidRDefault="00C17D27" w:rsidP="00FD5C81">
            <w:pPr>
              <w:pStyle w:val="Problemtext"/>
              <w:rPr>
                <w:rStyle w:val="Subquestionnumber"/>
                <w:b w:val="0"/>
              </w:rPr>
            </w:pPr>
          </w:p>
        </w:tc>
        <w:tc>
          <w:tcPr>
            <w:tcW w:w="0" w:type="auto"/>
            <w:vAlign w:val="center"/>
          </w:tcPr>
          <w:p w14:paraId="7ED83063" w14:textId="77777777" w:rsidR="00C17D27" w:rsidRPr="00E61DC3" w:rsidRDefault="00C17D27" w:rsidP="00FD5C81">
            <w:pPr>
              <w:pStyle w:val="Problemtext"/>
              <w:rPr>
                <w:rStyle w:val="Subquestionnumber"/>
                <w:b w:val="0"/>
              </w:rPr>
            </w:pPr>
          </w:p>
        </w:tc>
        <w:tc>
          <w:tcPr>
            <w:tcW w:w="0" w:type="auto"/>
            <w:vAlign w:val="center"/>
          </w:tcPr>
          <w:p w14:paraId="19695181" w14:textId="77777777" w:rsidR="00C17D27" w:rsidRPr="00E61DC3" w:rsidRDefault="00C17D27" w:rsidP="00FD5C81">
            <w:pPr>
              <w:pStyle w:val="Problemtext"/>
              <w:rPr>
                <w:rStyle w:val="Subquestionnumber"/>
                <w:b w:val="0"/>
              </w:rPr>
            </w:pPr>
          </w:p>
        </w:tc>
        <w:tc>
          <w:tcPr>
            <w:tcW w:w="0" w:type="auto"/>
            <w:vAlign w:val="center"/>
          </w:tcPr>
          <w:p w14:paraId="78688260" w14:textId="77777777" w:rsidR="00C17D27" w:rsidRPr="00E61DC3" w:rsidRDefault="00C17D27" w:rsidP="00FD5C81">
            <w:pPr>
              <w:pStyle w:val="Problemtext"/>
              <w:rPr>
                <w:rStyle w:val="Subquestionnumber"/>
                <w:b w:val="0"/>
              </w:rPr>
            </w:pPr>
          </w:p>
        </w:tc>
        <w:tc>
          <w:tcPr>
            <w:tcW w:w="0" w:type="auto"/>
          </w:tcPr>
          <w:p w14:paraId="32999448" w14:textId="77777777" w:rsidR="00C17D27" w:rsidRPr="00E61DC3" w:rsidRDefault="00C17D27" w:rsidP="00FD5C81">
            <w:pPr>
              <w:pStyle w:val="Problemtext"/>
              <w:rPr>
                <w:rStyle w:val="Subquestionnumber"/>
                <w:b w:val="0"/>
              </w:rPr>
            </w:pPr>
          </w:p>
        </w:tc>
      </w:tr>
    </w:tbl>
    <w:p w14:paraId="4D43FB21" w14:textId="77777777" w:rsidR="00C17D27" w:rsidRDefault="00C17D27" w:rsidP="00FD5C81">
      <w:pPr>
        <w:pStyle w:val="Subquestion"/>
        <w:rPr>
          <w:rStyle w:val="Subquestionnumber"/>
        </w:rPr>
      </w:pPr>
    </w:p>
    <w:p w14:paraId="2BA6EF9C" w14:textId="3A6DFA53" w:rsidR="00FD5C81" w:rsidRPr="00E61DC3" w:rsidRDefault="00FD5C81" w:rsidP="00FD5C81">
      <w:pPr>
        <w:pStyle w:val="Subquestion"/>
      </w:pPr>
      <w:r w:rsidRPr="007071B2">
        <w:rPr>
          <w:rStyle w:val="Subquestionnumber"/>
        </w:rPr>
        <w:t>4.</w:t>
      </w:r>
      <w:r w:rsidR="00424BF4" w:rsidRPr="007071B2">
        <w:rPr>
          <w:rStyle w:val="Subquestionnumber"/>
        </w:rPr>
        <w:t>1</w:t>
      </w:r>
      <w:r w:rsidRPr="007071B2">
        <w:rPr>
          <w:rStyle w:val="Subquestionnumber"/>
        </w:rPr>
        <w:t>.1.</w:t>
      </w:r>
      <w:r w:rsidRPr="00E61DC3">
        <w:tab/>
      </w:r>
      <w:r w:rsidR="004A594D" w:rsidRPr="00763549">
        <w:rPr>
          <w:u w:val="single"/>
          <w:lang w:val="nl-NL"/>
        </w:rPr>
        <w:t>Bereken</w:t>
      </w:r>
      <w:r w:rsidR="004A594D" w:rsidRPr="00763549">
        <w:rPr>
          <w:lang w:val="nl-NL"/>
        </w:rPr>
        <w:t xml:space="preserve"> hoe lang het oxidatieproces moet worden uitgevoerd (in minuten) om </w:t>
      </w:r>
      <w:r w:rsidR="004A594D">
        <w:rPr>
          <w:lang w:val="nl-NL"/>
        </w:rPr>
        <w:t xml:space="preserve">er voor </w:t>
      </w:r>
      <w:r w:rsidR="004A594D" w:rsidRPr="00763549">
        <w:rPr>
          <w:lang w:val="nl-NL"/>
        </w:rPr>
        <w:t xml:space="preserve">te zorgen dat een geaccepteerde concentratie dioxaan bij 303,15 K wordt verkregen </w:t>
      </w:r>
      <w:r w:rsidR="004A594D">
        <w:rPr>
          <w:lang w:val="nl-NL"/>
        </w:rPr>
        <w:t>bij een beginconcentratie van</w:t>
      </w:r>
      <w:r w:rsidR="004A594D" w:rsidRPr="00763549">
        <w:rPr>
          <w:lang w:val="nl-NL"/>
        </w:rPr>
        <w:t xml:space="preserve"> K</w:t>
      </w:r>
      <w:r w:rsidR="004A594D" w:rsidRPr="00763549">
        <w:rPr>
          <w:vertAlign w:val="subscript"/>
          <w:lang w:val="nl-NL"/>
        </w:rPr>
        <w:t>2</w:t>
      </w:r>
      <w:r w:rsidR="004A594D" w:rsidRPr="00763549">
        <w:rPr>
          <w:lang w:val="nl-NL"/>
        </w:rPr>
        <w:t>S</w:t>
      </w:r>
      <w:r w:rsidR="004A594D" w:rsidRPr="00763549">
        <w:rPr>
          <w:vertAlign w:val="subscript"/>
          <w:lang w:val="nl-NL"/>
        </w:rPr>
        <w:t>2</w:t>
      </w:r>
      <w:r w:rsidR="004A594D" w:rsidRPr="00763549">
        <w:rPr>
          <w:lang w:val="nl-NL"/>
        </w:rPr>
        <w:t>O</w:t>
      </w:r>
      <w:r w:rsidR="004A594D" w:rsidRPr="00763549">
        <w:rPr>
          <w:vertAlign w:val="subscript"/>
          <w:lang w:val="nl-NL"/>
        </w:rPr>
        <w:t>8</w:t>
      </w:r>
      <w:r w:rsidR="004A594D">
        <w:rPr>
          <w:vertAlign w:val="subscript"/>
          <w:lang w:val="nl-NL"/>
        </w:rPr>
        <w:t xml:space="preserve"> </w:t>
      </w:r>
      <w:r w:rsidR="004A594D">
        <w:rPr>
          <w:lang w:val="nl-NL"/>
        </w:rPr>
        <w:t>van</w:t>
      </w:r>
      <w:r w:rsidR="004A594D" w:rsidRPr="00763549">
        <w:rPr>
          <w:lang w:val="nl-NL"/>
        </w:rPr>
        <w:t xml:space="preserve"> 5,0</w:t>
      </w:r>
      <w:r w:rsidR="004A594D">
        <w:rPr>
          <w:lang w:val="nl-NL"/>
        </w:rPr>
        <w:t>·</w:t>
      </w:r>
      <w:r w:rsidR="004A594D" w:rsidRPr="00763549">
        <w:t>10</w:t>
      </w:r>
      <w:r w:rsidR="004A594D" w:rsidRPr="00E61DC3">
        <w:rPr>
          <w:rFonts w:cs="Arial"/>
          <w:szCs w:val="24"/>
          <w:vertAlign w:val="superscript"/>
        </w:rPr>
        <w:t>−</w:t>
      </w:r>
      <w:r w:rsidR="004A594D" w:rsidRPr="00E61DC3">
        <w:rPr>
          <w:vertAlign w:val="superscript"/>
        </w:rPr>
        <w:t>6</w:t>
      </w:r>
      <w:r w:rsidR="004A594D">
        <w:t xml:space="preserve"> mol </w:t>
      </w:r>
      <w:r w:rsidR="004A594D" w:rsidRPr="00E61DC3">
        <w:t>dm</w:t>
      </w:r>
      <w:r w:rsidR="004A594D">
        <w:rPr>
          <w:vertAlign w:val="superscript"/>
        </w:rPr>
        <w:t>−3</w:t>
      </w:r>
      <w:r w:rsidR="004A594D">
        <w:t>.</w:t>
      </w:r>
      <w:r w:rsidR="004A594D" w:rsidRPr="00763549">
        <w:rPr>
          <w:vertAlign w:val="superscript"/>
        </w:rPr>
        <w:t xml:space="preserve"> </w:t>
      </w:r>
      <w:r w:rsidR="004A594D">
        <w:rPr>
          <w:lang w:val="nl-NL"/>
        </w:rPr>
        <w:t>Ga er</w:t>
      </w:r>
      <w:r w:rsidR="004A594D" w:rsidRPr="00763549">
        <w:rPr>
          <w:lang w:val="nl-NL"/>
        </w:rPr>
        <w:t xml:space="preserve">van uit dat de reactiesnelheidsvergelijking verkregen met bovenstaande </w:t>
      </w:r>
      <w:r w:rsidR="004A594D">
        <w:rPr>
          <w:lang w:val="nl-NL"/>
        </w:rPr>
        <w:t>gegevens onder deze omstandigheden geldig is.</w:t>
      </w:r>
    </w:p>
    <w:p w14:paraId="3E43063E" w14:textId="488EBA33" w:rsidR="00FD5C81" w:rsidRPr="00E61DC3" w:rsidRDefault="004A594D" w:rsidP="00FD5C81">
      <w:pPr>
        <w:pStyle w:val="Answerbox"/>
      </w:pPr>
      <w:r>
        <w:t>Berekening</w:t>
      </w:r>
      <w:r w:rsidR="00FD5C81" w:rsidRPr="00E61DC3">
        <w:t>:</w:t>
      </w:r>
    </w:p>
    <w:p w14:paraId="2C5358CF" w14:textId="77777777" w:rsidR="00FD5C81" w:rsidRPr="00E61DC3" w:rsidRDefault="00FD5C81" w:rsidP="00FD5C81">
      <w:pPr>
        <w:pStyle w:val="Answerbox"/>
      </w:pPr>
    </w:p>
    <w:p w14:paraId="1482C057" w14:textId="77777777" w:rsidR="00FD5C81" w:rsidRPr="00E61DC3" w:rsidRDefault="00FD5C81" w:rsidP="00FD5C81">
      <w:pPr>
        <w:pStyle w:val="Answerbox"/>
      </w:pPr>
    </w:p>
    <w:p w14:paraId="7719737D" w14:textId="77777777" w:rsidR="00FD5C81" w:rsidRPr="00E61DC3" w:rsidRDefault="00FD5C81" w:rsidP="00FD5C81">
      <w:pPr>
        <w:pStyle w:val="Answerbox"/>
      </w:pPr>
    </w:p>
    <w:p w14:paraId="267070DB" w14:textId="77777777" w:rsidR="00FD5C81" w:rsidRPr="00E61DC3" w:rsidRDefault="00FD5C81" w:rsidP="00FD5C81">
      <w:pPr>
        <w:pStyle w:val="Answerbox"/>
      </w:pPr>
    </w:p>
    <w:p w14:paraId="42A65182" w14:textId="77777777" w:rsidR="00FD5C81" w:rsidRPr="00E61DC3" w:rsidRDefault="00FD5C81" w:rsidP="00FD5C81">
      <w:pPr>
        <w:pStyle w:val="Answerbox"/>
      </w:pPr>
    </w:p>
    <w:p w14:paraId="0191BACD" w14:textId="77777777" w:rsidR="00FD5C81" w:rsidRDefault="00FD5C81" w:rsidP="00FD5C81">
      <w:pPr>
        <w:pStyle w:val="Answerbox"/>
      </w:pPr>
    </w:p>
    <w:p w14:paraId="03BA523E" w14:textId="77777777" w:rsidR="007071B2" w:rsidRPr="00E61DC3" w:rsidRDefault="007071B2" w:rsidP="00FD5C81">
      <w:pPr>
        <w:pStyle w:val="Answerbox"/>
      </w:pPr>
    </w:p>
    <w:p w14:paraId="4EB80464" w14:textId="77777777" w:rsidR="00FD5C81" w:rsidRPr="00E61DC3" w:rsidRDefault="00FD5C81" w:rsidP="00FD5C81">
      <w:pPr>
        <w:pStyle w:val="Answerbox"/>
      </w:pPr>
    </w:p>
    <w:p w14:paraId="048D59D5" w14:textId="77777777" w:rsidR="00FD5C81" w:rsidRPr="00E61DC3" w:rsidRDefault="00FD5C81" w:rsidP="00FD5C81">
      <w:pPr>
        <w:pStyle w:val="Answerbox"/>
      </w:pPr>
    </w:p>
    <w:p w14:paraId="3DBBF5BA" w14:textId="77777777" w:rsidR="00FD5C81" w:rsidRPr="00E61DC3" w:rsidRDefault="00FD5C81" w:rsidP="00FD5C81">
      <w:pPr>
        <w:pStyle w:val="Answerbox"/>
      </w:pPr>
    </w:p>
    <w:p w14:paraId="6ECEC6FF" w14:textId="77777777" w:rsidR="00FD5C81" w:rsidRPr="00E61DC3" w:rsidRDefault="00FD5C81" w:rsidP="00FD5C81">
      <w:pPr>
        <w:pStyle w:val="Answerbox"/>
      </w:pPr>
    </w:p>
    <w:p w14:paraId="0DB50A18" w14:textId="77777777" w:rsidR="00FD5C81" w:rsidRDefault="00FD5C81" w:rsidP="00FD5C81">
      <w:pPr>
        <w:pStyle w:val="Answerbox"/>
      </w:pPr>
    </w:p>
    <w:p w14:paraId="1279AAB2" w14:textId="77777777" w:rsidR="00C1348E" w:rsidRDefault="00C1348E" w:rsidP="00FD5C81">
      <w:pPr>
        <w:pStyle w:val="Answerbox"/>
      </w:pPr>
    </w:p>
    <w:p w14:paraId="60961F71" w14:textId="77777777" w:rsidR="00C1348E" w:rsidRDefault="00C1348E" w:rsidP="00FD5C81">
      <w:pPr>
        <w:pStyle w:val="Answerbox"/>
      </w:pPr>
    </w:p>
    <w:p w14:paraId="7A411567" w14:textId="77777777" w:rsidR="00C1348E" w:rsidRDefault="00C1348E" w:rsidP="00FD5C81">
      <w:pPr>
        <w:pStyle w:val="Answerbox"/>
      </w:pPr>
    </w:p>
    <w:p w14:paraId="2DDF0B14" w14:textId="77777777" w:rsidR="00C1348E" w:rsidRPr="00E61DC3" w:rsidRDefault="00C1348E" w:rsidP="00FD5C81">
      <w:pPr>
        <w:pStyle w:val="Answerbox"/>
      </w:pPr>
    </w:p>
    <w:p w14:paraId="7550EC18" w14:textId="77777777" w:rsidR="00FD5C81" w:rsidRPr="00E61DC3" w:rsidRDefault="00FD5C81" w:rsidP="00FD5C81">
      <w:pPr>
        <w:pStyle w:val="Answerbox"/>
      </w:pPr>
    </w:p>
    <w:p w14:paraId="3C7E4975" w14:textId="77777777" w:rsidR="00FD5C81" w:rsidRPr="00E61DC3" w:rsidRDefault="00FD5C81" w:rsidP="00FD5C81">
      <w:pPr>
        <w:pStyle w:val="Answerbox"/>
      </w:pPr>
    </w:p>
    <w:p w14:paraId="53D4E758" w14:textId="02C891D0" w:rsidR="00FD5C81" w:rsidRPr="00E61DC3" w:rsidRDefault="004A594D" w:rsidP="00FD5C81">
      <w:pPr>
        <w:pStyle w:val="Answerbox"/>
      </w:pPr>
      <w:r>
        <w:t>Oxidatietijd</w:t>
      </w:r>
      <w:r w:rsidR="00FD5C81" w:rsidRPr="00E61DC3">
        <w:t>:</w:t>
      </w:r>
    </w:p>
    <w:p w14:paraId="66132B84" w14:textId="77777777" w:rsidR="004A594D" w:rsidRDefault="004A594D">
      <w:pPr>
        <w:rPr>
          <w:rStyle w:val="Subquestionnumber"/>
          <w:sz w:val="24"/>
        </w:rPr>
      </w:pPr>
      <w:r>
        <w:rPr>
          <w:rStyle w:val="Subquestionnumber"/>
        </w:rPr>
        <w:br w:type="page"/>
      </w:r>
    </w:p>
    <w:p w14:paraId="29BBECA4" w14:textId="56F091B8" w:rsidR="00FD5C81" w:rsidRPr="00E61DC3" w:rsidRDefault="00FD5C81" w:rsidP="00FD5C81">
      <w:pPr>
        <w:pStyle w:val="Subquestion"/>
      </w:pPr>
      <w:r w:rsidRPr="00E61DC3">
        <w:rPr>
          <w:rStyle w:val="Subquestionnumber"/>
        </w:rPr>
        <w:lastRenderedPageBreak/>
        <w:t>4.</w:t>
      </w:r>
      <w:r w:rsidR="00424BF4">
        <w:rPr>
          <w:rStyle w:val="Subquestionnumber"/>
        </w:rPr>
        <w:t>1</w:t>
      </w:r>
      <w:r w:rsidRPr="00E61DC3">
        <w:rPr>
          <w:rStyle w:val="Subquestionnumber"/>
        </w:rPr>
        <w:t>.2.</w:t>
      </w:r>
      <w:r w:rsidRPr="00E61DC3">
        <w:tab/>
      </w:r>
      <w:r w:rsidR="004A594D">
        <w:rPr>
          <w:u w:val="single"/>
          <w:lang w:val="nl-NL"/>
        </w:rPr>
        <w:t>Leid</w:t>
      </w:r>
      <w:r w:rsidR="004A594D" w:rsidRPr="00B93C5C">
        <w:rPr>
          <w:lang w:val="nl-NL"/>
        </w:rPr>
        <w:t xml:space="preserve"> de reactiesnelheidsvergelijking v</w:t>
      </w:r>
      <w:r w:rsidR="004A594D">
        <w:rPr>
          <w:lang w:val="nl-NL"/>
        </w:rPr>
        <w:t>oor</w:t>
      </w:r>
      <w:r w:rsidR="004A594D" w:rsidRPr="00B93C5C">
        <w:rPr>
          <w:lang w:val="nl-NL"/>
        </w:rPr>
        <w:t xml:space="preserve"> de oxidatie van dioxaan </w:t>
      </w:r>
      <w:r w:rsidR="004A594D">
        <w:rPr>
          <w:lang w:val="nl-NL"/>
        </w:rPr>
        <w:t>af, onder de aanname</w:t>
      </w:r>
      <w:r w:rsidR="004A594D" w:rsidRPr="00B93C5C">
        <w:rPr>
          <w:lang w:val="nl-NL"/>
        </w:rPr>
        <w:t xml:space="preserve"> dat de steady</w:t>
      </w:r>
      <w:r w:rsidR="004A594D">
        <w:rPr>
          <w:lang w:val="nl-NL"/>
        </w:rPr>
        <w:t>-</w:t>
      </w:r>
      <w:r w:rsidR="004A594D" w:rsidRPr="00B93C5C">
        <w:rPr>
          <w:lang w:val="nl-NL"/>
        </w:rPr>
        <w:t>state</w:t>
      </w:r>
      <w:r w:rsidR="004A594D">
        <w:rPr>
          <w:lang w:val="nl-NL"/>
        </w:rPr>
        <w:t xml:space="preserve"> benadering</w:t>
      </w:r>
      <w:r w:rsidR="004A594D" w:rsidRPr="00B93C5C">
        <w:rPr>
          <w:lang w:val="nl-NL"/>
        </w:rPr>
        <w:t xml:space="preserve"> geldt voor Ag(III).</w:t>
      </w:r>
    </w:p>
    <w:p w14:paraId="297228F8" w14:textId="7D1CDA53" w:rsidR="00FD5C81" w:rsidRPr="00E61DC3" w:rsidRDefault="004A594D" w:rsidP="00FD5C81">
      <w:pPr>
        <w:pStyle w:val="Answerbox"/>
      </w:pPr>
      <w:r>
        <w:t>Afleiding</w:t>
      </w:r>
      <w:r w:rsidR="00FD5C81" w:rsidRPr="00E61DC3">
        <w:t>:</w:t>
      </w:r>
    </w:p>
    <w:p w14:paraId="1B9A8052" w14:textId="36C69D6E" w:rsidR="00FD5C81" w:rsidRPr="00E61DC3" w:rsidRDefault="00FD5C81" w:rsidP="00FD5C81">
      <w:pPr>
        <w:pStyle w:val="Answerbox"/>
      </w:pPr>
    </w:p>
    <w:p w14:paraId="1139958B" w14:textId="77777777" w:rsidR="00FD5C81" w:rsidRPr="00E61DC3" w:rsidRDefault="00FD5C81" w:rsidP="00FD5C81">
      <w:pPr>
        <w:pStyle w:val="Answerbox"/>
      </w:pPr>
    </w:p>
    <w:p w14:paraId="692AC179" w14:textId="3068267C" w:rsidR="00FD5C81" w:rsidRPr="00E61DC3" w:rsidRDefault="00FD5C81" w:rsidP="00FD5C81">
      <w:pPr>
        <w:pStyle w:val="Answerbox"/>
      </w:pPr>
    </w:p>
    <w:p w14:paraId="25D6823A" w14:textId="494F2793" w:rsidR="007071B2" w:rsidRDefault="007071B2" w:rsidP="00FD5C81">
      <w:pPr>
        <w:pStyle w:val="Answerbox"/>
      </w:pPr>
    </w:p>
    <w:p w14:paraId="284D1FD7" w14:textId="4F5C9F9D" w:rsidR="00FD5C81" w:rsidRPr="00E61DC3" w:rsidRDefault="00FD5C81" w:rsidP="00FD5C81">
      <w:pPr>
        <w:pStyle w:val="Answerbox"/>
      </w:pPr>
    </w:p>
    <w:p w14:paraId="31CB4FA0" w14:textId="7F28E31C" w:rsidR="00FD5C81" w:rsidRPr="00E61DC3" w:rsidRDefault="00FD5C81" w:rsidP="00FD5C81">
      <w:pPr>
        <w:pStyle w:val="Answerbox"/>
      </w:pPr>
    </w:p>
    <w:p w14:paraId="5FBA82C4" w14:textId="77777777" w:rsidR="00FD5C81" w:rsidRDefault="00FD5C81" w:rsidP="00FD5C81">
      <w:pPr>
        <w:pStyle w:val="Answerbox"/>
      </w:pPr>
    </w:p>
    <w:p w14:paraId="51D93F08" w14:textId="77777777" w:rsidR="004A594D" w:rsidRPr="00E61DC3" w:rsidRDefault="004A594D" w:rsidP="00FD5C81">
      <w:pPr>
        <w:pStyle w:val="Answerbox"/>
      </w:pPr>
    </w:p>
    <w:p w14:paraId="11378AA6" w14:textId="53CFF029" w:rsidR="00FD5C81" w:rsidRDefault="00FD5C81" w:rsidP="00FD5C81">
      <w:pPr>
        <w:pStyle w:val="Answerbox"/>
      </w:pPr>
    </w:p>
    <w:p w14:paraId="1ACEB5EF" w14:textId="77777777" w:rsidR="00FD5C81" w:rsidRPr="00E61DC3" w:rsidRDefault="00FD5C81" w:rsidP="00FD5C81">
      <w:pPr>
        <w:pStyle w:val="Answerbox"/>
      </w:pPr>
    </w:p>
    <w:p w14:paraId="07264B13" w14:textId="187E3E3D" w:rsidR="00FD5C81" w:rsidRPr="00E61DC3" w:rsidRDefault="00FD5C81" w:rsidP="00FD5C81">
      <w:pPr>
        <w:pStyle w:val="Answerbox"/>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126"/>
      </w:tblGrid>
      <w:tr w:rsidR="00FD5C81" w:rsidRPr="00E61DC3" w14:paraId="187BDDB8" w14:textId="77777777" w:rsidTr="00FD5C81">
        <w:trPr>
          <w:trHeight w:val="454"/>
        </w:trPr>
        <w:tc>
          <w:tcPr>
            <w:tcW w:w="851" w:type="dxa"/>
            <w:tcBorders>
              <w:right w:val="single" w:sz="4" w:space="0" w:color="auto"/>
            </w:tcBorders>
            <w:tcMar>
              <w:left w:w="0" w:type="dxa"/>
            </w:tcMar>
            <w:vAlign w:val="center"/>
          </w:tcPr>
          <w:p w14:paraId="631AC2AF" w14:textId="75573C38" w:rsidR="00FD5C81" w:rsidRPr="00E61DC3" w:rsidRDefault="00FD5C81" w:rsidP="00424BF4">
            <w:pPr>
              <w:pStyle w:val="Subquestion"/>
              <w:rPr>
                <w:rStyle w:val="Subquestionnumber"/>
              </w:rPr>
            </w:pPr>
            <w:r w:rsidRPr="00E61DC3">
              <w:rPr>
                <w:rStyle w:val="Subquestionnumber"/>
              </w:rPr>
              <w:t>4.</w:t>
            </w:r>
            <w:r w:rsidR="00424BF4">
              <w:rPr>
                <w:rStyle w:val="Subquestionnumber"/>
              </w:rPr>
              <w:t>1</w:t>
            </w:r>
            <w:r w:rsidRPr="00E61DC3">
              <w:rPr>
                <w:rStyle w:val="Subquestionnumber"/>
              </w:rPr>
              <w:t>.3.</w:t>
            </w:r>
          </w:p>
        </w:tc>
        <w:tc>
          <w:tcPr>
            <w:tcW w:w="2126" w:type="dxa"/>
            <w:tcBorders>
              <w:top w:val="single" w:sz="4" w:space="0" w:color="auto"/>
              <w:left w:val="single" w:sz="4" w:space="0" w:color="auto"/>
              <w:bottom w:val="single" w:sz="4" w:space="0" w:color="auto"/>
              <w:right w:val="single" w:sz="4" w:space="0" w:color="auto"/>
            </w:tcBorders>
            <w:vAlign w:val="center"/>
          </w:tcPr>
          <w:p w14:paraId="14ABA8EA" w14:textId="77777777" w:rsidR="00FD5C81" w:rsidRPr="00E61DC3" w:rsidRDefault="00FD5C81" w:rsidP="00FD5C81">
            <w:pPr>
              <w:pStyle w:val="Subquestion"/>
              <w:ind w:left="0" w:firstLine="0"/>
              <w:rPr>
                <w:rStyle w:val="Subquestionnumber"/>
              </w:rPr>
            </w:pPr>
          </w:p>
        </w:tc>
      </w:tr>
    </w:tbl>
    <w:p w14:paraId="62F5A4F9" w14:textId="07CEE047" w:rsidR="00FD5C81" w:rsidRPr="00E61DC3" w:rsidRDefault="00FD5C81" w:rsidP="004A594D">
      <w:pPr>
        <w:pStyle w:val="Subquestion"/>
        <w:spacing w:before="160"/>
      </w:pPr>
      <w:r w:rsidRPr="00E61DC3">
        <w:rPr>
          <w:rStyle w:val="Subquestionnumber"/>
        </w:rPr>
        <w:t>4.</w:t>
      </w:r>
      <w:r w:rsidR="00424BF4">
        <w:rPr>
          <w:rStyle w:val="Subquestionnumber"/>
        </w:rPr>
        <w:t>2</w:t>
      </w:r>
      <w:r w:rsidRPr="00E61DC3">
        <w:rPr>
          <w:rStyle w:val="Subquestionnumber"/>
        </w:rPr>
        <w:t xml:space="preserve">.1. </w:t>
      </w:r>
      <w:r w:rsidRPr="00E61DC3">
        <w:tab/>
      </w:r>
      <w:r w:rsidR="004A594D" w:rsidRPr="00774715">
        <w:rPr>
          <w:u w:val="single"/>
          <w:lang w:val="nl-NL"/>
        </w:rPr>
        <w:t>Geef</w:t>
      </w:r>
      <w:r w:rsidR="004A594D" w:rsidRPr="00774715">
        <w:rPr>
          <w:lang w:val="nl-NL"/>
        </w:rPr>
        <w:t xml:space="preserve"> een uitdrukking voor </w:t>
      </w:r>
      <w:r w:rsidR="004A594D" w:rsidRPr="00774715">
        <w:rPr>
          <w:rStyle w:val="Variable"/>
          <w:lang w:val="nl-NL"/>
        </w:rPr>
        <w:t>k</w:t>
      </w:r>
      <w:r w:rsidR="004A594D" w:rsidRPr="00774715">
        <w:rPr>
          <w:vertAlign w:val="subscript"/>
          <w:lang w:val="nl-NL"/>
        </w:rPr>
        <w:t>obs</w:t>
      </w:r>
      <w:r w:rsidR="004A594D" w:rsidRPr="00774715">
        <w:rPr>
          <w:lang w:val="nl-NL"/>
        </w:rPr>
        <w:t xml:space="preserve"> in termen van </w:t>
      </w:r>
      <w:r w:rsidR="004A594D" w:rsidRPr="00774715">
        <w:rPr>
          <w:rStyle w:val="Variable"/>
          <w:lang w:val="nl-NL"/>
        </w:rPr>
        <w:t>k</w:t>
      </w:r>
      <w:r w:rsidR="004A594D" w:rsidRPr="00774715">
        <w:rPr>
          <w:vertAlign w:val="subscript"/>
          <w:lang w:val="nl-NL"/>
        </w:rPr>
        <w:t>H</w:t>
      </w:r>
      <w:r w:rsidR="004A594D" w:rsidRPr="00774715">
        <w:rPr>
          <w:lang w:val="nl-NL"/>
        </w:rPr>
        <w:t xml:space="preserve">, </w:t>
      </w:r>
      <w:r w:rsidR="004A594D" w:rsidRPr="00774715">
        <w:rPr>
          <w:rStyle w:val="Variable"/>
          <w:lang w:val="nl-NL"/>
        </w:rPr>
        <w:t>k</w:t>
      </w:r>
      <w:r w:rsidR="004A594D" w:rsidRPr="00774715">
        <w:rPr>
          <w:vertAlign w:val="subscript"/>
          <w:lang w:val="nl-NL"/>
        </w:rPr>
        <w:t>0</w:t>
      </w:r>
      <w:r w:rsidR="004A594D" w:rsidRPr="00774715">
        <w:rPr>
          <w:lang w:val="nl-NL"/>
        </w:rPr>
        <w:t xml:space="preserve">, </w:t>
      </w:r>
      <w:r w:rsidR="004A594D" w:rsidRPr="00774715">
        <w:rPr>
          <w:rStyle w:val="Variable"/>
          <w:lang w:val="nl-NL"/>
        </w:rPr>
        <w:t>k</w:t>
      </w:r>
      <w:r w:rsidR="004A594D" w:rsidRPr="00774715">
        <w:rPr>
          <w:vertAlign w:val="subscript"/>
          <w:lang w:val="nl-NL"/>
        </w:rPr>
        <w:t>OH</w:t>
      </w:r>
      <w:r w:rsidR="004A594D" w:rsidRPr="00774715">
        <w:rPr>
          <w:lang w:val="nl-NL"/>
        </w:rPr>
        <w:t xml:space="preserve"> en [H</w:t>
      </w:r>
      <w:r w:rsidR="004A594D" w:rsidRPr="00774715">
        <w:rPr>
          <w:vertAlign w:val="superscript"/>
          <w:lang w:val="nl-NL"/>
        </w:rPr>
        <w:t>+</w:t>
      </w:r>
      <w:r w:rsidR="004A594D" w:rsidRPr="00774715">
        <w:rPr>
          <w:lang w:val="nl-NL"/>
        </w:rPr>
        <w:t>].</w:t>
      </w:r>
    </w:p>
    <w:p w14:paraId="04C6C917" w14:textId="6535C725" w:rsidR="00FD5C81" w:rsidRPr="00E61DC3" w:rsidRDefault="004A594D" w:rsidP="00FD5C81">
      <w:pPr>
        <w:pStyle w:val="Answerbox"/>
      </w:pPr>
      <w:r>
        <w:t>Afleiding</w:t>
      </w:r>
      <w:r w:rsidR="00FD5C81" w:rsidRPr="00E61DC3">
        <w:t>:</w:t>
      </w:r>
    </w:p>
    <w:p w14:paraId="591D28A8" w14:textId="77777777" w:rsidR="00FD5C81" w:rsidRDefault="00FD5C81" w:rsidP="00FD5C81">
      <w:pPr>
        <w:pStyle w:val="Answerbox"/>
      </w:pPr>
    </w:p>
    <w:p w14:paraId="40427D99" w14:textId="77777777" w:rsidR="004A594D" w:rsidRPr="00E61DC3" w:rsidRDefault="004A594D" w:rsidP="00FD5C81">
      <w:pPr>
        <w:pStyle w:val="Answerbox"/>
      </w:pPr>
    </w:p>
    <w:p w14:paraId="4EADA2CD" w14:textId="77777777" w:rsidR="00FD5C81" w:rsidRDefault="00FD5C81" w:rsidP="00FD5C81">
      <w:pPr>
        <w:pStyle w:val="Answerbox"/>
      </w:pPr>
    </w:p>
    <w:p w14:paraId="764B7048" w14:textId="77777777" w:rsidR="00FD5C81" w:rsidRPr="00E61DC3" w:rsidRDefault="00FD5C81" w:rsidP="00FD5C81">
      <w:pPr>
        <w:pStyle w:val="Answerbox"/>
      </w:pPr>
    </w:p>
    <w:p w14:paraId="0C439DD4" w14:textId="75FD9178" w:rsidR="00FD5C81" w:rsidRPr="00E61DC3" w:rsidRDefault="00FD5C81" w:rsidP="00FD5C81">
      <w:pPr>
        <w:pStyle w:val="Answerbox"/>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126"/>
      </w:tblGrid>
      <w:tr w:rsidR="00FD5C81" w:rsidRPr="00E61DC3" w14:paraId="0AA4C818" w14:textId="77777777" w:rsidTr="00FD5C81">
        <w:trPr>
          <w:trHeight w:val="454"/>
        </w:trPr>
        <w:tc>
          <w:tcPr>
            <w:tcW w:w="851" w:type="dxa"/>
            <w:tcBorders>
              <w:right w:val="single" w:sz="4" w:space="0" w:color="auto"/>
            </w:tcBorders>
            <w:tcMar>
              <w:left w:w="0" w:type="dxa"/>
            </w:tcMar>
            <w:vAlign w:val="center"/>
          </w:tcPr>
          <w:p w14:paraId="190A88D6" w14:textId="59D81085" w:rsidR="00FD5C81" w:rsidRPr="00E61DC3" w:rsidRDefault="00F0445D" w:rsidP="00424BF4">
            <w:pPr>
              <w:pStyle w:val="Subquestion"/>
              <w:rPr>
                <w:rStyle w:val="Subquestionnumber"/>
              </w:rPr>
            </w:pPr>
            <w:r>
              <w:rPr>
                <w:rStyle w:val="Subquestionnumber"/>
              </w:rPr>
              <w:t>4.</w:t>
            </w:r>
            <w:r w:rsidR="00424BF4">
              <w:rPr>
                <w:rStyle w:val="Subquestionnumber"/>
              </w:rPr>
              <w:t>2</w:t>
            </w:r>
            <w:r>
              <w:rPr>
                <w:rStyle w:val="Subquestionnumber"/>
              </w:rPr>
              <w:t>.2</w:t>
            </w:r>
            <w:r w:rsidR="00FD5C81" w:rsidRPr="00E61DC3">
              <w:rPr>
                <w:rStyle w:val="Subquestionnumber"/>
              </w:rPr>
              <w:t>.</w:t>
            </w:r>
          </w:p>
        </w:tc>
        <w:tc>
          <w:tcPr>
            <w:tcW w:w="2126" w:type="dxa"/>
            <w:tcBorders>
              <w:top w:val="single" w:sz="4" w:space="0" w:color="auto"/>
              <w:left w:val="single" w:sz="4" w:space="0" w:color="auto"/>
              <w:bottom w:val="single" w:sz="4" w:space="0" w:color="auto"/>
              <w:right w:val="single" w:sz="4" w:space="0" w:color="auto"/>
            </w:tcBorders>
            <w:vAlign w:val="center"/>
          </w:tcPr>
          <w:p w14:paraId="443043C5" w14:textId="77777777" w:rsidR="00FD5C81" w:rsidRPr="00E61DC3" w:rsidRDefault="00FD5C81" w:rsidP="00FD5C81">
            <w:pPr>
              <w:pStyle w:val="Subquestion"/>
              <w:ind w:left="0" w:firstLine="0"/>
              <w:rPr>
                <w:rStyle w:val="Subquestionnumber"/>
              </w:rPr>
            </w:pPr>
          </w:p>
        </w:tc>
      </w:tr>
    </w:tbl>
    <w:p w14:paraId="55C82CFD" w14:textId="77777777" w:rsidR="004A594D" w:rsidRDefault="004A594D" w:rsidP="004A594D">
      <w:pPr>
        <w:pStyle w:val="Subquestion"/>
        <w:spacing w:before="160"/>
        <w:rPr>
          <w:rStyle w:val="Subquestionnumber"/>
        </w:rPr>
      </w:pPr>
    </w:p>
    <w:p w14:paraId="00044E75" w14:textId="77777777" w:rsidR="004A594D" w:rsidRDefault="004A594D">
      <w:pPr>
        <w:rPr>
          <w:rStyle w:val="Subquestionnumber"/>
          <w:sz w:val="24"/>
        </w:rPr>
      </w:pPr>
      <w:r>
        <w:rPr>
          <w:rStyle w:val="Subquestionnumber"/>
        </w:rPr>
        <w:br w:type="page"/>
      </w:r>
    </w:p>
    <w:p w14:paraId="6E9CE6EE" w14:textId="7B72D939" w:rsidR="00FD5C81" w:rsidRPr="00E61DC3" w:rsidRDefault="00F0445D" w:rsidP="004A594D">
      <w:pPr>
        <w:pStyle w:val="Subquestion"/>
        <w:spacing w:before="160"/>
      </w:pPr>
      <w:r>
        <w:rPr>
          <w:rStyle w:val="Subquestionnumber"/>
        </w:rPr>
        <w:lastRenderedPageBreak/>
        <w:t>4.</w:t>
      </w:r>
      <w:r w:rsidR="00424BF4">
        <w:rPr>
          <w:rStyle w:val="Subquestionnumber"/>
        </w:rPr>
        <w:t>2</w:t>
      </w:r>
      <w:r>
        <w:rPr>
          <w:rStyle w:val="Subquestionnumber"/>
        </w:rPr>
        <w:t>.3</w:t>
      </w:r>
      <w:r w:rsidR="00FD5C81" w:rsidRPr="00E61DC3">
        <w:rPr>
          <w:rStyle w:val="Subquestionnumber"/>
        </w:rPr>
        <w:t>.</w:t>
      </w:r>
      <w:r w:rsidR="00FD5C81" w:rsidRPr="00E61DC3">
        <w:tab/>
      </w:r>
      <w:r w:rsidR="004A594D" w:rsidRPr="004A594D">
        <w:rPr>
          <w:u w:val="single"/>
          <w:lang w:val="nl-NL"/>
        </w:rPr>
        <w:t>Bereken</w:t>
      </w:r>
      <w:r w:rsidR="004A594D" w:rsidRPr="00703AFC">
        <w:rPr>
          <w:lang w:val="nl-NL"/>
        </w:rPr>
        <w:t xml:space="preserve"> </w:t>
      </w:r>
      <w:r w:rsidR="004A594D" w:rsidRPr="00703AFC">
        <w:rPr>
          <w:rStyle w:val="Variable"/>
          <w:lang w:val="nl-NL"/>
        </w:rPr>
        <w:t>k</w:t>
      </w:r>
      <w:r w:rsidR="004A594D" w:rsidRPr="00703AFC">
        <w:rPr>
          <w:vertAlign w:val="subscript"/>
          <w:lang w:val="nl-NL"/>
        </w:rPr>
        <w:t>H</w:t>
      </w:r>
      <w:r w:rsidR="004A594D" w:rsidRPr="00703AFC">
        <w:rPr>
          <w:lang w:val="nl-NL"/>
        </w:rPr>
        <w:t xml:space="preserve">, </w:t>
      </w:r>
      <w:r w:rsidR="004A594D" w:rsidRPr="00703AFC">
        <w:rPr>
          <w:rStyle w:val="Variable"/>
          <w:lang w:val="nl-NL"/>
        </w:rPr>
        <w:t>k</w:t>
      </w:r>
      <w:r w:rsidR="004A594D" w:rsidRPr="00703AFC">
        <w:rPr>
          <w:vertAlign w:val="subscript"/>
          <w:lang w:val="nl-NL"/>
        </w:rPr>
        <w:t>0</w:t>
      </w:r>
      <w:r w:rsidR="004A594D" w:rsidRPr="00703AFC">
        <w:rPr>
          <w:lang w:val="nl-NL"/>
        </w:rPr>
        <w:t xml:space="preserve"> and </w:t>
      </w:r>
      <w:r w:rsidR="004A594D" w:rsidRPr="00703AFC">
        <w:rPr>
          <w:rStyle w:val="Variable"/>
          <w:lang w:val="nl-NL"/>
        </w:rPr>
        <w:t>k</w:t>
      </w:r>
      <w:r w:rsidR="004A594D" w:rsidRPr="00703AFC">
        <w:rPr>
          <w:vertAlign w:val="subscript"/>
          <w:lang w:val="nl-NL"/>
        </w:rPr>
        <w:t xml:space="preserve">OH </w:t>
      </w:r>
      <w:r w:rsidR="004A594D" w:rsidRPr="00703AFC">
        <w:rPr>
          <w:lang w:val="nl-NL"/>
        </w:rPr>
        <w:t xml:space="preserve">met behulp van </w:t>
      </w:r>
      <w:r w:rsidR="004A594D">
        <w:rPr>
          <w:lang w:val="nl-NL"/>
        </w:rPr>
        <w:t>het diagram en onderstaande gegevens</w:t>
      </w:r>
      <w:r w:rsidR="004A594D" w:rsidRPr="00703AFC">
        <w:rPr>
          <w:lang w:val="nl-NL"/>
        </w:rPr>
        <w:t>.</w:t>
      </w:r>
      <w:r w:rsidR="004A594D">
        <w:rPr>
          <w:vertAlign w:val="subscript"/>
          <w:lang w:val="nl-NL"/>
        </w:rPr>
        <w:t xml:space="preserve"> </w:t>
      </w:r>
      <w:r w:rsidR="004A594D">
        <w:rPr>
          <w:lang w:val="nl-NL"/>
        </w:rPr>
        <w:t>Zorg er voor dat je de juiste eenheden vermeldt.</w:t>
      </w:r>
    </w:p>
    <w:p w14:paraId="14542ABB" w14:textId="0831F155" w:rsidR="00FD5C81" w:rsidRPr="00E61DC3" w:rsidRDefault="004A594D" w:rsidP="00FD5C81">
      <w:pPr>
        <w:pStyle w:val="Answerbox"/>
      </w:pPr>
      <w:r>
        <w:t>Berekening</w:t>
      </w:r>
      <w:r w:rsidR="00FD5C81" w:rsidRPr="00E61DC3">
        <w:t>:</w:t>
      </w:r>
    </w:p>
    <w:p w14:paraId="7BF7FB8E" w14:textId="1702654B" w:rsidR="00FD5C81" w:rsidRPr="00E61DC3" w:rsidRDefault="00FD5C81" w:rsidP="00FD5C81">
      <w:pPr>
        <w:pStyle w:val="Answerbox"/>
      </w:pPr>
    </w:p>
    <w:p w14:paraId="737A7C8E" w14:textId="77777777" w:rsidR="00FD5C81" w:rsidRPr="00E61DC3" w:rsidRDefault="00FD5C81" w:rsidP="00FD5C81">
      <w:pPr>
        <w:pStyle w:val="Answerbox"/>
      </w:pPr>
    </w:p>
    <w:p w14:paraId="3D094B19" w14:textId="77777777" w:rsidR="00FD5C81" w:rsidRDefault="00FD5C81" w:rsidP="00FD5C81">
      <w:pPr>
        <w:pStyle w:val="Answerbox"/>
      </w:pPr>
    </w:p>
    <w:p w14:paraId="2892CD22" w14:textId="77777777" w:rsidR="00FD5C81" w:rsidRDefault="00FD5C81" w:rsidP="00FD5C81">
      <w:pPr>
        <w:pStyle w:val="Answerbox"/>
      </w:pPr>
    </w:p>
    <w:p w14:paraId="22D45D08" w14:textId="77777777" w:rsidR="00FD5C81" w:rsidRDefault="00FD5C81" w:rsidP="00FD5C81">
      <w:pPr>
        <w:pStyle w:val="Answerbox"/>
      </w:pPr>
    </w:p>
    <w:p w14:paraId="4801C0EA" w14:textId="77777777" w:rsidR="00FD5C81" w:rsidRDefault="00FD5C81" w:rsidP="00FD5C81">
      <w:pPr>
        <w:pStyle w:val="Answerbox"/>
      </w:pPr>
    </w:p>
    <w:p w14:paraId="0652B604" w14:textId="77777777" w:rsidR="00FD5C81" w:rsidRDefault="00FD5C81" w:rsidP="00FD5C81">
      <w:pPr>
        <w:pStyle w:val="Answerbox"/>
      </w:pPr>
    </w:p>
    <w:p w14:paraId="2E1D653C" w14:textId="77777777" w:rsidR="00FD5C81" w:rsidRDefault="00FD5C81" w:rsidP="00FD5C81">
      <w:pPr>
        <w:pStyle w:val="Answerbox"/>
      </w:pPr>
    </w:p>
    <w:p w14:paraId="38C187F6" w14:textId="77777777" w:rsidR="00FD5C81" w:rsidRDefault="00FD5C81" w:rsidP="00FD5C81">
      <w:pPr>
        <w:pStyle w:val="Answerbox"/>
      </w:pPr>
    </w:p>
    <w:p w14:paraId="7389C80C" w14:textId="77777777" w:rsidR="00FD5C81" w:rsidRPr="00E61DC3" w:rsidRDefault="00FD5C81" w:rsidP="00FD5C81">
      <w:pPr>
        <w:pStyle w:val="Answerbox"/>
      </w:pPr>
    </w:p>
    <w:p w14:paraId="07CC72D8" w14:textId="77777777" w:rsidR="00FD5C81" w:rsidRPr="00E61DC3" w:rsidRDefault="00FD5C81" w:rsidP="00FD5C81">
      <w:pPr>
        <w:pStyle w:val="Answerbox"/>
      </w:pPr>
    </w:p>
    <w:p w14:paraId="495E6CF5" w14:textId="77777777" w:rsidR="00FD5C81" w:rsidRPr="00E61DC3" w:rsidRDefault="00FD5C81" w:rsidP="00FD5C81">
      <w:pPr>
        <w:pStyle w:val="Answerbox"/>
      </w:pPr>
    </w:p>
    <w:p w14:paraId="4686DE73" w14:textId="77777777" w:rsidR="00FD5C81" w:rsidRDefault="00FD5C81" w:rsidP="00FD5C81">
      <w:pPr>
        <w:pStyle w:val="Answerbox"/>
      </w:pPr>
    </w:p>
    <w:p w14:paraId="60B8BF14" w14:textId="77777777" w:rsidR="00C1348E" w:rsidRDefault="00C1348E" w:rsidP="00FD5C81">
      <w:pPr>
        <w:pStyle w:val="Answerbox"/>
      </w:pPr>
    </w:p>
    <w:p w14:paraId="2A8740AD" w14:textId="77777777" w:rsidR="00C1348E" w:rsidRDefault="00C1348E" w:rsidP="00FD5C81">
      <w:pPr>
        <w:pStyle w:val="Answerbox"/>
      </w:pPr>
    </w:p>
    <w:p w14:paraId="21C90198" w14:textId="77777777" w:rsidR="00C1348E" w:rsidRDefault="00C1348E" w:rsidP="00FD5C81">
      <w:pPr>
        <w:pStyle w:val="Answerbox"/>
      </w:pPr>
    </w:p>
    <w:p w14:paraId="6EE1FAB5" w14:textId="77777777" w:rsidR="00964755" w:rsidRDefault="00964755" w:rsidP="00FD5C81">
      <w:pPr>
        <w:pStyle w:val="Answerbox"/>
      </w:pPr>
    </w:p>
    <w:p w14:paraId="374EE868" w14:textId="77777777" w:rsidR="00C1348E" w:rsidRDefault="00C1348E" w:rsidP="00FD5C81">
      <w:pPr>
        <w:pStyle w:val="Answerbox"/>
      </w:pPr>
    </w:p>
    <w:p w14:paraId="7EB3F1E1" w14:textId="77777777" w:rsidR="00964755" w:rsidRPr="00E61DC3" w:rsidRDefault="00964755" w:rsidP="00FD5C81">
      <w:pPr>
        <w:pStyle w:val="Answerbox"/>
      </w:pPr>
    </w:p>
    <w:p w14:paraId="3F10CDC0" w14:textId="585341CB" w:rsidR="00FD5C81" w:rsidRPr="00E46C35" w:rsidRDefault="00FD5C81" w:rsidP="00FD5C81">
      <w:pPr>
        <w:pStyle w:val="Answerbox"/>
      </w:pPr>
      <w:r w:rsidRPr="00E61DC3">
        <w:rPr>
          <w:rStyle w:val="Variable"/>
        </w:rPr>
        <w:t>k</w:t>
      </w:r>
      <w:r>
        <w:rPr>
          <w:vertAlign w:val="subscript"/>
        </w:rPr>
        <w:t>0</w:t>
      </w:r>
      <w:r>
        <w:rPr>
          <w:rStyle w:val="Subquestionemphasis"/>
          <w:noProof/>
          <w:lang w:val="hu-HU" w:eastAsia="hu-HU"/>
        </w:rPr>
        <w:t>:</w:t>
      </w:r>
      <w:r w:rsidRPr="00E46C35">
        <w:tab/>
      </w:r>
      <w:r w:rsidRPr="00E46C35">
        <w:tab/>
      </w:r>
      <w:r w:rsidRPr="00E46C35">
        <w:tab/>
      </w:r>
      <w:r w:rsidRPr="00E46C35">
        <w:tab/>
      </w:r>
      <w:r w:rsidRPr="00E46C35">
        <w:tab/>
      </w:r>
      <w:r w:rsidRPr="00E61DC3">
        <w:rPr>
          <w:rStyle w:val="Variable"/>
        </w:rPr>
        <w:t>k</w:t>
      </w:r>
      <w:r w:rsidRPr="00E61DC3">
        <w:rPr>
          <w:vertAlign w:val="subscript"/>
        </w:rPr>
        <w:t>OH</w:t>
      </w:r>
      <w:r>
        <w:rPr>
          <w:rStyle w:val="Subquestionemphasis"/>
          <w:noProof/>
          <w:lang w:val="hu-HU" w:eastAsia="hu-HU"/>
        </w:rPr>
        <w:t>:</w:t>
      </w:r>
      <w:r w:rsidRPr="00E46C35">
        <w:tab/>
      </w:r>
      <w:r w:rsidRPr="00E46C35">
        <w:tab/>
      </w:r>
      <w:r w:rsidRPr="00E46C35">
        <w:tab/>
      </w:r>
      <w:r w:rsidRPr="00E46C35">
        <w:tab/>
      </w:r>
      <w:r w:rsidRPr="00E61DC3">
        <w:rPr>
          <w:rStyle w:val="Variable"/>
        </w:rPr>
        <w:t>k</w:t>
      </w:r>
      <w:r w:rsidRPr="00E61DC3">
        <w:rPr>
          <w:vertAlign w:val="subscript"/>
        </w:rPr>
        <w:t>H</w:t>
      </w:r>
      <w:r w:rsidRPr="00E46C35">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126"/>
      </w:tblGrid>
      <w:tr w:rsidR="00FD5C81" w:rsidRPr="00E61DC3" w14:paraId="4D7226C2" w14:textId="77777777" w:rsidTr="00FD5C81">
        <w:trPr>
          <w:trHeight w:val="454"/>
        </w:trPr>
        <w:tc>
          <w:tcPr>
            <w:tcW w:w="851" w:type="dxa"/>
            <w:tcBorders>
              <w:right w:val="single" w:sz="4" w:space="0" w:color="auto"/>
            </w:tcBorders>
            <w:tcMar>
              <w:left w:w="0" w:type="dxa"/>
            </w:tcMar>
            <w:vAlign w:val="center"/>
          </w:tcPr>
          <w:p w14:paraId="02B20EC7" w14:textId="77F671F7" w:rsidR="00FD5C81" w:rsidRPr="00E61DC3" w:rsidRDefault="00FD5C81" w:rsidP="00424BF4">
            <w:pPr>
              <w:pStyle w:val="Subquestion"/>
              <w:rPr>
                <w:rStyle w:val="Subquestionnumber"/>
              </w:rPr>
            </w:pPr>
            <w:r w:rsidRPr="00E61DC3">
              <w:rPr>
                <w:rStyle w:val="Subquestionnumber"/>
              </w:rPr>
              <w:t>4.</w:t>
            </w:r>
            <w:r w:rsidR="00424BF4">
              <w:rPr>
                <w:rStyle w:val="Subquestionnumber"/>
              </w:rPr>
              <w:t>3</w:t>
            </w:r>
            <w:r w:rsidRPr="00E61DC3">
              <w:rPr>
                <w:rStyle w:val="Subquestionnumber"/>
              </w:rPr>
              <w:t>.1.</w:t>
            </w:r>
          </w:p>
        </w:tc>
        <w:tc>
          <w:tcPr>
            <w:tcW w:w="2126" w:type="dxa"/>
            <w:tcBorders>
              <w:top w:val="single" w:sz="4" w:space="0" w:color="auto"/>
              <w:left w:val="single" w:sz="4" w:space="0" w:color="auto"/>
              <w:bottom w:val="single" w:sz="4" w:space="0" w:color="auto"/>
              <w:right w:val="single" w:sz="4" w:space="0" w:color="auto"/>
            </w:tcBorders>
            <w:vAlign w:val="center"/>
          </w:tcPr>
          <w:p w14:paraId="03ED9B79" w14:textId="77777777" w:rsidR="00FD5C81" w:rsidRPr="00E61DC3" w:rsidRDefault="00FD5C81" w:rsidP="00FD5C81">
            <w:pPr>
              <w:pStyle w:val="Subquestion"/>
              <w:ind w:left="0" w:firstLine="0"/>
              <w:rPr>
                <w:rStyle w:val="Subquestionnumber"/>
              </w:rPr>
            </w:pPr>
          </w:p>
        </w:tc>
      </w:tr>
    </w:tbl>
    <w:p w14:paraId="11979099" w14:textId="77777777" w:rsidR="00EE3B87" w:rsidRDefault="00EE3B87" w:rsidP="004A594D">
      <w:pPr>
        <w:pStyle w:val="Subquestion"/>
        <w:spacing w:before="160"/>
        <w:rPr>
          <w:rStyle w:val="Subquestionnumber"/>
        </w:rPr>
      </w:pPr>
    </w:p>
    <w:p w14:paraId="6550A877" w14:textId="77777777" w:rsidR="00EE3B87" w:rsidRDefault="00EE3B87">
      <w:pPr>
        <w:rPr>
          <w:rStyle w:val="Subquestionnumber"/>
          <w:sz w:val="24"/>
        </w:rPr>
      </w:pPr>
      <w:r>
        <w:rPr>
          <w:rStyle w:val="Subquestionnumber"/>
        </w:rPr>
        <w:br w:type="page"/>
      </w:r>
    </w:p>
    <w:p w14:paraId="2F45BAFB" w14:textId="7E92EB0F" w:rsidR="00FD5C81" w:rsidRPr="00E61DC3" w:rsidRDefault="00FD5C81" w:rsidP="004A594D">
      <w:pPr>
        <w:pStyle w:val="Subquestion"/>
        <w:spacing w:before="160"/>
      </w:pPr>
      <w:r w:rsidRPr="00E61DC3">
        <w:rPr>
          <w:rStyle w:val="Subquestionnumber"/>
        </w:rPr>
        <w:lastRenderedPageBreak/>
        <w:t>4.</w:t>
      </w:r>
      <w:r w:rsidR="00424BF4">
        <w:rPr>
          <w:rStyle w:val="Subquestionnumber"/>
        </w:rPr>
        <w:t>3</w:t>
      </w:r>
      <w:r w:rsidRPr="00E61DC3">
        <w:rPr>
          <w:rStyle w:val="Subquestionnumber"/>
        </w:rPr>
        <w:t>.2.</w:t>
      </w:r>
      <w:r w:rsidRPr="00E61DC3">
        <w:tab/>
      </w:r>
      <w:r w:rsidR="00EE3B87" w:rsidRPr="006A397A">
        <w:rPr>
          <w:u w:val="single"/>
          <w:lang w:val="nl-NL"/>
        </w:rPr>
        <w:t>Bereken</w:t>
      </w:r>
      <w:r w:rsidR="00EE3B87" w:rsidRPr="006A397A">
        <w:rPr>
          <w:lang w:val="nl-NL"/>
        </w:rPr>
        <w:t xml:space="preserve"> </w:t>
      </w:r>
      <w:r w:rsidR="00EE3B87">
        <w:rPr>
          <w:lang w:val="nl-NL"/>
        </w:rPr>
        <w:t xml:space="preserve">de pH bij het minimum, </w:t>
      </w:r>
      <w:r w:rsidR="00EE3B87" w:rsidRPr="006A397A">
        <w:rPr>
          <w:lang w:val="nl-NL"/>
        </w:rPr>
        <w:t>als aangenomen wordt dat alleen</w:t>
      </w:r>
      <w:r w:rsidR="00EE3B87">
        <w:rPr>
          <w:lang w:val="nl-NL"/>
        </w:rPr>
        <w:t xml:space="preserve"> de</w:t>
      </w:r>
      <w:r w:rsidR="00EE3B87" w:rsidRPr="006A397A">
        <w:rPr>
          <w:lang w:val="nl-NL"/>
        </w:rPr>
        <w:t xml:space="preserve"> </w:t>
      </w:r>
      <w:r w:rsidR="00EE3B87">
        <w:rPr>
          <w:lang w:val="nl-NL"/>
        </w:rPr>
        <w:t>reacti</w:t>
      </w:r>
      <w:r w:rsidR="00EE3B87" w:rsidRPr="006A397A">
        <w:rPr>
          <w:lang w:val="nl-NL"/>
        </w:rPr>
        <w:t>e</w:t>
      </w:r>
      <w:r w:rsidR="00EE3B87">
        <w:rPr>
          <w:lang w:val="nl-NL"/>
        </w:rPr>
        <w:t>s</w:t>
      </w:r>
      <w:r w:rsidR="00EE3B87" w:rsidRPr="006A397A">
        <w:rPr>
          <w:lang w:val="nl-NL"/>
        </w:rPr>
        <w:t xml:space="preserve"> I, II en III plaatsvinden.</w:t>
      </w:r>
    </w:p>
    <w:p w14:paraId="212309ED" w14:textId="00F547F2" w:rsidR="00FD5C81" w:rsidRPr="00E61DC3" w:rsidRDefault="00EE3B87" w:rsidP="00FD5C81">
      <w:pPr>
        <w:pStyle w:val="Answerbox"/>
      </w:pPr>
      <w:r>
        <w:t>Berekening</w:t>
      </w:r>
      <w:r w:rsidR="00FD5C81" w:rsidRPr="00E61DC3">
        <w:t>:</w:t>
      </w:r>
    </w:p>
    <w:p w14:paraId="58407B4C" w14:textId="77777777" w:rsidR="00FD5C81" w:rsidRPr="00E61DC3" w:rsidRDefault="00FD5C81" w:rsidP="00FD5C81">
      <w:pPr>
        <w:pStyle w:val="Answerbox"/>
      </w:pPr>
    </w:p>
    <w:p w14:paraId="3CC70746" w14:textId="77777777" w:rsidR="00FD5C81" w:rsidRPr="00E61DC3" w:rsidRDefault="00FD5C81" w:rsidP="00FD5C81">
      <w:pPr>
        <w:pStyle w:val="Answerbox"/>
      </w:pPr>
    </w:p>
    <w:p w14:paraId="3A6EDB27" w14:textId="77777777" w:rsidR="00FD5C81" w:rsidRPr="00E61DC3" w:rsidRDefault="00FD5C81" w:rsidP="00FD5C81">
      <w:pPr>
        <w:pStyle w:val="Answerbox"/>
      </w:pPr>
    </w:p>
    <w:p w14:paraId="49DA2F06" w14:textId="77777777" w:rsidR="00FD5C81" w:rsidRPr="00E61DC3" w:rsidRDefault="00FD5C81" w:rsidP="00FD5C81">
      <w:pPr>
        <w:pStyle w:val="Answerbox"/>
      </w:pPr>
    </w:p>
    <w:p w14:paraId="524ADA70" w14:textId="77777777" w:rsidR="00FD5C81" w:rsidRPr="00E61DC3" w:rsidRDefault="00FD5C81" w:rsidP="00FD5C81">
      <w:pPr>
        <w:pStyle w:val="Answerbox"/>
      </w:pPr>
    </w:p>
    <w:p w14:paraId="1CAACBB0" w14:textId="77777777" w:rsidR="00FD5C81" w:rsidRPr="00E61DC3" w:rsidRDefault="00FD5C81" w:rsidP="00FD5C81">
      <w:pPr>
        <w:pStyle w:val="Answerbox"/>
      </w:pPr>
    </w:p>
    <w:p w14:paraId="5F54DFF9" w14:textId="77777777" w:rsidR="00FD5C81" w:rsidRPr="00E61DC3" w:rsidRDefault="00FD5C81" w:rsidP="00FD5C81">
      <w:pPr>
        <w:pStyle w:val="Answerbox"/>
      </w:pPr>
    </w:p>
    <w:p w14:paraId="562146C5" w14:textId="77777777" w:rsidR="00FD5C81" w:rsidRPr="00E61DC3" w:rsidRDefault="00FD5C81" w:rsidP="00FD5C81">
      <w:pPr>
        <w:pStyle w:val="Answerbox"/>
      </w:pPr>
    </w:p>
    <w:p w14:paraId="55A4E24F" w14:textId="77777777" w:rsidR="00FD5C81" w:rsidRPr="00E61DC3" w:rsidRDefault="00FD5C81" w:rsidP="00FD5C81">
      <w:pPr>
        <w:pStyle w:val="Answerbox"/>
      </w:pPr>
    </w:p>
    <w:p w14:paraId="318ADC5F" w14:textId="77777777" w:rsidR="00FD5C81" w:rsidRPr="00E61DC3" w:rsidRDefault="00FD5C81" w:rsidP="00FD5C81">
      <w:pPr>
        <w:pStyle w:val="Answerbox"/>
      </w:pPr>
    </w:p>
    <w:p w14:paraId="37350307" w14:textId="77777777" w:rsidR="00FD5C81" w:rsidRPr="00E61DC3" w:rsidRDefault="00FD5C81" w:rsidP="00FD5C81">
      <w:pPr>
        <w:pStyle w:val="Answerbox"/>
      </w:pPr>
    </w:p>
    <w:p w14:paraId="07C1E735" w14:textId="10F38A3E" w:rsidR="00FD5C81" w:rsidRDefault="00FD5C81" w:rsidP="00FD5C81">
      <w:pPr>
        <w:pStyle w:val="Answerbox"/>
      </w:pPr>
    </w:p>
    <w:p w14:paraId="34CF908E" w14:textId="77777777" w:rsidR="00FD5C81" w:rsidRDefault="00FD5C81" w:rsidP="00FD5C81">
      <w:pPr>
        <w:pStyle w:val="Answerbox"/>
      </w:pPr>
    </w:p>
    <w:p w14:paraId="69369C7E" w14:textId="77777777" w:rsidR="00C1348E" w:rsidRDefault="00C1348E" w:rsidP="00FD5C81">
      <w:pPr>
        <w:pStyle w:val="Answerbox"/>
      </w:pPr>
    </w:p>
    <w:p w14:paraId="6F1E8F3F" w14:textId="77777777" w:rsidR="00C1348E" w:rsidRDefault="00C1348E" w:rsidP="00FD5C81">
      <w:pPr>
        <w:pStyle w:val="Answerbox"/>
      </w:pPr>
    </w:p>
    <w:p w14:paraId="026A5F4C" w14:textId="77777777" w:rsidR="00C1348E" w:rsidRDefault="00C1348E" w:rsidP="00FD5C81">
      <w:pPr>
        <w:pStyle w:val="Answerbox"/>
      </w:pPr>
    </w:p>
    <w:p w14:paraId="19E9692F" w14:textId="77777777" w:rsidR="00FD5C81" w:rsidRDefault="00FD5C81" w:rsidP="00FD5C81">
      <w:pPr>
        <w:pStyle w:val="Answerbox"/>
      </w:pPr>
    </w:p>
    <w:p w14:paraId="2A75027F" w14:textId="77777777" w:rsidR="00FD5C81" w:rsidRDefault="00FD5C81" w:rsidP="00FD5C81">
      <w:pPr>
        <w:pStyle w:val="Answerbox"/>
      </w:pPr>
    </w:p>
    <w:p w14:paraId="65ED947B" w14:textId="77777777" w:rsidR="00FD5C81" w:rsidRDefault="00FD5C81" w:rsidP="00FD5C81">
      <w:pPr>
        <w:pStyle w:val="Answerbox"/>
      </w:pPr>
    </w:p>
    <w:p w14:paraId="6666246C" w14:textId="77777777" w:rsidR="00FD5C81" w:rsidRDefault="00FD5C81" w:rsidP="00FD5C81">
      <w:pPr>
        <w:pStyle w:val="Answerbox"/>
      </w:pPr>
    </w:p>
    <w:p w14:paraId="45D6A061" w14:textId="77777777" w:rsidR="00C1348E" w:rsidRDefault="00C1348E" w:rsidP="00FD5C81">
      <w:pPr>
        <w:pStyle w:val="Answerbox"/>
      </w:pPr>
    </w:p>
    <w:p w14:paraId="55D384CD" w14:textId="77777777" w:rsidR="00C1348E" w:rsidRDefault="00C1348E" w:rsidP="00FD5C81">
      <w:pPr>
        <w:pStyle w:val="Answerbox"/>
      </w:pPr>
    </w:p>
    <w:p w14:paraId="77903918" w14:textId="77777777" w:rsidR="00FD5C81" w:rsidRDefault="00FD5C81" w:rsidP="00FD5C81">
      <w:pPr>
        <w:pStyle w:val="Answerbox"/>
      </w:pPr>
    </w:p>
    <w:p w14:paraId="72EB4334" w14:textId="77777777" w:rsidR="00FD5C81" w:rsidRDefault="00FD5C81" w:rsidP="00FD5C81">
      <w:pPr>
        <w:pStyle w:val="Answerbox"/>
      </w:pPr>
    </w:p>
    <w:p w14:paraId="467E1AE6" w14:textId="77777777" w:rsidR="00FD5C81" w:rsidRPr="00E61DC3" w:rsidRDefault="00FD5C81" w:rsidP="00FD5C81">
      <w:pPr>
        <w:pStyle w:val="Answerbox"/>
      </w:pPr>
    </w:p>
    <w:p w14:paraId="6EDAD0E1" w14:textId="76E95869" w:rsidR="00FD5C81" w:rsidRDefault="00FD5C81" w:rsidP="00FD5C81">
      <w:pPr>
        <w:pStyle w:val="Answerbox"/>
      </w:pPr>
      <w:r>
        <w:t xml:space="preserve">pH </w:t>
      </w:r>
      <w:r w:rsidR="00EE3B87">
        <w:t>bij het</w:t>
      </w:r>
      <w:r>
        <w:t xml:space="preserve"> </w:t>
      </w:r>
      <w:r w:rsidRPr="00E61DC3">
        <w:t>minimum:</w:t>
      </w:r>
    </w:p>
    <w:p w14:paraId="08B5ECDD" w14:textId="6DC4886F" w:rsidR="004945C9" w:rsidRPr="00F02D44" w:rsidRDefault="00EE3B87" w:rsidP="004945C9">
      <w:pPr>
        <w:pStyle w:val="Kop1"/>
      </w:pPr>
      <w:r>
        <w:lastRenderedPageBreak/>
        <w:t>Opgave 5</w:t>
      </w:r>
      <w:r w:rsidR="004945C9">
        <w:tab/>
        <w:t xml:space="preserve">8% </w:t>
      </w:r>
      <w:r>
        <w:t>van het t</w:t>
      </w:r>
      <w:r w:rsidR="004945C9">
        <w:t>ot</w:t>
      </w:r>
      <w:r>
        <w:t>a</w:t>
      </w:r>
      <w:r w:rsidR="004945C9">
        <w:t>al</w:t>
      </w:r>
    </w:p>
    <w:tbl>
      <w:tblPr>
        <w:tblStyle w:val="Problemtable"/>
        <w:tblW w:w="0" w:type="auto"/>
        <w:tblLook w:val="04A0" w:firstRow="1" w:lastRow="0" w:firstColumn="1" w:lastColumn="0" w:noHBand="0" w:noVBand="1"/>
      </w:tblPr>
      <w:tblGrid>
        <w:gridCol w:w="763"/>
        <w:gridCol w:w="763"/>
        <w:gridCol w:w="763"/>
        <w:gridCol w:w="763"/>
        <w:gridCol w:w="763"/>
        <w:gridCol w:w="763"/>
        <w:gridCol w:w="763"/>
        <w:gridCol w:w="763"/>
        <w:gridCol w:w="581"/>
        <w:gridCol w:w="663"/>
      </w:tblGrid>
      <w:tr w:rsidR="004945C9" w:rsidRPr="0092141D" w14:paraId="39B14F86" w14:textId="77777777" w:rsidTr="00C5654B">
        <w:tc>
          <w:tcPr>
            <w:tcW w:w="0" w:type="auto"/>
          </w:tcPr>
          <w:p w14:paraId="464C9148" w14:textId="77777777" w:rsidR="004945C9" w:rsidRPr="001876E9" w:rsidRDefault="004945C9" w:rsidP="00C5654B">
            <w:pPr>
              <w:pStyle w:val="Problemtext"/>
            </w:pPr>
            <w:r>
              <w:t>5</w:t>
            </w:r>
            <w:r w:rsidRPr="001876E9">
              <w:t>.1.1.</w:t>
            </w:r>
          </w:p>
        </w:tc>
        <w:tc>
          <w:tcPr>
            <w:tcW w:w="0" w:type="auto"/>
          </w:tcPr>
          <w:p w14:paraId="026E5D70" w14:textId="77777777" w:rsidR="004945C9" w:rsidRPr="001876E9" w:rsidRDefault="004945C9" w:rsidP="00C5654B">
            <w:pPr>
              <w:pStyle w:val="Problemtext"/>
            </w:pPr>
            <w:r>
              <w:t>5.</w:t>
            </w:r>
            <w:r w:rsidRPr="001876E9">
              <w:t>1.2.</w:t>
            </w:r>
          </w:p>
        </w:tc>
        <w:tc>
          <w:tcPr>
            <w:tcW w:w="0" w:type="auto"/>
          </w:tcPr>
          <w:p w14:paraId="5F0342D7" w14:textId="77777777" w:rsidR="004945C9" w:rsidRPr="001876E9" w:rsidRDefault="004945C9" w:rsidP="00C5654B">
            <w:pPr>
              <w:pStyle w:val="Problemtext"/>
            </w:pPr>
            <w:r>
              <w:t>5.</w:t>
            </w:r>
            <w:r w:rsidRPr="001876E9">
              <w:t>1.3.</w:t>
            </w:r>
          </w:p>
        </w:tc>
        <w:tc>
          <w:tcPr>
            <w:tcW w:w="0" w:type="auto"/>
          </w:tcPr>
          <w:p w14:paraId="1B2811F2" w14:textId="77777777" w:rsidR="004945C9" w:rsidRPr="001876E9" w:rsidRDefault="004945C9" w:rsidP="00C5654B">
            <w:pPr>
              <w:pStyle w:val="Problemtext"/>
            </w:pPr>
            <w:r>
              <w:t>5.</w:t>
            </w:r>
            <w:r w:rsidRPr="001876E9">
              <w:t>1.4.</w:t>
            </w:r>
          </w:p>
        </w:tc>
        <w:tc>
          <w:tcPr>
            <w:tcW w:w="0" w:type="auto"/>
          </w:tcPr>
          <w:p w14:paraId="6B45213E" w14:textId="77777777" w:rsidR="004945C9" w:rsidRPr="001876E9" w:rsidRDefault="004945C9" w:rsidP="00C5654B">
            <w:pPr>
              <w:pStyle w:val="Problemtext"/>
            </w:pPr>
            <w:r>
              <w:t>5.</w:t>
            </w:r>
            <w:r w:rsidRPr="001876E9">
              <w:t>1.5.</w:t>
            </w:r>
          </w:p>
        </w:tc>
        <w:tc>
          <w:tcPr>
            <w:tcW w:w="0" w:type="auto"/>
          </w:tcPr>
          <w:p w14:paraId="5619276E" w14:textId="77777777" w:rsidR="004945C9" w:rsidRPr="001876E9" w:rsidRDefault="004945C9" w:rsidP="00C5654B">
            <w:pPr>
              <w:pStyle w:val="Problemtext"/>
            </w:pPr>
            <w:r>
              <w:t>5.</w:t>
            </w:r>
            <w:r w:rsidRPr="001876E9">
              <w:t>1.6.</w:t>
            </w:r>
          </w:p>
        </w:tc>
        <w:tc>
          <w:tcPr>
            <w:tcW w:w="0" w:type="auto"/>
          </w:tcPr>
          <w:p w14:paraId="1E0A93FC" w14:textId="77777777" w:rsidR="004945C9" w:rsidRPr="001876E9" w:rsidRDefault="004945C9" w:rsidP="00C5654B">
            <w:pPr>
              <w:pStyle w:val="Problemtext"/>
            </w:pPr>
            <w:r>
              <w:t>5.2</w:t>
            </w:r>
            <w:r w:rsidRPr="001876E9">
              <w:t>.1.</w:t>
            </w:r>
          </w:p>
        </w:tc>
        <w:tc>
          <w:tcPr>
            <w:tcW w:w="0" w:type="auto"/>
          </w:tcPr>
          <w:p w14:paraId="16DBE90A" w14:textId="77777777" w:rsidR="004945C9" w:rsidRPr="001876E9" w:rsidRDefault="004945C9" w:rsidP="00C5654B">
            <w:pPr>
              <w:pStyle w:val="Problemtext"/>
            </w:pPr>
            <w:r>
              <w:t>5.2</w:t>
            </w:r>
            <w:r w:rsidRPr="001876E9">
              <w:t>.2.</w:t>
            </w:r>
          </w:p>
        </w:tc>
        <w:tc>
          <w:tcPr>
            <w:tcW w:w="0" w:type="auto"/>
          </w:tcPr>
          <w:p w14:paraId="0D87EAD8" w14:textId="77777777" w:rsidR="004945C9" w:rsidRPr="001876E9" w:rsidRDefault="004945C9" w:rsidP="00C5654B">
            <w:pPr>
              <w:pStyle w:val="Problemtext"/>
            </w:pPr>
            <w:r>
              <w:t>5.3</w:t>
            </w:r>
            <w:r w:rsidRPr="001876E9">
              <w:t>.</w:t>
            </w:r>
          </w:p>
        </w:tc>
        <w:tc>
          <w:tcPr>
            <w:tcW w:w="0" w:type="auto"/>
          </w:tcPr>
          <w:p w14:paraId="32491B83" w14:textId="14751846" w:rsidR="004945C9" w:rsidRPr="001876E9" w:rsidRDefault="00EE3B87" w:rsidP="00C5654B">
            <w:pPr>
              <w:pStyle w:val="Problemtext"/>
            </w:pPr>
            <w:r>
              <w:t>So</w:t>
            </w:r>
            <w:r w:rsidR="004945C9">
              <w:t>m</w:t>
            </w:r>
          </w:p>
        </w:tc>
      </w:tr>
      <w:tr w:rsidR="004945C9" w:rsidRPr="0092141D" w14:paraId="29563891" w14:textId="77777777" w:rsidTr="00C5654B">
        <w:tc>
          <w:tcPr>
            <w:tcW w:w="0" w:type="auto"/>
          </w:tcPr>
          <w:p w14:paraId="6244A6D6" w14:textId="77777777" w:rsidR="004945C9" w:rsidRPr="001876E9" w:rsidRDefault="004945C9" w:rsidP="00C5654B">
            <w:pPr>
              <w:pStyle w:val="Problemtext"/>
            </w:pPr>
            <w:r w:rsidRPr="001876E9">
              <w:t>1</w:t>
            </w:r>
          </w:p>
        </w:tc>
        <w:tc>
          <w:tcPr>
            <w:tcW w:w="0" w:type="auto"/>
          </w:tcPr>
          <w:p w14:paraId="7EC153CD" w14:textId="77777777" w:rsidR="004945C9" w:rsidRPr="001876E9" w:rsidRDefault="004945C9" w:rsidP="00C5654B">
            <w:pPr>
              <w:pStyle w:val="Problemtext"/>
            </w:pPr>
            <w:r>
              <w:t>3</w:t>
            </w:r>
          </w:p>
        </w:tc>
        <w:tc>
          <w:tcPr>
            <w:tcW w:w="0" w:type="auto"/>
          </w:tcPr>
          <w:p w14:paraId="59B8ED89" w14:textId="77777777" w:rsidR="004945C9" w:rsidRPr="001876E9" w:rsidRDefault="004945C9" w:rsidP="00C5654B">
            <w:pPr>
              <w:pStyle w:val="Problemtext"/>
            </w:pPr>
            <w:r w:rsidRPr="001876E9">
              <w:t>2</w:t>
            </w:r>
          </w:p>
        </w:tc>
        <w:tc>
          <w:tcPr>
            <w:tcW w:w="0" w:type="auto"/>
          </w:tcPr>
          <w:p w14:paraId="267D8999" w14:textId="77777777" w:rsidR="004945C9" w:rsidRPr="001876E9" w:rsidRDefault="004945C9" w:rsidP="00C5654B">
            <w:pPr>
              <w:pStyle w:val="Problemtext"/>
            </w:pPr>
            <w:r w:rsidRPr="001876E9">
              <w:t>2</w:t>
            </w:r>
          </w:p>
        </w:tc>
        <w:tc>
          <w:tcPr>
            <w:tcW w:w="0" w:type="auto"/>
          </w:tcPr>
          <w:p w14:paraId="39146A7B" w14:textId="77777777" w:rsidR="004945C9" w:rsidRPr="001876E9" w:rsidRDefault="004945C9" w:rsidP="00C5654B">
            <w:pPr>
              <w:pStyle w:val="Problemtext"/>
            </w:pPr>
            <w:r>
              <w:t>5</w:t>
            </w:r>
          </w:p>
        </w:tc>
        <w:tc>
          <w:tcPr>
            <w:tcW w:w="0" w:type="auto"/>
          </w:tcPr>
          <w:p w14:paraId="5F45B77D" w14:textId="77777777" w:rsidR="004945C9" w:rsidRPr="001876E9" w:rsidRDefault="004945C9" w:rsidP="00C5654B">
            <w:pPr>
              <w:pStyle w:val="Problemtext"/>
            </w:pPr>
            <w:r>
              <w:t>2</w:t>
            </w:r>
          </w:p>
        </w:tc>
        <w:tc>
          <w:tcPr>
            <w:tcW w:w="0" w:type="auto"/>
          </w:tcPr>
          <w:p w14:paraId="109D2934" w14:textId="77777777" w:rsidR="004945C9" w:rsidRPr="001876E9" w:rsidRDefault="004945C9" w:rsidP="00C5654B">
            <w:pPr>
              <w:pStyle w:val="Problemtext"/>
            </w:pPr>
            <w:r w:rsidRPr="001876E9">
              <w:t>1</w:t>
            </w:r>
          </w:p>
        </w:tc>
        <w:tc>
          <w:tcPr>
            <w:tcW w:w="0" w:type="auto"/>
          </w:tcPr>
          <w:p w14:paraId="78426DDA" w14:textId="77777777" w:rsidR="004945C9" w:rsidRPr="001876E9" w:rsidRDefault="004945C9" w:rsidP="00C5654B">
            <w:pPr>
              <w:pStyle w:val="Problemtext"/>
            </w:pPr>
            <w:r w:rsidRPr="001876E9">
              <w:t>1</w:t>
            </w:r>
          </w:p>
        </w:tc>
        <w:tc>
          <w:tcPr>
            <w:tcW w:w="0" w:type="auto"/>
          </w:tcPr>
          <w:p w14:paraId="277D4CB7" w14:textId="77777777" w:rsidR="004945C9" w:rsidRPr="001876E9" w:rsidRDefault="004945C9" w:rsidP="00C5654B">
            <w:pPr>
              <w:pStyle w:val="Problemtext"/>
            </w:pPr>
            <w:r w:rsidRPr="001876E9">
              <w:t>2</w:t>
            </w:r>
          </w:p>
        </w:tc>
        <w:tc>
          <w:tcPr>
            <w:tcW w:w="0" w:type="auto"/>
          </w:tcPr>
          <w:p w14:paraId="0CF4E086" w14:textId="77777777" w:rsidR="004945C9" w:rsidRPr="001876E9" w:rsidRDefault="004945C9" w:rsidP="00C5654B">
            <w:pPr>
              <w:pStyle w:val="Problemtext"/>
            </w:pPr>
            <w:r>
              <w:t>19</w:t>
            </w:r>
          </w:p>
        </w:tc>
      </w:tr>
      <w:tr w:rsidR="004945C9" w:rsidRPr="0092141D" w14:paraId="13D2168A" w14:textId="77777777" w:rsidTr="00C5654B">
        <w:trPr>
          <w:trHeight w:val="567"/>
        </w:trPr>
        <w:tc>
          <w:tcPr>
            <w:tcW w:w="0" w:type="auto"/>
          </w:tcPr>
          <w:p w14:paraId="6BC4DBE1" w14:textId="77777777" w:rsidR="004945C9" w:rsidRPr="0092141D" w:rsidRDefault="004945C9" w:rsidP="00C5654B">
            <w:pPr>
              <w:pStyle w:val="Problemtext"/>
              <w:rPr>
                <w:rStyle w:val="Subquestionnumber"/>
                <w:b w:val="0"/>
              </w:rPr>
            </w:pPr>
          </w:p>
        </w:tc>
        <w:tc>
          <w:tcPr>
            <w:tcW w:w="0" w:type="auto"/>
          </w:tcPr>
          <w:p w14:paraId="7A343255" w14:textId="77777777" w:rsidR="004945C9" w:rsidRPr="0092141D" w:rsidRDefault="004945C9" w:rsidP="00C5654B">
            <w:pPr>
              <w:pStyle w:val="Problemtext"/>
              <w:rPr>
                <w:rStyle w:val="Subquestionnumber"/>
                <w:b w:val="0"/>
              </w:rPr>
            </w:pPr>
          </w:p>
        </w:tc>
        <w:tc>
          <w:tcPr>
            <w:tcW w:w="0" w:type="auto"/>
          </w:tcPr>
          <w:p w14:paraId="3F7BE0CA" w14:textId="77777777" w:rsidR="004945C9" w:rsidRPr="0092141D" w:rsidRDefault="004945C9" w:rsidP="00C5654B">
            <w:pPr>
              <w:pStyle w:val="Problemtext"/>
              <w:rPr>
                <w:rStyle w:val="Subquestionnumber"/>
                <w:b w:val="0"/>
              </w:rPr>
            </w:pPr>
          </w:p>
        </w:tc>
        <w:tc>
          <w:tcPr>
            <w:tcW w:w="0" w:type="auto"/>
          </w:tcPr>
          <w:p w14:paraId="0E6B6D3E" w14:textId="77777777" w:rsidR="004945C9" w:rsidRPr="0092141D" w:rsidRDefault="004945C9" w:rsidP="00C5654B">
            <w:pPr>
              <w:pStyle w:val="Problemtext"/>
              <w:rPr>
                <w:rStyle w:val="Subquestionnumber"/>
                <w:b w:val="0"/>
              </w:rPr>
            </w:pPr>
          </w:p>
        </w:tc>
        <w:tc>
          <w:tcPr>
            <w:tcW w:w="0" w:type="auto"/>
          </w:tcPr>
          <w:p w14:paraId="4A4A9E6B" w14:textId="77777777" w:rsidR="004945C9" w:rsidRPr="0092141D" w:rsidRDefault="004945C9" w:rsidP="00C5654B">
            <w:pPr>
              <w:pStyle w:val="Problemtext"/>
              <w:rPr>
                <w:rStyle w:val="Subquestionnumber"/>
                <w:b w:val="0"/>
              </w:rPr>
            </w:pPr>
          </w:p>
        </w:tc>
        <w:tc>
          <w:tcPr>
            <w:tcW w:w="0" w:type="auto"/>
          </w:tcPr>
          <w:p w14:paraId="2BAC3FDF" w14:textId="77777777" w:rsidR="004945C9" w:rsidRPr="0092141D" w:rsidRDefault="004945C9" w:rsidP="00C5654B">
            <w:pPr>
              <w:pStyle w:val="Problemtext"/>
              <w:rPr>
                <w:rStyle w:val="Subquestionnumber"/>
                <w:b w:val="0"/>
              </w:rPr>
            </w:pPr>
          </w:p>
        </w:tc>
        <w:tc>
          <w:tcPr>
            <w:tcW w:w="0" w:type="auto"/>
          </w:tcPr>
          <w:p w14:paraId="0A1B0F0E" w14:textId="77777777" w:rsidR="004945C9" w:rsidRPr="0092141D" w:rsidRDefault="004945C9" w:rsidP="00C5654B">
            <w:pPr>
              <w:pStyle w:val="Problemtext"/>
              <w:rPr>
                <w:rStyle w:val="Subquestionnumber"/>
                <w:b w:val="0"/>
              </w:rPr>
            </w:pPr>
          </w:p>
        </w:tc>
        <w:tc>
          <w:tcPr>
            <w:tcW w:w="0" w:type="auto"/>
          </w:tcPr>
          <w:p w14:paraId="4B1D32AC" w14:textId="77777777" w:rsidR="004945C9" w:rsidRPr="0092141D" w:rsidRDefault="004945C9" w:rsidP="00C5654B">
            <w:pPr>
              <w:pStyle w:val="Problemtext"/>
              <w:rPr>
                <w:rStyle w:val="Subquestionnumber"/>
                <w:b w:val="0"/>
              </w:rPr>
            </w:pPr>
          </w:p>
        </w:tc>
        <w:tc>
          <w:tcPr>
            <w:tcW w:w="0" w:type="auto"/>
          </w:tcPr>
          <w:p w14:paraId="3A2DDF3B" w14:textId="77777777" w:rsidR="004945C9" w:rsidRPr="0092141D" w:rsidRDefault="004945C9" w:rsidP="00C5654B">
            <w:pPr>
              <w:pStyle w:val="Problemtext"/>
              <w:rPr>
                <w:rStyle w:val="Subquestionnumber"/>
                <w:b w:val="0"/>
              </w:rPr>
            </w:pPr>
          </w:p>
        </w:tc>
        <w:tc>
          <w:tcPr>
            <w:tcW w:w="0" w:type="auto"/>
          </w:tcPr>
          <w:p w14:paraId="0CD99FBF" w14:textId="77777777" w:rsidR="004945C9" w:rsidRPr="0092141D" w:rsidRDefault="004945C9" w:rsidP="00C5654B">
            <w:pPr>
              <w:pStyle w:val="Problemtext"/>
              <w:rPr>
                <w:rStyle w:val="Subquestionnumber"/>
                <w:b w:val="0"/>
              </w:rPr>
            </w:pPr>
          </w:p>
        </w:tc>
      </w:tr>
    </w:tbl>
    <w:p w14:paraId="7DB76FCA" w14:textId="77777777" w:rsidR="004945C9" w:rsidRDefault="004945C9" w:rsidP="004945C9">
      <w:pPr>
        <w:pStyle w:val="Problemtext"/>
      </w:pPr>
    </w:p>
    <w:p w14:paraId="0148996A" w14:textId="59193607" w:rsidR="004945C9" w:rsidRDefault="004945C9" w:rsidP="004945C9">
      <w:pPr>
        <w:pStyle w:val="Subquestion"/>
      </w:pPr>
      <w:r>
        <w:rPr>
          <w:rStyle w:val="Subquestionnumber"/>
        </w:rPr>
        <w:t>5.1.1.</w:t>
      </w:r>
      <w:r>
        <w:tab/>
      </w:r>
      <w:r w:rsidR="00EE3B87">
        <w:rPr>
          <w:u w:val="single"/>
        </w:rPr>
        <w:t>Hoe groot is</w:t>
      </w:r>
      <w:r w:rsidR="00EE3B87">
        <w:t xml:space="preserve"> </w:t>
      </w:r>
      <w:r w:rsidR="00EE3B87" w:rsidRPr="00B356C9">
        <w:rPr>
          <w:lang w:val="nl-NL"/>
        </w:rPr>
        <w:t xml:space="preserve">de massa van het gasmengsel dat gevormd wordt tijdens het verhitten van </w:t>
      </w:r>
      <w:r w:rsidR="00EE3B87">
        <w:rPr>
          <w:lang w:val="nl-NL"/>
        </w:rPr>
        <w:t xml:space="preserve">het mengsel van </w:t>
      </w:r>
      <w:r w:rsidR="00EE3B87" w:rsidRPr="00B356C9">
        <w:rPr>
          <w:b/>
          <w:lang w:val="nl-NL"/>
        </w:rPr>
        <w:t>A</w:t>
      </w:r>
      <w:r w:rsidR="00EE3B87" w:rsidRPr="00B356C9">
        <w:rPr>
          <w:lang w:val="nl-NL"/>
        </w:rPr>
        <w:t xml:space="preserve"> met </w:t>
      </w:r>
      <w:r w:rsidR="00EE3B87" w:rsidRPr="00B356C9">
        <w:rPr>
          <w:b/>
          <w:lang w:val="nl-NL"/>
        </w:rPr>
        <w:t>B</w:t>
      </w:r>
      <w:r w:rsidR="00EE3B87">
        <w:rPr>
          <w:b/>
          <w:lang w:val="nl-NL"/>
        </w:rPr>
        <w:t xml:space="preserve"> </w:t>
      </w:r>
      <w:r w:rsidR="00EE3B87">
        <w:rPr>
          <w:lang w:val="nl-NL"/>
        </w:rPr>
        <w:t>en</w:t>
      </w:r>
      <w:r w:rsidR="00EE3B87" w:rsidRPr="00B356C9">
        <w:rPr>
          <w:lang w:val="nl-NL"/>
        </w:rPr>
        <w:t xml:space="preserve"> SiO</w:t>
      </w:r>
      <w:r w:rsidR="00EE3B87" w:rsidRPr="00B356C9">
        <w:rPr>
          <w:vertAlign w:val="subscript"/>
          <w:lang w:val="nl-NL"/>
        </w:rPr>
        <w:t>2</w:t>
      </w:r>
      <w:r w:rsidR="00EE3B87" w:rsidRPr="00B356C9">
        <w:rPr>
          <w:lang w:val="nl-NL"/>
        </w:rPr>
        <w:t>.</w:t>
      </w:r>
    </w:p>
    <w:p w14:paraId="593222E4" w14:textId="602C069F" w:rsidR="004945C9" w:rsidRDefault="00EE3B87" w:rsidP="004945C9">
      <w:pPr>
        <w:pStyle w:val="Answerbox"/>
      </w:pPr>
      <w:r>
        <w:t xml:space="preserve"> Berekening</w:t>
      </w:r>
      <w:r w:rsidR="004945C9">
        <w:t>:</w:t>
      </w:r>
    </w:p>
    <w:p w14:paraId="7371652F" w14:textId="77777777" w:rsidR="004945C9" w:rsidRDefault="004945C9" w:rsidP="004945C9">
      <w:pPr>
        <w:pStyle w:val="Answerbox"/>
      </w:pPr>
    </w:p>
    <w:p w14:paraId="6043B801" w14:textId="77777777" w:rsidR="004945C9" w:rsidRDefault="004945C9" w:rsidP="004945C9">
      <w:pPr>
        <w:pStyle w:val="Answerbox"/>
      </w:pPr>
    </w:p>
    <w:p w14:paraId="20F6E8FD" w14:textId="77777777" w:rsidR="004945C9" w:rsidRDefault="004945C9" w:rsidP="004945C9">
      <w:pPr>
        <w:pStyle w:val="Answerbox"/>
      </w:pPr>
    </w:p>
    <w:p w14:paraId="45AB5936" w14:textId="12B88969" w:rsidR="004945C9" w:rsidRDefault="004945C9" w:rsidP="00EE3B87">
      <w:pPr>
        <w:pStyle w:val="Subquestion"/>
      </w:pPr>
      <w:r>
        <w:rPr>
          <w:rStyle w:val="Subquestionnumber"/>
        </w:rPr>
        <w:t>5.1.2.</w:t>
      </w:r>
      <w:r>
        <w:tab/>
      </w:r>
      <w:r w:rsidR="00EE3B87" w:rsidRPr="00B356C9">
        <w:rPr>
          <w:u w:val="single"/>
          <w:lang w:val="nl-NL"/>
        </w:rPr>
        <w:t>Bepaal</w:t>
      </w:r>
      <w:r w:rsidR="00EE3B87" w:rsidRPr="00B356C9">
        <w:rPr>
          <w:lang w:val="nl-NL"/>
        </w:rPr>
        <w:t xml:space="preserve"> </w:t>
      </w:r>
      <w:r w:rsidR="00EE3B87">
        <w:rPr>
          <w:lang w:val="nl-NL"/>
        </w:rPr>
        <w:t>welke stoffen in</w:t>
      </w:r>
      <w:r w:rsidR="00EE3B87" w:rsidRPr="00B356C9">
        <w:rPr>
          <w:lang w:val="nl-NL"/>
        </w:rPr>
        <w:t xml:space="preserve"> het </w:t>
      </w:r>
      <w:r w:rsidR="00EE3B87">
        <w:rPr>
          <w:lang w:val="nl-NL"/>
        </w:rPr>
        <w:t xml:space="preserve">ontstane </w:t>
      </w:r>
      <w:r w:rsidR="00EE3B87" w:rsidRPr="00B356C9">
        <w:rPr>
          <w:lang w:val="nl-NL"/>
        </w:rPr>
        <w:t>gasmengsel</w:t>
      </w:r>
      <w:r w:rsidR="00EE3B87">
        <w:rPr>
          <w:lang w:val="nl-NL"/>
        </w:rPr>
        <w:t xml:space="preserve"> voorkomen en hoeveel mol van elk.</w:t>
      </w:r>
    </w:p>
    <w:p w14:paraId="598A4209" w14:textId="4C7C4747" w:rsidR="004945C9" w:rsidRDefault="00EE3B87" w:rsidP="004945C9">
      <w:pPr>
        <w:pStyle w:val="Answerbox"/>
      </w:pPr>
      <w:r>
        <w:t>Afleiding:</w:t>
      </w:r>
    </w:p>
    <w:p w14:paraId="28142FCF" w14:textId="77777777" w:rsidR="004945C9" w:rsidRDefault="004945C9" w:rsidP="004945C9">
      <w:pPr>
        <w:pStyle w:val="Answerbox"/>
      </w:pPr>
    </w:p>
    <w:p w14:paraId="297AD831" w14:textId="77777777" w:rsidR="004945C9" w:rsidRDefault="004945C9" w:rsidP="004945C9">
      <w:pPr>
        <w:pStyle w:val="Answerbox"/>
      </w:pPr>
    </w:p>
    <w:p w14:paraId="68C487EB" w14:textId="77777777" w:rsidR="004945C9" w:rsidRDefault="004945C9" w:rsidP="004945C9">
      <w:pPr>
        <w:pStyle w:val="Answerbox"/>
      </w:pPr>
    </w:p>
    <w:p w14:paraId="569F4472" w14:textId="77777777" w:rsidR="004945C9" w:rsidRDefault="004945C9" w:rsidP="004945C9">
      <w:pPr>
        <w:pStyle w:val="Answerbox"/>
      </w:pPr>
    </w:p>
    <w:p w14:paraId="3711AFD8" w14:textId="77777777" w:rsidR="004945C9" w:rsidRDefault="004945C9" w:rsidP="004945C9">
      <w:pPr>
        <w:pStyle w:val="Answerbox"/>
      </w:pPr>
    </w:p>
    <w:p w14:paraId="3C93B08F" w14:textId="77777777" w:rsidR="004945C9" w:rsidRDefault="004945C9" w:rsidP="004945C9">
      <w:pPr>
        <w:pStyle w:val="Answerbox"/>
      </w:pPr>
    </w:p>
    <w:p w14:paraId="08E9358B" w14:textId="77777777" w:rsidR="004945C9" w:rsidRDefault="004945C9" w:rsidP="004945C9">
      <w:pPr>
        <w:pStyle w:val="Answerbox"/>
      </w:pPr>
    </w:p>
    <w:p w14:paraId="75B7D5EE" w14:textId="77777777" w:rsidR="004945C9" w:rsidRDefault="004945C9" w:rsidP="004945C9">
      <w:pPr>
        <w:pStyle w:val="Answerbox"/>
      </w:pPr>
    </w:p>
    <w:p w14:paraId="289713C2" w14:textId="77777777" w:rsidR="004945C9" w:rsidRDefault="004945C9" w:rsidP="004945C9">
      <w:pPr>
        <w:pStyle w:val="Answerbox"/>
      </w:pPr>
    </w:p>
    <w:p w14:paraId="46DDBC8A" w14:textId="77777777" w:rsidR="004945C9" w:rsidRDefault="004945C9" w:rsidP="004945C9">
      <w:pPr>
        <w:pStyle w:val="Answerbox"/>
      </w:pPr>
    </w:p>
    <w:p w14:paraId="4396C36A" w14:textId="77777777" w:rsidR="004945C9" w:rsidRDefault="004945C9" w:rsidP="004945C9">
      <w:pPr>
        <w:pStyle w:val="Answerbox"/>
      </w:pPr>
    </w:p>
    <w:p w14:paraId="09D385B7" w14:textId="77777777" w:rsidR="004945C9" w:rsidRDefault="004945C9" w:rsidP="004945C9">
      <w:pPr>
        <w:pStyle w:val="Answerbox"/>
      </w:pPr>
    </w:p>
    <w:p w14:paraId="12BD668B" w14:textId="77777777" w:rsidR="004945C9" w:rsidRDefault="004945C9" w:rsidP="004945C9">
      <w:pPr>
        <w:pStyle w:val="Answerbox"/>
      </w:pPr>
    </w:p>
    <w:p w14:paraId="0713AAA8" w14:textId="77777777" w:rsidR="004945C9" w:rsidRDefault="004945C9" w:rsidP="004945C9">
      <w:pPr>
        <w:pStyle w:val="Answerbox"/>
      </w:pPr>
    </w:p>
    <w:p w14:paraId="18869F70" w14:textId="77777777" w:rsidR="004945C9" w:rsidRDefault="004945C9" w:rsidP="004945C9">
      <w:pPr>
        <w:pStyle w:val="Answerbox"/>
      </w:pPr>
    </w:p>
    <w:p w14:paraId="7F9F4C32" w14:textId="133647D3" w:rsidR="004945C9" w:rsidRDefault="00EE3B87" w:rsidP="004945C9">
      <w:pPr>
        <w:pStyle w:val="Answerbox"/>
      </w:pPr>
      <w:r>
        <w:t xml:space="preserve">Het gasmengsel dat bij </w:t>
      </w:r>
      <w:r w:rsidR="004945C9" w:rsidRPr="004276EA">
        <w:t>850°C</w:t>
      </w:r>
      <w:r>
        <w:t xml:space="preserve"> is gevormd, bevat</w:t>
      </w:r>
      <w:r w:rsidR="004945C9" w:rsidRPr="004276EA">
        <w:t xml:space="preserve"> </w:t>
      </w:r>
      <w:r w:rsidR="004945C9">
        <w:t>………</w:t>
      </w:r>
      <w:r w:rsidR="004945C9" w:rsidRPr="004276EA">
        <w:t xml:space="preserve"> mol </w:t>
      </w:r>
      <w:r w:rsidR="004945C9">
        <w:t>……….</w:t>
      </w:r>
      <w:r w:rsidR="004945C9" w:rsidRPr="004276EA">
        <w:t xml:space="preserve"> </w:t>
      </w:r>
      <w:r>
        <w:t>en</w:t>
      </w:r>
      <w:r w:rsidR="004945C9" w:rsidRPr="004276EA">
        <w:t xml:space="preserve"> </w:t>
      </w:r>
      <w:r w:rsidR="004945C9">
        <w:t>………</w:t>
      </w:r>
      <w:r w:rsidR="004945C9" w:rsidRPr="004276EA">
        <w:t xml:space="preserve"> mol </w:t>
      </w:r>
      <w:r w:rsidR="004945C9">
        <w:t>………</w:t>
      </w:r>
    </w:p>
    <w:p w14:paraId="1D3B296E" w14:textId="647F491D" w:rsidR="004945C9" w:rsidRDefault="004945C9" w:rsidP="004945C9">
      <w:pPr>
        <w:pStyle w:val="Subquestion"/>
      </w:pPr>
      <w:r>
        <w:rPr>
          <w:rStyle w:val="Subquestionnumber"/>
        </w:rPr>
        <w:lastRenderedPageBreak/>
        <w:t>5.1.3.</w:t>
      </w:r>
      <w:r>
        <w:rPr>
          <w:rStyle w:val="Subquestionnumber"/>
        </w:rPr>
        <w:tab/>
      </w:r>
      <w:r w:rsidR="00EE3B87" w:rsidRPr="00EE318A">
        <w:rPr>
          <w:u w:val="single"/>
          <w:lang w:val="nl-NL"/>
        </w:rPr>
        <w:t>Bepaal</w:t>
      </w:r>
      <w:r w:rsidR="00EE3B87" w:rsidRPr="00C1348E">
        <w:rPr>
          <w:lang w:val="nl-NL"/>
        </w:rPr>
        <w:t xml:space="preserve"> de</w:t>
      </w:r>
      <w:r w:rsidR="00EE3B87">
        <w:rPr>
          <w:lang w:val="nl-NL"/>
        </w:rPr>
        <w:t xml:space="preserve"> formule</w:t>
      </w:r>
      <w:r w:rsidR="00EE3B87" w:rsidRPr="00EE318A">
        <w:rPr>
          <w:lang w:val="nl-NL"/>
        </w:rPr>
        <w:t xml:space="preserve"> van </w:t>
      </w:r>
      <w:r w:rsidR="00EE3B87" w:rsidRPr="00EE318A">
        <w:rPr>
          <w:b/>
          <w:lang w:val="nl-NL"/>
        </w:rPr>
        <w:t xml:space="preserve">B </w:t>
      </w:r>
      <w:r w:rsidR="00EE3B87" w:rsidRPr="00EE318A">
        <w:rPr>
          <w:lang w:val="nl-NL"/>
        </w:rPr>
        <w:t xml:space="preserve">en </w:t>
      </w:r>
      <w:r w:rsidR="00EE3B87" w:rsidRPr="00EE318A">
        <w:rPr>
          <w:u w:val="single"/>
          <w:lang w:val="nl-NL"/>
        </w:rPr>
        <w:t>bereken</w:t>
      </w:r>
      <w:r w:rsidR="00EE3B87" w:rsidRPr="00EE318A">
        <w:rPr>
          <w:lang w:val="nl-NL"/>
        </w:rPr>
        <w:t xml:space="preserve"> de molaire massa. Hint: Het mineraal </w:t>
      </w:r>
      <w:r w:rsidR="00EE3B87" w:rsidRPr="00EE318A">
        <w:rPr>
          <w:b/>
          <w:lang w:val="nl-NL"/>
        </w:rPr>
        <w:t xml:space="preserve">B </w:t>
      </w:r>
      <w:r w:rsidR="00EE3B87">
        <w:rPr>
          <w:lang w:val="nl-NL"/>
        </w:rPr>
        <w:t>is een zout (ionaire stof) dat</w:t>
      </w:r>
      <w:r w:rsidR="00EE3B87" w:rsidRPr="00EE318A">
        <w:rPr>
          <w:lang w:val="nl-NL"/>
        </w:rPr>
        <w:t xml:space="preserve"> onoplosbaar</w:t>
      </w:r>
      <w:r w:rsidR="00EE3B87">
        <w:rPr>
          <w:lang w:val="nl-NL"/>
        </w:rPr>
        <w:t xml:space="preserve"> (slecht oplosbaar)</w:t>
      </w:r>
      <w:r w:rsidR="00EE3B87" w:rsidRPr="00EE318A">
        <w:rPr>
          <w:lang w:val="nl-NL"/>
        </w:rPr>
        <w:t xml:space="preserve"> is in water en</w:t>
      </w:r>
      <w:r w:rsidR="00EE3B87">
        <w:rPr>
          <w:lang w:val="nl-NL"/>
        </w:rPr>
        <w:t xml:space="preserve"> bevat geen </w:t>
      </w:r>
      <w:r w:rsidR="00EE3B87" w:rsidRPr="00EE318A">
        <w:rPr>
          <w:lang w:val="nl-NL"/>
        </w:rPr>
        <w:t>kristalwater.</w:t>
      </w:r>
    </w:p>
    <w:p w14:paraId="01B11FD4" w14:textId="5944C563" w:rsidR="004945C9" w:rsidRDefault="00EE3B87" w:rsidP="004945C9">
      <w:pPr>
        <w:pStyle w:val="Answerbox"/>
      </w:pPr>
      <w:r>
        <w:t>Berekening</w:t>
      </w:r>
      <w:r w:rsidR="004945C9">
        <w:t>:</w:t>
      </w:r>
    </w:p>
    <w:p w14:paraId="031ECAB5" w14:textId="77777777" w:rsidR="004945C9" w:rsidRDefault="004945C9" w:rsidP="004945C9">
      <w:pPr>
        <w:pStyle w:val="Answerbox"/>
      </w:pPr>
    </w:p>
    <w:p w14:paraId="4F532832" w14:textId="77777777" w:rsidR="004945C9" w:rsidRDefault="004945C9" w:rsidP="004945C9">
      <w:pPr>
        <w:pStyle w:val="Answerbox"/>
      </w:pPr>
    </w:p>
    <w:p w14:paraId="4439D79B" w14:textId="77777777" w:rsidR="004945C9" w:rsidRDefault="004945C9" w:rsidP="004945C9">
      <w:pPr>
        <w:pStyle w:val="Answerbox"/>
      </w:pPr>
    </w:p>
    <w:p w14:paraId="7A113883" w14:textId="77777777" w:rsidR="004945C9" w:rsidRDefault="004945C9" w:rsidP="004945C9">
      <w:pPr>
        <w:pStyle w:val="Answerbox"/>
      </w:pPr>
    </w:p>
    <w:p w14:paraId="01B1E651" w14:textId="77777777" w:rsidR="004945C9" w:rsidRDefault="004945C9" w:rsidP="004945C9">
      <w:pPr>
        <w:pStyle w:val="Answerbox"/>
      </w:pPr>
    </w:p>
    <w:p w14:paraId="20DD541F" w14:textId="77777777" w:rsidR="004945C9" w:rsidRDefault="004945C9" w:rsidP="004945C9">
      <w:pPr>
        <w:pStyle w:val="Answerbox"/>
      </w:pPr>
    </w:p>
    <w:p w14:paraId="65F0E08F" w14:textId="77777777" w:rsidR="004945C9" w:rsidRDefault="004945C9" w:rsidP="004945C9">
      <w:pPr>
        <w:pStyle w:val="Answerbox"/>
      </w:pPr>
    </w:p>
    <w:p w14:paraId="64E3C0BD" w14:textId="77777777" w:rsidR="004945C9" w:rsidRDefault="004945C9" w:rsidP="004945C9">
      <w:pPr>
        <w:pStyle w:val="Answerbox"/>
      </w:pPr>
    </w:p>
    <w:p w14:paraId="1065F6FE" w14:textId="77777777" w:rsidR="004945C9" w:rsidRDefault="004945C9" w:rsidP="004945C9">
      <w:pPr>
        <w:pStyle w:val="Answerbox"/>
      </w:pPr>
    </w:p>
    <w:p w14:paraId="32C12A11" w14:textId="77777777" w:rsidR="004945C9" w:rsidRDefault="004945C9" w:rsidP="004945C9">
      <w:pPr>
        <w:pStyle w:val="Answerbox"/>
      </w:pPr>
    </w:p>
    <w:p w14:paraId="3777A611" w14:textId="77777777" w:rsidR="004945C9" w:rsidRDefault="004945C9" w:rsidP="004945C9">
      <w:pPr>
        <w:pStyle w:val="Answerbox"/>
      </w:pPr>
    </w:p>
    <w:p w14:paraId="042AB67E" w14:textId="77777777" w:rsidR="004945C9" w:rsidRDefault="004945C9" w:rsidP="004945C9">
      <w:pPr>
        <w:pStyle w:val="Answerbox"/>
      </w:pPr>
    </w:p>
    <w:p w14:paraId="75A7AADB" w14:textId="77777777" w:rsidR="004945C9" w:rsidRPr="001C7F8B" w:rsidRDefault="004945C9" w:rsidP="004945C9">
      <w:pPr>
        <w:pStyle w:val="Answerbox"/>
      </w:pPr>
      <w:r w:rsidRPr="003574D8">
        <w:rPr>
          <w:rStyle w:val="Unknownspecies"/>
        </w:rPr>
        <w:t>B</w:t>
      </w:r>
      <w:r>
        <w:t xml:space="preserve"> is:</w:t>
      </w:r>
    </w:p>
    <w:p w14:paraId="3C527E68" w14:textId="2C37D139" w:rsidR="004945C9" w:rsidRDefault="004945C9" w:rsidP="004945C9">
      <w:pPr>
        <w:pStyle w:val="Subquestion"/>
      </w:pPr>
      <w:r>
        <w:rPr>
          <w:rStyle w:val="Subquestionnumber"/>
        </w:rPr>
        <w:t>5.1.4.</w:t>
      </w:r>
      <w:r>
        <w:tab/>
      </w:r>
      <w:r w:rsidR="00EE3B87" w:rsidRPr="00F72703">
        <w:rPr>
          <w:u w:val="single"/>
          <w:lang w:val="nl-NL"/>
        </w:rPr>
        <w:t>Bepaal</w:t>
      </w:r>
      <w:r w:rsidR="00EE3B87">
        <w:rPr>
          <w:lang w:val="nl-NL"/>
        </w:rPr>
        <w:t xml:space="preserve"> </w:t>
      </w:r>
      <w:r w:rsidR="00EE3B87" w:rsidRPr="00F72703">
        <w:rPr>
          <w:lang w:val="nl-NL"/>
        </w:rPr>
        <w:t xml:space="preserve">de formule van mineraal </w:t>
      </w:r>
      <w:r w:rsidR="00EE3B87" w:rsidRPr="00456DEB">
        <w:rPr>
          <w:b/>
          <w:lang w:val="nl-NL"/>
        </w:rPr>
        <w:t>C</w:t>
      </w:r>
      <w:r w:rsidR="00EE3B87" w:rsidRPr="00F72703">
        <w:rPr>
          <w:lang w:val="nl-NL"/>
        </w:rPr>
        <w:t>.</w:t>
      </w:r>
    </w:p>
    <w:p w14:paraId="43C83685" w14:textId="7B29F62A" w:rsidR="004945C9" w:rsidRDefault="00EE3B87" w:rsidP="004945C9">
      <w:pPr>
        <w:pStyle w:val="Answerbox"/>
      </w:pPr>
      <w:r>
        <w:t>Afleiding</w:t>
      </w:r>
      <w:r w:rsidR="004945C9">
        <w:t>:</w:t>
      </w:r>
    </w:p>
    <w:p w14:paraId="72E064E1" w14:textId="376E978C" w:rsidR="004945C9" w:rsidRDefault="004945C9" w:rsidP="004945C9">
      <w:pPr>
        <w:pStyle w:val="Answerbox"/>
      </w:pPr>
    </w:p>
    <w:p w14:paraId="258B0067" w14:textId="77777777" w:rsidR="004945C9" w:rsidRDefault="004945C9" w:rsidP="004945C9">
      <w:pPr>
        <w:pStyle w:val="Answerbox"/>
      </w:pPr>
    </w:p>
    <w:p w14:paraId="609B4236" w14:textId="77777777" w:rsidR="004945C9" w:rsidRDefault="004945C9" w:rsidP="004945C9">
      <w:pPr>
        <w:pStyle w:val="Answerbox"/>
      </w:pPr>
    </w:p>
    <w:p w14:paraId="3F4806CE" w14:textId="77777777" w:rsidR="004945C9" w:rsidRDefault="004945C9" w:rsidP="004945C9">
      <w:pPr>
        <w:pStyle w:val="Answerbox"/>
      </w:pPr>
    </w:p>
    <w:p w14:paraId="4939E9F9" w14:textId="77777777" w:rsidR="004945C9" w:rsidRDefault="004945C9" w:rsidP="004945C9">
      <w:pPr>
        <w:pStyle w:val="Answerbox"/>
      </w:pPr>
    </w:p>
    <w:p w14:paraId="4DD1C6D4" w14:textId="77777777" w:rsidR="004945C9" w:rsidRDefault="004945C9" w:rsidP="004945C9">
      <w:pPr>
        <w:pStyle w:val="Answerbox"/>
      </w:pPr>
    </w:p>
    <w:p w14:paraId="03C596E6" w14:textId="77777777" w:rsidR="004945C9" w:rsidRDefault="004945C9" w:rsidP="004945C9">
      <w:pPr>
        <w:pStyle w:val="Answerbox"/>
      </w:pPr>
    </w:p>
    <w:p w14:paraId="4E3AADE6" w14:textId="77777777" w:rsidR="004945C9" w:rsidRDefault="004945C9" w:rsidP="004945C9">
      <w:pPr>
        <w:pStyle w:val="Answerbox"/>
      </w:pPr>
    </w:p>
    <w:p w14:paraId="3C2E412C" w14:textId="77777777" w:rsidR="004945C9" w:rsidRDefault="004945C9" w:rsidP="004945C9">
      <w:pPr>
        <w:pStyle w:val="Answerbox"/>
      </w:pPr>
    </w:p>
    <w:p w14:paraId="55870F0C" w14:textId="77777777" w:rsidR="004945C9" w:rsidRDefault="004945C9" w:rsidP="004945C9">
      <w:pPr>
        <w:pStyle w:val="Answerbox"/>
      </w:pPr>
    </w:p>
    <w:p w14:paraId="395925F0" w14:textId="77777777" w:rsidR="004945C9" w:rsidRPr="001C7F8B" w:rsidRDefault="004945C9" w:rsidP="004945C9">
      <w:pPr>
        <w:pStyle w:val="Answerbox"/>
      </w:pPr>
      <w:r>
        <w:rPr>
          <w:rStyle w:val="Unknownspecies"/>
        </w:rPr>
        <w:t>C</w:t>
      </w:r>
      <w:r>
        <w:t xml:space="preserve"> is:</w:t>
      </w:r>
    </w:p>
    <w:p w14:paraId="2C113537" w14:textId="77777777" w:rsidR="004945C9" w:rsidRDefault="004945C9" w:rsidP="004945C9">
      <w:pPr>
        <w:rPr>
          <w:rStyle w:val="Subquestionnumber"/>
          <w:sz w:val="24"/>
        </w:rPr>
      </w:pPr>
      <w:r>
        <w:rPr>
          <w:rStyle w:val="Subquestionnumber"/>
        </w:rPr>
        <w:br w:type="page"/>
      </w:r>
    </w:p>
    <w:p w14:paraId="2B334E55" w14:textId="12157913" w:rsidR="004945C9" w:rsidRDefault="004945C9" w:rsidP="004945C9">
      <w:pPr>
        <w:pStyle w:val="Subquestion"/>
      </w:pPr>
      <w:r>
        <w:rPr>
          <w:rStyle w:val="Subquestionnumber"/>
        </w:rPr>
        <w:lastRenderedPageBreak/>
        <w:t>5.1.5.</w:t>
      </w:r>
      <w:r>
        <w:tab/>
      </w:r>
      <w:r w:rsidR="00EE3B87" w:rsidRPr="00456DEB">
        <w:rPr>
          <w:u w:val="single"/>
          <w:lang w:val="nl-NL"/>
        </w:rPr>
        <w:t>Bepaal</w:t>
      </w:r>
      <w:r w:rsidR="00EE3B87" w:rsidRPr="00456DEB">
        <w:rPr>
          <w:lang w:val="nl-NL"/>
        </w:rPr>
        <w:t xml:space="preserve"> de formule van Egyptisch blauw en de formule van Chinees blauw.</w:t>
      </w:r>
    </w:p>
    <w:p w14:paraId="6A50D410" w14:textId="15665922" w:rsidR="004945C9" w:rsidRDefault="00EE3B87" w:rsidP="004945C9">
      <w:pPr>
        <w:pStyle w:val="Answerbox"/>
      </w:pPr>
      <w:r>
        <w:t>Afleiding</w:t>
      </w:r>
      <w:r w:rsidR="004945C9">
        <w:t>:</w:t>
      </w:r>
    </w:p>
    <w:p w14:paraId="39E46B11" w14:textId="77777777" w:rsidR="004945C9" w:rsidRDefault="004945C9" w:rsidP="004945C9">
      <w:pPr>
        <w:pStyle w:val="Answerbox"/>
      </w:pPr>
    </w:p>
    <w:p w14:paraId="0AEC2B51" w14:textId="77777777" w:rsidR="004945C9" w:rsidRDefault="004945C9" w:rsidP="004945C9">
      <w:pPr>
        <w:pStyle w:val="Answerbox"/>
      </w:pPr>
    </w:p>
    <w:p w14:paraId="2146887C" w14:textId="77777777" w:rsidR="004945C9" w:rsidRDefault="004945C9" w:rsidP="004945C9">
      <w:pPr>
        <w:pStyle w:val="Answerbox"/>
      </w:pPr>
    </w:p>
    <w:p w14:paraId="29EED085" w14:textId="77777777" w:rsidR="004945C9" w:rsidRDefault="004945C9" w:rsidP="004945C9">
      <w:pPr>
        <w:pStyle w:val="Answerbox"/>
      </w:pPr>
    </w:p>
    <w:p w14:paraId="49C23F21" w14:textId="77777777" w:rsidR="004945C9" w:rsidRDefault="004945C9" w:rsidP="004945C9">
      <w:pPr>
        <w:pStyle w:val="Answerbox"/>
      </w:pPr>
    </w:p>
    <w:p w14:paraId="3BFCB366" w14:textId="77777777" w:rsidR="004945C9" w:rsidRDefault="004945C9" w:rsidP="004945C9">
      <w:pPr>
        <w:pStyle w:val="Answerbox"/>
      </w:pPr>
    </w:p>
    <w:p w14:paraId="687B24CC" w14:textId="77777777" w:rsidR="004945C9" w:rsidRDefault="004945C9" w:rsidP="004945C9">
      <w:pPr>
        <w:pStyle w:val="Answerbox"/>
      </w:pPr>
    </w:p>
    <w:p w14:paraId="573F90A8" w14:textId="77777777" w:rsidR="004945C9" w:rsidRDefault="004945C9" w:rsidP="004945C9">
      <w:pPr>
        <w:pStyle w:val="Answerbox"/>
      </w:pPr>
    </w:p>
    <w:p w14:paraId="3C9D621C" w14:textId="77777777" w:rsidR="004945C9" w:rsidRDefault="004945C9" w:rsidP="004945C9">
      <w:pPr>
        <w:pStyle w:val="Answerbox"/>
      </w:pPr>
    </w:p>
    <w:p w14:paraId="7CC9A748" w14:textId="77777777" w:rsidR="004945C9" w:rsidRDefault="004945C9" w:rsidP="004945C9">
      <w:pPr>
        <w:pStyle w:val="Answerbox"/>
      </w:pPr>
    </w:p>
    <w:p w14:paraId="5F237090" w14:textId="77777777" w:rsidR="004945C9" w:rsidRDefault="004945C9" w:rsidP="004945C9">
      <w:pPr>
        <w:pStyle w:val="Answerbox"/>
      </w:pPr>
    </w:p>
    <w:p w14:paraId="6DA22471" w14:textId="77777777" w:rsidR="004945C9" w:rsidRDefault="004945C9" w:rsidP="004945C9">
      <w:pPr>
        <w:pStyle w:val="Answerbox"/>
      </w:pPr>
    </w:p>
    <w:p w14:paraId="005D04FB" w14:textId="77777777" w:rsidR="004945C9" w:rsidRDefault="004945C9" w:rsidP="004945C9">
      <w:pPr>
        <w:pStyle w:val="Answerbox"/>
      </w:pPr>
    </w:p>
    <w:p w14:paraId="0B94C377" w14:textId="77777777" w:rsidR="004945C9" w:rsidRDefault="004945C9" w:rsidP="004945C9">
      <w:pPr>
        <w:pStyle w:val="Answerbox"/>
      </w:pPr>
    </w:p>
    <w:p w14:paraId="651B5B23" w14:textId="77777777" w:rsidR="004945C9" w:rsidRDefault="004945C9" w:rsidP="004945C9">
      <w:pPr>
        <w:pStyle w:val="Answerbox"/>
      </w:pPr>
    </w:p>
    <w:p w14:paraId="65842AB1" w14:textId="77777777" w:rsidR="004945C9" w:rsidRPr="006D5452" w:rsidRDefault="004945C9" w:rsidP="004945C9">
      <w:pPr>
        <w:pStyle w:val="Answerbox"/>
      </w:pPr>
    </w:p>
    <w:p w14:paraId="1A66A2D1" w14:textId="77777777" w:rsidR="004945C9" w:rsidRDefault="004945C9" w:rsidP="004945C9">
      <w:pPr>
        <w:pStyle w:val="Answerbox"/>
      </w:pPr>
    </w:p>
    <w:p w14:paraId="6E80EF95" w14:textId="6F347D0F" w:rsidR="004945C9" w:rsidRPr="001C7F8B" w:rsidRDefault="004945C9" w:rsidP="004945C9">
      <w:pPr>
        <w:pStyle w:val="Answerbox"/>
      </w:pPr>
      <w:r>
        <w:t>Egypti</w:t>
      </w:r>
      <w:r w:rsidR="00EE3B87">
        <w:t>sch blauw</w:t>
      </w:r>
      <w:r>
        <w:t xml:space="preserve"> is:</w:t>
      </w:r>
      <w:r>
        <w:tab/>
      </w:r>
      <w:r>
        <w:tab/>
      </w:r>
      <w:r>
        <w:tab/>
      </w:r>
      <w:r>
        <w:tab/>
        <w:t>Chin</w:t>
      </w:r>
      <w:r w:rsidR="00EE3B87">
        <w:t>e</w:t>
      </w:r>
      <w:r>
        <w:t xml:space="preserve">es </w:t>
      </w:r>
      <w:r w:rsidR="00EE3B87">
        <w:t>blauw</w:t>
      </w:r>
      <w:r>
        <w:t xml:space="preserve"> is:</w:t>
      </w:r>
    </w:p>
    <w:p w14:paraId="63742827" w14:textId="20BD3EF7" w:rsidR="004945C9" w:rsidRDefault="004945C9" w:rsidP="004945C9">
      <w:pPr>
        <w:pStyle w:val="Subquestion"/>
      </w:pPr>
      <w:r>
        <w:rPr>
          <w:rStyle w:val="Subquestionnumber"/>
        </w:rPr>
        <w:t>5.1.6.</w:t>
      </w:r>
      <w:r>
        <w:rPr>
          <w:rStyle w:val="Subquestionnumber"/>
        </w:rPr>
        <w:tab/>
      </w:r>
      <w:r w:rsidR="00DF17AA" w:rsidRPr="00456DEB">
        <w:rPr>
          <w:u w:val="single"/>
          <w:lang w:val="nl-NL"/>
        </w:rPr>
        <w:t>Bepaal</w:t>
      </w:r>
      <w:r w:rsidR="00DF17AA">
        <w:rPr>
          <w:lang w:val="nl-NL"/>
        </w:rPr>
        <w:t xml:space="preserve"> de formule</w:t>
      </w:r>
      <w:r w:rsidR="00DF17AA" w:rsidRPr="00456DEB">
        <w:rPr>
          <w:lang w:val="nl-NL"/>
        </w:rPr>
        <w:t xml:space="preserve"> van mineraal </w:t>
      </w:r>
      <w:r w:rsidR="00DF17AA" w:rsidRPr="00456DEB">
        <w:rPr>
          <w:b/>
          <w:lang w:val="nl-NL"/>
        </w:rPr>
        <w:t>A</w:t>
      </w:r>
      <w:r w:rsidR="00DF17AA">
        <w:rPr>
          <w:lang w:val="nl-NL"/>
        </w:rPr>
        <w:t>.</w:t>
      </w:r>
    </w:p>
    <w:p w14:paraId="7A355846" w14:textId="0ADDA99A" w:rsidR="004945C9" w:rsidRDefault="00DF17AA" w:rsidP="004945C9">
      <w:pPr>
        <w:pStyle w:val="Answerbox"/>
      </w:pPr>
      <w:r>
        <w:t>Afleiding</w:t>
      </w:r>
      <w:r w:rsidR="004945C9">
        <w:t>:</w:t>
      </w:r>
    </w:p>
    <w:p w14:paraId="6B887C26" w14:textId="77777777" w:rsidR="004945C9" w:rsidRDefault="004945C9" w:rsidP="004945C9">
      <w:pPr>
        <w:pStyle w:val="Answerbox"/>
      </w:pPr>
    </w:p>
    <w:p w14:paraId="6E0FAE6B" w14:textId="77777777" w:rsidR="004945C9" w:rsidRDefault="004945C9" w:rsidP="004945C9">
      <w:pPr>
        <w:pStyle w:val="Answerbox"/>
      </w:pPr>
    </w:p>
    <w:p w14:paraId="6AA33F5F" w14:textId="77777777" w:rsidR="004945C9" w:rsidRDefault="004945C9" w:rsidP="004945C9">
      <w:pPr>
        <w:pStyle w:val="Answerbox"/>
      </w:pPr>
    </w:p>
    <w:p w14:paraId="13C30D23" w14:textId="77777777" w:rsidR="004945C9" w:rsidRDefault="004945C9" w:rsidP="004945C9">
      <w:pPr>
        <w:pStyle w:val="Answerbox"/>
      </w:pPr>
    </w:p>
    <w:p w14:paraId="3CDBA13A" w14:textId="77777777" w:rsidR="004945C9" w:rsidRDefault="004945C9" w:rsidP="004945C9">
      <w:pPr>
        <w:pStyle w:val="Answerbox"/>
      </w:pPr>
    </w:p>
    <w:p w14:paraId="50C4F9AC" w14:textId="77777777" w:rsidR="004945C9" w:rsidRDefault="004945C9" w:rsidP="004945C9">
      <w:pPr>
        <w:pStyle w:val="Answerbox"/>
      </w:pPr>
    </w:p>
    <w:p w14:paraId="2FAB1FE4" w14:textId="77777777" w:rsidR="004945C9" w:rsidRDefault="004945C9" w:rsidP="004945C9">
      <w:pPr>
        <w:pStyle w:val="Answerbox"/>
      </w:pPr>
      <w:r w:rsidRPr="00CA0C64">
        <w:rPr>
          <w:rStyle w:val="Unknownspecies"/>
        </w:rPr>
        <w:t>A</w:t>
      </w:r>
      <w:r>
        <w:t xml:space="preserve"> is:</w:t>
      </w:r>
    </w:p>
    <w:p w14:paraId="52F33097" w14:textId="77777777" w:rsidR="004945C9" w:rsidRDefault="004945C9" w:rsidP="004945C9">
      <w:pPr>
        <w:rPr>
          <w:rStyle w:val="Subquestionnumber"/>
          <w:sz w:val="24"/>
        </w:rPr>
      </w:pPr>
      <w:r>
        <w:rPr>
          <w:rStyle w:val="Subquestionnumber"/>
        </w:rPr>
        <w:br w:type="page"/>
      </w:r>
    </w:p>
    <w:p w14:paraId="569BE4A0" w14:textId="4A04FF21" w:rsidR="004945C9" w:rsidRDefault="004945C9" w:rsidP="004945C9">
      <w:pPr>
        <w:pStyle w:val="Subquestion"/>
      </w:pPr>
      <w:r>
        <w:rPr>
          <w:rStyle w:val="Subquestionnumber"/>
        </w:rPr>
        <w:lastRenderedPageBreak/>
        <w:t>5.2</w:t>
      </w:r>
      <w:r w:rsidRPr="00E74CD8">
        <w:rPr>
          <w:rStyle w:val="Subquestionnumber"/>
        </w:rPr>
        <w:t>.1.</w:t>
      </w:r>
      <w:r w:rsidRPr="00E74CD8">
        <w:tab/>
      </w:r>
      <w:r w:rsidR="00DF17AA" w:rsidRPr="00D945CC">
        <w:rPr>
          <w:u w:val="single"/>
          <w:lang w:val="nl-NL"/>
        </w:rPr>
        <w:t>Geef</w:t>
      </w:r>
      <w:r w:rsidR="00DF17AA" w:rsidRPr="00D945CC">
        <w:rPr>
          <w:lang w:val="nl-NL"/>
        </w:rPr>
        <w:t xml:space="preserve"> een mogelijke formule voor het mineraal dat gebruikt kan zijn in plaats van mineraal </w:t>
      </w:r>
      <w:r w:rsidR="00DF17AA" w:rsidRPr="00D945CC">
        <w:rPr>
          <w:b/>
          <w:lang w:val="nl-NL"/>
        </w:rPr>
        <w:t>C</w:t>
      </w:r>
      <w:r w:rsidR="00DF17AA" w:rsidRPr="00D945CC">
        <w:rPr>
          <w:lang w:val="nl-NL"/>
        </w:rPr>
        <w:t>.</w:t>
      </w:r>
    </w:p>
    <w:p w14:paraId="359EAAD0" w14:textId="134A2529" w:rsidR="004945C9" w:rsidRDefault="004945C9" w:rsidP="004945C9">
      <w:pPr>
        <w:pStyle w:val="Answerbox"/>
        <w:rPr>
          <w:lang w:eastAsia="ru-RU"/>
        </w:rPr>
      </w:pPr>
    </w:p>
    <w:p w14:paraId="230BBB7D" w14:textId="77777777" w:rsidR="004945C9" w:rsidRDefault="004945C9" w:rsidP="004945C9">
      <w:pPr>
        <w:pStyle w:val="Answerbox"/>
        <w:rPr>
          <w:lang w:eastAsia="ru-RU"/>
        </w:rPr>
      </w:pPr>
    </w:p>
    <w:p w14:paraId="142480A8" w14:textId="77777777" w:rsidR="004945C9" w:rsidRDefault="004945C9" w:rsidP="004945C9">
      <w:pPr>
        <w:pStyle w:val="Answerbox"/>
        <w:rPr>
          <w:lang w:eastAsia="ru-RU"/>
        </w:rPr>
      </w:pPr>
    </w:p>
    <w:p w14:paraId="57686321" w14:textId="77777777" w:rsidR="004945C9" w:rsidRDefault="004945C9" w:rsidP="004945C9">
      <w:pPr>
        <w:pStyle w:val="Answerbox"/>
        <w:rPr>
          <w:lang w:eastAsia="ru-RU"/>
        </w:rPr>
      </w:pPr>
    </w:p>
    <w:p w14:paraId="5AAFC85F" w14:textId="03EC95EE" w:rsidR="004945C9" w:rsidRDefault="004945C9" w:rsidP="004945C9">
      <w:pPr>
        <w:pStyle w:val="Subquestion"/>
        <w:rPr>
          <w:lang w:eastAsia="ru-RU"/>
        </w:rPr>
      </w:pPr>
      <w:r>
        <w:rPr>
          <w:rStyle w:val="Subquestionnumber"/>
        </w:rPr>
        <w:t>5.2.2.</w:t>
      </w:r>
      <w:r>
        <w:rPr>
          <w:rStyle w:val="Subquestionnumber"/>
        </w:rPr>
        <w:tab/>
      </w:r>
      <w:r w:rsidR="00DF17AA" w:rsidRPr="00721D51">
        <w:rPr>
          <w:u w:val="single"/>
        </w:rPr>
        <w:t>Kan</w:t>
      </w:r>
      <w:r w:rsidR="00DF17AA" w:rsidRPr="00721D51">
        <w:t xml:space="preserve"> </w:t>
      </w:r>
      <w:r w:rsidR="00DF17AA">
        <w:t xml:space="preserve">Chinees blauw gesynthetiseerd worden bij een lagere temperatuur als het het alternatief voor mineraal </w:t>
      </w:r>
      <w:r w:rsidR="00DF17AA" w:rsidRPr="00721D51">
        <w:rPr>
          <w:b/>
        </w:rPr>
        <w:t>C</w:t>
      </w:r>
      <w:r w:rsidR="00DF17AA">
        <w:t xml:space="preserve"> wordt gebruikt?</w:t>
      </w:r>
    </w:p>
    <w:p w14:paraId="24A6C71F" w14:textId="7AD200CB" w:rsidR="004945C9" w:rsidRPr="007F1FB1" w:rsidRDefault="004945C9" w:rsidP="004945C9">
      <w:pPr>
        <w:pStyle w:val="Subquestion"/>
        <w:rPr>
          <w:lang w:val="en-GB"/>
        </w:rPr>
      </w:pPr>
      <w:r>
        <w:rPr>
          <w:lang w:val="en-GB"/>
        </w:rPr>
        <w:tab/>
      </w:r>
      <w:r w:rsidRPr="00036FEC">
        <w:rPr>
          <w:lang w:val="en-GB"/>
        </w:rPr>
        <w:fldChar w:fldCharType="begin">
          <w:ffData>
            <w:name w:val="Jelölő1"/>
            <w:enabled/>
            <w:calcOnExit w:val="0"/>
            <w:checkBox>
              <w:sizeAuto/>
              <w:default w:val="0"/>
            </w:checkBox>
          </w:ffData>
        </w:fldChar>
      </w:r>
      <w:r w:rsidRPr="00036FEC">
        <w:rPr>
          <w:lang w:val="en-GB"/>
        </w:rPr>
        <w:instrText xml:space="preserve"> FORMCHECKBOX </w:instrText>
      </w:r>
      <w:r w:rsidR="00430CDA">
        <w:rPr>
          <w:lang w:val="en-GB"/>
        </w:rPr>
      </w:r>
      <w:r w:rsidR="00430CDA">
        <w:rPr>
          <w:lang w:val="en-GB"/>
        </w:rPr>
        <w:fldChar w:fldCharType="separate"/>
      </w:r>
      <w:r w:rsidRPr="00036FEC">
        <w:rPr>
          <w:lang w:val="en-GB"/>
        </w:rPr>
        <w:fldChar w:fldCharType="end"/>
      </w:r>
      <w:r w:rsidRPr="007F1FB1">
        <w:rPr>
          <w:lang w:val="en-GB"/>
        </w:rPr>
        <w:t xml:space="preserve"> </w:t>
      </w:r>
      <w:r w:rsidR="00DF17AA">
        <w:rPr>
          <w:lang w:val="en-GB"/>
        </w:rPr>
        <w:t>Ja</w:t>
      </w:r>
      <w:r w:rsidR="00DF17AA">
        <w:rPr>
          <w:lang w:val="en-GB"/>
        </w:rPr>
        <w:tab/>
      </w:r>
      <w:r w:rsidRPr="007F1FB1">
        <w:rPr>
          <w:lang w:val="en-GB"/>
        </w:rPr>
        <w:tab/>
      </w:r>
      <w:r>
        <w:rPr>
          <w:lang w:val="en-GB"/>
        </w:rPr>
        <w:fldChar w:fldCharType="begin">
          <w:ffData>
            <w:name w:val="Jelölő1"/>
            <w:enabled/>
            <w:calcOnExit w:val="0"/>
            <w:checkBox>
              <w:sizeAuto/>
              <w:default w:val="0"/>
            </w:checkBox>
          </w:ffData>
        </w:fldChar>
      </w:r>
      <w:r>
        <w:rPr>
          <w:lang w:val="en-GB"/>
        </w:rPr>
        <w:instrText xml:space="preserve"> FORMCHECKBOX </w:instrText>
      </w:r>
      <w:r w:rsidR="00430CDA">
        <w:rPr>
          <w:lang w:val="en-GB"/>
        </w:rPr>
      </w:r>
      <w:r w:rsidR="00430CDA">
        <w:rPr>
          <w:lang w:val="en-GB"/>
        </w:rPr>
        <w:fldChar w:fldCharType="separate"/>
      </w:r>
      <w:r>
        <w:rPr>
          <w:lang w:val="en-GB"/>
        </w:rPr>
        <w:fldChar w:fldCharType="end"/>
      </w:r>
      <w:r w:rsidRPr="007F1FB1">
        <w:rPr>
          <w:lang w:val="en-GB"/>
        </w:rPr>
        <w:t xml:space="preserve"> </w:t>
      </w:r>
      <w:r w:rsidR="00DF17AA">
        <w:rPr>
          <w:lang w:val="en-GB"/>
        </w:rPr>
        <w:t>Nee</w:t>
      </w:r>
    </w:p>
    <w:p w14:paraId="2D31A53D" w14:textId="7C5E375B" w:rsidR="004945C9" w:rsidRDefault="004945C9" w:rsidP="004945C9">
      <w:pPr>
        <w:pStyle w:val="Subquestion"/>
      </w:pPr>
      <w:r>
        <w:rPr>
          <w:rStyle w:val="Subquestionnumber"/>
        </w:rPr>
        <w:t>5.3</w:t>
      </w:r>
      <w:r w:rsidRPr="00E74CD8">
        <w:rPr>
          <w:rStyle w:val="Subquestionnumber"/>
        </w:rPr>
        <w:t>.</w:t>
      </w:r>
      <w:r w:rsidRPr="00E74CD8">
        <w:rPr>
          <w:rStyle w:val="Subquestionnumber"/>
        </w:rPr>
        <w:tab/>
      </w:r>
      <w:r w:rsidR="00DF17AA" w:rsidRPr="00BA12FD">
        <w:rPr>
          <w:u w:val="single"/>
          <w:lang w:val="nl-NL" w:eastAsia="ru-RU"/>
        </w:rPr>
        <w:t>G</w:t>
      </w:r>
      <w:r w:rsidR="00DF17AA">
        <w:rPr>
          <w:u w:val="single"/>
          <w:lang w:val="nl-NL" w:eastAsia="ru-RU"/>
        </w:rPr>
        <w:t>eef</w:t>
      </w:r>
      <w:r w:rsidR="00DF17AA">
        <w:rPr>
          <w:lang w:val="nl-NL" w:eastAsia="ru-RU"/>
        </w:rPr>
        <w:t xml:space="preserve"> een mogelijke formule van een binaire verbinding die ontstaat bij de omstandigheden die nodig zijn voor Chinees violet en die verantwoordelijk is voor de verandering </w:t>
      </w:r>
      <w:r w:rsidR="00C1348E">
        <w:rPr>
          <w:lang w:val="nl-NL" w:eastAsia="ru-RU"/>
        </w:rPr>
        <w:t>van</w:t>
      </w:r>
      <w:r w:rsidR="00DF17AA">
        <w:rPr>
          <w:lang w:val="nl-NL" w:eastAsia="ru-RU"/>
        </w:rPr>
        <w:t xml:space="preserve"> kleur.</w:t>
      </w:r>
    </w:p>
    <w:p w14:paraId="649CD8BE" w14:textId="3AC7F078" w:rsidR="004945C9" w:rsidRDefault="004945C9" w:rsidP="004945C9">
      <w:pPr>
        <w:pStyle w:val="Answerbox"/>
        <w:rPr>
          <w:lang w:eastAsia="ru-RU"/>
        </w:rPr>
      </w:pPr>
    </w:p>
    <w:p w14:paraId="7033EB14" w14:textId="77777777" w:rsidR="004945C9" w:rsidRDefault="004945C9" w:rsidP="004945C9">
      <w:pPr>
        <w:pStyle w:val="Answerbox"/>
        <w:rPr>
          <w:lang w:eastAsia="ru-RU"/>
        </w:rPr>
      </w:pPr>
    </w:p>
    <w:p w14:paraId="12CE5A5A" w14:textId="77777777" w:rsidR="004945C9" w:rsidRDefault="004945C9" w:rsidP="004945C9">
      <w:pPr>
        <w:pStyle w:val="Answerbox"/>
        <w:rPr>
          <w:lang w:eastAsia="ru-RU"/>
        </w:rPr>
      </w:pPr>
    </w:p>
    <w:p w14:paraId="116CDA62" w14:textId="77777777" w:rsidR="004945C9" w:rsidRDefault="004945C9" w:rsidP="004945C9">
      <w:pPr>
        <w:pStyle w:val="Answerbox"/>
        <w:rPr>
          <w:lang w:eastAsia="ru-RU"/>
        </w:rPr>
      </w:pPr>
    </w:p>
    <w:p w14:paraId="1802911C" w14:textId="717C7365" w:rsidR="004945C9" w:rsidRPr="00F02D44" w:rsidRDefault="007F545E" w:rsidP="004945C9">
      <w:pPr>
        <w:pStyle w:val="Kop1"/>
      </w:pPr>
      <w:r>
        <w:lastRenderedPageBreak/>
        <w:t>Opgave</w:t>
      </w:r>
      <w:r w:rsidR="004945C9">
        <w:t xml:space="preserve"> 6</w:t>
      </w:r>
      <w:r w:rsidR="004945C9">
        <w:tab/>
        <w:t xml:space="preserve">7% </w:t>
      </w:r>
      <w:r>
        <w:t>van het tota</w:t>
      </w:r>
      <w:r w:rsidR="004945C9">
        <w:t>al</w:t>
      </w:r>
    </w:p>
    <w:tbl>
      <w:tblPr>
        <w:tblStyle w:val="Problemtable"/>
        <w:tblW w:w="0" w:type="auto"/>
        <w:tblLook w:val="04A0" w:firstRow="1" w:lastRow="0" w:firstColumn="1" w:lastColumn="0" w:noHBand="0" w:noVBand="1"/>
      </w:tblPr>
      <w:tblGrid>
        <w:gridCol w:w="810"/>
        <w:gridCol w:w="754"/>
        <w:gridCol w:w="810"/>
        <w:gridCol w:w="810"/>
        <w:gridCol w:w="810"/>
        <w:gridCol w:w="754"/>
        <w:gridCol w:w="810"/>
        <w:gridCol w:w="748"/>
      </w:tblGrid>
      <w:tr w:rsidR="004945C9" w:rsidRPr="0092141D" w14:paraId="3ECDA930" w14:textId="77777777" w:rsidTr="00C5654B">
        <w:tc>
          <w:tcPr>
            <w:tcW w:w="0" w:type="auto"/>
          </w:tcPr>
          <w:p w14:paraId="358598CB" w14:textId="77777777" w:rsidR="004945C9" w:rsidRPr="000308A3" w:rsidRDefault="004945C9" w:rsidP="00C5654B">
            <w:pPr>
              <w:pStyle w:val="Problemtext"/>
              <w:rPr>
                <w:rStyle w:val="Subquestionnumber"/>
              </w:rPr>
            </w:pPr>
            <w:r>
              <w:rPr>
                <w:rStyle w:val="Subquestionnumber"/>
              </w:rPr>
              <w:t>6.</w:t>
            </w:r>
            <w:r w:rsidRPr="000308A3">
              <w:rPr>
                <w:rStyle w:val="Subquestionnumber"/>
              </w:rPr>
              <w:t>1.1.</w:t>
            </w:r>
          </w:p>
        </w:tc>
        <w:tc>
          <w:tcPr>
            <w:tcW w:w="0" w:type="auto"/>
          </w:tcPr>
          <w:p w14:paraId="6143715F" w14:textId="77777777" w:rsidR="004945C9" w:rsidRPr="000308A3" w:rsidRDefault="004945C9" w:rsidP="00C5654B">
            <w:pPr>
              <w:pStyle w:val="Problemtext"/>
              <w:rPr>
                <w:rStyle w:val="Subquestionnumber"/>
              </w:rPr>
            </w:pPr>
            <w:r>
              <w:rPr>
                <w:rStyle w:val="Subquestionnumber"/>
              </w:rPr>
              <w:t>6.</w:t>
            </w:r>
            <w:r w:rsidRPr="000308A3">
              <w:rPr>
                <w:rStyle w:val="Subquestionnumber"/>
              </w:rPr>
              <w:t>1.2</w:t>
            </w:r>
          </w:p>
        </w:tc>
        <w:tc>
          <w:tcPr>
            <w:tcW w:w="0" w:type="auto"/>
          </w:tcPr>
          <w:p w14:paraId="73612A3E" w14:textId="77777777" w:rsidR="004945C9" w:rsidRPr="000308A3" w:rsidRDefault="004945C9" w:rsidP="00C5654B">
            <w:pPr>
              <w:pStyle w:val="Problemtext"/>
              <w:rPr>
                <w:rStyle w:val="Subquestionnumber"/>
              </w:rPr>
            </w:pPr>
            <w:r>
              <w:rPr>
                <w:rStyle w:val="Subquestionnumber"/>
              </w:rPr>
              <w:t>6.</w:t>
            </w:r>
            <w:r w:rsidRPr="000308A3">
              <w:rPr>
                <w:rStyle w:val="Subquestionnumber"/>
              </w:rPr>
              <w:t>2.1.</w:t>
            </w:r>
          </w:p>
        </w:tc>
        <w:tc>
          <w:tcPr>
            <w:tcW w:w="0" w:type="auto"/>
          </w:tcPr>
          <w:p w14:paraId="719E7977" w14:textId="77777777" w:rsidR="004945C9" w:rsidRPr="000308A3" w:rsidRDefault="004945C9" w:rsidP="00C5654B">
            <w:pPr>
              <w:pStyle w:val="Problemtext"/>
              <w:rPr>
                <w:rStyle w:val="Subquestionnumber"/>
              </w:rPr>
            </w:pPr>
            <w:r>
              <w:rPr>
                <w:rStyle w:val="Subquestionnumber"/>
              </w:rPr>
              <w:t>6.</w:t>
            </w:r>
            <w:r w:rsidRPr="000308A3">
              <w:rPr>
                <w:rStyle w:val="Subquestionnumber"/>
              </w:rPr>
              <w:t>2.2.</w:t>
            </w:r>
          </w:p>
        </w:tc>
        <w:tc>
          <w:tcPr>
            <w:tcW w:w="0" w:type="auto"/>
          </w:tcPr>
          <w:p w14:paraId="67A6CEA0" w14:textId="77777777" w:rsidR="004945C9" w:rsidRPr="000308A3" w:rsidRDefault="004945C9" w:rsidP="00C5654B">
            <w:pPr>
              <w:pStyle w:val="Problemtext"/>
              <w:rPr>
                <w:rStyle w:val="Subquestionnumber"/>
              </w:rPr>
            </w:pPr>
            <w:r>
              <w:rPr>
                <w:rStyle w:val="Subquestionnumber"/>
              </w:rPr>
              <w:t>6.</w:t>
            </w:r>
            <w:r w:rsidRPr="000308A3">
              <w:rPr>
                <w:rStyle w:val="Subquestionnumber"/>
              </w:rPr>
              <w:t>2.3.</w:t>
            </w:r>
          </w:p>
        </w:tc>
        <w:tc>
          <w:tcPr>
            <w:tcW w:w="0" w:type="auto"/>
          </w:tcPr>
          <w:p w14:paraId="0551CED5" w14:textId="77777777" w:rsidR="004945C9" w:rsidRPr="000308A3" w:rsidRDefault="004945C9" w:rsidP="00C5654B">
            <w:pPr>
              <w:pStyle w:val="Problemtext"/>
              <w:rPr>
                <w:rStyle w:val="Subquestionnumber"/>
              </w:rPr>
            </w:pPr>
            <w:r>
              <w:rPr>
                <w:rStyle w:val="Subquestionnumber"/>
              </w:rPr>
              <w:t>6.</w:t>
            </w:r>
            <w:r w:rsidRPr="000308A3">
              <w:rPr>
                <w:rStyle w:val="Subquestionnumber"/>
              </w:rPr>
              <w:t>3.1</w:t>
            </w:r>
          </w:p>
        </w:tc>
        <w:tc>
          <w:tcPr>
            <w:tcW w:w="0" w:type="auto"/>
          </w:tcPr>
          <w:p w14:paraId="2E787AC6" w14:textId="77777777" w:rsidR="004945C9" w:rsidRPr="000308A3" w:rsidRDefault="004945C9" w:rsidP="00C5654B">
            <w:pPr>
              <w:pStyle w:val="Problemtext"/>
              <w:rPr>
                <w:rStyle w:val="Subquestionnumber"/>
              </w:rPr>
            </w:pPr>
            <w:r>
              <w:rPr>
                <w:rStyle w:val="Subquestionnumber"/>
              </w:rPr>
              <w:t>6.</w:t>
            </w:r>
            <w:r w:rsidRPr="000308A3">
              <w:rPr>
                <w:rStyle w:val="Subquestionnumber"/>
              </w:rPr>
              <w:t>3.2.</w:t>
            </w:r>
          </w:p>
        </w:tc>
        <w:tc>
          <w:tcPr>
            <w:tcW w:w="748" w:type="dxa"/>
          </w:tcPr>
          <w:p w14:paraId="5F0ADD03" w14:textId="5E3706A9" w:rsidR="004945C9" w:rsidRPr="001876E9" w:rsidRDefault="007F545E" w:rsidP="00C5654B">
            <w:pPr>
              <w:pStyle w:val="Problemtext"/>
            </w:pPr>
            <w:r>
              <w:t>So</w:t>
            </w:r>
            <w:r w:rsidR="004945C9">
              <w:t>m</w:t>
            </w:r>
          </w:p>
        </w:tc>
      </w:tr>
      <w:tr w:rsidR="004945C9" w:rsidRPr="0092141D" w14:paraId="41148052" w14:textId="77777777" w:rsidTr="00C5654B">
        <w:tc>
          <w:tcPr>
            <w:tcW w:w="0" w:type="auto"/>
          </w:tcPr>
          <w:p w14:paraId="72E05BE5" w14:textId="77777777" w:rsidR="004945C9" w:rsidRPr="001876E9" w:rsidRDefault="004945C9" w:rsidP="00C5654B">
            <w:pPr>
              <w:pStyle w:val="Problemtext"/>
            </w:pPr>
            <w:r>
              <w:t>24</w:t>
            </w:r>
          </w:p>
        </w:tc>
        <w:tc>
          <w:tcPr>
            <w:tcW w:w="0" w:type="auto"/>
          </w:tcPr>
          <w:p w14:paraId="243248A5" w14:textId="77777777" w:rsidR="004945C9" w:rsidRPr="001876E9" w:rsidRDefault="004945C9" w:rsidP="00C5654B">
            <w:pPr>
              <w:pStyle w:val="Problemtext"/>
            </w:pPr>
            <w:r>
              <w:t>4</w:t>
            </w:r>
          </w:p>
        </w:tc>
        <w:tc>
          <w:tcPr>
            <w:tcW w:w="0" w:type="auto"/>
          </w:tcPr>
          <w:p w14:paraId="38199D83" w14:textId="77777777" w:rsidR="004945C9" w:rsidRPr="001876E9" w:rsidRDefault="004945C9" w:rsidP="00C5654B">
            <w:pPr>
              <w:pStyle w:val="Problemtext"/>
            </w:pPr>
            <w:r>
              <w:t>3</w:t>
            </w:r>
          </w:p>
        </w:tc>
        <w:tc>
          <w:tcPr>
            <w:tcW w:w="0" w:type="auto"/>
          </w:tcPr>
          <w:p w14:paraId="49BC6D93" w14:textId="77777777" w:rsidR="004945C9" w:rsidRPr="001876E9" w:rsidRDefault="004945C9" w:rsidP="00C5654B">
            <w:pPr>
              <w:pStyle w:val="Problemtext"/>
            </w:pPr>
            <w:r>
              <w:t>6</w:t>
            </w:r>
          </w:p>
        </w:tc>
        <w:tc>
          <w:tcPr>
            <w:tcW w:w="0" w:type="auto"/>
          </w:tcPr>
          <w:p w14:paraId="5CC48913" w14:textId="77777777" w:rsidR="004945C9" w:rsidRPr="001876E9" w:rsidRDefault="004945C9" w:rsidP="00C5654B">
            <w:pPr>
              <w:pStyle w:val="Problemtext"/>
            </w:pPr>
            <w:r>
              <w:t>2</w:t>
            </w:r>
          </w:p>
        </w:tc>
        <w:tc>
          <w:tcPr>
            <w:tcW w:w="0" w:type="auto"/>
          </w:tcPr>
          <w:p w14:paraId="7ACB9496" w14:textId="77777777" w:rsidR="004945C9" w:rsidRPr="001876E9" w:rsidRDefault="004945C9" w:rsidP="00C5654B">
            <w:pPr>
              <w:pStyle w:val="Problemtext"/>
            </w:pPr>
            <w:r>
              <w:t>2</w:t>
            </w:r>
          </w:p>
        </w:tc>
        <w:tc>
          <w:tcPr>
            <w:tcW w:w="0" w:type="auto"/>
          </w:tcPr>
          <w:p w14:paraId="6F1033E7" w14:textId="77777777" w:rsidR="004945C9" w:rsidRPr="001876E9" w:rsidRDefault="004945C9" w:rsidP="00C5654B">
            <w:pPr>
              <w:pStyle w:val="Problemtext"/>
            </w:pPr>
            <w:r>
              <w:t>8</w:t>
            </w:r>
          </w:p>
        </w:tc>
        <w:tc>
          <w:tcPr>
            <w:tcW w:w="748" w:type="dxa"/>
          </w:tcPr>
          <w:p w14:paraId="5BA41708" w14:textId="77777777" w:rsidR="004945C9" w:rsidRPr="001876E9" w:rsidRDefault="004945C9" w:rsidP="00C5654B">
            <w:pPr>
              <w:pStyle w:val="Problemtext"/>
            </w:pPr>
            <w:r>
              <w:t>49</w:t>
            </w:r>
          </w:p>
        </w:tc>
      </w:tr>
      <w:tr w:rsidR="004945C9" w:rsidRPr="0092141D" w14:paraId="4FC160DF" w14:textId="77777777" w:rsidTr="00C5654B">
        <w:trPr>
          <w:trHeight w:val="567"/>
        </w:trPr>
        <w:tc>
          <w:tcPr>
            <w:tcW w:w="0" w:type="auto"/>
          </w:tcPr>
          <w:p w14:paraId="4A8BB1A4" w14:textId="77777777" w:rsidR="004945C9" w:rsidRPr="0092141D" w:rsidRDefault="004945C9" w:rsidP="00C5654B">
            <w:pPr>
              <w:pStyle w:val="Problemtext"/>
              <w:rPr>
                <w:rStyle w:val="Subquestionnumber"/>
                <w:b w:val="0"/>
              </w:rPr>
            </w:pPr>
          </w:p>
        </w:tc>
        <w:tc>
          <w:tcPr>
            <w:tcW w:w="0" w:type="auto"/>
          </w:tcPr>
          <w:p w14:paraId="6C2AB0F9" w14:textId="77777777" w:rsidR="004945C9" w:rsidRPr="0092141D" w:rsidRDefault="004945C9" w:rsidP="00C5654B">
            <w:pPr>
              <w:pStyle w:val="Problemtext"/>
              <w:rPr>
                <w:rStyle w:val="Subquestionnumber"/>
                <w:b w:val="0"/>
              </w:rPr>
            </w:pPr>
          </w:p>
        </w:tc>
        <w:tc>
          <w:tcPr>
            <w:tcW w:w="0" w:type="auto"/>
          </w:tcPr>
          <w:p w14:paraId="3CD43CD7" w14:textId="77777777" w:rsidR="004945C9" w:rsidRPr="0092141D" w:rsidRDefault="004945C9" w:rsidP="00C5654B">
            <w:pPr>
              <w:pStyle w:val="Problemtext"/>
              <w:rPr>
                <w:rStyle w:val="Subquestionnumber"/>
                <w:b w:val="0"/>
              </w:rPr>
            </w:pPr>
          </w:p>
        </w:tc>
        <w:tc>
          <w:tcPr>
            <w:tcW w:w="0" w:type="auto"/>
          </w:tcPr>
          <w:p w14:paraId="352ECBAA" w14:textId="77777777" w:rsidR="004945C9" w:rsidRPr="0092141D" w:rsidRDefault="004945C9" w:rsidP="00C5654B">
            <w:pPr>
              <w:pStyle w:val="Problemtext"/>
              <w:rPr>
                <w:rStyle w:val="Subquestionnumber"/>
                <w:b w:val="0"/>
              </w:rPr>
            </w:pPr>
          </w:p>
        </w:tc>
        <w:tc>
          <w:tcPr>
            <w:tcW w:w="0" w:type="auto"/>
          </w:tcPr>
          <w:p w14:paraId="5F47FE24" w14:textId="77777777" w:rsidR="004945C9" w:rsidRPr="0092141D" w:rsidRDefault="004945C9" w:rsidP="00C5654B">
            <w:pPr>
              <w:pStyle w:val="Problemtext"/>
              <w:rPr>
                <w:rStyle w:val="Subquestionnumber"/>
                <w:b w:val="0"/>
              </w:rPr>
            </w:pPr>
          </w:p>
        </w:tc>
        <w:tc>
          <w:tcPr>
            <w:tcW w:w="0" w:type="auto"/>
          </w:tcPr>
          <w:p w14:paraId="67ED8C8F" w14:textId="77777777" w:rsidR="004945C9" w:rsidRPr="0092141D" w:rsidRDefault="004945C9" w:rsidP="00C5654B">
            <w:pPr>
              <w:pStyle w:val="Problemtext"/>
              <w:rPr>
                <w:rStyle w:val="Subquestionnumber"/>
                <w:b w:val="0"/>
              </w:rPr>
            </w:pPr>
          </w:p>
        </w:tc>
        <w:tc>
          <w:tcPr>
            <w:tcW w:w="0" w:type="auto"/>
          </w:tcPr>
          <w:p w14:paraId="1F362FDB" w14:textId="77777777" w:rsidR="004945C9" w:rsidRPr="0092141D" w:rsidRDefault="004945C9" w:rsidP="00C5654B">
            <w:pPr>
              <w:pStyle w:val="Problemtext"/>
              <w:rPr>
                <w:rStyle w:val="Subquestionnumber"/>
                <w:b w:val="0"/>
              </w:rPr>
            </w:pPr>
          </w:p>
        </w:tc>
        <w:tc>
          <w:tcPr>
            <w:tcW w:w="748" w:type="dxa"/>
          </w:tcPr>
          <w:p w14:paraId="7CD6993B" w14:textId="77777777" w:rsidR="004945C9" w:rsidRPr="0092141D" w:rsidRDefault="004945C9" w:rsidP="00C5654B">
            <w:pPr>
              <w:pStyle w:val="Problemtext"/>
              <w:rPr>
                <w:rStyle w:val="Subquestionnumber"/>
                <w:b w:val="0"/>
              </w:rPr>
            </w:pPr>
          </w:p>
        </w:tc>
      </w:tr>
    </w:tbl>
    <w:p w14:paraId="48AE2F57" w14:textId="77777777" w:rsidR="004945C9" w:rsidRDefault="004945C9" w:rsidP="004945C9">
      <w:pPr>
        <w:pStyle w:val="Problemtext"/>
      </w:pPr>
    </w:p>
    <w:p w14:paraId="5D5AFEC3" w14:textId="31853CB4" w:rsidR="004945C9" w:rsidRDefault="004945C9" w:rsidP="004945C9">
      <w:pPr>
        <w:pStyle w:val="Subquestion"/>
        <w:rPr>
          <w:lang w:eastAsia="tr-TR"/>
        </w:rPr>
      </w:pPr>
      <w:r>
        <w:rPr>
          <w:rStyle w:val="Subquestionnumber"/>
        </w:rPr>
        <w:t>6.</w:t>
      </w:r>
      <w:r w:rsidRPr="00841ACE">
        <w:rPr>
          <w:rStyle w:val="Subquestionnumber"/>
        </w:rPr>
        <w:t>1</w:t>
      </w:r>
      <w:r>
        <w:rPr>
          <w:rStyle w:val="Subquestionnumber"/>
        </w:rPr>
        <w:t>.1.</w:t>
      </w:r>
      <w:r>
        <w:tab/>
      </w:r>
      <w:r w:rsidR="007F545E" w:rsidRPr="005E7AAC">
        <w:rPr>
          <w:u w:val="single"/>
          <w:lang w:val="nl-NL"/>
        </w:rPr>
        <w:t>Geef</w:t>
      </w:r>
      <w:r w:rsidR="007F545E" w:rsidRPr="005E7AAC">
        <w:rPr>
          <w:lang w:val="nl-NL" w:eastAsia="tr-TR"/>
        </w:rPr>
        <w:t xml:space="preserve"> </w:t>
      </w:r>
      <w:r w:rsidR="007F545E">
        <w:rPr>
          <w:lang w:val="nl-NL" w:eastAsia="tr-TR"/>
        </w:rPr>
        <w:t>mogelijke structuurformules</w:t>
      </w:r>
      <w:r w:rsidR="007F545E" w:rsidRPr="005E7AAC">
        <w:rPr>
          <w:lang w:val="nl-NL" w:eastAsia="tr-TR"/>
        </w:rPr>
        <w:t xml:space="preserve"> voor </w:t>
      </w:r>
      <w:r w:rsidR="007F545E" w:rsidRPr="005E7AAC">
        <w:rPr>
          <w:b/>
          <w:lang w:val="nl-NL"/>
        </w:rPr>
        <w:t>A</w:t>
      </w:r>
      <w:r w:rsidR="007F545E" w:rsidRPr="005E7AAC">
        <w:rPr>
          <w:lang w:val="nl-NL" w:eastAsia="tr-TR"/>
        </w:rPr>
        <w:t xml:space="preserve">, </w:t>
      </w:r>
      <w:r w:rsidR="007F545E" w:rsidRPr="005E7AAC">
        <w:rPr>
          <w:b/>
          <w:lang w:val="nl-NL"/>
        </w:rPr>
        <w:t>B</w:t>
      </w:r>
      <w:r w:rsidR="007F545E" w:rsidRPr="005E7AAC">
        <w:rPr>
          <w:lang w:val="nl-NL" w:eastAsia="tr-TR"/>
        </w:rPr>
        <w:t xml:space="preserve">, </w:t>
      </w:r>
      <w:r w:rsidR="007F545E" w:rsidRPr="005E7AAC">
        <w:rPr>
          <w:b/>
          <w:lang w:val="nl-NL"/>
        </w:rPr>
        <w:t>C</w:t>
      </w:r>
      <w:r w:rsidR="007F545E" w:rsidRPr="005E7AAC">
        <w:rPr>
          <w:lang w:val="nl-NL" w:eastAsia="tr-TR"/>
        </w:rPr>
        <w:t xml:space="preserve">, </w:t>
      </w:r>
      <w:r w:rsidR="007F545E" w:rsidRPr="005E7AAC">
        <w:rPr>
          <w:b/>
          <w:lang w:val="nl-NL"/>
        </w:rPr>
        <w:t>D</w:t>
      </w:r>
      <w:r w:rsidR="007F545E" w:rsidRPr="005E7AAC">
        <w:rPr>
          <w:lang w:val="nl-NL" w:eastAsia="tr-TR"/>
        </w:rPr>
        <w:t xml:space="preserve">, </w:t>
      </w:r>
      <w:r w:rsidR="007F545E" w:rsidRPr="005E7AAC">
        <w:rPr>
          <w:b/>
          <w:lang w:val="nl-NL"/>
        </w:rPr>
        <w:t>F</w:t>
      </w:r>
      <w:r w:rsidR="007F545E" w:rsidRPr="005E7AAC">
        <w:rPr>
          <w:lang w:val="nl-NL" w:eastAsia="tr-TR"/>
        </w:rPr>
        <w:t xml:space="preserve">, en </w:t>
      </w:r>
      <w:r w:rsidR="007F545E" w:rsidRPr="005E7AAC">
        <w:rPr>
          <w:b/>
          <w:lang w:val="nl-NL"/>
        </w:rPr>
        <w:t>G</w:t>
      </w:r>
      <w:r w:rsidR="007F545E" w:rsidRPr="005E7AAC">
        <w:rPr>
          <w:lang w:val="nl-NL" w:eastAsia="tr-TR"/>
        </w:rPr>
        <w:t xml:space="preserve">. Geen van de reacties is stereospecifiek, behalve de laatste omzetting met L-selectride. </w:t>
      </w:r>
      <w:r w:rsidR="007F545E">
        <w:rPr>
          <w:lang w:val="nl-NL" w:eastAsia="tr-TR"/>
        </w:rPr>
        <w:t>Je hoeft daarom in je antwoord geen rekening te houden met stereo-isomerie.</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4945C9" w14:paraId="1F89E256" w14:textId="77777777" w:rsidTr="00CC778E">
        <w:trPr>
          <w:trHeight w:val="2778"/>
        </w:trPr>
        <w:tc>
          <w:tcPr>
            <w:tcW w:w="4531" w:type="dxa"/>
          </w:tcPr>
          <w:p w14:paraId="06EC56BC" w14:textId="73271901" w:rsidR="004945C9" w:rsidRPr="00FA29FA" w:rsidRDefault="004945C9" w:rsidP="00CC778E">
            <w:pPr>
              <w:pStyle w:val="Problemtext"/>
              <w:rPr>
                <w:rStyle w:val="Unknownspecies"/>
              </w:rPr>
            </w:pPr>
            <w:r w:rsidRPr="00FA29FA">
              <w:rPr>
                <w:rStyle w:val="Unknownspecies"/>
              </w:rPr>
              <w:t>A</w:t>
            </w:r>
          </w:p>
        </w:tc>
        <w:tc>
          <w:tcPr>
            <w:tcW w:w="4531" w:type="dxa"/>
          </w:tcPr>
          <w:p w14:paraId="33C8203F" w14:textId="3DF722FD" w:rsidR="004945C9" w:rsidRPr="00FA29FA" w:rsidRDefault="004945C9" w:rsidP="00CC778E">
            <w:pPr>
              <w:pStyle w:val="Problemtext"/>
              <w:rPr>
                <w:rStyle w:val="Unknownspecies"/>
              </w:rPr>
            </w:pPr>
            <w:r w:rsidRPr="00FA29FA">
              <w:rPr>
                <w:rStyle w:val="Unknownspecies"/>
              </w:rPr>
              <w:t>B</w:t>
            </w:r>
          </w:p>
        </w:tc>
      </w:tr>
      <w:tr w:rsidR="004945C9" w14:paraId="712B0A85" w14:textId="77777777" w:rsidTr="00CC778E">
        <w:trPr>
          <w:trHeight w:val="2778"/>
        </w:trPr>
        <w:tc>
          <w:tcPr>
            <w:tcW w:w="4531" w:type="dxa"/>
          </w:tcPr>
          <w:p w14:paraId="07BCC1BB" w14:textId="4D0625D7" w:rsidR="004945C9" w:rsidRPr="00FA29FA" w:rsidRDefault="004945C9" w:rsidP="00CC778E">
            <w:pPr>
              <w:pStyle w:val="Problemtext"/>
              <w:rPr>
                <w:rStyle w:val="Unknownspecies"/>
              </w:rPr>
            </w:pPr>
            <w:r w:rsidRPr="00FA29FA">
              <w:rPr>
                <w:rStyle w:val="Unknownspecies"/>
              </w:rPr>
              <w:t>C</w:t>
            </w:r>
          </w:p>
        </w:tc>
        <w:tc>
          <w:tcPr>
            <w:tcW w:w="4531" w:type="dxa"/>
          </w:tcPr>
          <w:p w14:paraId="6F60D728" w14:textId="7FE69273" w:rsidR="004945C9" w:rsidRPr="00FA29FA" w:rsidRDefault="004945C9" w:rsidP="00CC778E">
            <w:pPr>
              <w:pStyle w:val="Problemtext"/>
              <w:rPr>
                <w:rStyle w:val="Unknownspecies"/>
              </w:rPr>
            </w:pPr>
            <w:r w:rsidRPr="00FA29FA">
              <w:rPr>
                <w:rStyle w:val="Unknownspecies"/>
              </w:rPr>
              <w:t>D</w:t>
            </w:r>
          </w:p>
        </w:tc>
      </w:tr>
      <w:tr w:rsidR="004945C9" w14:paraId="2092E2FC" w14:textId="77777777" w:rsidTr="00CC778E">
        <w:trPr>
          <w:trHeight w:val="2778"/>
        </w:trPr>
        <w:tc>
          <w:tcPr>
            <w:tcW w:w="4531" w:type="dxa"/>
          </w:tcPr>
          <w:p w14:paraId="1B3F8D39" w14:textId="5C28942B" w:rsidR="004945C9" w:rsidRPr="00FA29FA" w:rsidRDefault="004945C9" w:rsidP="00CC778E">
            <w:pPr>
              <w:pStyle w:val="Problemtext"/>
              <w:rPr>
                <w:rStyle w:val="Unknownspecies"/>
              </w:rPr>
            </w:pPr>
            <w:r w:rsidRPr="00FA29FA">
              <w:rPr>
                <w:rStyle w:val="Unknownspecies"/>
              </w:rPr>
              <w:t>F</w:t>
            </w:r>
          </w:p>
        </w:tc>
        <w:tc>
          <w:tcPr>
            <w:tcW w:w="4531" w:type="dxa"/>
          </w:tcPr>
          <w:p w14:paraId="701995C0" w14:textId="5FDCA938" w:rsidR="004945C9" w:rsidRPr="00FA29FA" w:rsidRDefault="004945C9" w:rsidP="00CC778E">
            <w:pPr>
              <w:pStyle w:val="Problemtext"/>
              <w:rPr>
                <w:rStyle w:val="Unknownspecies"/>
              </w:rPr>
            </w:pPr>
            <w:r w:rsidRPr="00FA29FA">
              <w:rPr>
                <w:rStyle w:val="Unknownspecies"/>
              </w:rPr>
              <w:t>G</w:t>
            </w:r>
          </w:p>
        </w:tc>
      </w:tr>
    </w:tbl>
    <w:p w14:paraId="3E1A9751" w14:textId="1AE78944" w:rsidR="004945C9" w:rsidRDefault="004945C9" w:rsidP="004945C9">
      <w:pPr>
        <w:pStyle w:val="Subquestion"/>
      </w:pPr>
      <w:r>
        <w:rPr>
          <w:rStyle w:val="Subquestionnumber"/>
        </w:rPr>
        <w:t>6.</w:t>
      </w:r>
      <w:r w:rsidRPr="00841ACE">
        <w:rPr>
          <w:rStyle w:val="Subquestionnumber"/>
        </w:rPr>
        <w:t>1.2.</w:t>
      </w:r>
      <w:r>
        <w:tab/>
      </w:r>
      <w:r w:rsidR="007F545E" w:rsidRPr="005E7AAC">
        <w:rPr>
          <w:u w:val="single"/>
          <w:lang w:val="nl-NL"/>
        </w:rPr>
        <w:t>Geef</w:t>
      </w:r>
      <w:r w:rsidR="007F545E" w:rsidRPr="005E7AAC">
        <w:rPr>
          <w:lang w:val="nl-NL"/>
        </w:rPr>
        <w:t xml:space="preserve"> de formule van een mogelijk reagens, </w:t>
      </w:r>
      <w:r w:rsidR="007F545E" w:rsidRPr="005E7AAC">
        <w:rPr>
          <w:b/>
          <w:lang w:val="nl-NL"/>
        </w:rPr>
        <w:t>X</w:t>
      </w:r>
      <w:r w:rsidR="007F545E" w:rsidRPr="005E7AAC">
        <w:rPr>
          <w:lang w:val="nl-NL"/>
        </w:rPr>
        <w:t xml:space="preserve">, dat verbinding </w:t>
      </w:r>
      <w:r w:rsidR="007F545E" w:rsidRPr="005E7AAC">
        <w:rPr>
          <w:b/>
          <w:lang w:val="nl-NL"/>
        </w:rPr>
        <w:t>D</w:t>
      </w:r>
      <w:r w:rsidR="007F545E" w:rsidRPr="005E7AAC">
        <w:rPr>
          <w:lang w:val="nl-NL"/>
        </w:rPr>
        <w:t xml:space="preserve"> omzet in </w:t>
      </w:r>
      <w:r w:rsidR="007F545E" w:rsidRPr="005E7AAC">
        <w:rPr>
          <w:b/>
          <w:lang w:val="nl-NL"/>
        </w:rPr>
        <w:t>E</w:t>
      </w:r>
      <w:r w:rsidR="007F545E" w:rsidRPr="005E7AAC">
        <w:rPr>
          <w:lang w:val="nl-NL"/>
        </w:rPr>
        <w:t>.</w:t>
      </w:r>
    </w:p>
    <w:p w14:paraId="1D2BD9FE" w14:textId="2F54AF3F" w:rsidR="004945C9" w:rsidRPr="007D4C75" w:rsidRDefault="004945C9" w:rsidP="004945C9">
      <w:pPr>
        <w:pStyle w:val="Answerbox"/>
      </w:pPr>
      <w:r>
        <w:rPr>
          <w:rStyle w:val="Unknownspecies"/>
        </w:rPr>
        <w:t>X</w:t>
      </w:r>
    </w:p>
    <w:p w14:paraId="36569767" w14:textId="77777777" w:rsidR="004945C9" w:rsidRPr="007D4C75" w:rsidRDefault="004945C9" w:rsidP="004945C9">
      <w:pPr>
        <w:pStyle w:val="Answerbox"/>
      </w:pPr>
    </w:p>
    <w:p w14:paraId="32FB11C0" w14:textId="77777777" w:rsidR="004945C9" w:rsidRPr="007D4C75" w:rsidRDefault="004945C9" w:rsidP="004945C9">
      <w:pPr>
        <w:pStyle w:val="Answerbox"/>
      </w:pPr>
    </w:p>
    <w:p w14:paraId="64E4C997" w14:textId="07C48D0B" w:rsidR="004945C9" w:rsidRDefault="004945C9" w:rsidP="004945C9">
      <w:pPr>
        <w:pStyle w:val="Subquestion"/>
        <w:rPr>
          <w:lang w:eastAsia="ru-RU"/>
        </w:rPr>
      </w:pPr>
      <w:r>
        <w:rPr>
          <w:rStyle w:val="Subquestionnumber"/>
        </w:rPr>
        <w:lastRenderedPageBreak/>
        <w:t>6.2.1</w:t>
      </w:r>
      <w:r w:rsidRPr="00C57ED8">
        <w:rPr>
          <w:rStyle w:val="Subquestionnumber"/>
        </w:rPr>
        <w:t>.</w:t>
      </w:r>
      <w:r>
        <w:rPr>
          <w:lang w:eastAsia="ru-RU"/>
        </w:rPr>
        <w:tab/>
      </w:r>
      <w:r w:rsidR="007F545E" w:rsidRPr="00620AC2">
        <w:rPr>
          <w:u w:val="single"/>
          <w:lang w:val="nl-NL" w:eastAsia="ru-RU"/>
        </w:rPr>
        <w:t>Hoe groot</w:t>
      </w:r>
      <w:r w:rsidR="007F545E" w:rsidRPr="00620AC2">
        <w:rPr>
          <w:lang w:val="nl-NL" w:eastAsia="ru-RU"/>
        </w:rPr>
        <w:t xml:space="preserve"> bedraagt de </w:t>
      </w:r>
      <w:r w:rsidR="007F545E">
        <w:rPr>
          <w:lang w:val="nl-NL" w:eastAsia="ru-RU"/>
        </w:rPr>
        <w:t>enantiomere overmaat</w:t>
      </w:r>
      <w:r w:rsidR="007F545E" w:rsidRPr="00620AC2">
        <w:rPr>
          <w:lang w:val="nl-NL" w:eastAsia="ru-RU"/>
        </w:rPr>
        <w:t xml:space="preserve"> van het uiteindelijke materia</w:t>
      </w:r>
      <w:r w:rsidR="007F545E">
        <w:rPr>
          <w:lang w:val="nl-NL" w:eastAsia="ru-RU"/>
        </w:rPr>
        <w:t>a</w:t>
      </w:r>
      <w:r w:rsidR="007F545E" w:rsidRPr="00620AC2">
        <w:rPr>
          <w:lang w:val="nl-NL" w:eastAsia="ru-RU"/>
        </w:rPr>
        <w:t>l verkregen via de industriële route?</w:t>
      </w:r>
    </w:p>
    <w:p w14:paraId="381693B3" w14:textId="77E30A0B" w:rsidR="004945C9" w:rsidRPr="00AB37E2" w:rsidRDefault="007F545E" w:rsidP="004945C9">
      <w:pPr>
        <w:pStyle w:val="Answerbox"/>
      </w:pPr>
      <w:r>
        <w:t>Berekening</w:t>
      </w:r>
      <w:r w:rsidR="004945C9" w:rsidRPr="00AB37E2">
        <w:t>:</w:t>
      </w:r>
    </w:p>
    <w:p w14:paraId="552D1ECE" w14:textId="77777777" w:rsidR="004945C9" w:rsidRPr="00AB37E2" w:rsidRDefault="004945C9" w:rsidP="004945C9">
      <w:pPr>
        <w:pStyle w:val="Answerbox"/>
      </w:pPr>
    </w:p>
    <w:p w14:paraId="3F03AA70" w14:textId="77777777" w:rsidR="004945C9" w:rsidRPr="00AB37E2" w:rsidRDefault="004945C9" w:rsidP="004945C9">
      <w:pPr>
        <w:pStyle w:val="Answerbox"/>
      </w:pPr>
    </w:p>
    <w:p w14:paraId="0AAE7038" w14:textId="77777777" w:rsidR="004945C9" w:rsidRPr="00AB37E2" w:rsidRDefault="004945C9" w:rsidP="004945C9">
      <w:pPr>
        <w:pStyle w:val="Answerbox"/>
      </w:pPr>
    </w:p>
    <w:p w14:paraId="6113CC8A" w14:textId="77777777" w:rsidR="004945C9" w:rsidRPr="00AB37E2" w:rsidRDefault="004945C9" w:rsidP="004945C9">
      <w:pPr>
        <w:pStyle w:val="Answerbox"/>
      </w:pPr>
    </w:p>
    <w:p w14:paraId="4F9AACD0" w14:textId="77777777" w:rsidR="004945C9" w:rsidRPr="00AB37E2" w:rsidRDefault="004945C9" w:rsidP="004945C9">
      <w:pPr>
        <w:pStyle w:val="Answerbox"/>
      </w:pPr>
    </w:p>
    <w:p w14:paraId="7BE489DD" w14:textId="4DAA8C92" w:rsidR="004945C9" w:rsidRPr="00AB37E2" w:rsidRDefault="004945C9" w:rsidP="004945C9">
      <w:pPr>
        <w:pStyle w:val="Answerbox"/>
      </w:pPr>
      <w:r w:rsidRPr="00AF10D5">
        <w:rPr>
          <w:i/>
          <w:iCs/>
        </w:rPr>
        <w:t>e</w:t>
      </w:r>
      <w:r w:rsidR="007F545E">
        <w:rPr>
          <w:i/>
          <w:iCs/>
        </w:rPr>
        <w:t>o</w:t>
      </w:r>
      <w:r>
        <w:t>:</w:t>
      </w:r>
    </w:p>
    <w:p w14:paraId="0989EF7B" w14:textId="42E6D094" w:rsidR="004945C9" w:rsidRDefault="004945C9" w:rsidP="004945C9">
      <w:pPr>
        <w:pStyle w:val="Subquestion"/>
        <w:rPr>
          <w:lang w:eastAsia="ru-RU"/>
        </w:rPr>
      </w:pPr>
      <w:r>
        <w:rPr>
          <w:rStyle w:val="Subquestionnumber"/>
        </w:rPr>
        <w:t>6.2.2</w:t>
      </w:r>
      <w:r w:rsidRPr="00C57ED8">
        <w:rPr>
          <w:rStyle w:val="Subquestionnumber"/>
        </w:rPr>
        <w:t>.</w:t>
      </w:r>
      <w:r>
        <w:rPr>
          <w:lang w:eastAsia="ru-RU"/>
        </w:rPr>
        <w:tab/>
      </w:r>
      <w:r w:rsidR="007F545E" w:rsidRPr="00D762E0">
        <w:rPr>
          <w:u w:val="single"/>
          <w:lang w:val="nl-NL" w:eastAsia="ru-RU"/>
        </w:rPr>
        <w:t>Kenmerk</w:t>
      </w:r>
      <w:r w:rsidR="007F545E" w:rsidRPr="00D762E0">
        <w:rPr>
          <w:lang w:val="nl-NL"/>
        </w:rPr>
        <w:t xml:space="preserve"> de gemerkte stereocentra (</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EE0B68">
        <w:rPr>
          <w:rFonts w:ascii="Symbol" w:hAnsi="Symbol"/>
        </w:rPr>
        <w:t></w:t>
      </w:r>
      <w:r w:rsidR="007F545E" w:rsidRPr="00D762E0">
        <w:rPr>
          <w:lang w:val="nl-NL"/>
        </w:rPr>
        <w:t>) in (–)-</w:t>
      </w:r>
      <w:r w:rsidR="007F545E" w:rsidRPr="00D762E0">
        <w:rPr>
          <w:b/>
          <w:lang w:val="nl-NL" w:eastAsia="ru-RU"/>
        </w:rPr>
        <w:t>1</w:t>
      </w:r>
      <w:r w:rsidR="007F545E" w:rsidRPr="00D762E0">
        <w:rPr>
          <w:lang w:val="nl-NL"/>
        </w:rPr>
        <w:t xml:space="preserve"> a</w:t>
      </w:r>
      <w:r w:rsidR="007F545E">
        <w:rPr>
          <w:lang w:val="nl-NL"/>
        </w:rPr>
        <w:t>l</w:t>
      </w:r>
      <w:r w:rsidR="007F545E" w:rsidRPr="00D762E0">
        <w:rPr>
          <w:lang w:val="nl-NL"/>
        </w:rPr>
        <w:t xml:space="preserve">s </w:t>
      </w:r>
      <w:r w:rsidR="007F545E" w:rsidRPr="00D762E0">
        <w:rPr>
          <w:i/>
          <w:lang w:val="nl-NL"/>
        </w:rPr>
        <w:t>R</w:t>
      </w:r>
      <w:r w:rsidR="007F545E">
        <w:rPr>
          <w:lang w:val="nl-NL"/>
        </w:rPr>
        <w:t xml:space="preserve"> of</w:t>
      </w:r>
      <w:r w:rsidR="007F545E" w:rsidRPr="00D762E0">
        <w:rPr>
          <w:lang w:val="nl-NL"/>
        </w:rPr>
        <w:t xml:space="preserve"> </w:t>
      </w:r>
      <w:r w:rsidR="007F545E" w:rsidRPr="00D762E0">
        <w:rPr>
          <w:i/>
          <w:lang w:val="nl-NL"/>
        </w:rPr>
        <w:t>S</w:t>
      </w:r>
      <w:r w:rsidR="007F545E" w:rsidRPr="00D762E0">
        <w:rPr>
          <w:lang w:val="nl-NL"/>
        </w:rPr>
        <w:t>.</w:t>
      </w:r>
    </w:p>
    <w:tbl>
      <w:tblPr>
        <w:tblStyle w:val="Structuretable"/>
        <w:tblpPr w:leftFromText="141" w:rightFromText="141" w:vertAnchor="text" w:tblpY="1"/>
        <w:tblOverlap w:val="never"/>
        <w:tblW w:w="0" w:type="auto"/>
        <w:tblLook w:val="04A0" w:firstRow="1" w:lastRow="0" w:firstColumn="1" w:lastColumn="0" w:noHBand="0" w:noVBand="1"/>
      </w:tblPr>
      <w:tblGrid>
        <w:gridCol w:w="3020"/>
        <w:gridCol w:w="3021"/>
        <w:gridCol w:w="3021"/>
      </w:tblGrid>
      <w:tr w:rsidR="004945C9" w14:paraId="72613DFD" w14:textId="77777777" w:rsidTr="00C5654B">
        <w:trPr>
          <w:trHeight w:val="680"/>
        </w:trPr>
        <w:tc>
          <w:tcPr>
            <w:tcW w:w="3020" w:type="dxa"/>
          </w:tcPr>
          <w:p w14:paraId="0BB4EF78" w14:textId="77777777" w:rsidR="004945C9" w:rsidRDefault="004945C9" w:rsidP="00C5654B">
            <w:pPr>
              <w:pStyle w:val="Problemtext"/>
              <w:rPr>
                <w:lang w:eastAsia="ru-RU"/>
              </w:rPr>
            </w:pPr>
            <w:r>
              <w:rPr>
                <w:lang w:eastAsia="ru-RU"/>
              </w:rPr>
              <w:t>α</w:t>
            </w:r>
          </w:p>
        </w:tc>
        <w:tc>
          <w:tcPr>
            <w:tcW w:w="3021" w:type="dxa"/>
          </w:tcPr>
          <w:p w14:paraId="37538165" w14:textId="011BF82D" w:rsidR="004945C9" w:rsidRDefault="004945C9" w:rsidP="00C5654B">
            <w:pPr>
              <w:pStyle w:val="Problemtext"/>
              <w:rPr>
                <w:lang w:eastAsia="ru-RU"/>
              </w:rPr>
            </w:pPr>
            <w:r>
              <w:rPr>
                <w:lang w:eastAsia="ru-RU"/>
              </w:rPr>
              <w:t>β</w:t>
            </w:r>
          </w:p>
        </w:tc>
        <w:tc>
          <w:tcPr>
            <w:tcW w:w="3021" w:type="dxa"/>
          </w:tcPr>
          <w:p w14:paraId="1997DF61" w14:textId="77777777" w:rsidR="004945C9" w:rsidRDefault="004945C9" w:rsidP="00C5654B">
            <w:pPr>
              <w:pStyle w:val="Problemtext"/>
              <w:rPr>
                <w:lang w:eastAsia="ru-RU"/>
              </w:rPr>
            </w:pPr>
            <w:r>
              <w:rPr>
                <w:lang w:eastAsia="ru-RU"/>
              </w:rPr>
              <w:t>γ</w:t>
            </w:r>
          </w:p>
        </w:tc>
      </w:tr>
    </w:tbl>
    <w:p w14:paraId="17940421" w14:textId="417A512A" w:rsidR="004945C9" w:rsidRDefault="004945C9" w:rsidP="009421D8">
      <w:pPr>
        <w:pStyle w:val="Subquestion"/>
        <w:spacing w:before="160"/>
      </w:pPr>
      <w:r>
        <w:rPr>
          <w:rStyle w:val="Subquestionnumber"/>
        </w:rPr>
        <w:t>6.2.3.</w:t>
      </w:r>
      <w:r>
        <w:rPr>
          <w:rStyle w:val="Subquestionnumber"/>
        </w:rPr>
        <w:tab/>
      </w:r>
      <w:r w:rsidR="007F545E" w:rsidRPr="00D762E0">
        <w:rPr>
          <w:u w:val="single"/>
          <w:lang w:val="nl-NL"/>
        </w:rPr>
        <w:t>Geef</w:t>
      </w:r>
      <w:r w:rsidR="007F545E" w:rsidRPr="00D762E0">
        <w:rPr>
          <w:lang w:val="nl-NL"/>
        </w:rPr>
        <w:t xml:space="preserve"> de formule van </w:t>
      </w:r>
      <w:r w:rsidR="007F545E">
        <w:rPr>
          <w:lang w:val="nl-NL"/>
        </w:rPr>
        <w:t>een</w:t>
      </w:r>
      <w:r w:rsidR="007F545E" w:rsidRPr="00D762E0">
        <w:rPr>
          <w:lang w:val="nl-NL"/>
        </w:rPr>
        <w:t xml:space="preserve"> reagens waarmee dezelfde reactie als met L-selectride kan worden uitgevoerd om </w:t>
      </w:r>
      <w:r w:rsidR="007F545E" w:rsidRPr="00D762E0">
        <w:rPr>
          <w:b/>
          <w:bCs/>
          <w:lang w:val="nl-NL"/>
        </w:rPr>
        <w:t>H</w:t>
      </w:r>
      <w:r w:rsidR="007F545E" w:rsidRPr="00D762E0">
        <w:rPr>
          <w:lang w:val="nl-NL"/>
        </w:rPr>
        <w:t xml:space="preserve"> om te zetten tot </w:t>
      </w:r>
      <w:r w:rsidR="007F545E" w:rsidRPr="00D762E0">
        <w:rPr>
          <w:b/>
          <w:bCs/>
          <w:lang w:val="nl-NL"/>
        </w:rPr>
        <w:t>1</w:t>
      </w:r>
      <w:r w:rsidR="007F545E">
        <w:rPr>
          <w:lang w:val="nl-NL"/>
        </w:rPr>
        <w:t xml:space="preserve">. </w:t>
      </w:r>
      <w:r w:rsidR="00C1348E">
        <w:rPr>
          <w:lang w:val="nl-NL"/>
        </w:rPr>
        <w:t>Je hoeft in je antwoord geen rekening te houden met stereo-isomerie.</w:t>
      </w:r>
    </w:p>
    <w:p w14:paraId="246F2B26" w14:textId="290C942A" w:rsidR="004945C9" w:rsidRPr="007D4C75" w:rsidRDefault="004945C9" w:rsidP="004945C9">
      <w:pPr>
        <w:pStyle w:val="Answerbox"/>
      </w:pPr>
    </w:p>
    <w:p w14:paraId="57D71D61" w14:textId="77777777" w:rsidR="004945C9" w:rsidRDefault="004945C9" w:rsidP="004945C9">
      <w:pPr>
        <w:pStyle w:val="Answerbox"/>
      </w:pPr>
    </w:p>
    <w:p w14:paraId="0C8897B8" w14:textId="77777777" w:rsidR="00C1348E" w:rsidRDefault="00C1348E" w:rsidP="004945C9">
      <w:pPr>
        <w:pStyle w:val="Answerbox"/>
      </w:pPr>
    </w:p>
    <w:p w14:paraId="6F31310D" w14:textId="77777777" w:rsidR="00C1348E" w:rsidRPr="007D4C75" w:rsidRDefault="00C1348E" w:rsidP="004945C9">
      <w:pPr>
        <w:pStyle w:val="Answerbox"/>
      </w:pPr>
    </w:p>
    <w:p w14:paraId="728F0480" w14:textId="77777777" w:rsidR="004945C9" w:rsidRPr="007D4C75" w:rsidRDefault="004945C9" w:rsidP="004945C9">
      <w:pPr>
        <w:pStyle w:val="Answerbox"/>
      </w:pPr>
    </w:p>
    <w:p w14:paraId="73ACA2C6" w14:textId="24E82E37" w:rsidR="004945C9" w:rsidRDefault="004945C9" w:rsidP="004945C9">
      <w:pPr>
        <w:pStyle w:val="Subquestion"/>
      </w:pPr>
      <w:r>
        <w:rPr>
          <w:rStyle w:val="Subquestionnumber"/>
        </w:rPr>
        <w:t>6.</w:t>
      </w:r>
      <w:r w:rsidRPr="009E58E6">
        <w:rPr>
          <w:rStyle w:val="Subquestionnumber"/>
        </w:rPr>
        <w:t>3.1.</w:t>
      </w:r>
      <w:r>
        <w:tab/>
      </w:r>
      <w:r w:rsidR="007F545E" w:rsidRPr="00D762E0">
        <w:rPr>
          <w:u w:val="single"/>
          <w:lang w:val="nl-NL"/>
        </w:rPr>
        <w:t>Geef</w:t>
      </w:r>
      <w:r w:rsidR="007F545E" w:rsidRPr="00D762E0">
        <w:rPr>
          <w:lang w:val="nl-NL"/>
        </w:rPr>
        <w:t xml:space="preserve"> de formule van de verbinding </w:t>
      </w:r>
      <w:r w:rsidR="007F545E" w:rsidRPr="00D762E0">
        <w:rPr>
          <w:b/>
          <w:lang w:val="nl-NL"/>
        </w:rPr>
        <w:t>Y</w:t>
      </w:r>
      <w:r w:rsidR="007F545E" w:rsidRPr="00D762E0">
        <w:rPr>
          <w:lang w:val="nl-NL"/>
        </w:rPr>
        <w:t xml:space="preserve"> waarmee de eerste stap van de synthese wordt uitgevoerd.</w:t>
      </w:r>
    </w:p>
    <w:p w14:paraId="40ED84EF" w14:textId="629CE37A" w:rsidR="004945C9" w:rsidRPr="007D4C75" w:rsidRDefault="004945C9" w:rsidP="004945C9">
      <w:pPr>
        <w:pStyle w:val="Answerbox"/>
        <w:rPr>
          <w:rStyle w:val="Unknownspecies"/>
        </w:rPr>
      </w:pPr>
      <w:r w:rsidRPr="007D4C75">
        <w:rPr>
          <w:rStyle w:val="Unknownspecies"/>
        </w:rPr>
        <w:t>Y</w:t>
      </w:r>
    </w:p>
    <w:p w14:paraId="73119A2A" w14:textId="77777777" w:rsidR="004945C9" w:rsidRDefault="004945C9" w:rsidP="004945C9">
      <w:pPr>
        <w:pStyle w:val="Answerbox"/>
      </w:pPr>
    </w:p>
    <w:p w14:paraId="4D33BD4D" w14:textId="77777777" w:rsidR="00C1348E" w:rsidRDefault="00C1348E" w:rsidP="004945C9">
      <w:pPr>
        <w:pStyle w:val="Answerbox"/>
      </w:pPr>
    </w:p>
    <w:p w14:paraId="54F21D4C" w14:textId="77777777" w:rsidR="00C1348E" w:rsidRPr="007D4C75" w:rsidRDefault="00C1348E" w:rsidP="004945C9">
      <w:pPr>
        <w:pStyle w:val="Answerbox"/>
      </w:pPr>
    </w:p>
    <w:p w14:paraId="05543931" w14:textId="77777777" w:rsidR="004945C9" w:rsidRPr="007D4C75" w:rsidRDefault="004945C9" w:rsidP="004945C9">
      <w:pPr>
        <w:pStyle w:val="Answerbox"/>
      </w:pPr>
    </w:p>
    <w:p w14:paraId="07798F51" w14:textId="77777777" w:rsidR="009421D8" w:rsidRDefault="009421D8">
      <w:pPr>
        <w:rPr>
          <w:rStyle w:val="Subquestionnumber"/>
          <w:sz w:val="24"/>
        </w:rPr>
      </w:pPr>
      <w:r>
        <w:rPr>
          <w:rStyle w:val="Subquestionnumber"/>
        </w:rPr>
        <w:br w:type="page"/>
      </w:r>
    </w:p>
    <w:p w14:paraId="0B22D110" w14:textId="76918B3B" w:rsidR="004945C9" w:rsidRDefault="004945C9" w:rsidP="004945C9">
      <w:pPr>
        <w:pStyle w:val="Subquestion"/>
      </w:pPr>
      <w:r>
        <w:rPr>
          <w:rStyle w:val="Subquestionnumber"/>
        </w:rPr>
        <w:lastRenderedPageBreak/>
        <w:t>6.</w:t>
      </w:r>
      <w:r w:rsidRPr="009E58E6">
        <w:rPr>
          <w:rStyle w:val="Subquestionnumber"/>
        </w:rPr>
        <w:t>3.2.</w:t>
      </w:r>
      <w:r>
        <w:tab/>
      </w:r>
      <w:r w:rsidR="009421D8" w:rsidRPr="00D762E0">
        <w:rPr>
          <w:u w:val="single"/>
          <w:lang w:val="nl-NL"/>
        </w:rPr>
        <w:t>Geef</w:t>
      </w:r>
      <w:r w:rsidR="009421D8" w:rsidRPr="00AD54F7">
        <w:rPr>
          <w:lang w:val="nl-NL"/>
        </w:rPr>
        <w:t xml:space="preserve"> mogelijk</w:t>
      </w:r>
      <w:r w:rsidR="009421D8">
        <w:rPr>
          <w:lang w:val="nl-NL"/>
        </w:rPr>
        <w:t>e</w:t>
      </w:r>
      <w:r w:rsidR="009421D8" w:rsidRPr="00D762E0">
        <w:rPr>
          <w:lang w:val="nl-NL"/>
        </w:rPr>
        <w:t xml:space="preserve"> structuren</w:t>
      </w:r>
      <w:r w:rsidR="009421D8">
        <w:rPr>
          <w:lang w:val="nl-NL"/>
        </w:rPr>
        <w:t xml:space="preserve"> voor</w:t>
      </w:r>
      <w:r w:rsidR="009421D8" w:rsidRPr="00D762E0">
        <w:rPr>
          <w:lang w:val="nl-NL"/>
        </w:rPr>
        <w:t xml:space="preserve"> </w:t>
      </w:r>
      <w:r w:rsidR="009421D8" w:rsidRPr="00D762E0">
        <w:rPr>
          <w:b/>
          <w:lang w:val="nl-NL"/>
        </w:rPr>
        <w:t>J</w:t>
      </w:r>
      <w:r w:rsidR="009421D8" w:rsidRPr="00D762E0">
        <w:rPr>
          <w:lang w:val="nl-NL"/>
        </w:rPr>
        <w:t xml:space="preserve"> en </w:t>
      </w:r>
      <w:r w:rsidR="009421D8" w:rsidRPr="00D762E0">
        <w:rPr>
          <w:b/>
          <w:lang w:val="nl-NL"/>
        </w:rPr>
        <w:t>K</w:t>
      </w:r>
      <w:r w:rsidR="009421D8" w:rsidRPr="00D762E0">
        <w:rPr>
          <w:lang w:val="nl-NL"/>
        </w:rPr>
        <w:t>.</w:t>
      </w:r>
    </w:p>
    <w:tbl>
      <w:tblPr>
        <w:tblStyle w:val="Structuretable"/>
        <w:tblpPr w:leftFromText="141" w:rightFromText="141" w:vertAnchor="text" w:tblpY="1"/>
        <w:tblOverlap w:val="never"/>
        <w:tblW w:w="0" w:type="auto"/>
        <w:tblLook w:val="04A0" w:firstRow="1" w:lastRow="0" w:firstColumn="1" w:lastColumn="0" w:noHBand="0" w:noVBand="1"/>
      </w:tblPr>
      <w:tblGrid>
        <w:gridCol w:w="4531"/>
        <w:gridCol w:w="4531"/>
      </w:tblGrid>
      <w:tr w:rsidR="004945C9" w:rsidRPr="00AB37E2" w14:paraId="655DA268" w14:textId="77777777" w:rsidTr="00C1348E">
        <w:trPr>
          <w:trHeight w:val="4527"/>
        </w:trPr>
        <w:tc>
          <w:tcPr>
            <w:tcW w:w="4531" w:type="dxa"/>
          </w:tcPr>
          <w:p w14:paraId="51BB187F" w14:textId="2E1459ED" w:rsidR="004945C9" w:rsidRPr="00AB37E2" w:rsidRDefault="004945C9" w:rsidP="00C5654B">
            <w:pPr>
              <w:pStyle w:val="Subquestion"/>
              <w:rPr>
                <w:rStyle w:val="Unknownspecies"/>
              </w:rPr>
            </w:pPr>
            <w:r w:rsidRPr="00AB37E2">
              <w:rPr>
                <w:rStyle w:val="Unknownspecies"/>
              </w:rPr>
              <w:t>J</w:t>
            </w:r>
          </w:p>
        </w:tc>
        <w:tc>
          <w:tcPr>
            <w:tcW w:w="4531" w:type="dxa"/>
          </w:tcPr>
          <w:p w14:paraId="11A79722" w14:textId="7FCCFEB6" w:rsidR="004945C9" w:rsidRPr="00AB37E2" w:rsidRDefault="004945C9" w:rsidP="00C5654B">
            <w:pPr>
              <w:pStyle w:val="Subquestion"/>
              <w:rPr>
                <w:rStyle w:val="Unknownspecies"/>
              </w:rPr>
            </w:pPr>
            <w:r w:rsidRPr="00AB37E2">
              <w:rPr>
                <w:rStyle w:val="Unknownspecies"/>
              </w:rPr>
              <w:t>K</w:t>
            </w:r>
          </w:p>
        </w:tc>
      </w:tr>
    </w:tbl>
    <w:p w14:paraId="542C4C51" w14:textId="77777777" w:rsidR="004945C9" w:rsidRPr="007D4C75" w:rsidRDefault="004945C9" w:rsidP="004945C9">
      <w:pPr>
        <w:pStyle w:val="Subquestion"/>
      </w:pPr>
    </w:p>
    <w:p w14:paraId="4278A5C7" w14:textId="29B067B8" w:rsidR="004945C9" w:rsidRPr="00F02D44" w:rsidRDefault="009421D8" w:rsidP="004945C9">
      <w:pPr>
        <w:pStyle w:val="Kop1"/>
      </w:pPr>
      <w:r>
        <w:lastRenderedPageBreak/>
        <w:t>Opgave</w:t>
      </w:r>
      <w:r w:rsidR="004945C9">
        <w:t xml:space="preserve"> 7</w:t>
      </w:r>
      <w:r w:rsidR="004945C9">
        <w:tab/>
        <w:t xml:space="preserve">8% </w:t>
      </w:r>
      <w:r>
        <w:t>van het tota</w:t>
      </w:r>
      <w:r w:rsidR="004945C9">
        <w:t>al</w:t>
      </w:r>
    </w:p>
    <w:tbl>
      <w:tblPr>
        <w:tblStyle w:val="Problemtable"/>
        <w:tblW w:w="0" w:type="auto"/>
        <w:tblLook w:val="04A0" w:firstRow="1" w:lastRow="0" w:firstColumn="1" w:lastColumn="0" w:noHBand="0" w:noVBand="1"/>
      </w:tblPr>
      <w:tblGrid>
        <w:gridCol w:w="612"/>
        <w:gridCol w:w="612"/>
        <w:gridCol w:w="810"/>
        <w:gridCol w:w="810"/>
        <w:gridCol w:w="612"/>
        <w:gridCol w:w="663"/>
      </w:tblGrid>
      <w:tr w:rsidR="004945C9" w:rsidRPr="0092141D" w14:paraId="025A8A25" w14:textId="77777777" w:rsidTr="00C5654B">
        <w:tc>
          <w:tcPr>
            <w:tcW w:w="0" w:type="auto"/>
          </w:tcPr>
          <w:p w14:paraId="297CA1C7" w14:textId="77777777" w:rsidR="004945C9" w:rsidRPr="00760B4A" w:rsidRDefault="004945C9" w:rsidP="00C5654B">
            <w:pPr>
              <w:pStyle w:val="Problemtext"/>
              <w:rPr>
                <w:rStyle w:val="Subquestionnumber"/>
              </w:rPr>
            </w:pPr>
            <w:r w:rsidRPr="00760B4A">
              <w:rPr>
                <w:rStyle w:val="Subquestionnumber"/>
              </w:rPr>
              <w:t>7.1.</w:t>
            </w:r>
          </w:p>
        </w:tc>
        <w:tc>
          <w:tcPr>
            <w:tcW w:w="0" w:type="auto"/>
          </w:tcPr>
          <w:p w14:paraId="2D572B02" w14:textId="77777777" w:rsidR="004945C9" w:rsidRPr="00760B4A" w:rsidRDefault="004945C9" w:rsidP="00C5654B">
            <w:pPr>
              <w:pStyle w:val="Problemtext"/>
              <w:rPr>
                <w:rStyle w:val="Subquestionnumber"/>
              </w:rPr>
            </w:pPr>
            <w:r w:rsidRPr="00760B4A">
              <w:rPr>
                <w:rStyle w:val="Subquestionnumber"/>
              </w:rPr>
              <w:t>7.2.</w:t>
            </w:r>
          </w:p>
        </w:tc>
        <w:tc>
          <w:tcPr>
            <w:tcW w:w="612" w:type="dxa"/>
          </w:tcPr>
          <w:p w14:paraId="0419ABCB" w14:textId="77777777" w:rsidR="004945C9" w:rsidRPr="00760B4A" w:rsidRDefault="004945C9" w:rsidP="00C5654B">
            <w:pPr>
              <w:pStyle w:val="Problemtext"/>
              <w:rPr>
                <w:rStyle w:val="Subquestionnumber"/>
              </w:rPr>
            </w:pPr>
            <w:r>
              <w:rPr>
                <w:rStyle w:val="Subquestionnumber"/>
              </w:rPr>
              <w:t>7.3</w:t>
            </w:r>
            <w:r w:rsidRPr="00760B4A">
              <w:rPr>
                <w:rStyle w:val="Subquestionnumber"/>
              </w:rPr>
              <w:t>.</w:t>
            </w:r>
            <w:r>
              <w:rPr>
                <w:rStyle w:val="Subquestionnumber"/>
              </w:rPr>
              <w:t>1.</w:t>
            </w:r>
          </w:p>
        </w:tc>
        <w:tc>
          <w:tcPr>
            <w:tcW w:w="810" w:type="dxa"/>
          </w:tcPr>
          <w:p w14:paraId="67E049D5" w14:textId="77777777" w:rsidR="004945C9" w:rsidRDefault="004945C9" w:rsidP="00C5654B">
            <w:pPr>
              <w:pStyle w:val="Problemtext"/>
              <w:rPr>
                <w:rStyle w:val="Subquestionnumber"/>
              </w:rPr>
            </w:pPr>
            <w:r>
              <w:rPr>
                <w:rStyle w:val="Subquestionnumber"/>
              </w:rPr>
              <w:t>7.3.2.</w:t>
            </w:r>
          </w:p>
        </w:tc>
        <w:tc>
          <w:tcPr>
            <w:tcW w:w="0" w:type="auto"/>
          </w:tcPr>
          <w:p w14:paraId="227D6E56" w14:textId="77777777" w:rsidR="004945C9" w:rsidRPr="00760B4A" w:rsidRDefault="004945C9" w:rsidP="00C5654B">
            <w:pPr>
              <w:pStyle w:val="Problemtext"/>
              <w:rPr>
                <w:rStyle w:val="Subquestionnumber"/>
              </w:rPr>
            </w:pPr>
            <w:r>
              <w:rPr>
                <w:rStyle w:val="Subquestionnumber"/>
              </w:rPr>
              <w:t>7.4</w:t>
            </w:r>
            <w:r w:rsidRPr="00760B4A">
              <w:rPr>
                <w:rStyle w:val="Subquestionnumber"/>
              </w:rPr>
              <w:t>.</w:t>
            </w:r>
          </w:p>
        </w:tc>
        <w:tc>
          <w:tcPr>
            <w:tcW w:w="0" w:type="auto"/>
          </w:tcPr>
          <w:p w14:paraId="40FE99AE" w14:textId="6F332C33" w:rsidR="004945C9" w:rsidRPr="001876E9" w:rsidRDefault="009421D8" w:rsidP="00C5654B">
            <w:pPr>
              <w:pStyle w:val="Problemtext"/>
            </w:pPr>
            <w:r>
              <w:t>So</w:t>
            </w:r>
            <w:r w:rsidR="004945C9">
              <w:t>m</w:t>
            </w:r>
          </w:p>
        </w:tc>
      </w:tr>
      <w:tr w:rsidR="004945C9" w:rsidRPr="0092141D" w14:paraId="327E1573" w14:textId="77777777" w:rsidTr="00C5654B">
        <w:tc>
          <w:tcPr>
            <w:tcW w:w="0" w:type="auto"/>
          </w:tcPr>
          <w:p w14:paraId="6672706D" w14:textId="77777777" w:rsidR="004945C9" w:rsidRPr="001876E9" w:rsidRDefault="004945C9" w:rsidP="00C5654B">
            <w:pPr>
              <w:pStyle w:val="Problemtext"/>
            </w:pPr>
            <w:r>
              <w:t>2</w:t>
            </w:r>
          </w:p>
        </w:tc>
        <w:tc>
          <w:tcPr>
            <w:tcW w:w="0" w:type="auto"/>
          </w:tcPr>
          <w:p w14:paraId="4F4FEE46" w14:textId="77777777" w:rsidR="004945C9" w:rsidRDefault="004945C9" w:rsidP="00C5654B">
            <w:pPr>
              <w:pStyle w:val="Problemtext"/>
            </w:pPr>
            <w:r>
              <w:t>36</w:t>
            </w:r>
          </w:p>
        </w:tc>
        <w:tc>
          <w:tcPr>
            <w:tcW w:w="612" w:type="dxa"/>
          </w:tcPr>
          <w:p w14:paraId="4874DAC1" w14:textId="77777777" w:rsidR="004945C9" w:rsidRPr="001876E9" w:rsidRDefault="004945C9" w:rsidP="00C5654B">
            <w:pPr>
              <w:pStyle w:val="Problemtext"/>
            </w:pPr>
            <w:r>
              <w:t>16</w:t>
            </w:r>
          </w:p>
        </w:tc>
        <w:tc>
          <w:tcPr>
            <w:tcW w:w="810" w:type="dxa"/>
          </w:tcPr>
          <w:p w14:paraId="45F90A76" w14:textId="77777777" w:rsidR="004945C9" w:rsidRDefault="004945C9" w:rsidP="00C5654B">
            <w:pPr>
              <w:pStyle w:val="Problemtext"/>
            </w:pPr>
            <w:r>
              <w:t>8</w:t>
            </w:r>
          </w:p>
        </w:tc>
        <w:tc>
          <w:tcPr>
            <w:tcW w:w="0" w:type="auto"/>
          </w:tcPr>
          <w:p w14:paraId="7E131D5E" w14:textId="77777777" w:rsidR="004945C9" w:rsidRPr="001876E9" w:rsidRDefault="004945C9" w:rsidP="00C5654B">
            <w:pPr>
              <w:pStyle w:val="Problemtext"/>
            </w:pPr>
            <w:r>
              <w:t>4</w:t>
            </w:r>
          </w:p>
        </w:tc>
        <w:tc>
          <w:tcPr>
            <w:tcW w:w="0" w:type="auto"/>
          </w:tcPr>
          <w:p w14:paraId="3E5A8A72" w14:textId="77777777" w:rsidR="004945C9" w:rsidRPr="001876E9" w:rsidRDefault="004945C9" w:rsidP="00C5654B">
            <w:pPr>
              <w:pStyle w:val="Problemtext"/>
            </w:pPr>
            <w:r>
              <w:t>66</w:t>
            </w:r>
          </w:p>
        </w:tc>
      </w:tr>
      <w:tr w:rsidR="004945C9" w:rsidRPr="0092141D" w14:paraId="5A887A6E" w14:textId="77777777" w:rsidTr="00C5654B">
        <w:trPr>
          <w:trHeight w:val="567"/>
        </w:trPr>
        <w:tc>
          <w:tcPr>
            <w:tcW w:w="0" w:type="auto"/>
          </w:tcPr>
          <w:p w14:paraId="2A09B50B" w14:textId="77777777" w:rsidR="004945C9" w:rsidRPr="0092141D" w:rsidRDefault="004945C9" w:rsidP="00C5654B">
            <w:pPr>
              <w:pStyle w:val="Problemtext"/>
              <w:rPr>
                <w:rStyle w:val="Subquestionnumber"/>
                <w:b w:val="0"/>
              </w:rPr>
            </w:pPr>
          </w:p>
        </w:tc>
        <w:tc>
          <w:tcPr>
            <w:tcW w:w="0" w:type="auto"/>
          </w:tcPr>
          <w:p w14:paraId="51733FC9" w14:textId="77777777" w:rsidR="004945C9" w:rsidRPr="0092141D" w:rsidRDefault="004945C9" w:rsidP="00C5654B">
            <w:pPr>
              <w:pStyle w:val="Problemtext"/>
              <w:rPr>
                <w:rStyle w:val="Subquestionnumber"/>
                <w:b w:val="0"/>
              </w:rPr>
            </w:pPr>
          </w:p>
        </w:tc>
        <w:tc>
          <w:tcPr>
            <w:tcW w:w="612" w:type="dxa"/>
          </w:tcPr>
          <w:p w14:paraId="4D62E539" w14:textId="77777777" w:rsidR="004945C9" w:rsidRPr="0092141D" w:rsidRDefault="004945C9" w:rsidP="00C5654B">
            <w:pPr>
              <w:pStyle w:val="Problemtext"/>
              <w:rPr>
                <w:rStyle w:val="Subquestionnumber"/>
                <w:b w:val="0"/>
              </w:rPr>
            </w:pPr>
          </w:p>
        </w:tc>
        <w:tc>
          <w:tcPr>
            <w:tcW w:w="810" w:type="dxa"/>
          </w:tcPr>
          <w:p w14:paraId="6600A86D" w14:textId="77777777" w:rsidR="004945C9" w:rsidRPr="0092141D" w:rsidRDefault="004945C9" w:rsidP="00C5654B">
            <w:pPr>
              <w:pStyle w:val="Problemtext"/>
              <w:rPr>
                <w:rStyle w:val="Subquestionnumber"/>
                <w:b w:val="0"/>
              </w:rPr>
            </w:pPr>
          </w:p>
        </w:tc>
        <w:tc>
          <w:tcPr>
            <w:tcW w:w="0" w:type="auto"/>
          </w:tcPr>
          <w:p w14:paraId="424A4CF1" w14:textId="77777777" w:rsidR="004945C9" w:rsidRPr="0092141D" w:rsidRDefault="004945C9" w:rsidP="00C5654B">
            <w:pPr>
              <w:pStyle w:val="Problemtext"/>
              <w:rPr>
                <w:rStyle w:val="Subquestionnumber"/>
                <w:b w:val="0"/>
              </w:rPr>
            </w:pPr>
          </w:p>
        </w:tc>
        <w:tc>
          <w:tcPr>
            <w:tcW w:w="0" w:type="auto"/>
          </w:tcPr>
          <w:p w14:paraId="3776903E" w14:textId="77777777" w:rsidR="004945C9" w:rsidRPr="0092141D" w:rsidRDefault="004945C9" w:rsidP="00C5654B">
            <w:pPr>
              <w:pStyle w:val="Problemtext"/>
              <w:rPr>
                <w:rStyle w:val="Subquestionnumber"/>
                <w:b w:val="0"/>
              </w:rPr>
            </w:pPr>
          </w:p>
        </w:tc>
      </w:tr>
    </w:tbl>
    <w:p w14:paraId="40CDBAFB" w14:textId="77777777" w:rsidR="004945C9" w:rsidRDefault="004945C9" w:rsidP="004945C9">
      <w:pPr>
        <w:pStyle w:val="Problemtext"/>
      </w:pPr>
    </w:p>
    <w:p w14:paraId="2F8B140A" w14:textId="36C0358A" w:rsidR="004945C9" w:rsidRDefault="004945C9" w:rsidP="004945C9">
      <w:pPr>
        <w:pStyle w:val="Subquestion"/>
        <w:rPr>
          <w:lang w:val="en-GB"/>
        </w:rPr>
      </w:pPr>
      <w:r w:rsidRPr="007419DF">
        <w:rPr>
          <w:rStyle w:val="Subquestionnumber"/>
        </w:rPr>
        <w:t>7.1.</w:t>
      </w:r>
      <w:r>
        <w:rPr>
          <w:lang w:val="en-GB"/>
        </w:rPr>
        <w:tab/>
      </w:r>
      <w:r w:rsidR="009421D8" w:rsidRPr="00F920FA">
        <w:rPr>
          <w:u w:val="single"/>
          <w:lang w:val="nl-NL"/>
        </w:rPr>
        <w:t>Bepaal</w:t>
      </w:r>
      <w:r w:rsidR="009421D8" w:rsidRPr="00CD00CF">
        <w:rPr>
          <w:lang w:val="nl-NL"/>
        </w:rPr>
        <w:t xml:space="preserve"> </w:t>
      </w:r>
      <w:r w:rsidR="009421D8">
        <w:rPr>
          <w:lang w:val="nl-NL"/>
        </w:rPr>
        <w:t xml:space="preserve">uit de gegeven </w:t>
      </w:r>
      <w:r w:rsidR="009421D8" w:rsidRPr="00CD00CF">
        <w:rPr>
          <w:lang w:val="nl-NL"/>
        </w:rPr>
        <w:t xml:space="preserve">massapercentages de </w:t>
      </w:r>
      <w:r w:rsidR="009421D8">
        <w:rPr>
          <w:lang w:val="nl-NL"/>
        </w:rPr>
        <w:t>empirische</w:t>
      </w:r>
      <w:r w:rsidR="009421D8" w:rsidRPr="00CD00CF">
        <w:rPr>
          <w:lang w:val="nl-NL"/>
        </w:rPr>
        <w:t xml:space="preserve"> formule van </w:t>
      </w:r>
      <w:r w:rsidR="009421D8" w:rsidRPr="00CD00CF">
        <w:rPr>
          <w:b/>
          <w:lang w:val="nl-NL"/>
        </w:rPr>
        <w:t>G</w:t>
      </w:r>
      <w:r w:rsidR="009421D8" w:rsidRPr="00CD00CF">
        <w:rPr>
          <w:lang w:val="nl-NL"/>
        </w:rPr>
        <w:t>.</w:t>
      </w:r>
    </w:p>
    <w:p w14:paraId="058C89D8" w14:textId="0098D9BD" w:rsidR="004945C9" w:rsidRDefault="009421D8" w:rsidP="004945C9">
      <w:pPr>
        <w:pStyle w:val="Answerbox"/>
        <w:rPr>
          <w:lang w:eastAsia="ru-RU"/>
        </w:rPr>
      </w:pPr>
      <w:r>
        <w:rPr>
          <w:lang w:eastAsia="ru-RU"/>
        </w:rPr>
        <w:t>Afleiding</w:t>
      </w:r>
      <w:r w:rsidR="004945C9">
        <w:rPr>
          <w:lang w:eastAsia="ru-RU"/>
        </w:rPr>
        <w:t>:</w:t>
      </w:r>
    </w:p>
    <w:p w14:paraId="7B90DE82" w14:textId="77777777" w:rsidR="004945C9" w:rsidRDefault="004945C9" w:rsidP="004945C9">
      <w:pPr>
        <w:pStyle w:val="Answerbox"/>
        <w:rPr>
          <w:lang w:eastAsia="ru-RU"/>
        </w:rPr>
      </w:pPr>
    </w:p>
    <w:p w14:paraId="7FB52685" w14:textId="77777777" w:rsidR="004945C9" w:rsidRDefault="004945C9" w:rsidP="004945C9">
      <w:pPr>
        <w:pStyle w:val="Answerbox"/>
        <w:rPr>
          <w:lang w:eastAsia="ru-RU"/>
        </w:rPr>
      </w:pPr>
    </w:p>
    <w:p w14:paraId="6393C1E9" w14:textId="77777777" w:rsidR="004945C9" w:rsidRDefault="004945C9" w:rsidP="004945C9">
      <w:pPr>
        <w:pStyle w:val="Answerbox"/>
        <w:rPr>
          <w:lang w:eastAsia="ru-RU"/>
        </w:rPr>
      </w:pPr>
    </w:p>
    <w:p w14:paraId="368302C1" w14:textId="53C6A1B3" w:rsidR="004945C9" w:rsidRDefault="004945C9" w:rsidP="004945C9">
      <w:pPr>
        <w:pStyle w:val="Subquestion"/>
        <w:rPr>
          <w:lang w:val="en-GB"/>
        </w:rPr>
      </w:pPr>
      <w:r>
        <w:rPr>
          <w:rStyle w:val="Subquestionnumber"/>
        </w:rPr>
        <w:t>7.2</w:t>
      </w:r>
      <w:r w:rsidRPr="007419DF">
        <w:rPr>
          <w:rStyle w:val="Subquestionnumber"/>
        </w:rPr>
        <w:t>.</w:t>
      </w:r>
      <w:r>
        <w:rPr>
          <w:lang w:val="en-GB"/>
        </w:rPr>
        <w:tab/>
      </w:r>
      <w:r w:rsidR="009421D8" w:rsidRPr="003A1D83">
        <w:rPr>
          <w:lang w:val="nl-NL"/>
        </w:rPr>
        <w:t>Geef de structuurformule</w:t>
      </w:r>
      <w:r w:rsidR="009421D8">
        <w:rPr>
          <w:lang w:val="nl-NL"/>
        </w:rPr>
        <w:t>s</w:t>
      </w:r>
      <w:r w:rsidR="009421D8" w:rsidRPr="003A1D83">
        <w:rPr>
          <w:lang w:val="nl-NL"/>
        </w:rPr>
        <w:t xml:space="preserve"> van </w:t>
      </w:r>
      <w:r w:rsidR="009421D8" w:rsidRPr="003A1D83">
        <w:rPr>
          <w:b/>
          <w:lang w:val="nl-NL"/>
        </w:rPr>
        <w:t>A</w:t>
      </w:r>
      <w:r w:rsidR="009421D8" w:rsidRPr="003A1D83">
        <w:rPr>
          <w:lang w:val="nl-NL"/>
        </w:rPr>
        <w:t xml:space="preserve">, </w:t>
      </w:r>
      <w:r w:rsidR="009421D8" w:rsidRPr="003A1D83">
        <w:rPr>
          <w:b/>
          <w:lang w:val="nl-NL"/>
        </w:rPr>
        <w:t>B</w:t>
      </w:r>
      <w:r w:rsidR="009421D8" w:rsidRPr="003A1D83">
        <w:rPr>
          <w:lang w:val="nl-NL"/>
        </w:rPr>
        <w:t xml:space="preserve">, </w:t>
      </w:r>
      <w:r w:rsidR="009421D8" w:rsidRPr="003A1D83">
        <w:rPr>
          <w:b/>
          <w:lang w:val="nl-NL"/>
        </w:rPr>
        <w:t>C</w:t>
      </w:r>
      <w:r w:rsidR="009421D8" w:rsidRPr="003A1D83">
        <w:rPr>
          <w:lang w:val="nl-NL"/>
        </w:rPr>
        <w:t xml:space="preserve">, </w:t>
      </w:r>
      <w:r w:rsidR="009421D8" w:rsidRPr="003A1D83">
        <w:rPr>
          <w:b/>
          <w:lang w:val="nl-NL"/>
        </w:rPr>
        <w:t>D</w:t>
      </w:r>
      <w:r w:rsidR="009421D8" w:rsidRPr="003A1D83">
        <w:rPr>
          <w:lang w:val="nl-NL"/>
        </w:rPr>
        <w:t xml:space="preserve">, </w:t>
      </w:r>
      <w:r w:rsidR="009421D8" w:rsidRPr="003A1D83">
        <w:rPr>
          <w:b/>
          <w:lang w:val="nl-NL"/>
        </w:rPr>
        <w:t>E1</w:t>
      </w:r>
      <w:r w:rsidR="009421D8" w:rsidRPr="003A1D83">
        <w:rPr>
          <w:lang w:val="nl-NL"/>
        </w:rPr>
        <w:t xml:space="preserve">, </w:t>
      </w:r>
      <w:r w:rsidR="009421D8" w:rsidRPr="003A1D83">
        <w:rPr>
          <w:b/>
          <w:lang w:val="nl-NL"/>
        </w:rPr>
        <w:t>E2</w:t>
      </w:r>
      <w:r w:rsidR="009421D8" w:rsidRPr="003A1D83">
        <w:rPr>
          <w:lang w:val="nl-NL"/>
        </w:rPr>
        <w:t xml:space="preserve">, </w:t>
      </w:r>
      <w:r w:rsidR="009421D8" w:rsidRPr="003A1D83">
        <w:rPr>
          <w:b/>
          <w:lang w:val="nl-NL"/>
        </w:rPr>
        <w:t>F1</w:t>
      </w:r>
      <w:r w:rsidR="009421D8" w:rsidRPr="003A1D83">
        <w:rPr>
          <w:lang w:val="nl-NL"/>
        </w:rPr>
        <w:t xml:space="preserve">, </w:t>
      </w:r>
      <w:r w:rsidR="009421D8" w:rsidRPr="003A1D83">
        <w:rPr>
          <w:b/>
          <w:lang w:val="nl-NL"/>
        </w:rPr>
        <w:t>F2</w:t>
      </w:r>
      <w:r w:rsidR="009421D8" w:rsidRPr="003A1D83">
        <w:rPr>
          <w:lang w:val="nl-NL"/>
        </w:rPr>
        <w:t xml:space="preserve"> </w:t>
      </w:r>
      <w:r w:rsidR="009421D8">
        <w:rPr>
          <w:lang w:val="nl-NL"/>
        </w:rPr>
        <w:t>en</w:t>
      </w:r>
      <w:r w:rsidR="009421D8" w:rsidRPr="003A1D83">
        <w:rPr>
          <w:lang w:val="nl-NL"/>
        </w:rPr>
        <w:t xml:space="preserve"> </w:t>
      </w:r>
      <w:r w:rsidR="009421D8" w:rsidRPr="003A1D83">
        <w:rPr>
          <w:b/>
          <w:lang w:val="nl-NL"/>
        </w:rPr>
        <w:t>G</w:t>
      </w:r>
      <w:r w:rsidR="009421D8" w:rsidRPr="003A1D83">
        <w:rPr>
          <w:lang w:val="nl-NL"/>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4945C9" w14:paraId="770BB94A" w14:textId="77777777" w:rsidTr="00C5654B">
        <w:trPr>
          <w:trHeight w:val="2665"/>
        </w:trPr>
        <w:tc>
          <w:tcPr>
            <w:tcW w:w="4531" w:type="dxa"/>
          </w:tcPr>
          <w:p w14:paraId="5B0D6A4C" w14:textId="77777777" w:rsidR="004945C9" w:rsidRDefault="004945C9" w:rsidP="00C5654B">
            <w:pPr>
              <w:pStyle w:val="Problemtext"/>
              <w:rPr>
                <w:rStyle w:val="Unknownspecies"/>
              </w:rPr>
            </w:pPr>
            <w:r w:rsidRPr="00FA29FA">
              <w:rPr>
                <w:rStyle w:val="Unknownspecies"/>
              </w:rPr>
              <w:t>A</w:t>
            </w:r>
          </w:p>
          <w:p w14:paraId="2CB3CAB0" w14:textId="25F0E805" w:rsidR="004945C9" w:rsidRDefault="004945C9" w:rsidP="00C5654B">
            <w:pPr>
              <w:pStyle w:val="Equation"/>
            </w:pPr>
          </w:p>
          <w:p w14:paraId="565CD0C4" w14:textId="2601C615" w:rsidR="004945C9" w:rsidRPr="00B97898" w:rsidRDefault="004945C9" w:rsidP="00C5654B">
            <w:pPr>
              <w:pStyle w:val="Marking"/>
              <w:jc w:val="center"/>
            </w:pPr>
          </w:p>
        </w:tc>
        <w:tc>
          <w:tcPr>
            <w:tcW w:w="4531" w:type="dxa"/>
          </w:tcPr>
          <w:p w14:paraId="41C1CF43" w14:textId="77777777" w:rsidR="004945C9" w:rsidRDefault="004945C9" w:rsidP="00C5654B">
            <w:pPr>
              <w:pStyle w:val="Problemtext"/>
              <w:rPr>
                <w:rStyle w:val="Unknownspecies"/>
              </w:rPr>
            </w:pPr>
            <w:r w:rsidRPr="00FA29FA">
              <w:rPr>
                <w:rStyle w:val="Unknownspecies"/>
              </w:rPr>
              <w:t>B</w:t>
            </w:r>
          </w:p>
          <w:p w14:paraId="433911EF" w14:textId="2D18EB4C" w:rsidR="004945C9" w:rsidRDefault="004945C9" w:rsidP="00C5654B">
            <w:pPr>
              <w:pStyle w:val="Equation"/>
            </w:pPr>
          </w:p>
          <w:p w14:paraId="1C72B162" w14:textId="30078A04" w:rsidR="004945C9" w:rsidRPr="004D1E87" w:rsidRDefault="004945C9" w:rsidP="00C5654B">
            <w:pPr>
              <w:pStyle w:val="Marking"/>
              <w:jc w:val="center"/>
              <w:rPr>
                <w:rStyle w:val="Unknownspecies"/>
                <w:b w:val="0"/>
              </w:rPr>
            </w:pPr>
          </w:p>
        </w:tc>
      </w:tr>
      <w:tr w:rsidR="004945C9" w14:paraId="56E06B93" w14:textId="77777777" w:rsidTr="00C5654B">
        <w:trPr>
          <w:trHeight w:val="2665"/>
        </w:trPr>
        <w:tc>
          <w:tcPr>
            <w:tcW w:w="4531" w:type="dxa"/>
          </w:tcPr>
          <w:p w14:paraId="17D05108" w14:textId="77777777" w:rsidR="004945C9" w:rsidRDefault="004945C9" w:rsidP="00C5654B">
            <w:pPr>
              <w:pStyle w:val="Problemtext"/>
              <w:rPr>
                <w:rStyle w:val="Unknownspecies"/>
              </w:rPr>
            </w:pPr>
            <w:r w:rsidRPr="00FA29FA">
              <w:rPr>
                <w:rStyle w:val="Unknownspecies"/>
              </w:rPr>
              <w:t>C</w:t>
            </w:r>
          </w:p>
          <w:p w14:paraId="0EC4FF4E" w14:textId="64010FF7" w:rsidR="004945C9" w:rsidRPr="0017195E" w:rsidRDefault="004945C9" w:rsidP="00C5654B">
            <w:pPr>
              <w:pStyle w:val="Marking"/>
              <w:jc w:val="center"/>
              <w:rPr>
                <w:lang w:eastAsia="ru-RU"/>
              </w:rPr>
            </w:pPr>
          </w:p>
        </w:tc>
        <w:tc>
          <w:tcPr>
            <w:tcW w:w="4531" w:type="dxa"/>
          </w:tcPr>
          <w:p w14:paraId="36831D4B" w14:textId="77777777" w:rsidR="004945C9" w:rsidRDefault="004945C9" w:rsidP="00C5654B">
            <w:pPr>
              <w:pStyle w:val="Problemtext"/>
              <w:rPr>
                <w:rStyle w:val="Unknownspecies"/>
              </w:rPr>
            </w:pPr>
            <w:r w:rsidRPr="00FA29FA">
              <w:rPr>
                <w:rStyle w:val="Unknownspecies"/>
              </w:rPr>
              <w:t>D</w:t>
            </w:r>
          </w:p>
          <w:p w14:paraId="5F86F135" w14:textId="53D9ECE0" w:rsidR="004945C9" w:rsidRPr="0017195E" w:rsidRDefault="004945C9" w:rsidP="00C5654B">
            <w:pPr>
              <w:pStyle w:val="Marking"/>
              <w:jc w:val="center"/>
              <w:rPr>
                <w:lang w:eastAsia="ru-RU"/>
              </w:rPr>
            </w:pPr>
          </w:p>
        </w:tc>
      </w:tr>
      <w:tr w:rsidR="004945C9" w14:paraId="58269AF3" w14:textId="77777777" w:rsidTr="00C5654B">
        <w:trPr>
          <w:trHeight w:val="2665"/>
        </w:trPr>
        <w:tc>
          <w:tcPr>
            <w:tcW w:w="9062" w:type="dxa"/>
            <w:gridSpan w:val="2"/>
          </w:tcPr>
          <w:p w14:paraId="7A8BC0C3" w14:textId="6AC80F17" w:rsidR="004945C9" w:rsidRDefault="004945C9" w:rsidP="00C5654B">
            <w:pPr>
              <w:pStyle w:val="Problemtext"/>
              <w:rPr>
                <w:rStyle w:val="Unknownspecies"/>
              </w:rPr>
            </w:pPr>
            <w:r>
              <w:rPr>
                <w:rStyle w:val="Unknownspecies"/>
              </w:rPr>
              <w:t>E1</w:t>
            </w:r>
            <w:r w:rsidRPr="0017195E">
              <w:t xml:space="preserve"> </w:t>
            </w:r>
            <w:r w:rsidR="009421D8">
              <w:t>en</w:t>
            </w:r>
            <w:r w:rsidRPr="0017195E">
              <w:t xml:space="preserve"> </w:t>
            </w:r>
            <w:r>
              <w:rPr>
                <w:rStyle w:val="Unknownspecies"/>
              </w:rPr>
              <w:t>E2</w:t>
            </w:r>
          </w:p>
          <w:p w14:paraId="7A3180C9" w14:textId="6A613F6A" w:rsidR="004945C9" w:rsidRPr="0017195E" w:rsidRDefault="004945C9" w:rsidP="00C5654B">
            <w:pPr>
              <w:pStyle w:val="Marking"/>
              <w:jc w:val="center"/>
              <w:rPr>
                <w:rStyle w:val="Unknownspecies"/>
                <w:b w:val="0"/>
              </w:rPr>
            </w:pPr>
          </w:p>
        </w:tc>
      </w:tr>
      <w:tr w:rsidR="004945C9" w14:paraId="76C1A1D1" w14:textId="77777777" w:rsidTr="00C5654B">
        <w:trPr>
          <w:trHeight w:val="2665"/>
        </w:trPr>
        <w:tc>
          <w:tcPr>
            <w:tcW w:w="9062" w:type="dxa"/>
            <w:gridSpan w:val="2"/>
          </w:tcPr>
          <w:p w14:paraId="5C1346E6" w14:textId="17DEA25C" w:rsidR="004945C9" w:rsidRDefault="004945C9" w:rsidP="00C5654B">
            <w:pPr>
              <w:pStyle w:val="Problemtext"/>
              <w:rPr>
                <w:rStyle w:val="Unknownspecies"/>
              </w:rPr>
            </w:pPr>
            <w:r>
              <w:rPr>
                <w:rStyle w:val="Unknownspecies"/>
              </w:rPr>
              <w:lastRenderedPageBreak/>
              <w:t>F1</w:t>
            </w:r>
            <w:r w:rsidRPr="0017195E">
              <w:t xml:space="preserve"> </w:t>
            </w:r>
            <w:r w:rsidR="009421D8">
              <w:t>en</w:t>
            </w:r>
            <w:r w:rsidRPr="0017195E">
              <w:t xml:space="preserve"> </w:t>
            </w:r>
            <w:r>
              <w:rPr>
                <w:rStyle w:val="Unknownspecies"/>
              </w:rPr>
              <w:t>F2</w:t>
            </w:r>
          </w:p>
          <w:p w14:paraId="764601D8" w14:textId="2FCAB0E2" w:rsidR="004945C9" w:rsidRPr="0017195E" w:rsidRDefault="004945C9" w:rsidP="00C5654B">
            <w:pPr>
              <w:pStyle w:val="Marking"/>
              <w:jc w:val="center"/>
              <w:rPr>
                <w:lang w:eastAsia="ru-RU"/>
              </w:rPr>
            </w:pPr>
          </w:p>
        </w:tc>
      </w:tr>
    </w:tbl>
    <w:tbl>
      <w:tblPr>
        <w:tblStyle w:val="Structuretable"/>
        <w:tblW w:w="0" w:type="auto"/>
        <w:tblLayout w:type="fixed"/>
        <w:tblLook w:val="04A0" w:firstRow="1" w:lastRow="0" w:firstColumn="1" w:lastColumn="0" w:noHBand="0" w:noVBand="1"/>
      </w:tblPr>
      <w:tblGrid>
        <w:gridCol w:w="4531"/>
      </w:tblGrid>
      <w:tr w:rsidR="004945C9" w14:paraId="3C754159" w14:textId="77777777" w:rsidTr="00C5654B">
        <w:trPr>
          <w:trHeight w:val="2665"/>
        </w:trPr>
        <w:tc>
          <w:tcPr>
            <w:tcW w:w="4531" w:type="dxa"/>
            <w:tcBorders>
              <w:right w:val="single" w:sz="4" w:space="0" w:color="auto"/>
            </w:tcBorders>
          </w:tcPr>
          <w:p w14:paraId="7D69D3EC" w14:textId="77777777" w:rsidR="004945C9" w:rsidRDefault="004945C9" w:rsidP="00C5654B">
            <w:pPr>
              <w:pStyle w:val="Problemtext"/>
              <w:rPr>
                <w:rStyle w:val="Unknownspecies"/>
              </w:rPr>
            </w:pPr>
            <w:r>
              <w:rPr>
                <w:rStyle w:val="Unknownspecies"/>
              </w:rPr>
              <w:t>G</w:t>
            </w:r>
          </w:p>
          <w:p w14:paraId="5FF3EE75" w14:textId="0DF08CBF" w:rsidR="004945C9" w:rsidRDefault="004945C9" w:rsidP="00C5654B">
            <w:pPr>
              <w:pStyle w:val="Equation"/>
            </w:pPr>
          </w:p>
          <w:p w14:paraId="78A065FB" w14:textId="6054292B" w:rsidR="004945C9" w:rsidRPr="0017195E" w:rsidRDefault="004945C9" w:rsidP="00C5654B">
            <w:pPr>
              <w:pStyle w:val="Marking"/>
              <w:jc w:val="center"/>
              <w:rPr>
                <w:lang w:eastAsia="ru-RU"/>
              </w:rPr>
            </w:pPr>
          </w:p>
        </w:tc>
      </w:tr>
    </w:tbl>
    <w:p w14:paraId="7958D436" w14:textId="0E3D43D3" w:rsidR="00BF4D8B" w:rsidRDefault="00BF4D8B" w:rsidP="004945C9">
      <w:pPr>
        <w:pStyle w:val="Subquestion"/>
        <w:rPr>
          <w:rStyle w:val="Subquestionnumber"/>
        </w:rPr>
      </w:pPr>
    </w:p>
    <w:p w14:paraId="5F5F9F9C" w14:textId="77777777" w:rsidR="00BF4D8B" w:rsidRDefault="00BF4D8B">
      <w:pPr>
        <w:rPr>
          <w:rStyle w:val="Subquestionnumber"/>
        </w:rPr>
      </w:pPr>
      <w:r>
        <w:rPr>
          <w:rStyle w:val="Subquestionnumber"/>
        </w:rPr>
        <w:br w:type="page"/>
      </w:r>
    </w:p>
    <w:p w14:paraId="49452AD1" w14:textId="7D887508" w:rsidR="00BF4D8B" w:rsidRDefault="00BF4D8B" w:rsidP="00BF4D8B">
      <w:pPr>
        <w:ind w:left="708" w:hanging="708"/>
        <w:rPr>
          <w:rStyle w:val="Subquestionnumber"/>
          <w:sz w:val="24"/>
        </w:rPr>
      </w:pPr>
      <w:r>
        <w:rPr>
          <w:rStyle w:val="Subquestionnumber"/>
        </w:rPr>
        <w:lastRenderedPageBreak/>
        <w:t>7.3</w:t>
      </w:r>
      <w:r w:rsidRPr="007419DF">
        <w:rPr>
          <w:rStyle w:val="Subquestionnumber"/>
        </w:rPr>
        <w:t>.</w:t>
      </w:r>
      <w:r>
        <w:rPr>
          <w:rStyle w:val="Subquestionnumber"/>
        </w:rPr>
        <w:t>1.</w:t>
      </w:r>
      <w:r>
        <w:rPr>
          <w:lang w:val="en-GB"/>
        </w:rPr>
        <w:tab/>
      </w:r>
      <w:r w:rsidRPr="005C2812">
        <w:rPr>
          <w:sz w:val="24"/>
          <w:u w:val="single"/>
          <w:lang w:val="nl-NL"/>
        </w:rPr>
        <w:t>Geef</w:t>
      </w:r>
      <w:r w:rsidRPr="005C2812">
        <w:rPr>
          <w:sz w:val="24"/>
          <w:lang w:val="nl-NL"/>
        </w:rPr>
        <w:t xml:space="preserve"> de stuctuurformules van </w:t>
      </w:r>
      <w:r w:rsidRPr="005C2812">
        <w:rPr>
          <w:b/>
          <w:sz w:val="24"/>
          <w:lang w:val="nl-NL"/>
        </w:rPr>
        <w:t>H</w:t>
      </w:r>
      <w:r w:rsidRPr="005C2812">
        <w:rPr>
          <w:sz w:val="24"/>
          <w:lang w:val="nl-NL"/>
        </w:rPr>
        <w:t xml:space="preserve">, </w:t>
      </w:r>
      <w:r w:rsidRPr="005C2812">
        <w:rPr>
          <w:b/>
          <w:sz w:val="24"/>
          <w:lang w:val="nl-NL"/>
        </w:rPr>
        <w:t>I</w:t>
      </w:r>
      <w:r w:rsidRPr="005C2812">
        <w:rPr>
          <w:sz w:val="24"/>
          <w:lang w:val="nl-NL"/>
        </w:rPr>
        <w:t xml:space="preserve">, en </w:t>
      </w:r>
      <w:r w:rsidRPr="005C2812">
        <w:rPr>
          <w:b/>
          <w:sz w:val="24"/>
          <w:lang w:val="nl-NL"/>
        </w:rPr>
        <w:t>J</w:t>
      </w:r>
      <w:r w:rsidRPr="005C2812">
        <w:rPr>
          <w:sz w:val="24"/>
          <w:lang w:val="nl-NL"/>
        </w:rPr>
        <w:t>. J</w:t>
      </w:r>
      <w:r>
        <w:rPr>
          <w:sz w:val="24"/>
          <w:lang w:val="nl-NL"/>
        </w:rPr>
        <w:t>e hoeft hierbij geen rekening te houden met de verschillende diastereomeren die gevormd zijn.</w:t>
      </w:r>
    </w:p>
    <w:p w14:paraId="5FD2167F" w14:textId="3E8487A5" w:rsidR="004945C9" w:rsidRDefault="004945C9" w:rsidP="00BF4D8B">
      <w:pPr>
        <w:pStyle w:val="Subquestion"/>
        <w:ind w:left="0" w:firstLine="0"/>
        <w:rPr>
          <w:lang w:val="en-GB"/>
        </w:rPr>
      </w:pPr>
    </w:p>
    <w:tbl>
      <w:tblPr>
        <w:tblStyle w:val="Structuretable"/>
        <w:tblpPr w:leftFromText="142" w:rightFromText="142" w:topFromText="142" w:bottomFromText="142" w:vertAnchor="text" w:tblpY="1"/>
        <w:tblW w:w="0" w:type="auto"/>
        <w:tblLayout w:type="fixed"/>
        <w:tblLook w:val="04A0" w:firstRow="1" w:lastRow="0" w:firstColumn="1" w:lastColumn="0" w:noHBand="0" w:noVBand="1"/>
      </w:tblPr>
      <w:tblGrid>
        <w:gridCol w:w="9062"/>
      </w:tblGrid>
      <w:tr w:rsidR="004945C9" w14:paraId="05B03FF0" w14:textId="77777777" w:rsidTr="00C5654B">
        <w:trPr>
          <w:trHeight w:val="3175"/>
        </w:trPr>
        <w:tc>
          <w:tcPr>
            <w:tcW w:w="9062" w:type="dxa"/>
          </w:tcPr>
          <w:p w14:paraId="19B60225" w14:textId="77777777" w:rsidR="004945C9" w:rsidRDefault="004945C9" w:rsidP="00C5654B">
            <w:pPr>
              <w:pStyle w:val="Problemtext"/>
              <w:rPr>
                <w:rStyle w:val="Unknownspecies"/>
              </w:rPr>
            </w:pPr>
            <w:r>
              <w:rPr>
                <w:rStyle w:val="Unknownspecies"/>
              </w:rPr>
              <w:t>H</w:t>
            </w:r>
          </w:p>
          <w:p w14:paraId="20B2C806" w14:textId="7DEDFE81" w:rsidR="004945C9" w:rsidRPr="00FA29FA" w:rsidRDefault="004945C9" w:rsidP="00C5654B">
            <w:pPr>
              <w:pStyle w:val="Marking"/>
              <w:jc w:val="center"/>
              <w:rPr>
                <w:rStyle w:val="Unknownspecies"/>
              </w:rPr>
            </w:pPr>
          </w:p>
        </w:tc>
      </w:tr>
      <w:tr w:rsidR="004945C9" w14:paraId="58C01AB0" w14:textId="77777777" w:rsidTr="00C5654B">
        <w:trPr>
          <w:trHeight w:val="3175"/>
        </w:trPr>
        <w:tc>
          <w:tcPr>
            <w:tcW w:w="9062" w:type="dxa"/>
          </w:tcPr>
          <w:p w14:paraId="55917EAD" w14:textId="77777777" w:rsidR="004945C9" w:rsidRPr="000006C9" w:rsidRDefault="004945C9" w:rsidP="00C5654B">
            <w:pPr>
              <w:pStyle w:val="Problemtext"/>
              <w:rPr>
                <w:rStyle w:val="Unknownspecies"/>
              </w:rPr>
            </w:pPr>
            <w:r w:rsidRPr="000006C9">
              <w:rPr>
                <w:rStyle w:val="Unknownspecies"/>
              </w:rPr>
              <w:t>I</w:t>
            </w:r>
          </w:p>
          <w:p w14:paraId="6031275E" w14:textId="568FC6C9" w:rsidR="004945C9" w:rsidRPr="000006C9" w:rsidRDefault="004945C9" w:rsidP="00C5654B">
            <w:pPr>
              <w:pStyle w:val="Marking"/>
              <w:jc w:val="center"/>
              <w:rPr>
                <w:rStyle w:val="Unknownspecies"/>
              </w:rPr>
            </w:pPr>
          </w:p>
        </w:tc>
      </w:tr>
    </w:tbl>
    <w:p w14:paraId="5CCCAE19" w14:textId="4AB3BD54" w:rsidR="004945C9" w:rsidRDefault="004945C9" w:rsidP="004945C9"/>
    <w:tbl>
      <w:tblPr>
        <w:tblStyle w:val="Structuretable"/>
        <w:tblpPr w:leftFromText="142" w:rightFromText="142" w:topFromText="142" w:bottomFromText="142" w:vertAnchor="text" w:tblpY="1"/>
        <w:tblW w:w="0" w:type="auto"/>
        <w:tblLayout w:type="fixed"/>
        <w:tblLook w:val="04A0" w:firstRow="1" w:lastRow="0" w:firstColumn="1" w:lastColumn="0" w:noHBand="0" w:noVBand="1"/>
      </w:tblPr>
      <w:tblGrid>
        <w:gridCol w:w="9062"/>
      </w:tblGrid>
      <w:tr w:rsidR="004945C9" w14:paraId="21A13A56" w14:textId="77777777" w:rsidTr="00C5654B">
        <w:trPr>
          <w:trHeight w:val="3175"/>
        </w:trPr>
        <w:tc>
          <w:tcPr>
            <w:tcW w:w="9062" w:type="dxa"/>
          </w:tcPr>
          <w:p w14:paraId="333FDEF5" w14:textId="77777777" w:rsidR="004945C9" w:rsidRDefault="004945C9" w:rsidP="00C5654B">
            <w:pPr>
              <w:pStyle w:val="Problemtext"/>
              <w:rPr>
                <w:rStyle w:val="Unknownspecies"/>
              </w:rPr>
            </w:pPr>
            <w:r>
              <w:rPr>
                <w:rStyle w:val="Unknownspecies"/>
              </w:rPr>
              <w:t>J</w:t>
            </w:r>
          </w:p>
          <w:p w14:paraId="0E63B19B" w14:textId="346D4C45" w:rsidR="004945C9" w:rsidRPr="00AB17DD" w:rsidRDefault="004945C9" w:rsidP="00C5654B">
            <w:pPr>
              <w:pStyle w:val="Marking"/>
              <w:jc w:val="center"/>
              <w:rPr>
                <w:rStyle w:val="Unknownspecies"/>
                <w:b w:val="0"/>
              </w:rPr>
            </w:pPr>
          </w:p>
        </w:tc>
      </w:tr>
    </w:tbl>
    <w:p w14:paraId="30624717" w14:textId="77777777" w:rsidR="00BF4D8B" w:rsidRDefault="00BF4D8B" w:rsidP="004945C9">
      <w:pPr>
        <w:pStyle w:val="Subquestion"/>
        <w:rPr>
          <w:b/>
          <w:bCs/>
          <w:lang w:val="en-GB"/>
        </w:rPr>
      </w:pPr>
    </w:p>
    <w:p w14:paraId="5F47318F" w14:textId="77777777" w:rsidR="00BF4D8B" w:rsidRDefault="00BF4D8B">
      <w:pPr>
        <w:rPr>
          <w:b/>
          <w:bCs/>
          <w:sz w:val="24"/>
          <w:lang w:val="en-GB"/>
        </w:rPr>
      </w:pPr>
      <w:r>
        <w:rPr>
          <w:b/>
          <w:bCs/>
          <w:lang w:val="en-GB"/>
        </w:rPr>
        <w:br w:type="page"/>
      </w:r>
    </w:p>
    <w:p w14:paraId="4147C378" w14:textId="0F651839" w:rsidR="004945C9" w:rsidRDefault="004945C9" w:rsidP="004945C9">
      <w:pPr>
        <w:pStyle w:val="Subquestion"/>
        <w:rPr>
          <w:lang w:val="en-GB"/>
        </w:rPr>
      </w:pPr>
      <w:r>
        <w:rPr>
          <w:b/>
          <w:bCs/>
          <w:lang w:val="en-GB"/>
        </w:rPr>
        <w:lastRenderedPageBreak/>
        <w:t>7.3.2</w:t>
      </w:r>
      <w:r>
        <w:rPr>
          <w:lang w:val="en-GB"/>
        </w:rPr>
        <w:tab/>
      </w:r>
      <w:r w:rsidR="00BF4D8B" w:rsidRPr="005C2812">
        <w:rPr>
          <w:u w:val="single"/>
          <w:lang w:val="nl-NL"/>
        </w:rPr>
        <w:t>Geef</w:t>
      </w:r>
      <w:r w:rsidR="00BF4D8B" w:rsidRPr="005C2812">
        <w:rPr>
          <w:lang w:val="nl-NL"/>
        </w:rPr>
        <w:t xml:space="preserve"> de str</w:t>
      </w:r>
      <w:r w:rsidR="00BF4D8B">
        <w:rPr>
          <w:lang w:val="nl-NL"/>
        </w:rPr>
        <w:t>u</w:t>
      </w:r>
      <w:r w:rsidR="00BF4D8B" w:rsidRPr="005C2812">
        <w:rPr>
          <w:lang w:val="nl-NL"/>
        </w:rPr>
        <w:t>ctuurformule</w:t>
      </w:r>
      <w:r w:rsidR="00BF4D8B">
        <w:rPr>
          <w:lang w:val="nl-NL"/>
        </w:rPr>
        <w:t>s</w:t>
      </w:r>
      <w:r w:rsidR="00BF4D8B" w:rsidRPr="005C2812">
        <w:rPr>
          <w:lang w:val="nl-NL"/>
        </w:rPr>
        <w:t xml:space="preserve"> van de diastereomeren </w:t>
      </w:r>
      <w:r w:rsidR="00BF4D8B" w:rsidRPr="005C2812">
        <w:rPr>
          <w:b/>
          <w:lang w:val="nl-NL"/>
        </w:rPr>
        <w:t>K1</w:t>
      </w:r>
      <w:r w:rsidR="00BF4D8B" w:rsidRPr="005C2812">
        <w:rPr>
          <w:lang w:val="nl-NL"/>
        </w:rPr>
        <w:t xml:space="preserve"> </w:t>
      </w:r>
      <w:r w:rsidR="00BF4D8B">
        <w:rPr>
          <w:lang w:val="nl-NL"/>
        </w:rPr>
        <w:t>en</w:t>
      </w:r>
      <w:r w:rsidR="00BF4D8B" w:rsidRPr="005C2812">
        <w:rPr>
          <w:lang w:val="nl-NL"/>
        </w:rPr>
        <w:t xml:space="preserve"> </w:t>
      </w:r>
      <w:r w:rsidR="00BF4D8B" w:rsidRPr="005C2812">
        <w:rPr>
          <w:b/>
          <w:lang w:val="nl-NL"/>
        </w:rPr>
        <w:t>K2</w:t>
      </w:r>
      <w:r w:rsidR="00BF4D8B" w:rsidRPr="005C2812">
        <w:rPr>
          <w:lang w:val="nl-NL"/>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9062"/>
      </w:tblGrid>
      <w:tr w:rsidR="004945C9" w:rsidRPr="00FA29FA" w14:paraId="24D268BB" w14:textId="77777777" w:rsidTr="00C5654B">
        <w:trPr>
          <w:trHeight w:val="3175"/>
        </w:trPr>
        <w:tc>
          <w:tcPr>
            <w:tcW w:w="9062" w:type="dxa"/>
          </w:tcPr>
          <w:p w14:paraId="79229E58" w14:textId="77777777" w:rsidR="004945C9" w:rsidRDefault="004945C9" w:rsidP="00C5654B">
            <w:pPr>
              <w:pStyle w:val="Problemtext"/>
              <w:rPr>
                <w:rStyle w:val="Unknownspecies"/>
              </w:rPr>
            </w:pPr>
            <w:r>
              <w:rPr>
                <w:rStyle w:val="Unknownspecies"/>
              </w:rPr>
              <w:t>K1</w:t>
            </w:r>
          </w:p>
          <w:p w14:paraId="32092B64" w14:textId="7FF3634F" w:rsidR="004945C9" w:rsidRPr="00054259" w:rsidRDefault="004945C9" w:rsidP="00C5654B">
            <w:pPr>
              <w:pStyle w:val="Marking"/>
              <w:jc w:val="center"/>
              <w:rPr>
                <w:rStyle w:val="Unknownspecies"/>
                <w:b w:val="0"/>
              </w:rPr>
            </w:pPr>
          </w:p>
        </w:tc>
      </w:tr>
      <w:tr w:rsidR="004945C9" w:rsidRPr="00FA29FA" w14:paraId="0BF85798" w14:textId="77777777" w:rsidTr="00C5654B">
        <w:trPr>
          <w:trHeight w:val="3175"/>
        </w:trPr>
        <w:tc>
          <w:tcPr>
            <w:tcW w:w="9062" w:type="dxa"/>
          </w:tcPr>
          <w:p w14:paraId="370899C3" w14:textId="77777777" w:rsidR="004945C9" w:rsidRDefault="004945C9" w:rsidP="00C5654B">
            <w:pPr>
              <w:pStyle w:val="Problemtext"/>
              <w:rPr>
                <w:rStyle w:val="Unknownspecies"/>
              </w:rPr>
            </w:pPr>
            <w:r>
              <w:rPr>
                <w:rStyle w:val="Unknownspecies"/>
              </w:rPr>
              <w:t>K2</w:t>
            </w:r>
          </w:p>
          <w:p w14:paraId="1778AFAE" w14:textId="3735CBCE" w:rsidR="004945C9" w:rsidRDefault="004945C9" w:rsidP="00C5654B">
            <w:pPr>
              <w:pStyle w:val="Marking"/>
              <w:jc w:val="center"/>
              <w:rPr>
                <w:rStyle w:val="Unknownspecies"/>
              </w:rPr>
            </w:pPr>
          </w:p>
        </w:tc>
      </w:tr>
    </w:tbl>
    <w:p w14:paraId="51450A3B" w14:textId="07532FEC" w:rsidR="004945C9" w:rsidRDefault="004945C9" w:rsidP="004945C9">
      <w:pPr>
        <w:pStyle w:val="Subquestion"/>
        <w:rPr>
          <w:lang w:val="en-GB"/>
        </w:rPr>
      </w:pPr>
      <w:r w:rsidRPr="007419DF">
        <w:rPr>
          <w:rStyle w:val="Subquestionnumber"/>
        </w:rPr>
        <w:t>7.</w:t>
      </w:r>
      <w:r>
        <w:rPr>
          <w:rStyle w:val="Subquestionnumber"/>
        </w:rPr>
        <w:t>4</w:t>
      </w:r>
      <w:r w:rsidRPr="007419DF">
        <w:rPr>
          <w:rStyle w:val="Subquestionnumber"/>
        </w:rPr>
        <w:t>.</w:t>
      </w:r>
      <w:r>
        <w:rPr>
          <w:lang w:val="en-GB"/>
        </w:rPr>
        <w:tab/>
      </w:r>
      <w:r w:rsidR="00BF4D8B" w:rsidRPr="00A442BE">
        <w:rPr>
          <w:lang w:val="nl-NL"/>
        </w:rPr>
        <w:t xml:space="preserve">Geef de structuurformule van </w:t>
      </w:r>
      <w:r w:rsidR="00BF4D8B" w:rsidRPr="00A442BE">
        <w:rPr>
          <w:b/>
          <w:lang w:val="nl-NL"/>
        </w:rPr>
        <w:t>N</w:t>
      </w:r>
      <w:r w:rsidR="00BF4D8B" w:rsidRPr="00A442BE">
        <w:rPr>
          <w:lang w:val="nl-NL"/>
        </w:rPr>
        <w:t>.</w:t>
      </w: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9062"/>
      </w:tblGrid>
      <w:tr w:rsidR="004945C9" w14:paraId="4B45EEFF" w14:textId="77777777" w:rsidTr="00C5654B">
        <w:trPr>
          <w:trHeight w:val="3175"/>
        </w:trPr>
        <w:tc>
          <w:tcPr>
            <w:tcW w:w="9062" w:type="dxa"/>
            <w:tcBorders>
              <w:right w:val="single" w:sz="4" w:space="0" w:color="auto"/>
            </w:tcBorders>
          </w:tcPr>
          <w:p w14:paraId="60A6531F" w14:textId="77777777" w:rsidR="004945C9" w:rsidRDefault="004945C9" w:rsidP="00C5654B">
            <w:pPr>
              <w:pStyle w:val="Problemtext"/>
              <w:rPr>
                <w:rStyle w:val="Unknownspecies"/>
              </w:rPr>
            </w:pPr>
            <w:r>
              <w:rPr>
                <w:rStyle w:val="Unknownspecies"/>
              </w:rPr>
              <w:t>N</w:t>
            </w:r>
          </w:p>
          <w:p w14:paraId="0E94EB91" w14:textId="25D86C4A" w:rsidR="004945C9" w:rsidRDefault="004945C9" w:rsidP="00C5654B">
            <w:pPr>
              <w:pStyle w:val="Marking"/>
              <w:jc w:val="center"/>
            </w:pPr>
          </w:p>
          <w:p w14:paraId="021DC61D" w14:textId="77777777" w:rsidR="004945C9" w:rsidRDefault="004945C9" w:rsidP="00C5654B">
            <w:pPr>
              <w:pStyle w:val="Problemtext"/>
              <w:rPr>
                <w:rStyle w:val="Unknownspecies"/>
              </w:rPr>
            </w:pPr>
          </w:p>
        </w:tc>
      </w:tr>
    </w:tbl>
    <w:p w14:paraId="61416163" w14:textId="77777777" w:rsidR="00BF4D8B" w:rsidRPr="00F02D44" w:rsidRDefault="00BF4D8B" w:rsidP="00BF4D8B">
      <w:pPr>
        <w:pStyle w:val="Kop1"/>
      </w:pPr>
      <w:r>
        <w:lastRenderedPageBreak/>
        <w:t>Opgave 8</w:t>
      </w:r>
      <w:r>
        <w:tab/>
        <w:t>7% van het totaal</w:t>
      </w:r>
    </w:p>
    <w:tbl>
      <w:tblPr>
        <w:tblStyle w:val="Problemtable"/>
        <w:tblW w:w="0" w:type="auto"/>
        <w:tblLook w:val="04A0" w:firstRow="1" w:lastRow="0" w:firstColumn="1" w:lastColumn="0" w:noHBand="0" w:noVBand="1"/>
      </w:tblPr>
      <w:tblGrid>
        <w:gridCol w:w="612"/>
        <w:gridCol w:w="810"/>
        <w:gridCol w:w="810"/>
        <w:gridCol w:w="810"/>
        <w:gridCol w:w="810"/>
        <w:gridCol w:w="810"/>
        <w:gridCol w:w="647"/>
      </w:tblGrid>
      <w:tr w:rsidR="00BF4D8B" w:rsidRPr="0092141D" w14:paraId="11BB2A81" w14:textId="77777777" w:rsidTr="00DC7E90">
        <w:tc>
          <w:tcPr>
            <w:tcW w:w="0" w:type="auto"/>
          </w:tcPr>
          <w:p w14:paraId="2441F5A6" w14:textId="77777777" w:rsidR="00BF4D8B" w:rsidRPr="00340890" w:rsidRDefault="00BF4D8B" w:rsidP="00DC7E90">
            <w:pPr>
              <w:pStyle w:val="Problemtext"/>
              <w:rPr>
                <w:rStyle w:val="Subquestionnumber"/>
              </w:rPr>
            </w:pPr>
            <w:r w:rsidRPr="00340890">
              <w:rPr>
                <w:rStyle w:val="Subquestionnumber"/>
              </w:rPr>
              <w:t>8.1.</w:t>
            </w:r>
          </w:p>
        </w:tc>
        <w:tc>
          <w:tcPr>
            <w:tcW w:w="0" w:type="auto"/>
          </w:tcPr>
          <w:p w14:paraId="11799D40" w14:textId="77777777" w:rsidR="00BF4D8B" w:rsidRPr="00340890" w:rsidRDefault="00BF4D8B" w:rsidP="00DC7E90">
            <w:pPr>
              <w:pStyle w:val="Problemtext"/>
              <w:rPr>
                <w:rStyle w:val="Subquestionnumber"/>
              </w:rPr>
            </w:pPr>
            <w:r w:rsidRPr="00340890">
              <w:rPr>
                <w:rStyle w:val="Subquestionnumber"/>
              </w:rPr>
              <w:t>8.2.1.</w:t>
            </w:r>
          </w:p>
        </w:tc>
        <w:tc>
          <w:tcPr>
            <w:tcW w:w="0" w:type="auto"/>
          </w:tcPr>
          <w:p w14:paraId="01925FB8" w14:textId="77777777" w:rsidR="00BF4D8B" w:rsidRPr="00340890" w:rsidRDefault="00BF4D8B" w:rsidP="00DC7E90">
            <w:pPr>
              <w:pStyle w:val="Problemtext"/>
              <w:rPr>
                <w:rStyle w:val="Subquestionnumber"/>
              </w:rPr>
            </w:pPr>
            <w:r w:rsidRPr="00340890">
              <w:rPr>
                <w:rStyle w:val="Subquestionnumber"/>
              </w:rPr>
              <w:t>8.2.2.</w:t>
            </w:r>
          </w:p>
        </w:tc>
        <w:tc>
          <w:tcPr>
            <w:tcW w:w="0" w:type="auto"/>
          </w:tcPr>
          <w:p w14:paraId="676EC38C" w14:textId="77777777" w:rsidR="00BF4D8B" w:rsidRPr="00340890" w:rsidRDefault="00BF4D8B" w:rsidP="00DC7E90">
            <w:pPr>
              <w:pStyle w:val="Problemtext"/>
              <w:rPr>
                <w:rStyle w:val="Subquestionnumber"/>
              </w:rPr>
            </w:pPr>
            <w:r w:rsidRPr="00340890">
              <w:rPr>
                <w:rStyle w:val="Subquestionnumber"/>
              </w:rPr>
              <w:t>8.3.1.</w:t>
            </w:r>
          </w:p>
        </w:tc>
        <w:tc>
          <w:tcPr>
            <w:tcW w:w="0" w:type="auto"/>
          </w:tcPr>
          <w:p w14:paraId="1F50CA6C" w14:textId="77777777" w:rsidR="00BF4D8B" w:rsidRPr="00340890" w:rsidRDefault="00BF4D8B" w:rsidP="00DC7E90">
            <w:pPr>
              <w:pStyle w:val="Problemtext"/>
              <w:rPr>
                <w:rStyle w:val="Subquestionnumber"/>
              </w:rPr>
            </w:pPr>
            <w:r w:rsidRPr="00340890">
              <w:rPr>
                <w:rStyle w:val="Subquestionnumber"/>
              </w:rPr>
              <w:t>8.3.2.</w:t>
            </w:r>
          </w:p>
        </w:tc>
        <w:tc>
          <w:tcPr>
            <w:tcW w:w="0" w:type="auto"/>
          </w:tcPr>
          <w:p w14:paraId="79725A23" w14:textId="77777777" w:rsidR="00BF4D8B" w:rsidRPr="00340890" w:rsidRDefault="00BF4D8B" w:rsidP="00DC7E90">
            <w:pPr>
              <w:pStyle w:val="Problemtext"/>
              <w:rPr>
                <w:rStyle w:val="Subquestionnumber"/>
              </w:rPr>
            </w:pPr>
            <w:r w:rsidRPr="00340890">
              <w:rPr>
                <w:rStyle w:val="Subquestionnumber"/>
              </w:rPr>
              <w:t>8.3.3.</w:t>
            </w:r>
          </w:p>
        </w:tc>
        <w:tc>
          <w:tcPr>
            <w:tcW w:w="0" w:type="auto"/>
          </w:tcPr>
          <w:p w14:paraId="32F8E6CE" w14:textId="77777777" w:rsidR="00BF4D8B" w:rsidRPr="001876E9" w:rsidRDefault="00BF4D8B" w:rsidP="00DC7E90">
            <w:pPr>
              <w:pStyle w:val="Problemtext"/>
            </w:pPr>
            <w:r>
              <w:t>som</w:t>
            </w:r>
          </w:p>
        </w:tc>
      </w:tr>
      <w:tr w:rsidR="00BF4D8B" w:rsidRPr="0092141D" w14:paraId="1398A7AE" w14:textId="77777777" w:rsidTr="00DC7E90">
        <w:tc>
          <w:tcPr>
            <w:tcW w:w="0" w:type="auto"/>
          </w:tcPr>
          <w:p w14:paraId="545A5D25" w14:textId="77777777" w:rsidR="00BF4D8B" w:rsidRPr="001876E9" w:rsidRDefault="00BF4D8B" w:rsidP="00DC7E90">
            <w:pPr>
              <w:pStyle w:val="Problemtext"/>
            </w:pPr>
            <w:r>
              <w:t>4</w:t>
            </w:r>
          </w:p>
        </w:tc>
        <w:tc>
          <w:tcPr>
            <w:tcW w:w="0" w:type="auto"/>
          </w:tcPr>
          <w:p w14:paraId="29B43CD1" w14:textId="77777777" w:rsidR="00BF4D8B" w:rsidRPr="001876E9" w:rsidRDefault="00BF4D8B" w:rsidP="00DC7E90">
            <w:pPr>
              <w:pStyle w:val="Problemtext"/>
            </w:pPr>
            <w:r>
              <w:t>10</w:t>
            </w:r>
          </w:p>
        </w:tc>
        <w:tc>
          <w:tcPr>
            <w:tcW w:w="0" w:type="auto"/>
          </w:tcPr>
          <w:p w14:paraId="028DF8BE" w14:textId="77777777" w:rsidR="00BF4D8B" w:rsidRPr="001876E9" w:rsidRDefault="00BF4D8B" w:rsidP="00DC7E90">
            <w:pPr>
              <w:pStyle w:val="Problemtext"/>
            </w:pPr>
            <w:r>
              <w:t>1</w:t>
            </w:r>
          </w:p>
        </w:tc>
        <w:tc>
          <w:tcPr>
            <w:tcW w:w="0" w:type="auto"/>
          </w:tcPr>
          <w:p w14:paraId="1B8C4A32" w14:textId="77777777" w:rsidR="00BF4D8B" w:rsidRPr="001876E9" w:rsidRDefault="00BF4D8B" w:rsidP="00DC7E90">
            <w:pPr>
              <w:pStyle w:val="Problemtext"/>
            </w:pPr>
            <w:r>
              <w:t>4</w:t>
            </w:r>
          </w:p>
        </w:tc>
        <w:tc>
          <w:tcPr>
            <w:tcW w:w="0" w:type="auto"/>
          </w:tcPr>
          <w:p w14:paraId="70072A58" w14:textId="77777777" w:rsidR="00BF4D8B" w:rsidRPr="001876E9" w:rsidRDefault="00BF4D8B" w:rsidP="00DC7E90">
            <w:pPr>
              <w:pStyle w:val="Problemtext"/>
            </w:pPr>
            <w:r>
              <w:t>1</w:t>
            </w:r>
          </w:p>
        </w:tc>
        <w:tc>
          <w:tcPr>
            <w:tcW w:w="0" w:type="auto"/>
          </w:tcPr>
          <w:p w14:paraId="5DF05C11" w14:textId="77777777" w:rsidR="00BF4D8B" w:rsidRPr="001876E9" w:rsidRDefault="00BF4D8B" w:rsidP="00DC7E90">
            <w:pPr>
              <w:pStyle w:val="Problemtext"/>
            </w:pPr>
            <w:r>
              <w:t>2</w:t>
            </w:r>
          </w:p>
        </w:tc>
        <w:tc>
          <w:tcPr>
            <w:tcW w:w="0" w:type="auto"/>
          </w:tcPr>
          <w:p w14:paraId="6908D9CE" w14:textId="77777777" w:rsidR="00BF4D8B" w:rsidRPr="001876E9" w:rsidRDefault="00BF4D8B" w:rsidP="00DC7E90">
            <w:pPr>
              <w:pStyle w:val="Problemtext"/>
            </w:pPr>
            <w:r>
              <w:t>22</w:t>
            </w:r>
          </w:p>
        </w:tc>
      </w:tr>
      <w:tr w:rsidR="00BF4D8B" w:rsidRPr="0092141D" w14:paraId="32965213" w14:textId="77777777" w:rsidTr="00DC7E90">
        <w:trPr>
          <w:trHeight w:val="567"/>
        </w:trPr>
        <w:tc>
          <w:tcPr>
            <w:tcW w:w="0" w:type="auto"/>
          </w:tcPr>
          <w:p w14:paraId="62656AA4" w14:textId="77777777" w:rsidR="00BF4D8B" w:rsidRPr="0092141D" w:rsidRDefault="00BF4D8B" w:rsidP="00DC7E90">
            <w:pPr>
              <w:pStyle w:val="Problemtext"/>
              <w:rPr>
                <w:rStyle w:val="Subquestionnumber"/>
                <w:b w:val="0"/>
              </w:rPr>
            </w:pPr>
          </w:p>
        </w:tc>
        <w:tc>
          <w:tcPr>
            <w:tcW w:w="0" w:type="auto"/>
          </w:tcPr>
          <w:p w14:paraId="67B90AC4" w14:textId="77777777" w:rsidR="00BF4D8B" w:rsidRPr="0092141D" w:rsidRDefault="00BF4D8B" w:rsidP="00DC7E90">
            <w:pPr>
              <w:pStyle w:val="Problemtext"/>
              <w:rPr>
                <w:rStyle w:val="Subquestionnumber"/>
                <w:b w:val="0"/>
              </w:rPr>
            </w:pPr>
          </w:p>
        </w:tc>
        <w:tc>
          <w:tcPr>
            <w:tcW w:w="0" w:type="auto"/>
          </w:tcPr>
          <w:p w14:paraId="40DEDE57" w14:textId="77777777" w:rsidR="00BF4D8B" w:rsidRPr="0092141D" w:rsidRDefault="00BF4D8B" w:rsidP="00DC7E90">
            <w:pPr>
              <w:pStyle w:val="Problemtext"/>
              <w:rPr>
                <w:rStyle w:val="Subquestionnumber"/>
                <w:b w:val="0"/>
              </w:rPr>
            </w:pPr>
          </w:p>
        </w:tc>
        <w:tc>
          <w:tcPr>
            <w:tcW w:w="0" w:type="auto"/>
          </w:tcPr>
          <w:p w14:paraId="410480FA" w14:textId="77777777" w:rsidR="00BF4D8B" w:rsidRPr="0092141D" w:rsidRDefault="00BF4D8B" w:rsidP="00DC7E90">
            <w:pPr>
              <w:pStyle w:val="Problemtext"/>
              <w:rPr>
                <w:rStyle w:val="Subquestionnumber"/>
                <w:b w:val="0"/>
              </w:rPr>
            </w:pPr>
          </w:p>
        </w:tc>
        <w:tc>
          <w:tcPr>
            <w:tcW w:w="0" w:type="auto"/>
          </w:tcPr>
          <w:p w14:paraId="64D4DAB3" w14:textId="77777777" w:rsidR="00BF4D8B" w:rsidRPr="0092141D" w:rsidRDefault="00BF4D8B" w:rsidP="00DC7E90">
            <w:pPr>
              <w:pStyle w:val="Problemtext"/>
              <w:rPr>
                <w:rStyle w:val="Subquestionnumber"/>
                <w:b w:val="0"/>
              </w:rPr>
            </w:pPr>
          </w:p>
        </w:tc>
        <w:tc>
          <w:tcPr>
            <w:tcW w:w="0" w:type="auto"/>
          </w:tcPr>
          <w:p w14:paraId="54D6E3BC" w14:textId="77777777" w:rsidR="00BF4D8B" w:rsidRPr="0092141D" w:rsidRDefault="00BF4D8B" w:rsidP="00DC7E90">
            <w:pPr>
              <w:pStyle w:val="Problemtext"/>
              <w:rPr>
                <w:rStyle w:val="Subquestionnumber"/>
                <w:b w:val="0"/>
              </w:rPr>
            </w:pPr>
          </w:p>
        </w:tc>
        <w:tc>
          <w:tcPr>
            <w:tcW w:w="0" w:type="auto"/>
          </w:tcPr>
          <w:p w14:paraId="52EB93EA" w14:textId="77777777" w:rsidR="00BF4D8B" w:rsidRPr="0092141D" w:rsidRDefault="00BF4D8B" w:rsidP="00DC7E90">
            <w:pPr>
              <w:pStyle w:val="Problemtext"/>
              <w:rPr>
                <w:rStyle w:val="Subquestionnumber"/>
                <w:b w:val="0"/>
              </w:rPr>
            </w:pPr>
          </w:p>
        </w:tc>
      </w:tr>
    </w:tbl>
    <w:p w14:paraId="4BD7631E" w14:textId="77777777" w:rsidR="00BF4D8B" w:rsidRDefault="00BF4D8B" w:rsidP="00BF4D8B">
      <w:pPr>
        <w:pStyle w:val="Problemtext"/>
      </w:pPr>
    </w:p>
    <w:p w14:paraId="210242ED" w14:textId="77777777" w:rsidR="00BF4D8B" w:rsidRPr="007A06BB" w:rsidRDefault="00BF4D8B" w:rsidP="00BF4D8B">
      <w:pPr>
        <w:pStyle w:val="Subquestion"/>
        <w:rPr>
          <w:lang w:val="nl-NL"/>
        </w:rPr>
      </w:pPr>
      <w:r w:rsidRPr="001D0272">
        <w:rPr>
          <w:rStyle w:val="Subquestionnumber"/>
          <w:lang w:val="nl-NL"/>
        </w:rPr>
        <w:t>8.1.1.</w:t>
      </w:r>
      <w:r w:rsidRPr="001D0272">
        <w:rPr>
          <w:lang w:val="nl-NL"/>
        </w:rPr>
        <w:tab/>
      </w:r>
      <w:r w:rsidRPr="006E512A">
        <w:rPr>
          <w:lang w:val="nl-NL"/>
        </w:rPr>
        <w:t>Vink het vakje aan van de bewering die waar is.</w:t>
      </w:r>
    </w:p>
    <w:p w14:paraId="6ECE4D72" w14:textId="77777777" w:rsidR="00BF4D8B" w:rsidRPr="007A06BB" w:rsidRDefault="00BF4D8B" w:rsidP="00BF4D8B">
      <w:pPr>
        <w:pStyle w:val="Subquestion"/>
        <w:rPr>
          <w:lang w:val="nl-NL"/>
        </w:rPr>
      </w:pPr>
      <w:r w:rsidRPr="007A06BB">
        <w:rPr>
          <w:lang w:val="nl-NL"/>
        </w:rPr>
        <w:tab/>
      </w:r>
      <w:r w:rsidRPr="002335EE">
        <w:sym w:font="Wingdings" w:char="F0A8"/>
      </w:r>
      <w:r w:rsidRPr="007A06BB">
        <w:rPr>
          <w:lang w:val="nl-NL"/>
        </w:rPr>
        <w:t xml:space="preserve"> </w:t>
      </w:r>
      <w:r w:rsidRPr="007A06BB">
        <w:rPr>
          <w:rStyle w:val="Unknownspecies"/>
          <w:lang w:val="nl-NL"/>
        </w:rPr>
        <w:t>A</w:t>
      </w:r>
      <w:r w:rsidRPr="007A06BB">
        <w:rPr>
          <w:lang w:val="nl-NL"/>
        </w:rPr>
        <w:t xml:space="preserve"> is een </w:t>
      </w:r>
      <w:r>
        <w:t>α</w:t>
      </w:r>
      <w:r w:rsidRPr="007A06BB">
        <w:rPr>
          <w:lang w:val="nl-NL"/>
        </w:rPr>
        <w:t xml:space="preserve"> isomeer.</w:t>
      </w:r>
      <w:r w:rsidRPr="007A06BB">
        <w:rPr>
          <w:lang w:val="nl-NL"/>
        </w:rPr>
        <w:tab/>
      </w:r>
      <w:r w:rsidRPr="007A06BB">
        <w:rPr>
          <w:lang w:val="nl-NL"/>
        </w:rPr>
        <w:tab/>
      </w:r>
      <w:r w:rsidRPr="007A06BB">
        <w:rPr>
          <w:lang w:val="nl-NL"/>
        </w:rPr>
        <w:tab/>
      </w:r>
      <w:r w:rsidRPr="007A06BB">
        <w:rPr>
          <w:lang w:val="nl-NL"/>
        </w:rPr>
        <w:tab/>
      </w:r>
      <w:r w:rsidRPr="002335EE">
        <w:sym w:font="Wingdings" w:char="F0A8"/>
      </w:r>
      <w:r w:rsidRPr="007A06BB">
        <w:rPr>
          <w:lang w:val="nl-NL"/>
        </w:rPr>
        <w:t xml:space="preserve"> </w:t>
      </w:r>
      <w:r w:rsidRPr="007A06BB">
        <w:rPr>
          <w:rStyle w:val="Unknownspecies"/>
          <w:lang w:val="nl-NL"/>
        </w:rPr>
        <w:t>A</w:t>
      </w:r>
      <w:r w:rsidRPr="007A06BB">
        <w:rPr>
          <w:lang w:val="nl-NL"/>
        </w:rPr>
        <w:t xml:space="preserve"> is geen </w:t>
      </w:r>
      <w:r>
        <w:t>α</w:t>
      </w:r>
      <w:r w:rsidRPr="007A06BB">
        <w:rPr>
          <w:lang w:val="nl-NL"/>
        </w:rPr>
        <w:t xml:space="preserve"> of </w:t>
      </w:r>
      <w:r>
        <w:t>β</w:t>
      </w:r>
      <w:r w:rsidRPr="007A06BB">
        <w:rPr>
          <w:lang w:val="nl-NL"/>
        </w:rPr>
        <w:t xml:space="preserve"> isomeer.</w:t>
      </w:r>
      <w:r w:rsidRPr="007A06BB">
        <w:rPr>
          <w:lang w:val="nl-NL"/>
        </w:rPr>
        <w:br/>
      </w:r>
      <w:r w:rsidRPr="002335EE">
        <w:sym w:font="Wingdings" w:char="F0A8"/>
      </w:r>
      <w:r w:rsidRPr="007A06BB">
        <w:rPr>
          <w:lang w:val="nl-NL"/>
        </w:rPr>
        <w:t xml:space="preserve"> </w:t>
      </w:r>
      <w:r w:rsidRPr="007A06BB">
        <w:rPr>
          <w:rStyle w:val="Unknownspecies"/>
          <w:lang w:val="nl-NL"/>
        </w:rPr>
        <w:t>A</w:t>
      </w:r>
      <w:r w:rsidRPr="007A06BB">
        <w:rPr>
          <w:lang w:val="nl-NL"/>
        </w:rPr>
        <w:t xml:space="preserve"> is een </w:t>
      </w:r>
      <w:r>
        <w:t>β</w:t>
      </w:r>
      <w:r w:rsidRPr="007A06BB">
        <w:rPr>
          <w:lang w:val="nl-NL"/>
        </w:rPr>
        <w:t xml:space="preserve"> isomeer.</w:t>
      </w:r>
      <w:r w:rsidRPr="007A06BB">
        <w:rPr>
          <w:lang w:val="nl-NL"/>
        </w:rPr>
        <w:tab/>
      </w:r>
      <w:r w:rsidRPr="007A06BB">
        <w:rPr>
          <w:lang w:val="nl-NL"/>
        </w:rPr>
        <w:tab/>
      </w:r>
      <w:r w:rsidRPr="007A06BB">
        <w:rPr>
          <w:lang w:val="nl-NL"/>
        </w:rPr>
        <w:tab/>
      </w:r>
      <w:r w:rsidRPr="007A06BB">
        <w:rPr>
          <w:lang w:val="nl-NL"/>
        </w:rPr>
        <w:tab/>
      </w:r>
      <w:r w:rsidRPr="002335EE">
        <w:sym w:font="Wingdings" w:char="F0A8"/>
      </w:r>
      <w:r w:rsidRPr="007A06BB">
        <w:rPr>
          <w:lang w:val="nl-NL"/>
        </w:rPr>
        <w:t xml:space="preserve"> </w:t>
      </w:r>
      <w:r w:rsidRPr="007A06BB">
        <w:rPr>
          <w:rStyle w:val="Unknownspecies"/>
          <w:lang w:val="nl-NL"/>
        </w:rPr>
        <w:t>A</w:t>
      </w:r>
      <w:r w:rsidRPr="007A06BB">
        <w:rPr>
          <w:lang w:val="nl-NL"/>
        </w:rPr>
        <w:t xml:space="preserve"> is een mengsel van </w:t>
      </w:r>
      <w:r>
        <w:t>α</w:t>
      </w:r>
      <w:r>
        <w:rPr>
          <w:lang w:val="nl-NL"/>
        </w:rPr>
        <w:t xml:space="preserve"> en</w:t>
      </w:r>
      <w:r w:rsidRPr="007A06BB">
        <w:rPr>
          <w:lang w:val="nl-NL"/>
        </w:rPr>
        <w:t xml:space="preserve"> </w:t>
      </w:r>
      <w:r>
        <w:rPr>
          <w:lang w:val="nl-NL"/>
        </w:rPr>
        <w:br/>
        <w:t xml:space="preserve">                                                                                                 </w:t>
      </w:r>
      <w:r>
        <w:t>β</w:t>
      </w:r>
      <w:r>
        <w:rPr>
          <w:lang w:val="nl-NL"/>
        </w:rPr>
        <w:t xml:space="preserve"> isomeren.</w:t>
      </w:r>
    </w:p>
    <w:p w14:paraId="7B7DF5F6" w14:textId="77777777" w:rsidR="00BF4D8B" w:rsidRPr="007A06BB" w:rsidRDefault="00BF4D8B" w:rsidP="00BF4D8B">
      <w:pPr>
        <w:pStyle w:val="Subquestion"/>
        <w:rPr>
          <w:rStyle w:val="Unknownspecies"/>
          <w:lang w:val="nl-NL"/>
        </w:rPr>
      </w:pPr>
      <w:r w:rsidRPr="001D0272">
        <w:rPr>
          <w:rStyle w:val="Subquestionnumber"/>
          <w:lang w:val="nl-NL"/>
        </w:rPr>
        <w:t>8.1.2.</w:t>
      </w:r>
      <w:r w:rsidRPr="001D0272">
        <w:rPr>
          <w:lang w:val="nl-NL"/>
        </w:rPr>
        <w:tab/>
      </w:r>
      <w:r w:rsidRPr="007A06BB">
        <w:rPr>
          <w:lang w:val="nl-NL"/>
        </w:rPr>
        <w:t xml:space="preserve">Vink </w:t>
      </w:r>
      <w:r>
        <w:rPr>
          <w:lang w:val="nl-NL"/>
        </w:rPr>
        <w:t xml:space="preserve">het vakje </w:t>
      </w:r>
      <w:r w:rsidRPr="007A06BB">
        <w:rPr>
          <w:lang w:val="nl-NL"/>
        </w:rPr>
        <w:t xml:space="preserve">aan </w:t>
      </w:r>
      <w:r>
        <w:rPr>
          <w:lang w:val="nl-NL"/>
        </w:rPr>
        <w:t>van de bewering die</w:t>
      </w:r>
      <w:r w:rsidRPr="007A06BB">
        <w:rPr>
          <w:lang w:val="nl-NL"/>
        </w:rPr>
        <w:t xml:space="preserve"> waar is</w:t>
      </w:r>
      <w:r>
        <w:rPr>
          <w:lang w:val="nl-NL"/>
        </w:rPr>
        <w:t>.</w:t>
      </w:r>
    </w:p>
    <w:p w14:paraId="2A51DFC5" w14:textId="77777777" w:rsidR="00BF4D8B" w:rsidRPr="007A06BB" w:rsidRDefault="00BF4D8B" w:rsidP="00BF4D8B">
      <w:pPr>
        <w:pStyle w:val="Subquestion"/>
        <w:rPr>
          <w:lang w:val="nl-NL"/>
        </w:rPr>
      </w:pPr>
      <w:r w:rsidRPr="007A06BB">
        <w:rPr>
          <w:lang w:val="nl-NL"/>
        </w:rPr>
        <w:tab/>
      </w:r>
      <w:r w:rsidRPr="002335EE">
        <w:sym w:font="Wingdings" w:char="F0A8"/>
      </w:r>
      <w:r w:rsidRPr="007A06BB">
        <w:rPr>
          <w:lang w:val="nl-NL"/>
        </w:rPr>
        <w:t xml:space="preserve"> Je krijgt alleen product </w:t>
      </w:r>
      <w:r w:rsidRPr="007A06BB">
        <w:rPr>
          <w:rStyle w:val="Unknownspecies"/>
          <w:lang w:val="nl-NL"/>
        </w:rPr>
        <w:t>A</w:t>
      </w:r>
      <w:r w:rsidRPr="007A06BB">
        <w:rPr>
          <w:lang w:val="nl-NL"/>
        </w:rPr>
        <w:t xml:space="preserve"> als je </w:t>
      </w:r>
      <w:r w:rsidRPr="008648ED">
        <w:t>α</w:t>
      </w:r>
      <w:r w:rsidRPr="007A06BB">
        <w:rPr>
          <w:lang w:val="nl-NL"/>
        </w:rPr>
        <w:t>-</w:t>
      </w:r>
      <w:r w:rsidRPr="007A06BB">
        <w:rPr>
          <w:smallCaps/>
          <w:lang w:val="nl-NL"/>
        </w:rPr>
        <w:t>d</w:t>
      </w:r>
      <w:r w:rsidRPr="007A06BB">
        <w:rPr>
          <w:lang w:val="nl-NL"/>
        </w:rPr>
        <w:t xml:space="preserve"> glucose als </w:t>
      </w:r>
      <w:r>
        <w:rPr>
          <w:lang w:val="nl-NL"/>
        </w:rPr>
        <w:t>startmateriaal gebruikt.</w:t>
      </w:r>
      <w:r w:rsidRPr="007A06BB">
        <w:rPr>
          <w:lang w:val="nl-NL"/>
        </w:rPr>
        <w:br/>
      </w:r>
      <w:r w:rsidRPr="002335EE">
        <w:sym w:font="Wingdings" w:char="F0A8"/>
      </w:r>
      <w:r w:rsidRPr="007A06BB">
        <w:rPr>
          <w:lang w:val="nl-NL"/>
        </w:rPr>
        <w:t xml:space="preserve"> Je krijgt alleen product </w:t>
      </w:r>
      <w:r w:rsidRPr="007A06BB">
        <w:rPr>
          <w:rStyle w:val="Unknownspecies"/>
          <w:lang w:val="nl-NL"/>
        </w:rPr>
        <w:t>A</w:t>
      </w:r>
      <w:r w:rsidRPr="007A06BB">
        <w:rPr>
          <w:lang w:val="nl-NL"/>
        </w:rPr>
        <w:t xml:space="preserve"> als je </w:t>
      </w:r>
      <w:r w:rsidRPr="008648ED">
        <w:t>β</w:t>
      </w:r>
      <w:r w:rsidRPr="007A06BB">
        <w:rPr>
          <w:lang w:val="nl-NL"/>
        </w:rPr>
        <w:t>-</w:t>
      </w:r>
      <w:r w:rsidRPr="007A06BB">
        <w:rPr>
          <w:smallCaps/>
          <w:lang w:val="nl-NL"/>
        </w:rPr>
        <w:t>d</w:t>
      </w:r>
      <w:r w:rsidRPr="007A06BB">
        <w:rPr>
          <w:lang w:val="nl-NL"/>
        </w:rPr>
        <w:t xml:space="preserve"> glucose als </w:t>
      </w:r>
      <w:r>
        <w:rPr>
          <w:lang w:val="nl-NL"/>
        </w:rPr>
        <w:t>startmateriaal gebruikt.</w:t>
      </w:r>
      <w:r w:rsidRPr="007A06BB">
        <w:rPr>
          <w:lang w:val="nl-NL"/>
        </w:rPr>
        <w:br/>
      </w:r>
      <w:r w:rsidRPr="002335EE">
        <w:sym w:font="Wingdings" w:char="F0A8"/>
      </w:r>
      <w:r w:rsidRPr="007A06BB">
        <w:rPr>
          <w:lang w:val="nl-NL"/>
        </w:rPr>
        <w:t xml:space="preserve"> Je krijgt product </w:t>
      </w:r>
      <w:r w:rsidRPr="007A06BB">
        <w:rPr>
          <w:rStyle w:val="Unknownspecies"/>
          <w:lang w:val="nl-NL"/>
        </w:rPr>
        <w:t>A</w:t>
      </w:r>
      <w:r w:rsidRPr="007A06BB">
        <w:rPr>
          <w:lang w:val="nl-NL"/>
        </w:rPr>
        <w:t xml:space="preserve"> als je </w:t>
      </w:r>
      <w:r>
        <w:rPr>
          <w:lang w:val="nl-NL"/>
        </w:rPr>
        <w:t xml:space="preserve">of </w:t>
      </w:r>
      <w:r w:rsidRPr="008648ED">
        <w:t>α</w:t>
      </w:r>
      <w:r>
        <w:rPr>
          <w:lang w:val="nl-NL"/>
        </w:rPr>
        <w:t>- of</w:t>
      </w:r>
      <w:r w:rsidRPr="007A06BB">
        <w:rPr>
          <w:lang w:val="nl-NL"/>
        </w:rPr>
        <w:t xml:space="preserve"> </w:t>
      </w:r>
      <w:r w:rsidRPr="008648ED">
        <w:t>β</w:t>
      </w:r>
      <w:r w:rsidRPr="007A06BB">
        <w:rPr>
          <w:lang w:val="nl-NL"/>
        </w:rPr>
        <w:t>-</w:t>
      </w:r>
      <w:r w:rsidRPr="007A06BB">
        <w:rPr>
          <w:smallCaps/>
          <w:lang w:val="nl-NL"/>
        </w:rPr>
        <w:t>d</w:t>
      </w:r>
      <w:r w:rsidRPr="007A06BB">
        <w:rPr>
          <w:lang w:val="nl-NL"/>
        </w:rPr>
        <w:t xml:space="preserve"> glucose als </w:t>
      </w:r>
      <w:r>
        <w:rPr>
          <w:lang w:val="nl-NL"/>
        </w:rPr>
        <w:t>startmateriaal gebruikt.</w:t>
      </w:r>
      <w:r w:rsidRPr="007A06BB">
        <w:rPr>
          <w:lang w:val="nl-NL"/>
        </w:rPr>
        <w:br/>
      </w:r>
    </w:p>
    <w:p w14:paraId="220256B8" w14:textId="77777777" w:rsidR="00BF4D8B" w:rsidRPr="0078196B" w:rsidRDefault="00BF4D8B" w:rsidP="00BF4D8B">
      <w:pPr>
        <w:pStyle w:val="Subquestion"/>
        <w:rPr>
          <w:rStyle w:val="Unknownspecies"/>
          <w:lang w:val="nl-NL"/>
        </w:rPr>
      </w:pPr>
      <w:r w:rsidRPr="001D0272">
        <w:rPr>
          <w:rStyle w:val="Subquestionnumber"/>
          <w:lang w:val="nl-NL"/>
        </w:rPr>
        <w:t>8.1.3.</w:t>
      </w:r>
      <w:r w:rsidRPr="001D0272">
        <w:rPr>
          <w:lang w:val="nl-NL"/>
        </w:rPr>
        <w:tab/>
      </w:r>
      <w:r w:rsidRPr="0078196B">
        <w:rPr>
          <w:lang w:val="nl-NL"/>
        </w:rPr>
        <w:t xml:space="preserve">Vink </w:t>
      </w:r>
      <w:r>
        <w:rPr>
          <w:lang w:val="nl-NL"/>
        </w:rPr>
        <w:t>het</w:t>
      </w:r>
      <w:r w:rsidRPr="0078196B">
        <w:rPr>
          <w:lang w:val="nl-NL"/>
        </w:rPr>
        <w:t xml:space="preserve"> vakje aan van het reagens </w:t>
      </w:r>
      <w:r w:rsidRPr="0078196B">
        <w:rPr>
          <w:b/>
          <w:lang w:val="nl-NL"/>
        </w:rPr>
        <w:t>X</w:t>
      </w:r>
      <w:r w:rsidRPr="0078196B">
        <w:rPr>
          <w:lang w:val="nl-NL"/>
        </w:rPr>
        <w:t xml:space="preserve"> dat gebruikt kan worden voor de selectieve hydrolyse van </w:t>
      </w:r>
      <w:r w:rsidRPr="0078196B">
        <w:rPr>
          <w:rStyle w:val="Unknownspecies"/>
          <w:lang w:val="nl-NL"/>
        </w:rPr>
        <w:t>A</w:t>
      </w:r>
      <w:r w:rsidRPr="0078196B">
        <w:rPr>
          <w:lang w:val="nl-NL"/>
        </w:rPr>
        <w:t>.</w:t>
      </w:r>
    </w:p>
    <w:p w14:paraId="4EC595A1" w14:textId="7A9D74F7" w:rsidR="00BF4D8B" w:rsidRPr="0078196B" w:rsidRDefault="00BF4D8B" w:rsidP="00BF4D8B">
      <w:pPr>
        <w:pStyle w:val="Subquestion"/>
        <w:rPr>
          <w:lang w:val="nl-NL"/>
        </w:rPr>
      </w:pPr>
      <w:r w:rsidRPr="0078196B">
        <w:rPr>
          <w:lang w:val="nl-NL"/>
        </w:rPr>
        <w:tab/>
      </w:r>
      <w:r w:rsidRPr="002335EE">
        <w:sym w:font="Wingdings" w:char="F0A8"/>
      </w:r>
      <w:r w:rsidRPr="0078196B">
        <w:rPr>
          <w:lang w:val="nl-NL"/>
        </w:rPr>
        <w:t xml:space="preserve"> 50% azijnzuur</w:t>
      </w:r>
      <w:r w:rsidRPr="0078196B">
        <w:rPr>
          <w:lang w:val="nl-NL"/>
        </w:rPr>
        <w:tab/>
      </w:r>
      <w:r w:rsidRPr="0078196B">
        <w:rPr>
          <w:lang w:val="nl-NL"/>
        </w:rPr>
        <w:tab/>
      </w:r>
      <w:r w:rsidRPr="0078196B">
        <w:rPr>
          <w:lang w:val="nl-NL"/>
        </w:rPr>
        <w:tab/>
      </w:r>
      <w:r w:rsidRPr="0078196B">
        <w:rPr>
          <w:lang w:val="nl-NL"/>
        </w:rPr>
        <w:tab/>
      </w:r>
      <w:r w:rsidRPr="002335EE">
        <w:sym w:font="Wingdings" w:char="F0A8"/>
      </w:r>
      <w:r w:rsidRPr="0078196B">
        <w:rPr>
          <w:lang w:val="nl-NL"/>
        </w:rPr>
        <w:t xml:space="preserve"> geconcentreerd H</w:t>
      </w:r>
      <w:r w:rsidRPr="0078196B">
        <w:rPr>
          <w:vertAlign w:val="subscript"/>
          <w:lang w:val="nl-NL"/>
        </w:rPr>
        <w:t>2</w:t>
      </w:r>
      <w:r w:rsidRPr="0078196B">
        <w:rPr>
          <w:lang w:val="nl-NL"/>
        </w:rPr>
        <w:t>SO</w:t>
      </w:r>
      <w:r w:rsidRPr="0078196B">
        <w:rPr>
          <w:vertAlign w:val="subscript"/>
          <w:lang w:val="nl-NL"/>
        </w:rPr>
        <w:t>4</w:t>
      </w:r>
      <w:r w:rsidRPr="0078196B">
        <w:rPr>
          <w:lang w:val="nl-NL"/>
        </w:rPr>
        <w:br/>
      </w:r>
      <w:r w:rsidRPr="002335EE">
        <w:sym w:font="Wingdings" w:char="F0A8"/>
      </w:r>
      <w:r w:rsidRPr="0078196B">
        <w:rPr>
          <w:lang w:val="nl-NL"/>
        </w:rPr>
        <w:t xml:space="preserve"> 6 M </w:t>
      </w:r>
      <w:r w:rsidR="00A367FC">
        <w:rPr>
          <w:lang w:val="nl-NL"/>
        </w:rPr>
        <w:t>HCl</w:t>
      </w:r>
      <w:r w:rsidRPr="0078196B">
        <w:rPr>
          <w:lang w:val="nl-NL"/>
        </w:rPr>
        <w:t xml:space="preserve"> in water</w:t>
      </w:r>
      <w:r>
        <w:rPr>
          <w:lang w:val="nl-NL"/>
        </w:rPr>
        <w:tab/>
      </w:r>
      <w:r>
        <w:rPr>
          <w:lang w:val="nl-NL"/>
        </w:rPr>
        <w:tab/>
      </w:r>
      <w:r w:rsidR="00A367FC">
        <w:rPr>
          <w:lang w:val="nl-NL"/>
        </w:rPr>
        <w:tab/>
      </w:r>
      <w:r>
        <w:rPr>
          <w:lang w:val="nl-NL"/>
        </w:rPr>
        <w:tab/>
      </w:r>
      <w:r w:rsidRPr="002335EE">
        <w:sym w:font="Wingdings" w:char="F0A8"/>
      </w:r>
      <w:r w:rsidRPr="0078196B">
        <w:rPr>
          <w:lang w:val="nl-NL"/>
        </w:rPr>
        <w:t xml:space="preserve"> 1</w:t>
      </w:r>
      <w:r>
        <w:rPr>
          <w:lang w:val="nl-NL"/>
        </w:rPr>
        <w:t xml:space="preserve"> </w:t>
      </w:r>
      <w:r w:rsidRPr="0078196B">
        <w:rPr>
          <w:lang w:val="nl-NL"/>
        </w:rPr>
        <w:t>M NaOH in water</w:t>
      </w:r>
      <w:r w:rsidRPr="0078196B">
        <w:rPr>
          <w:lang w:val="nl-NL"/>
        </w:rPr>
        <w:br/>
      </w:r>
      <w:r w:rsidRPr="002335EE">
        <w:sym w:font="Wingdings" w:char="F0A8"/>
      </w:r>
      <w:r w:rsidRPr="0078196B">
        <w:rPr>
          <w:lang w:val="nl-NL"/>
        </w:rPr>
        <w:t xml:space="preserve"> 6 M HCl in azijnzuur</w:t>
      </w:r>
    </w:p>
    <w:p w14:paraId="0D0A1197" w14:textId="77777777" w:rsidR="00BF4D8B" w:rsidRPr="001D0272" w:rsidRDefault="00BF4D8B" w:rsidP="00BF4D8B">
      <w:pPr>
        <w:pStyle w:val="Subquestion"/>
        <w:rPr>
          <w:rStyle w:val="Unknownspecies"/>
          <w:lang w:val="nl-NL"/>
        </w:rPr>
      </w:pPr>
      <w:r w:rsidRPr="001D0272">
        <w:rPr>
          <w:rStyle w:val="Subquestionnumber"/>
          <w:lang w:val="nl-NL"/>
        </w:rPr>
        <w:t>8.1.4.</w:t>
      </w:r>
      <w:r w:rsidRPr="001D0272">
        <w:rPr>
          <w:lang w:val="nl-NL"/>
        </w:rPr>
        <w:tab/>
      </w:r>
      <w:r w:rsidRPr="0078196B">
        <w:rPr>
          <w:lang w:val="nl-NL"/>
        </w:rPr>
        <w:t xml:space="preserve">Vink </w:t>
      </w:r>
      <w:r>
        <w:rPr>
          <w:lang w:val="nl-NL"/>
        </w:rPr>
        <w:t>het</w:t>
      </w:r>
      <w:r w:rsidRPr="0078196B">
        <w:rPr>
          <w:lang w:val="nl-NL"/>
        </w:rPr>
        <w:t xml:space="preserve"> vakje aan </w:t>
      </w:r>
      <w:r>
        <w:rPr>
          <w:lang w:val="nl-NL"/>
        </w:rPr>
        <w:t xml:space="preserve">dat de stereo-isomerie van verbinding </w:t>
      </w:r>
      <w:r w:rsidRPr="0078196B">
        <w:rPr>
          <w:b/>
          <w:lang w:val="nl-NL"/>
        </w:rPr>
        <w:t>B</w:t>
      </w:r>
      <w:r>
        <w:rPr>
          <w:lang w:val="nl-NL"/>
        </w:rPr>
        <w:t xml:space="preserve"> juist weergeeft.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970"/>
        <w:gridCol w:w="2970"/>
      </w:tblGrid>
      <w:tr w:rsidR="00BF4D8B" w14:paraId="6D660C4E" w14:textId="77777777" w:rsidTr="00DC7E90">
        <w:tc>
          <w:tcPr>
            <w:tcW w:w="2695" w:type="dxa"/>
          </w:tcPr>
          <w:p w14:paraId="56518800" w14:textId="77777777" w:rsidR="00BF4D8B" w:rsidRDefault="00BF4D8B" w:rsidP="00DC7E90">
            <w:pPr>
              <w:pStyle w:val="Problemtext"/>
              <w:jc w:val="center"/>
            </w:pPr>
            <w:r>
              <w:rPr>
                <w:noProof/>
                <w:lang w:val="nl-NL" w:eastAsia="nl-NL"/>
              </w:rPr>
              <w:drawing>
                <wp:inline distT="0" distB="0" distL="0" distR="0" wp14:anchorId="1BC9DE39" wp14:editId="2A5EF63E">
                  <wp:extent cx="1136822" cy="1126335"/>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vin4js-outputpng(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5764" cy="1135195"/>
                          </a:xfrm>
                          <a:prstGeom prst="rect">
                            <a:avLst/>
                          </a:prstGeom>
                        </pic:spPr>
                      </pic:pic>
                    </a:graphicData>
                  </a:graphic>
                </wp:inline>
              </w:drawing>
            </w:r>
          </w:p>
        </w:tc>
        <w:tc>
          <w:tcPr>
            <w:tcW w:w="2970" w:type="dxa"/>
          </w:tcPr>
          <w:p w14:paraId="10DB400B" w14:textId="2A29D400" w:rsidR="00BF4D8B" w:rsidRDefault="00BF4D8B" w:rsidP="00DC7E90">
            <w:pPr>
              <w:pStyle w:val="Problemtext"/>
              <w:jc w:val="center"/>
            </w:pPr>
            <w:r>
              <w:rPr>
                <w:noProof/>
                <w:lang w:val="nl-NL" w:eastAsia="nl-NL"/>
              </w:rPr>
              <w:drawing>
                <wp:inline distT="0" distB="0" distL="0" distR="0" wp14:anchorId="18197195" wp14:editId="7C7834A8">
                  <wp:extent cx="1352550" cy="1121882"/>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vin4js-outputpng(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2550" cy="1121882"/>
                          </a:xfrm>
                          <a:prstGeom prst="rect">
                            <a:avLst/>
                          </a:prstGeom>
                        </pic:spPr>
                      </pic:pic>
                    </a:graphicData>
                  </a:graphic>
                </wp:inline>
              </w:drawing>
            </w:r>
          </w:p>
        </w:tc>
        <w:tc>
          <w:tcPr>
            <w:tcW w:w="2970" w:type="dxa"/>
            <w:vAlign w:val="center"/>
          </w:tcPr>
          <w:p w14:paraId="4634A9E2" w14:textId="1B7B9690" w:rsidR="00BF4D8B" w:rsidRDefault="00BF4D8B" w:rsidP="00DC7E90">
            <w:pPr>
              <w:pStyle w:val="Problemtext"/>
              <w:jc w:val="center"/>
            </w:pPr>
            <w:r>
              <w:t>Geen van beide</w:t>
            </w:r>
          </w:p>
        </w:tc>
      </w:tr>
      <w:tr w:rsidR="00BF4D8B" w14:paraId="757F0267" w14:textId="77777777" w:rsidTr="00DC7E90">
        <w:tc>
          <w:tcPr>
            <w:tcW w:w="2695" w:type="dxa"/>
          </w:tcPr>
          <w:p w14:paraId="7EF2F7EE" w14:textId="77777777" w:rsidR="00BF4D8B" w:rsidRPr="00201AC4" w:rsidRDefault="00BF4D8B" w:rsidP="00DC7E90">
            <w:pPr>
              <w:pStyle w:val="Problemtext"/>
              <w:jc w:val="center"/>
              <w:rPr>
                <w:sz w:val="36"/>
                <w:szCs w:val="36"/>
              </w:rPr>
            </w:pPr>
            <w:r w:rsidRPr="00201AC4">
              <w:rPr>
                <w:sz w:val="36"/>
                <w:szCs w:val="36"/>
              </w:rPr>
              <w:sym w:font="Wingdings" w:char="F0A8"/>
            </w:r>
          </w:p>
        </w:tc>
        <w:tc>
          <w:tcPr>
            <w:tcW w:w="2970" w:type="dxa"/>
          </w:tcPr>
          <w:p w14:paraId="4A1E5F5E" w14:textId="77777777" w:rsidR="00BF4D8B" w:rsidRDefault="00BF4D8B" w:rsidP="00DC7E90">
            <w:pPr>
              <w:pStyle w:val="Problemtext"/>
              <w:jc w:val="center"/>
            </w:pPr>
            <w:r w:rsidRPr="00201AC4">
              <w:rPr>
                <w:sz w:val="36"/>
                <w:szCs w:val="36"/>
              </w:rPr>
              <w:sym w:font="Wingdings" w:char="F0A8"/>
            </w:r>
          </w:p>
        </w:tc>
        <w:tc>
          <w:tcPr>
            <w:tcW w:w="2970" w:type="dxa"/>
          </w:tcPr>
          <w:p w14:paraId="0A3D875F" w14:textId="77777777" w:rsidR="00BF4D8B" w:rsidRDefault="00BF4D8B" w:rsidP="00DC7E90">
            <w:pPr>
              <w:pStyle w:val="Problemtext"/>
              <w:jc w:val="center"/>
            </w:pPr>
            <w:r w:rsidRPr="00201AC4">
              <w:rPr>
                <w:sz w:val="36"/>
                <w:szCs w:val="36"/>
              </w:rPr>
              <w:sym w:font="Wingdings" w:char="F0A8"/>
            </w:r>
          </w:p>
        </w:tc>
      </w:tr>
    </w:tbl>
    <w:p w14:paraId="248C20C8" w14:textId="77777777" w:rsidR="00BF4D8B" w:rsidRDefault="00BF4D8B" w:rsidP="00BF4D8B">
      <w:pPr>
        <w:pStyle w:val="Problemtext"/>
      </w:pPr>
    </w:p>
    <w:p w14:paraId="31F39791" w14:textId="77777777" w:rsidR="00567EE8" w:rsidRDefault="00567EE8">
      <w:pPr>
        <w:rPr>
          <w:rStyle w:val="Subquestionnumber"/>
        </w:rPr>
      </w:pPr>
      <w:r>
        <w:rPr>
          <w:rStyle w:val="Subquestionnumber"/>
        </w:rPr>
        <w:br w:type="page"/>
      </w:r>
    </w:p>
    <w:p w14:paraId="2ED259C5" w14:textId="7409AB0A" w:rsidR="00BF4D8B" w:rsidRPr="001D0272" w:rsidRDefault="00A367FC" w:rsidP="00BF4D8B">
      <w:pPr>
        <w:keepLines/>
        <w:tabs>
          <w:tab w:val="left" w:pos="851"/>
        </w:tabs>
        <w:ind w:left="851" w:hanging="851"/>
        <w:rPr>
          <w:sz w:val="24"/>
          <w:lang w:val="nl-NL"/>
        </w:rPr>
      </w:pPr>
      <w:r>
        <w:rPr>
          <w:noProof/>
          <w:sz w:val="24"/>
          <w:lang w:val="nl-NL" w:eastAsia="nl-NL"/>
        </w:rPr>
        <w:lastRenderedPageBreak/>
        <w:drawing>
          <wp:anchor distT="0" distB="0" distL="114300" distR="114300" simplePos="0" relativeHeight="251878400" behindDoc="0" locked="0" layoutInCell="1" allowOverlap="1" wp14:anchorId="63C21F1B" wp14:editId="4B3965F8">
            <wp:simplePos x="0" y="0"/>
            <wp:positionH relativeFrom="column">
              <wp:posOffset>1275773</wp:posOffset>
            </wp:positionH>
            <wp:positionV relativeFrom="paragraph">
              <wp:posOffset>1037763</wp:posOffset>
            </wp:positionV>
            <wp:extent cx="259080" cy="57150"/>
            <wp:effectExtent l="0" t="0" r="762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080" cy="57150"/>
                    </a:xfrm>
                    <a:prstGeom prst="rect">
                      <a:avLst/>
                    </a:prstGeom>
                  </pic:spPr>
                </pic:pic>
              </a:graphicData>
            </a:graphic>
            <wp14:sizeRelH relativeFrom="margin">
              <wp14:pctWidth>0</wp14:pctWidth>
            </wp14:sizeRelH>
            <wp14:sizeRelV relativeFrom="margin">
              <wp14:pctHeight>0</wp14:pctHeight>
            </wp14:sizeRelV>
          </wp:anchor>
        </w:drawing>
      </w:r>
      <w:r w:rsidR="00BF4D8B" w:rsidRPr="00AC3EA4">
        <w:rPr>
          <w:rStyle w:val="Subquestionnumber"/>
        </w:rPr>
        <w:t>8.2.</w:t>
      </w:r>
      <w:r w:rsidR="00BF4D8B">
        <w:rPr>
          <w:rStyle w:val="Subquestionnumber"/>
        </w:rPr>
        <w:t>1.</w:t>
      </w:r>
      <w:r w:rsidR="00BF4D8B">
        <w:tab/>
      </w:r>
      <w:r w:rsidR="00BF4D8B" w:rsidRPr="004B2EC9">
        <w:rPr>
          <w:sz w:val="24"/>
          <w:u w:val="single"/>
          <w:lang w:val="nl-NL"/>
        </w:rPr>
        <w:t>Teken</w:t>
      </w:r>
      <w:r w:rsidR="00BF4D8B" w:rsidRPr="004B2EC9">
        <w:rPr>
          <w:sz w:val="24"/>
          <w:lang w:val="nl-NL"/>
        </w:rPr>
        <w:t xml:space="preserve"> de structuren van</w:t>
      </w:r>
      <w:r w:rsidR="00BF4D8B">
        <w:rPr>
          <w:sz w:val="24"/>
          <w:lang w:val="nl-NL"/>
        </w:rPr>
        <w:t xml:space="preserve"> </w:t>
      </w:r>
      <w:r w:rsidR="00BF4D8B" w:rsidRPr="004B2EC9">
        <w:rPr>
          <w:b/>
          <w:sz w:val="24"/>
          <w:lang w:val="nl-NL"/>
        </w:rPr>
        <w:t>C</w:t>
      </w:r>
      <w:r w:rsidR="00BF4D8B" w:rsidRPr="004B2EC9">
        <w:rPr>
          <w:sz w:val="24"/>
          <w:lang w:val="nl-NL"/>
        </w:rPr>
        <w:t xml:space="preserve">, </w:t>
      </w:r>
      <w:r w:rsidR="00BF4D8B" w:rsidRPr="004B2EC9">
        <w:rPr>
          <w:b/>
          <w:sz w:val="24"/>
          <w:lang w:val="nl-NL"/>
        </w:rPr>
        <w:t>D</w:t>
      </w:r>
      <w:r w:rsidR="00BF4D8B" w:rsidRPr="004B2EC9">
        <w:rPr>
          <w:bCs/>
          <w:sz w:val="24"/>
          <w:vertAlign w:val="subscript"/>
          <w:lang w:val="nl-NL"/>
        </w:rPr>
        <w:t>1</w:t>
      </w:r>
      <w:r w:rsidR="00BF4D8B" w:rsidRPr="004B2EC9">
        <w:rPr>
          <w:sz w:val="24"/>
          <w:lang w:val="nl-NL"/>
        </w:rPr>
        <w:t xml:space="preserve">, </w:t>
      </w:r>
      <w:r w:rsidR="00BF4D8B" w:rsidRPr="004B2EC9">
        <w:rPr>
          <w:b/>
          <w:sz w:val="24"/>
          <w:lang w:val="nl-NL"/>
        </w:rPr>
        <w:t>D</w:t>
      </w:r>
      <w:r w:rsidR="00BF4D8B" w:rsidRPr="004B2EC9">
        <w:rPr>
          <w:bCs/>
          <w:sz w:val="24"/>
          <w:vertAlign w:val="subscript"/>
          <w:lang w:val="nl-NL"/>
        </w:rPr>
        <w:t>2</w:t>
      </w:r>
      <w:r w:rsidR="00BF4D8B" w:rsidRPr="004B2EC9">
        <w:rPr>
          <w:sz w:val="24"/>
          <w:lang w:val="nl-NL"/>
        </w:rPr>
        <w:t xml:space="preserve">, </w:t>
      </w:r>
      <w:r w:rsidR="00BF4D8B" w:rsidRPr="004B2EC9">
        <w:rPr>
          <w:b/>
          <w:sz w:val="24"/>
          <w:lang w:val="nl-NL"/>
        </w:rPr>
        <w:t>E</w:t>
      </w:r>
      <w:r w:rsidR="00BF4D8B" w:rsidRPr="004B2EC9">
        <w:rPr>
          <w:sz w:val="24"/>
          <w:lang w:val="nl-NL"/>
        </w:rPr>
        <w:t xml:space="preserve"> en </w:t>
      </w:r>
      <w:r w:rsidR="00BF4D8B" w:rsidRPr="004B2EC9">
        <w:rPr>
          <w:b/>
          <w:sz w:val="24"/>
          <w:lang w:val="nl-NL"/>
        </w:rPr>
        <w:t xml:space="preserve">F </w:t>
      </w:r>
      <w:r w:rsidR="00BF4D8B">
        <w:rPr>
          <w:sz w:val="24"/>
          <w:lang w:val="nl-NL"/>
        </w:rPr>
        <w:t xml:space="preserve">en geef daarin de stereo-isomerie aan. </w:t>
      </w:r>
      <w:r w:rsidR="00567EE8" w:rsidRPr="004B2EC9">
        <w:rPr>
          <w:sz w:val="24"/>
          <w:u w:val="single"/>
          <w:lang w:val="nl-NL"/>
        </w:rPr>
        <w:t>Teken</w:t>
      </w:r>
      <w:r w:rsidR="00567EE8" w:rsidRPr="004B2EC9">
        <w:rPr>
          <w:sz w:val="24"/>
          <w:lang w:val="nl-NL"/>
        </w:rPr>
        <w:t xml:space="preserve"> de structuren van</w:t>
      </w:r>
      <w:r w:rsidR="00567EE8">
        <w:rPr>
          <w:sz w:val="24"/>
          <w:lang w:val="nl-NL"/>
        </w:rPr>
        <w:t xml:space="preserve"> </w:t>
      </w:r>
      <w:r w:rsidR="00567EE8" w:rsidRPr="004B2EC9">
        <w:rPr>
          <w:b/>
          <w:sz w:val="24"/>
          <w:lang w:val="nl-NL"/>
        </w:rPr>
        <w:t>C</w:t>
      </w:r>
      <w:r w:rsidR="00567EE8" w:rsidRPr="004B2EC9">
        <w:rPr>
          <w:sz w:val="24"/>
          <w:lang w:val="nl-NL"/>
        </w:rPr>
        <w:t xml:space="preserve">, </w:t>
      </w:r>
      <w:r w:rsidR="00567EE8" w:rsidRPr="004B2EC9">
        <w:rPr>
          <w:b/>
          <w:sz w:val="24"/>
          <w:lang w:val="nl-NL"/>
        </w:rPr>
        <w:t>D</w:t>
      </w:r>
      <w:r w:rsidR="00567EE8" w:rsidRPr="004B2EC9">
        <w:rPr>
          <w:bCs/>
          <w:sz w:val="24"/>
          <w:vertAlign w:val="subscript"/>
          <w:lang w:val="nl-NL"/>
        </w:rPr>
        <w:t>1</w:t>
      </w:r>
      <w:r w:rsidR="00567EE8" w:rsidRPr="004B2EC9">
        <w:rPr>
          <w:sz w:val="24"/>
          <w:lang w:val="nl-NL"/>
        </w:rPr>
        <w:t xml:space="preserve">, </w:t>
      </w:r>
      <w:r w:rsidR="00567EE8" w:rsidRPr="004B2EC9">
        <w:rPr>
          <w:b/>
          <w:sz w:val="24"/>
          <w:lang w:val="nl-NL"/>
        </w:rPr>
        <w:t>D</w:t>
      </w:r>
      <w:r w:rsidR="00567EE8" w:rsidRPr="004B2EC9">
        <w:rPr>
          <w:bCs/>
          <w:sz w:val="24"/>
          <w:vertAlign w:val="subscript"/>
          <w:lang w:val="nl-NL"/>
        </w:rPr>
        <w:t>2</w:t>
      </w:r>
      <w:r w:rsidR="00567EE8" w:rsidRPr="004B2EC9">
        <w:rPr>
          <w:sz w:val="24"/>
          <w:lang w:val="nl-NL"/>
        </w:rPr>
        <w:t xml:space="preserve">, </w:t>
      </w:r>
      <w:r w:rsidR="00567EE8" w:rsidRPr="004B2EC9">
        <w:rPr>
          <w:b/>
          <w:sz w:val="24"/>
          <w:lang w:val="nl-NL"/>
        </w:rPr>
        <w:t>E</w:t>
      </w:r>
      <w:r w:rsidR="00567EE8" w:rsidRPr="004B2EC9">
        <w:rPr>
          <w:sz w:val="24"/>
          <w:lang w:val="nl-NL"/>
        </w:rPr>
        <w:t xml:space="preserve"> en </w:t>
      </w:r>
      <w:r w:rsidR="00567EE8" w:rsidRPr="004B2EC9">
        <w:rPr>
          <w:b/>
          <w:sz w:val="24"/>
          <w:lang w:val="nl-NL"/>
        </w:rPr>
        <w:t xml:space="preserve">F </w:t>
      </w:r>
      <w:r w:rsidR="00567EE8">
        <w:rPr>
          <w:sz w:val="24"/>
          <w:lang w:val="nl-NL"/>
        </w:rPr>
        <w:t xml:space="preserve">en geef daarin ook de stereo-isomerie aan. </w:t>
      </w:r>
      <w:r w:rsidR="00567EE8">
        <w:rPr>
          <w:sz w:val="24"/>
          <w:u w:val="single"/>
          <w:lang w:val="nl-NL"/>
        </w:rPr>
        <w:t>Geef</w:t>
      </w:r>
      <w:r w:rsidR="00567EE8">
        <w:rPr>
          <w:sz w:val="24"/>
          <w:lang w:val="nl-NL"/>
        </w:rPr>
        <w:t xml:space="preserve"> de structuur van </w:t>
      </w:r>
      <w:r w:rsidR="00567EE8" w:rsidRPr="00572CD4">
        <w:rPr>
          <w:b/>
          <w:sz w:val="24"/>
          <w:lang w:val="nl-NL"/>
        </w:rPr>
        <w:t>F</w:t>
      </w:r>
      <w:r w:rsidR="00567EE8">
        <w:rPr>
          <w:sz w:val="24"/>
          <w:lang w:val="nl-NL"/>
        </w:rPr>
        <w:t xml:space="preserve"> als de meest stabiele zesring en gebruik daarvoor</w:t>
      </w:r>
      <w:r w:rsidR="00567EE8">
        <w:rPr>
          <w:b/>
          <w:sz w:val="24"/>
          <w:lang w:val="nl-NL"/>
        </w:rPr>
        <w:t xml:space="preserve"> </w:t>
      </w:r>
      <w:r w:rsidR="00567EE8">
        <w:rPr>
          <w:sz w:val="24"/>
          <w:lang w:val="nl-NL"/>
        </w:rPr>
        <w:t>de reeds gedeeltelijk getekende structuurformule</w:t>
      </w:r>
      <w:r w:rsidR="00BF4D8B">
        <w:rPr>
          <w:sz w:val="24"/>
          <w:lang w:val="nl-NL"/>
        </w:rPr>
        <w:t xml:space="preserve">. Indien de absolute chiraliteit van een bepaald koolstofatoom niet bekend is, geef je die binding aan met een </w:t>
      </w:r>
      <w:r>
        <w:rPr>
          <w:sz w:val="24"/>
          <w:lang w:val="nl-NL"/>
        </w:rPr>
        <w:t>golflijntje (         )</w:t>
      </w:r>
      <w:r w:rsidR="00BF4D8B">
        <w:rPr>
          <w:sz w:val="24"/>
          <w:lang w:val="nl-NL"/>
        </w:rPr>
        <w:t>.</w:t>
      </w:r>
      <w:r w:rsidRPr="00A367FC">
        <w:rPr>
          <w:noProof/>
          <w:sz w:val="24"/>
          <w:lang w:val="nl-NL" w:eastAsia="nl-NL"/>
        </w:rPr>
        <w:t xml:space="preserve"> </w:t>
      </w:r>
    </w:p>
    <w:p w14:paraId="3C0A4D2B" w14:textId="77777777" w:rsidR="00BF4D8B" w:rsidRPr="00572CD4" w:rsidRDefault="00BF4D8B" w:rsidP="00BF4D8B">
      <w:pPr>
        <w:pStyle w:val="Subquestion"/>
        <w:rPr>
          <w:lang w:val="nl-NL"/>
        </w:rPr>
      </w:pP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BF4D8B" w14:paraId="42A2B3AD" w14:textId="77777777" w:rsidTr="00DC7E90">
        <w:trPr>
          <w:trHeight w:val="3175"/>
        </w:trPr>
        <w:tc>
          <w:tcPr>
            <w:tcW w:w="4531" w:type="dxa"/>
          </w:tcPr>
          <w:p w14:paraId="723F419C" w14:textId="77777777" w:rsidR="00BF4D8B" w:rsidRPr="00FA29FA" w:rsidRDefault="00BF4D8B" w:rsidP="00DC7E90">
            <w:pPr>
              <w:pStyle w:val="Problemtext"/>
              <w:rPr>
                <w:rStyle w:val="Unknownspecies"/>
              </w:rPr>
            </w:pPr>
            <w:r>
              <w:rPr>
                <w:rStyle w:val="Unknownspecies"/>
              </w:rPr>
              <w:t>C</w:t>
            </w:r>
          </w:p>
        </w:tc>
        <w:tc>
          <w:tcPr>
            <w:tcW w:w="4531" w:type="dxa"/>
          </w:tcPr>
          <w:p w14:paraId="7FC4F973" w14:textId="77777777" w:rsidR="00BF4D8B" w:rsidRPr="00FA29FA" w:rsidRDefault="00BF4D8B" w:rsidP="00DC7E90">
            <w:pPr>
              <w:pStyle w:val="Problemtext"/>
              <w:rPr>
                <w:rStyle w:val="Unknownspecies"/>
              </w:rPr>
            </w:pPr>
            <w:r w:rsidRPr="00AC3EA4">
              <w:rPr>
                <w:rStyle w:val="Unknownspecies"/>
              </w:rPr>
              <w:t>D</w:t>
            </w:r>
            <w:r w:rsidRPr="00AC3EA4">
              <w:rPr>
                <w:bCs/>
                <w:vertAlign w:val="subscript"/>
              </w:rPr>
              <w:t>1</w:t>
            </w:r>
          </w:p>
        </w:tc>
      </w:tr>
      <w:tr w:rsidR="00BF4D8B" w14:paraId="458179D8" w14:textId="77777777" w:rsidTr="00DC7E90">
        <w:trPr>
          <w:trHeight w:val="3175"/>
        </w:trPr>
        <w:tc>
          <w:tcPr>
            <w:tcW w:w="4531" w:type="dxa"/>
          </w:tcPr>
          <w:p w14:paraId="76D3DA46" w14:textId="77777777" w:rsidR="00BF4D8B" w:rsidRPr="00FA29FA" w:rsidRDefault="00BF4D8B" w:rsidP="00DC7E90">
            <w:pPr>
              <w:pStyle w:val="Problemtext"/>
              <w:rPr>
                <w:rStyle w:val="Unknownspecies"/>
              </w:rPr>
            </w:pPr>
            <w:r w:rsidRPr="00AC3EA4">
              <w:rPr>
                <w:rStyle w:val="Unknownspecies"/>
              </w:rPr>
              <w:t>D</w:t>
            </w:r>
            <w:r w:rsidRPr="00AC3EA4">
              <w:rPr>
                <w:bCs/>
                <w:vertAlign w:val="subscript"/>
              </w:rPr>
              <w:t>2</w:t>
            </w:r>
          </w:p>
        </w:tc>
        <w:tc>
          <w:tcPr>
            <w:tcW w:w="4531" w:type="dxa"/>
            <w:tcBorders>
              <w:bottom w:val="single" w:sz="4" w:space="0" w:color="auto"/>
            </w:tcBorders>
          </w:tcPr>
          <w:p w14:paraId="386994E2" w14:textId="77777777" w:rsidR="00BF4D8B" w:rsidRPr="00FA29FA" w:rsidRDefault="00BF4D8B" w:rsidP="00DC7E90">
            <w:pPr>
              <w:pStyle w:val="Problemtext"/>
              <w:rPr>
                <w:rStyle w:val="Unknownspecies"/>
              </w:rPr>
            </w:pPr>
            <w:r w:rsidRPr="00AC3EA4">
              <w:rPr>
                <w:rStyle w:val="Unknownspecies"/>
              </w:rPr>
              <w:t>E</w:t>
            </w:r>
          </w:p>
        </w:tc>
      </w:tr>
      <w:tr w:rsidR="00BF4D8B" w14:paraId="71D329A1" w14:textId="77777777" w:rsidTr="00DC7E90">
        <w:trPr>
          <w:trHeight w:val="3175"/>
        </w:trPr>
        <w:tc>
          <w:tcPr>
            <w:tcW w:w="4531" w:type="dxa"/>
          </w:tcPr>
          <w:p w14:paraId="132C21D9" w14:textId="77777777" w:rsidR="00BF4D8B" w:rsidRPr="00FA29FA" w:rsidRDefault="00BF4D8B" w:rsidP="00DC7E90">
            <w:pPr>
              <w:pStyle w:val="Problemtext"/>
              <w:rPr>
                <w:rStyle w:val="Unknownspecies"/>
              </w:rPr>
            </w:pPr>
            <w:r>
              <w:rPr>
                <w:noProof/>
                <w:lang w:val="nl-NL" w:eastAsia="nl-NL"/>
              </w:rPr>
              <w:drawing>
                <wp:anchor distT="0" distB="0" distL="114300" distR="114300" simplePos="0" relativeHeight="251873280" behindDoc="0" locked="0" layoutInCell="1" allowOverlap="1" wp14:anchorId="2DE0E963" wp14:editId="28664200">
                  <wp:simplePos x="0" y="0"/>
                  <wp:positionH relativeFrom="column">
                    <wp:posOffset>766801</wp:posOffset>
                  </wp:positionH>
                  <wp:positionV relativeFrom="paragraph">
                    <wp:posOffset>543560</wp:posOffset>
                  </wp:positionV>
                  <wp:extent cx="1165798" cy="65722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ucose_Hawort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9377" cy="659243"/>
                          </a:xfrm>
                          <a:prstGeom prst="rect">
                            <a:avLst/>
                          </a:prstGeom>
                        </pic:spPr>
                      </pic:pic>
                    </a:graphicData>
                  </a:graphic>
                  <wp14:sizeRelH relativeFrom="margin">
                    <wp14:pctWidth>0</wp14:pctWidth>
                  </wp14:sizeRelH>
                  <wp14:sizeRelV relativeFrom="margin">
                    <wp14:pctHeight>0</wp14:pctHeight>
                  </wp14:sizeRelV>
                </wp:anchor>
              </w:drawing>
            </w:r>
            <w:r w:rsidRPr="00FA29FA">
              <w:rPr>
                <w:rStyle w:val="Unknownspecies"/>
              </w:rPr>
              <w:t>F</w:t>
            </w:r>
          </w:p>
        </w:tc>
        <w:tc>
          <w:tcPr>
            <w:tcW w:w="4531" w:type="dxa"/>
            <w:tcBorders>
              <w:bottom w:val="nil"/>
              <w:right w:val="nil"/>
            </w:tcBorders>
          </w:tcPr>
          <w:p w14:paraId="1F1B3529" w14:textId="77777777" w:rsidR="00BF4D8B" w:rsidRPr="00340890" w:rsidRDefault="00BF4D8B" w:rsidP="00DC7E90">
            <w:pPr>
              <w:pStyle w:val="Problemtext"/>
            </w:pPr>
          </w:p>
        </w:tc>
      </w:tr>
    </w:tbl>
    <w:p w14:paraId="4CF0E71F" w14:textId="77777777" w:rsidR="00BF4D8B" w:rsidRDefault="00BF4D8B" w:rsidP="00BF4D8B">
      <w:pPr>
        <w:pStyle w:val="Problemtext"/>
        <w:ind w:left="700" w:hanging="700"/>
        <w:rPr>
          <w:rStyle w:val="Subquestionnumber"/>
        </w:rPr>
      </w:pPr>
    </w:p>
    <w:p w14:paraId="330AF5E5" w14:textId="77777777" w:rsidR="00567EE8" w:rsidRDefault="00567EE8">
      <w:pPr>
        <w:rPr>
          <w:rStyle w:val="Subquestionnumber"/>
          <w:sz w:val="24"/>
          <w:lang w:val="nl-NL"/>
        </w:rPr>
      </w:pPr>
      <w:r>
        <w:rPr>
          <w:rStyle w:val="Subquestionnumber"/>
          <w:lang w:val="nl-NL"/>
        </w:rPr>
        <w:br w:type="page"/>
      </w:r>
    </w:p>
    <w:p w14:paraId="50DF5DD0" w14:textId="5161E13E" w:rsidR="00BF4D8B" w:rsidRDefault="00BF4D8B" w:rsidP="00BF4D8B">
      <w:pPr>
        <w:pStyle w:val="Problemtext"/>
        <w:ind w:left="700" w:hanging="700"/>
        <w:rPr>
          <w:lang w:val="nl-NL"/>
        </w:rPr>
      </w:pPr>
      <w:r w:rsidRPr="001D0272">
        <w:rPr>
          <w:rStyle w:val="Subquestionnumber"/>
          <w:lang w:val="nl-NL"/>
        </w:rPr>
        <w:lastRenderedPageBreak/>
        <w:t>8.2.2.</w:t>
      </w:r>
      <w:r w:rsidRPr="001D0272">
        <w:rPr>
          <w:lang w:val="nl-NL"/>
        </w:rPr>
        <w:tab/>
      </w:r>
      <w:r w:rsidRPr="0078196B">
        <w:rPr>
          <w:lang w:val="nl-NL"/>
        </w:rPr>
        <w:t xml:space="preserve">De reactievolgorde van glucose </w:t>
      </w:r>
      <w:r>
        <w:rPr>
          <w:lang w:val="nl-NL"/>
        </w:rPr>
        <w:t xml:space="preserve">tot verbinding </w:t>
      </w:r>
      <w:r w:rsidRPr="00FD1467">
        <w:rPr>
          <w:b/>
          <w:lang w:val="nl-NL"/>
        </w:rPr>
        <w:t>F</w:t>
      </w:r>
      <w:r>
        <w:rPr>
          <w:lang w:val="nl-NL"/>
        </w:rPr>
        <w:t xml:space="preserve"> lijkt niet </w:t>
      </w:r>
      <w:r w:rsidRPr="0078196B">
        <w:rPr>
          <w:lang w:val="nl-NL"/>
        </w:rPr>
        <w:t xml:space="preserve">bruikbaar. </w:t>
      </w:r>
      <w:r>
        <w:rPr>
          <w:lang w:val="nl-NL"/>
        </w:rPr>
        <w:t xml:space="preserve">In sommige gevallen is het echter de meest economische manier om </w:t>
      </w:r>
      <w:r w:rsidRPr="00FD1467">
        <w:rPr>
          <w:b/>
          <w:lang w:val="nl-NL"/>
        </w:rPr>
        <w:t>F</w:t>
      </w:r>
      <w:r>
        <w:rPr>
          <w:lang w:val="nl-NL"/>
        </w:rPr>
        <w:t xml:space="preserve"> te produceren. </w:t>
      </w:r>
    </w:p>
    <w:p w14:paraId="241ECE54" w14:textId="77777777" w:rsidR="00BF4D8B" w:rsidRPr="001D0272" w:rsidRDefault="00BF4D8B" w:rsidP="00BF4D8B">
      <w:pPr>
        <w:pStyle w:val="Problemtext"/>
        <w:ind w:left="700"/>
        <w:rPr>
          <w:lang w:val="nl-NL"/>
        </w:rPr>
      </w:pPr>
      <w:r w:rsidRPr="001D0272">
        <w:rPr>
          <w:lang w:val="nl-NL"/>
        </w:rPr>
        <w:t xml:space="preserve">Vink één vakje aan in welk geval dat is. </w:t>
      </w:r>
    </w:p>
    <w:p w14:paraId="4CDE3738" w14:textId="77777777" w:rsidR="00BF4D8B" w:rsidRPr="00FD1467" w:rsidRDefault="00BF4D8B" w:rsidP="00BF4D8B">
      <w:pPr>
        <w:pStyle w:val="Subquestion"/>
        <w:rPr>
          <w:lang w:val="nl-NL"/>
        </w:rPr>
      </w:pPr>
      <w:r w:rsidRPr="001D0272">
        <w:rPr>
          <w:lang w:val="nl-NL"/>
        </w:rPr>
        <w:tab/>
      </w:r>
      <w:r w:rsidRPr="002335EE">
        <w:sym w:font="Wingdings" w:char="F0A8"/>
      </w:r>
      <w:r w:rsidRPr="00FD1467">
        <w:rPr>
          <w:lang w:val="nl-NL"/>
        </w:rPr>
        <w:t xml:space="preserve"> </w:t>
      </w:r>
      <w:r w:rsidRPr="00FD1467">
        <w:rPr>
          <w:vertAlign w:val="superscript"/>
          <w:lang w:val="nl-NL"/>
        </w:rPr>
        <w:t>13</w:t>
      </w:r>
      <w:r w:rsidRPr="00FD1467">
        <w:rPr>
          <w:lang w:val="nl-NL"/>
        </w:rPr>
        <w:t xml:space="preserve">C labelling van C-atoom nummer 6 in </w:t>
      </w:r>
      <w:r w:rsidRPr="00FD1467">
        <w:rPr>
          <w:rStyle w:val="Unknownspecies"/>
          <w:lang w:val="nl-NL"/>
        </w:rPr>
        <w:t>F</w:t>
      </w:r>
      <w:r w:rsidRPr="00FD1467">
        <w:rPr>
          <w:lang w:val="nl-NL"/>
        </w:rPr>
        <w:br/>
      </w:r>
      <w:r w:rsidRPr="002335EE">
        <w:sym w:font="Wingdings" w:char="F0A8"/>
      </w:r>
      <w:r w:rsidRPr="00FD1467">
        <w:rPr>
          <w:lang w:val="nl-NL"/>
        </w:rPr>
        <w:t xml:space="preserve"> </w:t>
      </w:r>
      <w:r w:rsidRPr="00FD1467">
        <w:rPr>
          <w:vertAlign w:val="superscript"/>
          <w:lang w:val="nl-NL"/>
        </w:rPr>
        <w:t>13</w:t>
      </w:r>
      <w:r w:rsidRPr="00FD1467">
        <w:rPr>
          <w:lang w:val="nl-NL"/>
        </w:rPr>
        <w:t xml:space="preserve">C labelling van C-atoom nummer 5 in </w:t>
      </w:r>
      <w:r w:rsidRPr="00FD1467">
        <w:rPr>
          <w:rStyle w:val="Unknownspecies"/>
          <w:lang w:val="nl-NL"/>
        </w:rPr>
        <w:t>F</w:t>
      </w:r>
      <w:r w:rsidRPr="00FD1467">
        <w:rPr>
          <w:lang w:val="nl-NL"/>
        </w:rPr>
        <w:br/>
      </w:r>
      <w:r w:rsidRPr="002335EE">
        <w:sym w:font="Wingdings" w:char="F0A8"/>
      </w:r>
      <w:r w:rsidRPr="00FD1467">
        <w:rPr>
          <w:lang w:val="nl-NL"/>
        </w:rPr>
        <w:t xml:space="preserve"> </w:t>
      </w:r>
      <w:r w:rsidRPr="00FD1467">
        <w:rPr>
          <w:vertAlign w:val="superscript"/>
          <w:lang w:val="nl-NL"/>
        </w:rPr>
        <w:t>13</w:t>
      </w:r>
      <w:r w:rsidRPr="00FD1467">
        <w:rPr>
          <w:lang w:val="nl-NL"/>
        </w:rPr>
        <w:t xml:space="preserve">C labelling van C-atoom nummer 1 in </w:t>
      </w:r>
      <w:r w:rsidRPr="00FD1467">
        <w:rPr>
          <w:rStyle w:val="Unknownspecies"/>
          <w:lang w:val="nl-NL"/>
        </w:rPr>
        <w:t>F</w:t>
      </w:r>
      <w:r w:rsidRPr="00FD1467">
        <w:rPr>
          <w:rStyle w:val="Unknownspecies"/>
          <w:lang w:val="nl-NL"/>
        </w:rPr>
        <w:br/>
      </w:r>
      <w:r w:rsidRPr="002335EE">
        <w:sym w:font="Wingdings" w:char="F0A8"/>
      </w:r>
      <w:r w:rsidRPr="00FD1467">
        <w:rPr>
          <w:lang w:val="nl-NL"/>
        </w:rPr>
        <w:t xml:space="preserve"> </w:t>
      </w:r>
      <w:r w:rsidRPr="00FD1467">
        <w:rPr>
          <w:vertAlign w:val="superscript"/>
          <w:lang w:val="nl-NL"/>
        </w:rPr>
        <w:t>15</w:t>
      </w:r>
      <w:r w:rsidRPr="00FD1467">
        <w:rPr>
          <w:lang w:val="nl-NL"/>
        </w:rPr>
        <w:t xml:space="preserve">O labelling van </w:t>
      </w:r>
      <w:r w:rsidRPr="00C1348E">
        <w:rPr>
          <w:lang w:val="nl-NL"/>
        </w:rPr>
        <w:t>de glucosidische OH</w:t>
      </w:r>
      <w:r w:rsidRPr="00FD1467">
        <w:rPr>
          <w:lang w:val="nl-NL"/>
        </w:rPr>
        <w:t xml:space="preserve"> in </w:t>
      </w:r>
      <w:r w:rsidRPr="00FD1467">
        <w:rPr>
          <w:rStyle w:val="Unknownspecies"/>
          <w:lang w:val="nl-NL"/>
        </w:rPr>
        <w:t>F</w:t>
      </w:r>
      <w:r w:rsidRPr="00FD1467">
        <w:rPr>
          <w:lang w:val="nl-NL"/>
        </w:rPr>
        <w:br/>
      </w:r>
      <w:r w:rsidRPr="002335EE">
        <w:sym w:font="Wingdings" w:char="F0A8"/>
      </w:r>
      <w:r w:rsidRPr="00FD1467">
        <w:rPr>
          <w:lang w:val="nl-NL"/>
        </w:rPr>
        <w:t xml:space="preserve"> synthes</w:t>
      </w:r>
      <w:r>
        <w:rPr>
          <w:lang w:val="nl-NL"/>
        </w:rPr>
        <w:t>e van een ongebruikelijke isomeer van</w:t>
      </w:r>
      <w:r w:rsidRPr="00FD1467">
        <w:rPr>
          <w:lang w:val="nl-NL"/>
        </w:rPr>
        <w:t xml:space="preserve"> </w:t>
      </w:r>
      <w:r w:rsidRPr="00FD1467">
        <w:rPr>
          <w:rStyle w:val="Unknownspecies"/>
          <w:lang w:val="nl-NL"/>
        </w:rPr>
        <w:t>F</w:t>
      </w:r>
    </w:p>
    <w:p w14:paraId="03F93CDC" w14:textId="47FCEC56" w:rsidR="00BF4D8B" w:rsidRDefault="00A367FC" w:rsidP="00BF4D8B">
      <w:pPr>
        <w:keepLines/>
        <w:tabs>
          <w:tab w:val="left" w:pos="851"/>
        </w:tabs>
        <w:ind w:left="851" w:hanging="851"/>
        <w:rPr>
          <w:sz w:val="24"/>
          <w:lang w:val="nl-NL"/>
        </w:rPr>
      </w:pPr>
      <w:r>
        <w:rPr>
          <w:noProof/>
          <w:sz w:val="24"/>
          <w:lang w:val="nl-NL" w:eastAsia="nl-NL"/>
        </w:rPr>
        <w:drawing>
          <wp:anchor distT="0" distB="0" distL="114300" distR="114300" simplePos="0" relativeHeight="251876352" behindDoc="0" locked="0" layoutInCell="1" allowOverlap="1" wp14:anchorId="48ADDBF5" wp14:editId="16BF4988">
            <wp:simplePos x="0" y="0"/>
            <wp:positionH relativeFrom="column">
              <wp:posOffset>1283277</wp:posOffset>
            </wp:positionH>
            <wp:positionV relativeFrom="paragraph">
              <wp:posOffset>848360</wp:posOffset>
            </wp:positionV>
            <wp:extent cx="259080" cy="57150"/>
            <wp:effectExtent l="0" t="0" r="762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e.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080" cy="57150"/>
                    </a:xfrm>
                    <a:prstGeom prst="rect">
                      <a:avLst/>
                    </a:prstGeom>
                  </pic:spPr>
                </pic:pic>
              </a:graphicData>
            </a:graphic>
            <wp14:sizeRelH relativeFrom="margin">
              <wp14:pctWidth>0</wp14:pctWidth>
            </wp14:sizeRelH>
            <wp14:sizeRelV relativeFrom="margin">
              <wp14:pctHeight>0</wp14:pctHeight>
            </wp14:sizeRelV>
          </wp:anchor>
        </w:drawing>
      </w:r>
      <w:r w:rsidR="00BF4D8B" w:rsidRPr="00E60018">
        <w:rPr>
          <w:rStyle w:val="Subquestionnumber"/>
        </w:rPr>
        <w:t>8.3.1.</w:t>
      </w:r>
      <w:r w:rsidR="00BF4D8B">
        <w:tab/>
      </w:r>
      <w:r w:rsidR="00BF4D8B" w:rsidRPr="002B25E7">
        <w:rPr>
          <w:sz w:val="24"/>
          <w:u w:val="single"/>
          <w:lang w:val="nl-NL"/>
        </w:rPr>
        <w:t xml:space="preserve">Teken </w:t>
      </w:r>
      <w:r w:rsidR="00BF4D8B" w:rsidRPr="0084084F">
        <w:rPr>
          <w:sz w:val="24"/>
          <w:lang w:val="nl-NL"/>
        </w:rPr>
        <w:t>de structuur van</w:t>
      </w:r>
      <w:r w:rsidR="00BF4D8B" w:rsidRPr="002B25E7">
        <w:rPr>
          <w:sz w:val="24"/>
          <w:lang w:val="nl-NL"/>
        </w:rPr>
        <w:t xml:space="preserve"> </w:t>
      </w:r>
      <w:r w:rsidR="00BF4D8B" w:rsidRPr="002B25E7">
        <w:rPr>
          <w:b/>
          <w:sz w:val="24"/>
          <w:lang w:val="nl-NL"/>
        </w:rPr>
        <w:t>G</w:t>
      </w:r>
      <w:r w:rsidR="00BF4D8B" w:rsidRPr="002B25E7">
        <w:rPr>
          <w:sz w:val="24"/>
          <w:lang w:val="nl-NL"/>
        </w:rPr>
        <w:t xml:space="preserve"> </w:t>
      </w:r>
      <w:r w:rsidR="00BF4D8B">
        <w:rPr>
          <w:sz w:val="24"/>
          <w:lang w:val="nl-NL"/>
        </w:rPr>
        <w:t>en geef de stereo-isomerie aan.</w:t>
      </w:r>
      <w:r w:rsidR="00BF4D8B" w:rsidRPr="002B25E7">
        <w:rPr>
          <w:sz w:val="24"/>
          <w:lang w:val="nl-NL"/>
        </w:rPr>
        <w:t xml:space="preserve"> </w:t>
      </w:r>
      <w:r w:rsidR="00BF4D8B" w:rsidRPr="002B25E7">
        <w:rPr>
          <w:sz w:val="24"/>
          <w:lang w:val="nl-NL"/>
        </w:rPr>
        <w:br/>
      </w:r>
      <w:r w:rsidR="00BF4D8B" w:rsidRPr="00572CD4">
        <w:rPr>
          <w:sz w:val="24"/>
          <w:u w:val="single"/>
          <w:lang w:val="nl-NL"/>
        </w:rPr>
        <w:t>Teken</w:t>
      </w:r>
      <w:r w:rsidR="00BF4D8B">
        <w:rPr>
          <w:sz w:val="24"/>
          <w:lang w:val="nl-NL"/>
        </w:rPr>
        <w:t xml:space="preserve"> de stuctuur van </w:t>
      </w:r>
      <w:r w:rsidR="00BF4D8B" w:rsidRPr="00572CD4">
        <w:rPr>
          <w:b/>
          <w:sz w:val="24"/>
          <w:lang w:val="nl-NL"/>
        </w:rPr>
        <w:t>H</w:t>
      </w:r>
      <w:r w:rsidR="00BF4D8B">
        <w:rPr>
          <w:sz w:val="24"/>
          <w:lang w:val="nl-NL"/>
        </w:rPr>
        <w:t xml:space="preserve"> en gebruik hiervoor de reeds gedeeltelijk getekende struct</w:t>
      </w:r>
      <w:r w:rsidR="00567EE8">
        <w:rPr>
          <w:sz w:val="24"/>
          <w:lang w:val="nl-NL"/>
        </w:rPr>
        <w:t>uurformule</w:t>
      </w:r>
      <w:r w:rsidR="00BF4D8B">
        <w:rPr>
          <w:sz w:val="24"/>
          <w:lang w:val="nl-NL"/>
        </w:rPr>
        <w:t xml:space="preserve"> van de meest stabiele </w:t>
      </w:r>
      <w:r>
        <w:rPr>
          <w:sz w:val="24"/>
          <w:lang w:val="nl-NL"/>
        </w:rPr>
        <w:t>zes</w:t>
      </w:r>
      <w:r w:rsidR="00BF4D8B">
        <w:rPr>
          <w:sz w:val="24"/>
          <w:lang w:val="nl-NL"/>
        </w:rPr>
        <w:t xml:space="preserve">ring. Indien de absolute chiraliteit van een bepaald koolstofatoom niet bekend is, geef je die binding aan met </w:t>
      </w:r>
      <w:r>
        <w:rPr>
          <w:sz w:val="24"/>
          <w:lang w:val="nl-NL"/>
        </w:rPr>
        <w:t>een golflijntje (         ).</w:t>
      </w:r>
    </w:p>
    <w:p w14:paraId="0BA06B6A" w14:textId="77777777" w:rsidR="00BF4D8B" w:rsidRPr="00572CD4" w:rsidRDefault="00BF4D8B" w:rsidP="00BF4D8B">
      <w:pPr>
        <w:pStyle w:val="Subquestion"/>
        <w:rPr>
          <w:lang w:val="nl-NL"/>
        </w:rPr>
      </w:pPr>
    </w:p>
    <w:tbl>
      <w:tblPr>
        <w:tblStyle w:val="Structuretable"/>
        <w:tblpPr w:leftFromText="142" w:rightFromText="142" w:bottomFromText="142" w:vertAnchor="text" w:tblpY="1"/>
        <w:tblW w:w="0" w:type="auto"/>
        <w:tblLayout w:type="fixed"/>
        <w:tblLook w:val="04A0" w:firstRow="1" w:lastRow="0" w:firstColumn="1" w:lastColumn="0" w:noHBand="0" w:noVBand="1"/>
      </w:tblPr>
      <w:tblGrid>
        <w:gridCol w:w="4531"/>
        <w:gridCol w:w="4531"/>
      </w:tblGrid>
      <w:tr w:rsidR="00BF4D8B" w14:paraId="0EF72027" w14:textId="77777777" w:rsidTr="00DC7E90">
        <w:trPr>
          <w:trHeight w:val="3969"/>
        </w:trPr>
        <w:tc>
          <w:tcPr>
            <w:tcW w:w="4531" w:type="dxa"/>
          </w:tcPr>
          <w:p w14:paraId="24456A6C" w14:textId="77777777" w:rsidR="00BF4D8B" w:rsidRPr="00FA29FA" w:rsidRDefault="00BF4D8B" w:rsidP="00DC7E90">
            <w:pPr>
              <w:pStyle w:val="Problemtext"/>
              <w:rPr>
                <w:rStyle w:val="Unknownspecies"/>
              </w:rPr>
            </w:pPr>
            <w:r>
              <w:rPr>
                <w:rStyle w:val="Unknownspecies"/>
              </w:rPr>
              <w:t>G</w:t>
            </w:r>
          </w:p>
        </w:tc>
        <w:tc>
          <w:tcPr>
            <w:tcW w:w="4531" w:type="dxa"/>
          </w:tcPr>
          <w:p w14:paraId="16106B75" w14:textId="77777777" w:rsidR="00BF4D8B" w:rsidRPr="00FA29FA" w:rsidRDefault="00BF4D8B" w:rsidP="00DC7E90">
            <w:pPr>
              <w:pStyle w:val="Problemtext"/>
              <w:rPr>
                <w:rStyle w:val="Unknownspecies"/>
              </w:rPr>
            </w:pPr>
            <w:r>
              <w:rPr>
                <w:noProof/>
                <w:lang w:val="nl-NL" w:eastAsia="nl-NL"/>
              </w:rPr>
              <w:drawing>
                <wp:anchor distT="0" distB="0" distL="114300" distR="114300" simplePos="0" relativeHeight="251874304" behindDoc="0" locked="0" layoutInCell="1" allowOverlap="1" wp14:anchorId="75FEB4F7" wp14:editId="4771660F">
                  <wp:simplePos x="0" y="0"/>
                  <wp:positionH relativeFrom="column">
                    <wp:posOffset>583565</wp:posOffset>
                  </wp:positionH>
                  <wp:positionV relativeFrom="paragraph">
                    <wp:posOffset>769620</wp:posOffset>
                  </wp:positionV>
                  <wp:extent cx="1165798" cy="65722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ucose_Haworth.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5798" cy="657225"/>
                          </a:xfrm>
                          <a:prstGeom prst="rect">
                            <a:avLst/>
                          </a:prstGeom>
                        </pic:spPr>
                      </pic:pic>
                    </a:graphicData>
                  </a:graphic>
                  <wp14:sizeRelH relativeFrom="margin">
                    <wp14:pctWidth>0</wp14:pctWidth>
                  </wp14:sizeRelH>
                  <wp14:sizeRelV relativeFrom="margin">
                    <wp14:pctHeight>0</wp14:pctHeight>
                  </wp14:sizeRelV>
                </wp:anchor>
              </w:drawing>
            </w:r>
            <w:r>
              <w:rPr>
                <w:rStyle w:val="Unknownspecies"/>
              </w:rPr>
              <w:t>H</w:t>
            </w:r>
          </w:p>
        </w:tc>
      </w:tr>
    </w:tbl>
    <w:p w14:paraId="399937EF" w14:textId="77777777" w:rsidR="00BF4D8B" w:rsidRDefault="00BF4D8B" w:rsidP="00BF4D8B">
      <w:pPr>
        <w:pStyle w:val="Subquestion"/>
        <w:rPr>
          <w:rStyle w:val="Subquestionnumber"/>
        </w:rPr>
      </w:pPr>
    </w:p>
    <w:p w14:paraId="46039567" w14:textId="77777777" w:rsidR="00BF4D8B" w:rsidRDefault="00BF4D8B" w:rsidP="00BF4D8B">
      <w:pPr>
        <w:pStyle w:val="Subquestion"/>
        <w:rPr>
          <w:rStyle w:val="Subquestionnumber"/>
        </w:rPr>
      </w:pPr>
    </w:p>
    <w:p w14:paraId="1287787F" w14:textId="77777777" w:rsidR="00BF4D8B" w:rsidRPr="00097065" w:rsidRDefault="00BF4D8B" w:rsidP="00BF4D8B">
      <w:pPr>
        <w:pStyle w:val="Subquestion"/>
        <w:rPr>
          <w:lang w:val="nl-NL"/>
        </w:rPr>
      </w:pPr>
      <w:r w:rsidRPr="001D0272">
        <w:rPr>
          <w:rStyle w:val="Subquestionnumber"/>
          <w:lang w:val="nl-NL"/>
        </w:rPr>
        <w:t>8.3.2.</w:t>
      </w:r>
      <w:r w:rsidRPr="001D0272">
        <w:rPr>
          <w:lang w:val="nl-NL"/>
        </w:rPr>
        <w:tab/>
      </w:r>
      <w:r w:rsidRPr="0078196B">
        <w:rPr>
          <w:lang w:val="nl-NL"/>
        </w:rPr>
        <w:t xml:space="preserve">Vink één vakje aan </w:t>
      </w:r>
      <w:r>
        <w:rPr>
          <w:lang w:val="nl-NL"/>
        </w:rPr>
        <w:t xml:space="preserve">om aan te geven hoe de twee ringen in </w:t>
      </w:r>
      <w:r w:rsidRPr="00097065">
        <w:rPr>
          <w:b/>
          <w:lang w:val="nl-NL"/>
        </w:rPr>
        <w:t>G</w:t>
      </w:r>
      <w:r>
        <w:rPr>
          <w:lang w:val="nl-NL"/>
        </w:rPr>
        <w:t xml:space="preserve"> aan elkaar zitten.</w:t>
      </w:r>
    </w:p>
    <w:p w14:paraId="72265F13" w14:textId="77777777" w:rsidR="00BF4D8B" w:rsidRPr="00097065" w:rsidRDefault="00BF4D8B" w:rsidP="00BF4D8B">
      <w:pPr>
        <w:pStyle w:val="Subquestion"/>
        <w:rPr>
          <w:lang w:val="nl-NL"/>
        </w:rPr>
      </w:pPr>
      <w:r w:rsidRPr="00097065">
        <w:rPr>
          <w:lang w:val="nl-NL"/>
        </w:rPr>
        <w:tab/>
      </w:r>
      <w:r w:rsidRPr="002335EE">
        <w:sym w:font="Wingdings" w:char="F0A8"/>
      </w:r>
      <w:r w:rsidRPr="00097065">
        <w:rPr>
          <w:lang w:val="nl-NL"/>
        </w:rPr>
        <w:t xml:space="preserve"> beide kruispunten cis</w:t>
      </w:r>
      <w:r w:rsidRPr="00097065">
        <w:rPr>
          <w:lang w:val="nl-NL"/>
        </w:rPr>
        <w:br/>
      </w:r>
      <w:r w:rsidRPr="002335EE">
        <w:sym w:font="Wingdings" w:char="F0A8"/>
      </w:r>
      <w:r w:rsidRPr="00097065">
        <w:rPr>
          <w:lang w:val="nl-NL"/>
        </w:rPr>
        <w:t xml:space="preserve"> één cis kruispunt en één</w:t>
      </w:r>
      <w:r>
        <w:rPr>
          <w:lang w:val="nl-NL"/>
        </w:rPr>
        <w:t xml:space="preserve"> trans</w:t>
      </w:r>
      <w:r w:rsidRPr="00097065">
        <w:rPr>
          <w:lang w:val="nl-NL"/>
        </w:rPr>
        <w:t xml:space="preserve"> </w:t>
      </w:r>
      <w:r>
        <w:rPr>
          <w:lang w:val="nl-NL"/>
        </w:rPr>
        <w:t>kruispunt</w:t>
      </w:r>
      <w:r w:rsidRPr="00097065">
        <w:rPr>
          <w:lang w:val="nl-NL"/>
        </w:rPr>
        <w:br/>
      </w:r>
      <w:r w:rsidRPr="002335EE">
        <w:sym w:font="Wingdings" w:char="F0A8"/>
      </w:r>
      <w:r>
        <w:rPr>
          <w:lang w:val="nl-NL"/>
        </w:rPr>
        <w:t xml:space="preserve"> beide kruispunten trans</w:t>
      </w:r>
    </w:p>
    <w:p w14:paraId="6CC7332F" w14:textId="77777777" w:rsidR="00567EE8" w:rsidRDefault="00567EE8">
      <w:pPr>
        <w:rPr>
          <w:rStyle w:val="Subquestionnumber"/>
          <w:sz w:val="24"/>
          <w:lang w:val="nl-NL"/>
        </w:rPr>
      </w:pPr>
      <w:r>
        <w:rPr>
          <w:rStyle w:val="Subquestionnumber"/>
          <w:lang w:val="nl-NL"/>
        </w:rPr>
        <w:br w:type="page"/>
      </w:r>
    </w:p>
    <w:p w14:paraId="451A4BEC" w14:textId="4374A413" w:rsidR="00BF4D8B" w:rsidRPr="00221157" w:rsidRDefault="00BF4D8B" w:rsidP="00BF4D8B">
      <w:pPr>
        <w:pStyle w:val="Subquestion"/>
        <w:rPr>
          <w:lang w:val="nl-NL"/>
        </w:rPr>
      </w:pPr>
      <w:r w:rsidRPr="001D0272">
        <w:rPr>
          <w:rStyle w:val="Subquestionnumber"/>
          <w:lang w:val="nl-NL"/>
        </w:rPr>
        <w:lastRenderedPageBreak/>
        <w:t>8.3.3.</w:t>
      </w:r>
      <w:r w:rsidRPr="001D0272">
        <w:rPr>
          <w:lang w:val="nl-NL"/>
        </w:rPr>
        <w:tab/>
      </w:r>
      <w:r w:rsidRPr="00221157">
        <w:rPr>
          <w:lang w:val="nl-NL"/>
        </w:rPr>
        <w:t xml:space="preserve">Vink één of meer vakjes aan van beweringen die juist zijn voor </w:t>
      </w:r>
      <w:r w:rsidRPr="00221157">
        <w:rPr>
          <w:b/>
          <w:lang w:val="nl-NL"/>
        </w:rPr>
        <w:t>H</w:t>
      </w:r>
      <w:r w:rsidRPr="00221157">
        <w:rPr>
          <w:lang w:val="nl-NL"/>
        </w:rPr>
        <w:t>.</w:t>
      </w:r>
    </w:p>
    <w:p w14:paraId="1CDF657E" w14:textId="3D40959C" w:rsidR="00BF4D8B" w:rsidRPr="009D4491" w:rsidRDefault="00BF4D8B" w:rsidP="00BF4D8B">
      <w:pPr>
        <w:pStyle w:val="Subquestion"/>
        <w:rPr>
          <w:lang w:val="nl-NL"/>
        </w:rPr>
      </w:pPr>
      <w:r w:rsidRPr="00221157">
        <w:rPr>
          <w:lang w:val="nl-NL"/>
        </w:rPr>
        <w:tab/>
      </w:r>
      <w:r w:rsidRPr="002335EE">
        <w:sym w:font="Wingdings" w:char="F0A8"/>
      </w:r>
      <w:r w:rsidRPr="009D4491">
        <w:rPr>
          <w:lang w:val="nl-NL"/>
        </w:rPr>
        <w:t xml:space="preserve"> </w:t>
      </w:r>
      <w:r w:rsidRPr="009D4491">
        <w:rPr>
          <w:rStyle w:val="Unknownspecies"/>
          <w:lang w:val="nl-NL"/>
        </w:rPr>
        <w:t>H</w:t>
      </w:r>
      <w:r w:rsidRPr="009D4491">
        <w:rPr>
          <w:lang w:val="nl-NL"/>
        </w:rPr>
        <w:t xml:space="preserve"> is een reducerende suiker (reageert met Fehlings reagens)</w:t>
      </w:r>
      <w:r w:rsidRPr="009D4491">
        <w:rPr>
          <w:lang w:val="nl-NL"/>
        </w:rPr>
        <w:br/>
      </w:r>
      <w:r w:rsidRPr="002335EE">
        <w:sym w:font="Wingdings" w:char="F0A8"/>
      </w:r>
      <w:r w:rsidRPr="009D4491">
        <w:rPr>
          <w:lang w:val="nl-NL"/>
        </w:rPr>
        <w:t xml:space="preserve"> </w:t>
      </w:r>
      <w:r w:rsidRPr="009D4491">
        <w:rPr>
          <w:rStyle w:val="Unknownspecies"/>
          <w:lang w:val="nl-NL"/>
        </w:rPr>
        <w:t>H</w:t>
      </w:r>
      <w:r w:rsidRPr="009D4491">
        <w:rPr>
          <w:lang w:val="nl-NL"/>
        </w:rPr>
        <w:t xml:space="preserve"> is </w:t>
      </w:r>
      <w:r w:rsidRPr="00150BBD">
        <w:rPr>
          <w:lang w:val="nl-NL"/>
        </w:rPr>
        <w:t xml:space="preserve">een </w:t>
      </w:r>
      <w:r w:rsidR="00150BBD" w:rsidRPr="00150BBD">
        <w:rPr>
          <w:lang w:val="nl-NL"/>
        </w:rPr>
        <w:t>‘aldaar</w:t>
      </w:r>
      <w:r w:rsidRPr="00150BBD">
        <w:rPr>
          <w:lang w:val="nl-NL"/>
        </w:rPr>
        <w:t>zuur</w:t>
      </w:r>
      <w:r w:rsidR="00150BBD" w:rsidRPr="00150BBD">
        <w:rPr>
          <w:lang w:val="nl-NL"/>
        </w:rPr>
        <w:t>’</w:t>
      </w:r>
      <w:r w:rsidRPr="00150BBD">
        <w:rPr>
          <w:lang w:val="nl-NL"/>
        </w:rPr>
        <w:t xml:space="preserve"> (dicarbonzuurderivaat van een aldose)</w:t>
      </w:r>
      <w:r w:rsidRPr="00150BBD">
        <w:rPr>
          <w:lang w:val="nl-NL"/>
        </w:rPr>
        <w:br/>
      </w:r>
      <w:r w:rsidRPr="00150BBD">
        <w:sym w:font="Wingdings" w:char="F0A8"/>
      </w:r>
      <w:r w:rsidRPr="00150BBD">
        <w:rPr>
          <w:lang w:val="nl-NL"/>
        </w:rPr>
        <w:t xml:space="preserve"> </w:t>
      </w:r>
      <w:r w:rsidRPr="00150BBD">
        <w:rPr>
          <w:rStyle w:val="Unknownspecies"/>
          <w:lang w:val="nl-NL"/>
        </w:rPr>
        <w:t>H</w:t>
      </w:r>
      <w:r w:rsidRPr="00150BBD">
        <w:rPr>
          <w:lang w:val="nl-NL"/>
        </w:rPr>
        <w:t xml:space="preserve"> is een </w:t>
      </w:r>
      <w:r w:rsidR="00150BBD" w:rsidRPr="00150BBD">
        <w:rPr>
          <w:lang w:val="nl-NL"/>
        </w:rPr>
        <w:t>‘</w:t>
      </w:r>
      <w:r w:rsidRPr="00150BBD">
        <w:rPr>
          <w:lang w:val="nl-NL"/>
        </w:rPr>
        <w:t>aldonzuur</w:t>
      </w:r>
      <w:r w:rsidR="00150BBD" w:rsidRPr="00150BBD">
        <w:rPr>
          <w:lang w:val="nl-NL"/>
        </w:rPr>
        <w:t>’</w:t>
      </w:r>
      <w:r w:rsidRPr="00150BBD">
        <w:rPr>
          <w:lang w:val="nl-NL"/>
        </w:rPr>
        <w:t xml:space="preserve"> (derivaat van een aldose </w:t>
      </w:r>
      <w:r w:rsidR="00567EE8" w:rsidRPr="00150BBD">
        <w:rPr>
          <w:lang w:val="nl-NL"/>
        </w:rPr>
        <w:t>waarbij</w:t>
      </w:r>
      <w:r w:rsidRPr="00150BBD">
        <w:rPr>
          <w:lang w:val="nl-NL"/>
        </w:rPr>
        <w:t xml:space="preserve"> C</w:t>
      </w:r>
      <w:r w:rsidR="00567EE8" w:rsidRPr="00150BBD">
        <w:rPr>
          <w:lang w:val="nl-NL"/>
        </w:rPr>
        <w:t> </w:t>
      </w:r>
      <w:r w:rsidRPr="00150BBD">
        <w:rPr>
          <w:lang w:val="nl-NL"/>
        </w:rPr>
        <w:t xml:space="preserve">atoom </w:t>
      </w:r>
      <w:r w:rsidR="00150BBD" w:rsidRPr="00150BBD">
        <w:rPr>
          <w:lang w:val="nl-NL"/>
        </w:rPr>
        <w:t xml:space="preserve">met </w:t>
      </w:r>
      <w:r w:rsidRPr="00150BBD">
        <w:rPr>
          <w:lang w:val="nl-NL"/>
        </w:rPr>
        <w:t>nummer 1</w:t>
      </w:r>
      <w:r w:rsidR="00567EE8" w:rsidRPr="00150BBD">
        <w:rPr>
          <w:lang w:val="nl-NL"/>
        </w:rPr>
        <w:t xml:space="preserve"> deel uitmaakt van een carbonzuurgroep</w:t>
      </w:r>
      <w:r w:rsidRPr="00150BBD">
        <w:rPr>
          <w:lang w:val="nl-NL"/>
        </w:rPr>
        <w:t>)</w:t>
      </w:r>
      <w:r w:rsidRPr="00150BBD">
        <w:rPr>
          <w:lang w:val="nl-NL"/>
        </w:rPr>
        <w:br/>
      </w:r>
      <w:r w:rsidRPr="00150BBD">
        <w:sym w:font="Wingdings" w:char="F0A8"/>
      </w:r>
      <w:r w:rsidRPr="00150BBD">
        <w:rPr>
          <w:lang w:val="nl-NL"/>
        </w:rPr>
        <w:t xml:space="preserve"> </w:t>
      </w:r>
      <w:r w:rsidRPr="00150BBD">
        <w:rPr>
          <w:rStyle w:val="Unknownspecies"/>
          <w:lang w:val="nl-NL"/>
        </w:rPr>
        <w:t>H</w:t>
      </w:r>
      <w:r w:rsidR="00150BBD" w:rsidRPr="00150BBD">
        <w:rPr>
          <w:lang w:val="nl-NL"/>
        </w:rPr>
        <w:t xml:space="preserve"> is een</w:t>
      </w:r>
      <w:r w:rsidRPr="00150BBD">
        <w:rPr>
          <w:lang w:val="nl-NL"/>
        </w:rPr>
        <w:t xml:space="preserve"> </w:t>
      </w:r>
      <w:r w:rsidR="00150BBD" w:rsidRPr="00150BBD">
        <w:rPr>
          <w:lang w:val="nl-NL"/>
        </w:rPr>
        <w:t>‘</w:t>
      </w:r>
      <w:r w:rsidRPr="00150BBD">
        <w:rPr>
          <w:lang w:val="nl-NL"/>
        </w:rPr>
        <w:t>uronzuur</w:t>
      </w:r>
      <w:r w:rsidR="00150BBD" w:rsidRPr="00150BBD">
        <w:rPr>
          <w:lang w:val="nl-NL"/>
        </w:rPr>
        <w:t>’</w:t>
      </w:r>
      <w:r w:rsidRPr="00150BBD">
        <w:rPr>
          <w:lang w:val="nl-NL"/>
        </w:rPr>
        <w:t xml:space="preserve"> (derivaat van een aldose </w:t>
      </w:r>
      <w:r w:rsidR="00150BBD" w:rsidRPr="00150BBD">
        <w:rPr>
          <w:lang w:val="nl-NL"/>
        </w:rPr>
        <w:t>waarbij het</w:t>
      </w:r>
      <w:r w:rsidRPr="00150BBD">
        <w:rPr>
          <w:lang w:val="nl-NL"/>
        </w:rPr>
        <w:t xml:space="preserve"> C</w:t>
      </w:r>
      <w:r w:rsidR="00567EE8" w:rsidRPr="00150BBD">
        <w:rPr>
          <w:lang w:val="nl-NL"/>
        </w:rPr>
        <w:t> </w:t>
      </w:r>
      <w:r w:rsidR="00150BBD" w:rsidRPr="00150BBD">
        <w:rPr>
          <w:lang w:val="nl-NL"/>
        </w:rPr>
        <w:t>atoom met</w:t>
      </w:r>
      <w:r w:rsidRPr="00150BBD">
        <w:rPr>
          <w:lang w:val="nl-NL"/>
        </w:rPr>
        <w:t xml:space="preserve"> nummer 4 of 5 </w:t>
      </w:r>
      <w:r w:rsidR="00150BBD" w:rsidRPr="00150BBD">
        <w:rPr>
          <w:lang w:val="nl-NL"/>
        </w:rPr>
        <w:t>o</w:t>
      </w:r>
      <w:r w:rsidRPr="00150BBD">
        <w:rPr>
          <w:lang w:val="nl-NL"/>
        </w:rPr>
        <w:t xml:space="preserve">f </w:t>
      </w:r>
      <w:r w:rsidR="00150BBD" w:rsidRPr="00150BBD">
        <w:rPr>
          <w:lang w:val="nl-NL"/>
        </w:rPr>
        <w:t>het</w:t>
      </w:r>
      <w:r w:rsidR="00150BBD">
        <w:rPr>
          <w:lang w:val="nl-NL"/>
        </w:rPr>
        <w:t xml:space="preserve"> C atoom met </w:t>
      </w:r>
      <w:r>
        <w:rPr>
          <w:lang w:val="nl-NL"/>
        </w:rPr>
        <w:t>nummer 5 of 6</w:t>
      </w:r>
      <w:r w:rsidR="00150BBD">
        <w:rPr>
          <w:lang w:val="nl-NL"/>
        </w:rPr>
        <w:t xml:space="preserve"> deel uitmaakt van een carbonzuurgroep</w:t>
      </w:r>
      <w:r w:rsidRPr="009D4491">
        <w:rPr>
          <w:lang w:val="nl-NL"/>
        </w:rPr>
        <w:t>)</w:t>
      </w:r>
      <w:r w:rsidRPr="009D4491">
        <w:rPr>
          <w:lang w:val="nl-NL"/>
        </w:rPr>
        <w:br/>
      </w:r>
      <w:r w:rsidRPr="002335EE">
        <w:sym w:font="Wingdings" w:char="F0A8"/>
      </w:r>
      <w:r w:rsidRPr="009D4491">
        <w:rPr>
          <w:lang w:val="nl-NL"/>
        </w:rPr>
        <w:t xml:space="preserve"> </w:t>
      </w:r>
      <w:r w:rsidRPr="009D4491">
        <w:rPr>
          <w:rStyle w:val="Unknownspecies"/>
          <w:lang w:val="nl-NL"/>
        </w:rPr>
        <w:t>H</w:t>
      </w:r>
      <w:r w:rsidRPr="009D4491">
        <w:rPr>
          <w:lang w:val="nl-NL"/>
        </w:rPr>
        <w:t xml:space="preserve"> is </w:t>
      </w:r>
      <w:r>
        <w:rPr>
          <w:lang w:val="nl-NL"/>
        </w:rPr>
        <w:t>een</w:t>
      </w:r>
      <w:r w:rsidRPr="009D4491">
        <w:rPr>
          <w:lang w:val="nl-NL"/>
        </w:rPr>
        <w:t xml:space="preserve"> ketose</w:t>
      </w:r>
      <w:r w:rsidRPr="009D4491">
        <w:rPr>
          <w:lang w:val="nl-NL"/>
        </w:rPr>
        <w:br/>
      </w:r>
      <w:r w:rsidRPr="002335EE">
        <w:sym w:font="Wingdings" w:char="F0A8"/>
      </w:r>
      <w:r w:rsidRPr="009D4491">
        <w:rPr>
          <w:lang w:val="nl-NL"/>
        </w:rPr>
        <w:t xml:space="preserve"> </w:t>
      </w:r>
      <w:r w:rsidRPr="009D4491">
        <w:rPr>
          <w:rStyle w:val="Unknownspecies"/>
          <w:lang w:val="nl-NL"/>
        </w:rPr>
        <w:t>H</w:t>
      </w:r>
      <w:r>
        <w:rPr>
          <w:lang w:val="nl-NL"/>
        </w:rPr>
        <w:t xml:space="preserve"> is een lacton</w:t>
      </w:r>
      <w:r w:rsidRPr="009D4491">
        <w:rPr>
          <w:lang w:val="nl-NL"/>
        </w:rPr>
        <w:br/>
      </w:r>
      <w:r w:rsidRPr="002335EE">
        <w:sym w:font="Wingdings" w:char="F0A8"/>
      </w:r>
      <w:r w:rsidRPr="009D4491">
        <w:rPr>
          <w:lang w:val="nl-NL"/>
        </w:rPr>
        <w:t xml:space="preserve"> </w:t>
      </w:r>
      <w:r w:rsidRPr="009D4491">
        <w:rPr>
          <w:rStyle w:val="Unknownspecies"/>
          <w:lang w:val="nl-NL"/>
        </w:rPr>
        <w:t>H</w:t>
      </w:r>
      <w:r>
        <w:rPr>
          <w:lang w:val="nl-NL"/>
        </w:rPr>
        <w:t xml:space="preserve"> is een</w:t>
      </w:r>
      <w:r w:rsidRPr="009D4491">
        <w:rPr>
          <w:lang w:val="nl-NL"/>
        </w:rPr>
        <w:t xml:space="preserve"> </w:t>
      </w:r>
      <w:r w:rsidRPr="009D4491">
        <w:rPr>
          <w:smallCaps/>
          <w:lang w:val="nl-NL"/>
        </w:rPr>
        <w:t>d</w:t>
      </w:r>
      <w:r w:rsidRPr="009D4491">
        <w:rPr>
          <w:lang w:val="nl-NL"/>
        </w:rPr>
        <w:t xml:space="preserve"> su</w:t>
      </w:r>
      <w:r>
        <w:rPr>
          <w:lang w:val="nl-NL"/>
        </w:rPr>
        <w:t>iker</w:t>
      </w:r>
      <w:r w:rsidRPr="009D4491">
        <w:rPr>
          <w:lang w:val="nl-NL"/>
        </w:rPr>
        <w:t xml:space="preserve"> </w:t>
      </w:r>
      <w:r w:rsidRPr="009D4491">
        <w:rPr>
          <w:lang w:val="nl-NL"/>
        </w:rPr>
        <w:br/>
      </w:r>
      <w:r w:rsidRPr="002335EE">
        <w:sym w:font="Wingdings" w:char="F0A8"/>
      </w:r>
      <w:r w:rsidRPr="009D4491">
        <w:rPr>
          <w:lang w:val="nl-NL"/>
        </w:rPr>
        <w:t xml:space="preserve"> </w:t>
      </w:r>
      <w:r w:rsidRPr="009D4491">
        <w:rPr>
          <w:rStyle w:val="Unknownspecies"/>
          <w:lang w:val="nl-NL"/>
        </w:rPr>
        <w:t>H</w:t>
      </w:r>
      <w:r w:rsidRPr="009D4491">
        <w:rPr>
          <w:lang w:val="nl-NL"/>
        </w:rPr>
        <w:t xml:space="preserve"> is </w:t>
      </w:r>
      <w:r>
        <w:rPr>
          <w:lang w:val="nl-NL"/>
        </w:rPr>
        <w:t xml:space="preserve">niet </w:t>
      </w:r>
      <w:r w:rsidRPr="009D4491">
        <w:rPr>
          <w:lang w:val="nl-NL"/>
        </w:rPr>
        <w:t>chira</w:t>
      </w:r>
      <w:r>
        <w:rPr>
          <w:lang w:val="nl-NL"/>
        </w:rPr>
        <w:t>a</w:t>
      </w:r>
      <w:r w:rsidRPr="009D4491">
        <w:rPr>
          <w:lang w:val="nl-NL"/>
        </w:rPr>
        <w:t>l</w:t>
      </w:r>
      <w:r w:rsidRPr="009D4491">
        <w:rPr>
          <w:lang w:val="nl-NL"/>
        </w:rPr>
        <w:br/>
      </w:r>
      <w:r w:rsidRPr="002335EE">
        <w:sym w:font="Wingdings" w:char="F0A8"/>
      </w:r>
      <w:r w:rsidRPr="009D4491">
        <w:rPr>
          <w:lang w:val="nl-NL"/>
        </w:rPr>
        <w:t xml:space="preserve"> </w:t>
      </w:r>
      <w:r w:rsidRPr="009D4491">
        <w:rPr>
          <w:rStyle w:val="Unknownspecies"/>
          <w:lang w:val="nl-NL"/>
        </w:rPr>
        <w:t>H</w:t>
      </w:r>
      <w:r>
        <w:rPr>
          <w:lang w:val="nl-NL"/>
        </w:rPr>
        <w:t xml:space="preserve"> is een</w:t>
      </w:r>
      <w:r w:rsidRPr="009D4491">
        <w:rPr>
          <w:lang w:val="nl-NL"/>
        </w:rPr>
        <w:t xml:space="preserve"> meso</w:t>
      </w:r>
      <w:r>
        <w:rPr>
          <w:lang w:val="nl-NL"/>
        </w:rPr>
        <w:t>verbinding</w:t>
      </w:r>
    </w:p>
    <w:sectPr w:rsidR="00BF4D8B" w:rsidRPr="009D4491" w:rsidSect="00EB04E9">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4B470" w14:textId="77777777" w:rsidR="00430CDA" w:rsidRDefault="00430CDA" w:rsidP="006B6A61">
      <w:pPr>
        <w:spacing w:after="0" w:line="240" w:lineRule="auto"/>
      </w:pPr>
      <w:r>
        <w:separator/>
      </w:r>
    </w:p>
    <w:p w14:paraId="286B2732" w14:textId="77777777" w:rsidR="00430CDA" w:rsidRDefault="00430CDA"/>
  </w:endnote>
  <w:endnote w:type="continuationSeparator" w:id="0">
    <w:p w14:paraId="67569011" w14:textId="77777777" w:rsidR="00430CDA" w:rsidRDefault="00430CDA" w:rsidP="006B6A61">
      <w:pPr>
        <w:spacing w:after="0" w:line="240" w:lineRule="auto"/>
      </w:pPr>
      <w:r>
        <w:continuationSeparator/>
      </w:r>
    </w:p>
    <w:p w14:paraId="7EE1D688" w14:textId="77777777" w:rsidR="00430CDA" w:rsidRDefault="00430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SF">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16B6" w14:textId="77777777" w:rsidR="007F4B66" w:rsidRDefault="00430CDA" w:rsidP="00B766F2">
    <w:pPr>
      <w:pStyle w:val="Voettekst"/>
    </w:pPr>
    <w:r>
      <w:pict w14:anchorId="15C55DE8">
        <v:rect id="_x0000_i1030" style="width:453.6pt;height:1pt" o:hralign="center" o:hrstd="t" o:hrnoshade="t" o:hr="t" fillcolor="black [3213]" stroked="f"/>
      </w:pict>
    </w:r>
  </w:p>
  <w:p w14:paraId="3CC7FA84" w14:textId="5DFC6D5B" w:rsidR="007F4B66" w:rsidRPr="00B766F2" w:rsidRDefault="007F4B66" w:rsidP="00B766F2">
    <w:pPr>
      <w:pStyle w:val="Voettekst"/>
    </w:pPr>
    <w:r w:rsidRPr="00B766F2">
      <w:t>48</w:t>
    </w:r>
    <w:r>
      <w:rPr>
        <w:vertAlign w:val="superscript"/>
      </w:rPr>
      <w:t>ste</w:t>
    </w:r>
    <w:r w:rsidRPr="00B766F2">
      <w:t xml:space="preserve"> IChO Theor</w:t>
    </w:r>
    <w:r>
      <w:t>i</w:t>
    </w:r>
    <w:r w:rsidRPr="00B766F2">
      <w:t>et</w:t>
    </w:r>
    <w:r>
      <w:t>oets, NL versie</w:t>
    </w:r>
    <w:r>
      <w:tab/>
    </w:r>
    <w:r w:rsidRPr="00B766F2">
      <w:fldChar w:fldCharType="begin"/>
    </w:r>
    <w:r w:rsidRPr="00B766F2">
      <w:instrText xml:space="preserve"> PAGE   \* MERGEFORMAT </w:instrText>
    </w:r>
    <w:r w:rsidRPr="00B766F2">
      <w:fldChar w:fldCharType="separate"/>
    </w:r>
    <w:r w:rsidR="00414025">
      <w:rPr>
        <w:noProof/>
      </w:rPr>
      <w:t>8</w:t>
    </w:r>
    <w:r w:rsidRPr="00B766F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BA051" w14:textId="77777777" w:rsidR="007F4B66" w:rsidRDefault="007F4B6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327A1" w14:textId="77777777" w:rsidR="007F4B66" w:rsidRDefault="00430CDA" w:rsidP="00B766F2">
    <w:pPr>
      <w:pStyle w:val="Voettekst"/>
    </w:pPr>
    <w:r>
      <w:pict w14:anchorId="3D8E8028">
        <v:rect id="_x0000_i1032" style="width:453.6pt;height:1pt" o:hralign="center" o:hrstd="t" o:hrnoshade="t" o:hr="t" fillcolor="black [3213]" stroked="f"/>
      </w:pict>
    </w:r>
  </w:p>
  <w:p w14:paraId="08841034" w14:textId="5BA49093" w:rsidR="007F4B66" w:rsidRPr="00B766F2" w:rsidRDefault="007F4B66" w:rsidP="00B766F2">
    <w:pPr>
      <w:pStyle w:val="Voettekst"/>
    </w:pPr>
    <w:r w:rsidRPr="00B766F2">
      <w:t>48</w:t>
    </w:r>
    <w:r>
      <w:rPr>
        <w:vertAlign w:val="superscript"/>
      </w:rPr>
      <w:t>ste</w:t>
    </w:r>
    <w:r w:rsidRPr="00B766F2">
      <w:t xml:space="preserve"> IChO Theoreti</w:t>
    </w:r>
    <w:r>
      <w:t>etoets, NL versie</w:t>
    </w:r>
    <w:r>
      <w:tab/>
    </w:r>
    <w:r w:rsidRPr="00B766F2">
      <w:fldChar w:fldCharType="begin"/>
    </w:r>
    <w:r w:rsidRPr="00B766F2">
      <w:instrText xml:space="preserve"> PAGE   \* MERGEFORMAT </w:instrText>
    </w:r>
    <w:r w:rsidRPr="00B766F2">
      <w:fldChar w:fldCharType="separate"/>
    </w:r>
    <w:r w:rsidR="00414025">
      <w:rPr>
        <w:noProof/>
      </w:rPr>
      <w:t>31</w:t>
    </w:r>
    <w:r w:rsidRPr="00B766F2">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D58C4" w14:textId="77777777" w:rsidR="007F4B66" w:rsidRDefault="007F4B6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61A0E" w14:textId="77777777" w:rsidR="00430CDA" w:rsidRPr="00E208DE" w:rsidRDefault="00430CDA" w:rsidP="00E208DE">
      <w:pPr>
        <w:pStyle w:val="Voettekst"/>
      </w:pPr>
    </w:p>
    <w:p w14:paraId="1A9255B8" w14:textId="77777777" w:rsidR="00430CDA" w:rsidRDefault="00430CDA"/>
    <w:p w14:paraId="7AEF2405" w14:textId="77777777" w:rsidR="00430CDA" w:rsidRDefault="00430CDA" w:rsidP="00D354D7"/>
  </w:footnote>
  <w:footnote w:type="continuationSeparator" w:id="0">
    <w:p w14:paraId="67B5C337" w14:textId="77777777" w:rsidR="00430CDA" w:rsidRDefault="00430CDA" w:rsidP="006B6A61">
      <w:pPr>
        <w:spacing w:after="0" w:line="240" w:lineRule="auto"/>
      </w:pPr>
      <w:r>
        <w:continuationSeparator/>
      </w:r>
    </w:p>
    <w:p w14:paraId="430F0705" w14:textId="77777777" w:rsidR="00430CDA" w:rsidRDefault="00430C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04960" w14:textId="77777777" w:rsidR="007F4B66" w:rsidRPr="00B766F2" w:rsidRDefault="007F4B66" w:rsidP="00B766F2">
    <w:pPr>
      <w:pStyle w:val="Koptekst"/>
    </w:pPr>
    <w:r>
      <w:tab/>
      <w:t>Code: XXX-01</w:t>
    </w:r>
  </w:p>
  <w:p w14:paraId="38FBB547" w14:textId="77777777" w:rsidR="007F4B66" w:rsidRPr="006B6A61" w:rsidRDefault="00430CDA" w:rsidP="00B766F2">
    <w:pPr>
      <w:pStyle w:val="Koptekst"/>
    </w:pPr>
    <w:r>
      <w:pict w14:anchorId="435B046B">
        <v:rect id="_x0000_i1029" style="width:453.6pt;height:1pt" o:hralign="center" o:hrstd="t" o:hrnoshade="t" o:hr="t" fillcolor="black [3213]"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483B" w14:textId="77777777" w:rsidR="007F4B66" w:rsidRDefault="007F4B6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4A79" w14:textId="421D0EC4" w:rsidR="007F4B66" w:rsidRPr="00B766F2" w:rsidRDefault="007F4B66" w:rsidP="00B766F2">
    <w:pPr>
      <w:pStyle w:val="Koptekst"/>
    </w:pPr>
    <w:r>
      <w:tab/>
      <w:t>Code: XXX-01</w:t>
    </w:r>
  </w:p>
  <w:p w14:paraId="0997E392" w14:textId="77777777" w:rsidR="007F4B66" w:rsidRPr="006B6A61" w:rsidRDefault="00430CDA" w:rsidP="00B766F2">
    <w:pPr>
      <w:pStyle w:val="Koptekst"/>
    </w:pPr>
    <w:r>
      <w:pict w14:anchorId="268E5639">
        <v:rect id="_x0000_i1031" style="width:453.6pt;height:1pt" o:hralign="center" o:hrstd="t" o:hrnoshade="t" o:hr="t" fillcolor="black [3213]"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241B1" w14:textId="77777777" w:rsidR="007F4B66" w:rsidRDefault="007F4B6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E0AE4E"/>
    <w:lvl w:ilvl="0">
      <w:start w:val="1"/>
      <w:numFmt w:val="decimal"/>
      <w:lvlText w:val="%1."/>
      <w:lvlJc w:val="left"/>
      <w:pPr>
        <w:tabs>
          <w:tab w:val="num" w:pos="1492"/>
        </w:tabs>
        <w:ind w:left="1492" w:hanging="360"/>
      </w:pPr>
    </w:lvl>
  </w:abstractNum>
  <w:abstractNum w:abstractNumId="1">
    <w:nsid w:val="FFFFFF7D"/>
    <w:multiLevelType w:val="singleLevel"/>
    <w:tmpl w:val="22F2FB2A"/>
    <w:lvl w:ilvl="0">
      <w:start w:val="1"/>
      <w:numFmt w:val="decimal"/>
      <w:lvlText w:val="%1."/>
      <w:lvlJc w:val="left"/>
      <w:pPr>
        <w:tabs>
          <w:tab w:val="num" w:pos="1209"/>
        </w:tabs>
        <w:ind w:left="1209" w:hanging="360"/>
      </w:pPr>
    </w:lvl>
  </w:abstractNum>
  <w:abstractNum w:abstractNumId="2">
    <w:nsid w:val="FFFFFF7E"/>
    <w:multiLevelType w:val="singleLevel"/>
    <w:tmpl w:val="0CD82492"/>
    <w:lvl w:ilvl="0">
      <w:start w:val="1"/>
      <w:numFmt w:val="decimal"/>
      <w:lvlText w:val="%1."/>
      <w:lvlJc w:val="left"/>
      <w:pPr>
        <w:tabs>
          <w:tab w:val="num" w:pos="926"/>
        </w:tabs>
        <w:ind w:left="926" w:hanging="360"/>
      </w:pPr>
    </w:lvl>
  </w:abstractNum>
  <w:abstractNum w:abstractNumId="3">
    <w:nsid w:val="FFFFFF7F"/>
    <w:multiLevelType w:val="singleLevel"/>
    <w:tmpl w:val="369C55AC"/>
    <w:lvl w:ilvl="0">
      <w:start w:val="1"/>
      <w:numFmt w:val="decimal"/>
      <w:lvlText w:val="%1."/>
      <w:lvlJc w:val="left"/>
      <w:pPr>
        <w:tabs>
          <w:tab w:val="num" w:pos="643"/>
        </w:tabs>
        <w:ind w:left="643" w:hanging="360"/>
      </w:pPr>
    </w:lvl>
  </w:abstractNum>
  <w:abstractNum w:abstractNumId="4">
    <w:nsid w:val="FFFFFF80"/>
    <w:multiLevelType w:val="singleLevel"/>
    <w:tmpl w:val="173249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8692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DEA8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2EB5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E6B1DE"/>
    <w:lvl w:ilvl="0">
      <w:start w:val="1"/>
      <w:numFmt w:val="decimal"/>
      <w:lvlText w:val="%1."/>
      <w:lvlJc w:val="left"/>
      <w:pPr>
        <w:tabs>
          <w:tab w:val="num" w:pos="360"/>
        </w:tabs>
        <w:ind w:left="360" w:hanging="360"/>
      </w:pPr>
    </w:lvl>
  </w:abstractNum>
  <w:abstractNum w:abstractNumId="9">
    <w:nsid w:val="FFFFFF89"/>
    <w:multiLevelType w:val="singleLevel"/>
    <w:tmpl w:val="FB92CFA2"/>
    <w:lvl w:ilvl="0">
      <w:start w:val="1"/>
      <w:numFmt w:val="bullet"/>
      <w:lvlText w:val=""/>
      <w:lvlJc w:val="left"/>
      <w:pPr>
        <w:tabs>
          <w:tab w:val="num" w:pos="360"/>
        </w:tabs>
        <w:ind w:left="360" w:hanging="360"/>
      </w:pPr>
      <w:rPr>
        <w:rFonts w:ascii="Symbol" w:hAnsi="Symbol" w:hint="default"/>
      </w:rPr>
    </w:lvl>
  </w:abstractNum>
  <w:abstractNum w:abstractNumId="10">
    <w:nsid w:val="50D3766C"/>
    <w:multiLevelType w:val="hybridMultilevel"/>
    <w:tmpl w:val="D5303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79951141"/>
    <w:multiLevelType w:val="hybridMultilevel"/>
    <w:tmpl w:val="38B0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09"/>
  <w:hyphenationZone w:val="425"/>
  <w:clickAndTypeStyle w:val="Problem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302"/>
    <w:rsid w:val="00013A04"/>
    <w:rsid w:val="000224EA"/>
    <w:rsid w:val="000255D7"/>
    <w:rsid w:val="00036FEC"/>
    <w:rsid w:val="000431A2"/>
    <w:rsid w:val="0004517F"/>
    <w:rsid w:val="00046C8D"/>
    <w:rsid w:val="00054234"/>
    <w:rsid w:val="00054E97"/>
    <w:rsid w:val="00060177"/>
    <w:rsid w:val="00082AA5"/>
    <w:rsid w:val="00083528"/>
    <w:rsid w:val="00093768"/>
    <w:rsid w:val="000945B5"/>
    <w:rsid w:val="00095F54"/>
    <w:rsid w:val="000B1577"/>
    <w:rsid w:val="000B48D8"/>
    <w:rsid w:val="000B6D93"/>
    <w:rsid w:val="000C4A8D"/>
    <w:rsid w:val="000D0E1C"/>
    <w:rsid w:val="000D37D8"/>
    <w:rsid w:val="000D4E05"/>
    <w:rsid w:val="000E49BD"/>
    <w:rsid w:val="000F607D"/>
    <w:rsid w:val="00104B44"/>
    <w:rsid w:val="001117DD"/>
    <w:rsid w:val="00122891"/>
    <w:rsid w:val="00137220"/>
    <w:rsid w:val="001413DD"/>
    <w:rsid w:val="00150BBD"/>
    <w:rsid w:val="00156DC0"/>
    <w:rsid w:val="00157B14"/>
    <w:rsid w:val="0016278A"/>
    <w:rsid w:val="00165E66"/>
    <w:rsid w:val="0017452D"/>
    <w:rsid w:val="00185E17"/>
    <w:rsid w:val="001876E9"/>
    <w:rsid w:val="00193030"/>
    <w:rsid w:val="001931F2"/>
    <w:rsid w:val="0019541F"/>
    <w:rsid w:val="001977EE"/>
    <w:rsid w:val="001A45E7"/>
    <w:rsid w:val="001A4854"/>
    <w:rsid w:val="001B04B1"/>
    <w:rsid w:val="001B6D8A"/>
    <w:rsid w:val="001C7F8B"/>
    <w:rsid w:val="001D3770"/>
    <w:rsid w:val="001E7540"/>
    <w:rsid w:val="002036DF"/>
    <w:rsid w:val="00205C5C"/>
    <w:rsid w:val="002271B3"/>
    <w:rsid w:val="00232ABC"/>
    <w:rsid w:val="0023479E"/>
    <w:rsid w:val="002368D3"/>
    <w:rsid w:val="00243E5C"/>
    <w:rsid w:val="0024678E"/>
    <w:rsid w:val="00246D1D"/>
    <w:rsid w:val="00251D33"/>
    <w:rsid w:val="00284ED1"/>
    <w:rsid w:val="00296F28"/>
    <w:rsid w:val="002A4263"/>
    <w:rsid w:val="002A588A"/>
    <w:rsid w:val="002B1745"/>
    <w:rsid w:val="002C7595"/>
    <w:rsid w:val="002D3445"/>
    <w:rsid w:val="002F3E53"/>
    <w:rsid w:val="00302F94"/>
    <w:rsid w:val="00303837"/>
    <w:rsid w:val="003168EA"/>
    <w:rsid w:val="003404A7"/>
    <w:rsid w:val="00353253"/>
    <w:rsid w:val="003536CA"/>
    <w:rsid w:val="00354617"/>
    <w:rsid w:val="003574D8"/>
    <w:rsid w:val="00371284"/>
    <w:rsid w:val="00381CA6"/>
    <w:rsid w:val="0038674F"/>
    <w:rsid w:val="00391F07"/>
    <w:rsid w:val="00397FB9"/>
    <w:rsid w:val="003A07C5"/>
    <w:rsid w:val="003A0B1A"/>
    <w:rsid w:val="003A3057"/>
    <w:rsid w:val="003B1601"/>
    <w:rsid w:val="003B48A5"/>
    <w:rsid w:val="003B4BA0"/>
    <w:rsid w:val="003C0447"/>
    <w:rsid w:val="003C66A9"/>
    <w:rsid w:val="003D3111"/>
    <w:rsid w:val="003D6267"/>
    <w:rsid w:val="003D6A44"/>
    <w:rsid w:val="003E33C0"/>
    <w:rsid w:val="003E3DCC"/>
    <w:rsid w:val="003E5946"/>
    <w:rsid w:val="003E7E71"/>
    <w:rsid w:val="003F0C1C"/>
    <w:rsid w:val="003F5425"/>
    <w:rsid w:val="004043AB"/>
    <w:rsid w:val="00405E83"/>
    <w:rsid w:val="00414025"/>
    <w:rsid w:val="00416BEE"/>
    <w:rsid w:val="00424BF4"/>
    <w:rsid w:val="004276EA"/>
    <w:rsid w:val="00430CDA"/>
    <w:rsid w:val="00450C39"/>
    <w:rsid w:val="00451073"/>
    <w:rsid w:val="00454A27"/>
    <w:rsid w:val="00465BB3"/>
    <w:rsid w:val="00472BD4"/>
    <w:rsid w:val="00474E6D"/>
    <w:rsid w:val="00486B1C"/>
    <w:rsid w:val="00491524"/>
    <w:rsid w:val="00491B8E"/>
    <w:rsid w:val="004943EB"/>
    <w:rsid w:val="004945C9"/>
    <w:rsid w:val="00494CB4"/>
    <w:rsid w:val="00495589"/>
    <w:rsid w:val="004A594D"/>
    <w:rsid w:val="004A6575"/>
    <w:rsid w:val="004B1643"/>
    <w:rsid w:val="004B7516"/>
    <w:rsid w:val="004B7B88"/>
    <w:rsid w:val="004D2515"/>
    <w:rsid w:val="004D453D"/>
    <w:rsid w:val="004D7257"/>
    <w:rsid w:val="004E0A5E"/>
    <w:rsid w:val="004F0331"/>
    <w:rsid w:val="004F311E"/>
    <w:rsid w:val="004F6302"/>
    <w:rsid w:val="004F6807"/>
    <w:rsid w:val="004F731A"/>
    <w:rsid w:val="0050580E"/>
    <w:rsid w:val="005078ED"/>
    <w:rsid w:val="00525A0A"/>
    <w:rsid w:val="005319CD"/>
    <w:rsid w:val="0053564C"/>
    <w:rsid w:val="00537DDB"/>
    <w:rsid w:val="005545F8"/>
    <w:rsid w:val="005613E9"/>
    <w:rsid w:val="00565F77"/>
    <w:rsid w:val="00567EE8"/>
    <w:rsid w:val="00573F84"/>
    <w:rsid w:val="0057515A"/>
    <w:rsid w:val="00575696"/>
    <w:rsid w:val="00584990"/>
    <w:rsid w:val="005864C1"/>
    <w:rsid w:val="00596A6B"/>
    <w:rsid w:val="005B09C9"/>
    <w:rsid w:val="005C1DC3"/>
    <w:rsid w:val="005C5F16"/>
    <w:rsid w:val="005E7391"/>
    <w:rsid w:val="00606A4A"/>
    <w:rsid w:val="00606B79"/>
    <w:rsid w:val="00620D76"/>
    <w:rsid w:val="00620ED6"/>
    <w:rsid w:val="00622E6D"/>
    <w:rsid w:val="00623246"/>
    <w:rsid w:val="00624883"/>
    <w:rsid w:val="00636AE4"/>
    <w:rsid w:val="00647BBA"/>
    <w:rsid w:val="00655AEE"/>
    <w:rsid w:val="006563BA"/>
    <w:rsid w:val="0066118B"/>
    <w:rsid w:val="0067736A"/>
    <w:rsid w:val="00684547"/>
    <w:rsid w:val="006961A4"/>
    <w:rsid w:val="006A0832"/>
    <w:rsid w:val="006A11D3"/>
    <w:rsid w:val="006A1973"/>
    <w:rsid w:val="006A2051"/>
    <w:rsid w:val="006A2515"/>
    <w:rsid w:val="006A6FCC"/>
    <w:rsid w:val="006A7E1C"/>
    <w:rsid w:val="006B49CD"/>
    <w:rsid w:val="006B6276"/>
    <w:rsid w:val="006B6A61"/>
    <w:rsid w:val="006C33F8"/>
    <w:rsid w:val="006C6228"/>
    <w:rsid w:val="006D5452"/>
    <w:rsid w:val="006E11E5"/>
    <w:rsid w:val="006E5BAF"/>
    <w:rsid w:val="006E6DB6"/>
    <w:rsid w:val="006E7C77"/>
    <w:rsid w:val="006F6457"/>
    <w:rsid w:val="00702008"/>
    <w:rsid w:val="007071B2"/>
    <w:rsid w:val="007071D7"/>
    <w:rsid w:val="0071234A"/>
    <w:rsid w:val="00713326"/>
    <w:rsid w:val="00750B0E"/>
    <w:rsid w:val="007533BB"/>
    <w:rsid w:val="00763A7E"/>
    <w:rsid w:val="007703E3"/>
    <w:rsid w:val="007801F5"/>
    <w:rsid w:val="0078273E"/>
    <w:rsid w:val="00787381"/>
    <w:rsid w:val="00787905"/>
    <w:rsid w:val="00790ADD"/>
    <w:rsid w:val="00792AB7"/>
    <w:rsid w:val="007A50FC"/>
    <w:rsid w:val="007A54ED"/>
    <w:rsid w:val="007A569E"/>
    <w:rsid w:val="007D46E6"/>
    <w:rsid w:val="007E0316"/>
    <w:rsid w:val="007F05C9"/>
    <w:rsid w:val="007F4B66"/>
    <w:rsid w:val="007F545E"/>
    <w:rsid w:val="008070E8"/>
    <w:rsid w:val="0081321B"/>
    <w:rsid w:val="008158BC"/>
    <w:rsid w:val="00820D1A"/>
    <w:rsid w:val="0082271F"/>
    <w:rsid w:val="00835BDE"/>
    <w:rsid w:val="008364E6"/>
    <w:rsid w:val="008553B3"/>
    <w:rsid w:val="00860F83"/>
    <w:rsid w:val="00874EEB"/>
    <w:rsid w:val="00877E85"/>
    <w:rsid w:val="00880382"/>
    <w:rsid w:val="008816D2"/>
    <w:rsid w:val="00890D6F"/>
    <w:rsid w:val="008A3744"/>
    <w:rsid w:val="008B1786"/>
    <w:rsid w:val="008B64A2"/>
    <w:rsid w:val="008C1160"/>
    <w:rsid w:val="008C764E"/>
    <w:rsid w:val="008E0A49"/>
    <w:rsid w:val="008F6A7E"/>
    <w:rsid w:val="00911732"/>
    <w:rsid w:val="00911846"/>
    <w:rsid w:val="0091387D"/>
    <w:rsid w:val="009149E6"/>
    <w:rsid w:val="0092141D"/>
    <w:rsid w:val="0092543A"/>
    <w:rsid w:val="00926BEC"/>
    <w:rsid w:val="00930CED"/>
    <w:rsid w:val="00940BCA"/>
    <w:rsid w:val="009421D8"/>
    <w:rsid w:val="0094235C"/>
    <w:rsid w:val="0095227D"/>
    <w:rsid w:val="00961AF2"/>
    <w:rsid w:val="00964755"/>
    <w:rsid w:val="00965E3F"/>
    <w:rsid w:val="009719E7"/>
    <w:rsid w:val="009731FC"/>
    <w:rsid w:val="00973F06"/>
    <w:rsid w:val="00977009"/>
    <w:rsid w:val="00980A35"/>
    <w:rsid w:val="0099031A"/>
    <w:rsid w:val="00991520"/>
    <w:rsid w:val="009965CB"/>
    <w:rsid w:val="009A436A"/>
    <w:rsid w:val="009B5C93"/>
    <w:rsid w:val="009B763D"/>
    <w:rsid w:val="009C4ECC"/>
    <w:rsid w:val="009C685A"/>
    <w:rsid w:val="009D65FF"/>
    <w:rsid w:val="009E2CA5"/>
    <w:rsid w:val="009E5B66"/>
    <w:rsid w:val="009E74B5"/>
    <w:rsid w:val="009F7FC7"/>
    <w:rsid w:val="00A00C02"/>
    <w:rsid w:val="00A21DDF"/>
    <w:rsid w:val="00A26E24"/>
    <w:rsid w:val="00A27929"/>
    <w:rsid w:val="00A367FC"/>
    <w:rsid w:val="00A37918"/>
    <w:rsid w:val="00A41D44"/>
    <w:rsid w:val="00A41E2C"/>
    <w:rsid w:val="00A457BB"/>
    <w:rsid w:val="00A67480"/>
    <w:rsid w:val="00A7001C"/>
    <w:rsid w:val="00A760CD"/>
    <w:rsid w:val="00A77FDC"/>
    <w:rsid w:val="00A8621F"/>
    <w:rsid w:val="00A92ED6"/>
    <w:rsid w:val="00AA0EB5"/>
    <w:rsid w:val="00AA33DC"/>
    <w:rsid w:val="00AB17DD"/>
    <w:rsid w:val="00AB627F"/>
    <w:rsid w:val="00AC5D5F"/>
    <w:rsid w:val="00AC7797"/>
    <w:rsid w:val="00AD4FE8"/>
    <w:rsid w:val="00AD54F7"/>
    <w:rsid w:val="00AE3C74"/>
    <w:rsid w:val="00AE6C23"/>
    <w:rsid w:val="00AF26E4"/>
    <w:rsid w:val="00AF740B"/>
    <w:rsid w:val="00B018A1"/>
    <w:rsid w:val="00B02577"/>
    <w:rsid w:val="00B074BD"/>
    <w:rsid w:val="00B1065E"/>
    <w:rsid w:val="00B11A14"/>
    <w:rsid w:val="00B14EA9"/>
    <w:rsid w:val="00B21CD3"/>
    <w:rsid w:val="00B23F23"/>
    <w:rsid w:val="00B4046C"/>
    <w:rsid w:val="00B416DE"/>
    <w:rsid w:val="00B44845"/>
    <w:rsid w:val="00B4730B"/>
    <w:rsid w:val="00B732D6"/>
    <w:rsid w:val="00B766F2"/>
    <w:rsid w:val="00B80C7C"/>
    <w:rsid w:val="00B833C8"/>
    <w:rsid w:val="00B86B89"/>
    <w:rsid w:val="00B926E5"/>
    <w:rsid w:val="00BA12FD"/>
    <w:rsid w:val="00BB5DE3"/>
    <w:rsid w:val="00BC02DA"/>
    <w:rsid w:val="00BC204B"/>
    <w:rsid w:val="00BC6002"/>
    <w:rsid w:val="00BC6DCE"/>
    <w:rsid w:val="00BD12E4"/>
    <w:rsid w:val="00BD33A9"/>
    <w:rsid w:val="00BE6FB1"/>
    <w:rsid w:val="00BF1355"/>
    <w:rsid w:val="00BF4D8B"/>
    <w:rsid w:val="00C1348E"/>
    <w:rsid w:val="00C16904"/>
    <w:rsid w:val="00C17C04"/>
    <w:rsid w:val="00C17D27"/>
    <w:rsid w:val="00C227A7"/>
    <w:rsid w:val="00C26804"/>
    <w:rsid w:val="00C40462"/>
    <w:rsid w:val="00C41AC3"/>
    <w:rsid w:val="00C55C49"/>
    <w:rsid w:val="00C5654B"/>
    <w:rsid w:val="00C62B4B"/>
    <w:rsid w:val="00C72FC4"/>
    <w:rsid w:val="00C759F6"/>
    <w:rsid w:val="00C76D1B"/>
    <w:rsid w:val="00C7760A"/>
    <w:rsid w:val="00C77CB6"/>
    <w:rsid w:val="00C91D3C"/>
    <w:rsid w:val="00C93DE4"/>
    <w:rsid w:val="00CA0C64"/>
    <w:rsid w:val="00CA1077"/>
    <w:rsid w:val="00CC1183"/>
    <w:rsid w:val="00CC360E"/>
    <w:rsid w:val="00CC37C3"/>
    <w:rsid w:val="00CC778E"/>
    <w:rsid w:val="00CD0132"/>
    <w:rsid w:val="00CD04FF"/>
    <w:rsid w:val="00CD3D7B"/>
    <w:rsid w:val="00CE4F4C"/>
    <w:rsid w:val="00D01137"/>
    <w:rsid w:val="00D0184E"/>
    <w:rsid w:val="00D13613"/>
    <w:rsid w:val="00D20B61"/>
    <w:rsid w:val="00D20B97"/>
    <w:rsid w:val="00D34611"/>
    <w:rsid w:val="00D354D7"/>
    <w:rsid w:val="00D445AB"/>
    <w:rsid w:val="00D52E9F"/>
    <w:rsid w:val="00D549BA"/>
    <w:rsid w:val="00D55C88"/>
    <w:rsid w:val="00D60698"/>
    <w:rsid w:val="00D631BB"/>
    <w:rsid w:val="00D6745E"/>
    <w:rsid w:val="00D739B1"/>
    <w:rsid w:val="00D75460"/>
    <w:rsid w:val="00D86DF0"/>
    <w:rsid w:val="00D9294E"/>
    <w:rsid w:val="00DA2487"/>
    <w:rsid w:val="00DA4125"/>
    <w:rsid w:val="00DA729B"/>
    <w:rsid w:val="00DA74A5"/>
    <w:rsid w:val="00DC7E3F"/>
    <w:rsid w:val="00DC7E90"/>
    <w:rsid w:val="00DE7FDF"/>
    <w:rsid w:val="00DE7FF6"/>
    <w:rsid w:val="00DF17AA"/>
    <w:rsid w:val="00DF430D"/>
    <w:rsid w:val="00DF7AB9"/>
    <w:rsid w:val="00E02871"/>
    <w:rsid w:val="00E0649D"/>
    <w:rsid w:val="00E06977"/>
    <w:rsid w:val="00E110B5"/>
    <w:rsid w:val="00E12DC5"/>
    <w:rsid w:val="00E16BC0"/>
    <w:rsid w:val="00E208DE"/>
    <w:rsid w:val="00E27BB6"/>
    <w:rsid w:val="00E45555"/>
    <w:rsid w:val="00E471DB"/>
    <w:rsid w:val="00E500C5"/>
    <w:rsid w:val="00E57DC8"/>
    <w:rsid w:val="00E624FF"/>
    <w:rsid w:val="00E74CD8"/>
    <w:rsid w:val="00E93FC0"/>
    <w:rsid w:val="00EA285C"/>
    <w:rsid w:val="00EA4E94"/>
    <w:rsid w:val="00EA6D52"/>
    <w:rsid w:val="00EB04E9"/>
    <w:rsid w:val="00EB6C05"/>
    <w:rsid w:val="00EC0389"/>
    <w:rsid w:val="00EC2E88"/>
    <w:rsid w:val="00EC4862"/>
    <w:rsid w:val="00ED590A"/>
    <w:rsid w:val="00EE0293"/>
    <w:rsid w:val="00EE0A35"/>
    <w:rsid w:val="00EE0B68"/>
    <w:rsid w:val="00EE1866"/>
    <w:rsid w:val="00EE3B87"/>
    <w:rsid w:val="00EF19A5"/>
    <w:rsid w:val="00EF3A15"/>
    <w:rsid w:val="00F0173F"/>
    <w:rsid w:val="00F02D44"/>
    <w:rsid w:val="00F03889"/>
    <w:rsid w:val="00F0445D"/>
    <w:rsid w:val="00F1141D"/>
    <w:rsid w:val="00F259E8"/>
    <w:rsid w:val="00F27EF2"/>
    <w:rsid w:val="00F33779"/>
    <w:rsid w:val="00F55BAD"/>
    <w:rsid w:val="00F56899"/>
    <w:rsid w:val="00F6242A"/>
    <w:rsid w:val="00F6579B"/>
    <w:rsid w:val="00F84EB9"/>
    <w:rsid w:val="00F85966"/>
    <w:rsid w:val="00F96CA3"/>
    <w:rsid w:val="00FB2FE7"/>
    <w:rsid w:val="00FB3F5B"/>
    <w:rsid w:val="00FB6EFA"/>
    <w:rsid w:val="00FB7CE8"/>
    <w:rsid w:val="00FC0052"/>
    <w:rsid w:val="00FC49FE"/>
    <w:rsid w:val="00FD5C81"/>
    <w:rsid w:val="00FE16B7"/>
    <w:rsid w:val="00FE3C15"/>
    <w:rsid w:val="00FE4E54"/>
    <w:rsid w:val="00FE766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75D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6E5BAF"/>
    <w:rPr>
      <w:rFonts w:ascii="Cambria" w:eastAsia="Calibri" w:hAnsi="Cambria" w:cs="Times New Roman"/>
      <w:lang w:val="en-US"/>
    </w:rPr>
  </w:style>
  <w:style w:type="paragraph" w:styleId="Kop1">
    <w:name w:val="heading 1"/>
    <w:next w:val="Problemtext"/>
    <w:link w:val="Kop1Char"/>
    <w:uiPriority w:val="9"/>
    <w:qFormat/>
    <w:rsid w:val="0081321B"/>
    <w:pPr>
      <w:keepNext/>
      <w:keepLines/>
      <w:pageBreakBefore/>
      <w:tabs>
        <w:tab w:val="right" w:pos="9072"/>
      </w:tabs>
      <w:spacing w:before="240" w:after="240"/>
      <w:outlineLvl w:val="0"/>
    </w:pPr>
    <w:rPr>
      <w:rFonts w:ascii="Cambria" w:eastAsiaTheme="majorEastAsia" w:hAnsi="Cambria" w:cstheme="majorBidi"/>
      <w:b/>
      <w:sz w:val="56"/>
      <w:szCs w:val="32"/>
      <w:lang w:val="en-US"/>
    </w:rPr>
  </w:style>
  <w:style w:type="paragraph" w:styleId="Kop2">
    <w:name w:val="heading 2"/>
    <w:basedOn w:val="Standaard"/>
    <w:next w:val="Standaard"/>
    <w:link w:val="Kop2Char"/>
    <w:uiPriority w:val="9"/>
    <w:unhideWhenUsed/>
    <w:rsid w:val="006B6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roblemtext">
    <w:name w:val="Problem text"/>
    <w:link w:val="ProblemtextChar"/>
    <w:qFormat/>
    <w:rsid w:val="0081321B"/>
    <w:pPr>
      <w:keepLines/>
    </w:pPr>
    <w:rPr>
      <w:rFonts w:ascii="Cambria" w:eastAsia="Calibri" w:hAnsi="Cambria" w:cs="Times New Roman"/>
      <w:sz w:val="24"/>
      <w:lang w:val="en-US"/>
    </w:rPr>
  </w:style>
  <w:style w:type="character" w:customStyle="1" w:styleId="Unknownspecies">
    <w:name w:val="Unknown species"/>
    <w:basedOn w:val="Standaardalinea-lettertype"/>
    <w:uiPriority w:val="1"/>
    <w:qFormat/>
    <w:rsid w:val="006A2515"/>
    <w:rPr>
      <w:b/>
    </w:rPr>
  </w:style>
  <w:style w:type="paragraph" w:customStyle="1" w:styleId="Subquestion">
    <w:name w:val="Subquestion"/>
    <w:basedOn w:val="Problemtext"/>
    <w:qFormat/>
    <w:rsid w:val="00E74CD8"/>
    <w:pPr>
      <w:tabs>
        <w:tab w:val="left" w:pos="851"/>
      </w:tabs>
      <w:ind w:left="851" w:hanging="851"/>
    </w:pPr>
  </w:style>
  <w:style w:type="character" w:customStyle="1" w:styleId="Subquestionnumber">
    <w:name w:val="Subquestion number"/>
    <w:basedOn w:val="Standaardalinea-lettertype"/>
    <w:uiPriority w:val="1"/>
    <w:qFormat/>
    <w:rsid w:val="001C7F8B"/>
    <w:rPr>
      <w:b/>
    </w:rPr>
  </w:style>
  <w:style w:type="character" w:customStyle="1" w:styleId="Subquestionemphasis">
    <w:name w:val="Subquestion emphasis"/>
    <w:basedOn w:val="Standaardalinea-lettertype"/>
    <w:uiPriority w:val="1"/>
    <w:qFormat/>
    <w:rsid w:val="001C7F8B"/>
    <w:rPr>
      <w:u w:val="single"/>
    </w:rPr>
  </w:style>
  <w:style w:type="character" w:customStyle="1" w:styleId="Kop1Char">
    <w:name w:val="Kop 1 Char"/>
    <w:basedOn w:val="Standaardalinea-lettertype"/>
    <w:link w:val="Kop1"/>
    <w:uiPriority w:val="9"/>
    <w:rsid w:val="0081321B"/>
    <w:rPr>
      <w:rFonts w:ascii="Cambria" w:eastAsiaTheme="majorEastAsia" w:hAnsi="Cambria" w:cstheme="majorBidi"/>
      <w:b/>
      <w:sz w:val="56"/>
      <w:szCs w:val="32"/>
      <w:lang w:val="en-US"/>
    </w:rPr>
  </w:style>
  <w:style w:type="character" w:customStyle="1" w:styleId="Kop2Char">
    <w:name w:val="Kop 2 Char"/>
    <w:basedOn w:val="Standaardalinea-lettertype"/>
    <w:link w:val="Kop2"/>
    <w:uiPriority w:val="9"/>
    <w:rsid w:val="006B6A61"/>
    <w:rPr>
      <w:rFonts w:asciiTheme="majorHAnsi" w:eastAsiaTheme="majorEastAsia" w:hAnsiTheme="majorHAnsi" w:cstheme="majorBidi"/>
      <w:color w:val="2E74B5" w:themeColor="accent1" w:themeShade="BF"/>
      <w:sz w:val="26"/>
      <w:szCs w:val="26"/>
    </w:rPr>
  </w:style>
  <w:style w:type="paragraph" w:styleId="Koptekst">
    <w:name w:val="header"/>
    <w:link w:val="Kop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KoptekstChar">
    <w:name w:val="Koptekst Char"/>
    <w:basedOn w:val="Standaardalinea-lettertype"/>
    <w:link w:val="Koptekst"/>
    <w:uiPriority w:val="99"/>
    <w:rsid w:val="0081321B"/>
    <w:rPr>
      <w:rFonts w:ascii="Cambria" w:eastAsia="Calibri" w:hAnsi="Cambria" w:cs="Times New Roman"/>
      <w:sz w:val="28"/>
      <w:szCs w:val="24"/>
      <w:lang w:val="en-US"/>
    </w:rPr>
  </w:style>
  <w:style w:type="paragraph" w:styleId="Voettekst">
    <w:name w:val="footer"/>
    <w:link w:val="Voet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VoettekstChar">
    <w:name w:val="Voettekst Char"/>
    <w:basedOn w:val="Standaardalinea-lettertype"/>
    <w:link w:val="Voettekst"/>
    <w:uiPriority w:val="99"/>
    <w:rsid w:val="0081321B"/>
    <w:rPr>
      <w:rFonts w:ascii="Cambria" w:eastAsia="Calibri" w:hAnsi="Cambria" w:cs="Times New Roman"/>
      <w:sz w:val="28"/>
      <w:szCs w:val="24"/>
      <w:lang w:val="en-US"/>
    </w:rPr>
  </w:style>
  <w:style w:type="paragraph" w:customStyle="1" w:styleId="Equation">
    <w:name w:val="Equation"/>
    <w:basedOn w:val="Problemtext"/>
    <w:next w:val="Problemtext"/>
    <w:qFormat/>
    <w:rsid w:val="00C41AC3"/>
    <w:pPr>
      <w:spacing w:before="160"/>
      <w:ind w:left="851"/>
    </w:pPr>
    <w:rPr>
      <w:rFonts w:eastAsia="Times New Roman"/>
      <w:szCs w:val="24"/>
      <w:lang w:eastAsia="ru-RU"/>
    </w:rPr>
  </w:style>
  <w:style w:type="paragraph" w:customStyle="1" w:styleId="Answerbox">
    <w:name w:val="Answer box"/>
    <w:basedOn w:val="Problemtext"/>
    <w:qFormat/>
    <w:rsid w:val="003D3111"/>
    <w:pPr>
      <w:pBdr>
        <w:top w:val="single" w:sz="4" w:space="1" w:color="auto"/>
        <w:left w:val="single" w:sz="4" w:space="4" w:color="auto"/>
        <w:bottom w:val="single" w:sz="4" w:space="1" w:color="auto"/>
        <w:right w:val="single" w:sz="4" w:space="4" w:color="auto"/>
      </w:pBdr>
    </w:pPr>
  </w:style>
  <w:style w:type="paragraph" w:customStyle="1" w:styleId="Answer">
    <w:name w:val="Answer"/>
    <w:basedOn w:val="Problemtext"/>
    <w:rsid w:val="00A21DDF"/>
    <w:rPr>
      <w:color w:val="5C0000"/>
      <w:lang w:eastAsia="ru-RU"/>
    </w:rPr>
  </w:style>
  <w:style w:type="character" w:customStyle="1" w:styleId="Variable">
    <w:name w:val="Variable"/>
    <w:basedOn w:val="Standaardalinea-lettertype"/>
    <w:qFormat/>
    <w:rsid w:val="00491524"/>
    <w:rPr>
      <w:i/>
    </w:rPr>
  </w:style>
  <w:style w:type="character" w:styleId="Tekstvantijdelijkeaanduiding">
    <w:name w:val="Placeholder Text"/>
    <w:basedOn w:val="Standaardalinea-lettertype"/>
    <w:uiPriority w:val="99"/>
    <w:semiHidden/>
    <w:rsid w:val="00565F77"/>
    <w:rPr>
      <w:color w:val="808080"/>
    </w:rPr>
  </w:style>
  <w:style w:type="paragraph" w:customStyle="1" w:styleId="Marking">
    <w:name w:val="Marking"/>
    <w:basedOn w:val="Problemtext"/>
    <w:qFormat/>
    <w:rsid w:val="00A21DDF"/>
    <w:rPr>
      <w:color w:val="1F4E79" w:themeColor="accent1" w:themeShade="80"/>
    </w:rPr>
  </w:style>
  <w:style w:type="table" w:styleId="Tabelraster">
    <w:name w:val="Table Grid"/>
    <w:aliases w:val="Table"/>
    <w:basedOn w:val="Standaardtabel"/>
    <w:rsid w:val="00921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nArial">
    <w:name w:val="Caption in Arial"/>
    <w:basedOn w:val="Problemtext"/>
    <w:next w:val="Problemtext"/>
    <w:rsid w:val="00E16BC0"/>
    <w:pPr>
      <w:jc w:val="center"/>
    </w:pPr>
    <w:rPr>
      <w:rFonts w:ascii="Arial" w:eastAsia="Times New Roman" w:hAnsi="Arial"/>
      <w:sz w:val="20"/>
      <w:szCs w:val="20"/>
    </w:rPr>
  </w:style>
  <w:style w:type="table" w:customStyle="1" w:styleId="Problemtable">
    <w:name w:val="Problem table"/>
    <w:basedOn w:val="Tabelraster"/>
    <w:uiPriority w:val="99"/>
    <w:rsid w:val="00E16BC0"/>
    <w:pPr>
      <w:jc w:val="center"/>
    </w:pPr>
    <w:rPr>
      <w:rFonts w:ascii="Cambria" w:hAnsi="Cambria"/>
      <w:sz w:val="24"/>
    </w:rPr>
    <w:tblPr>
      <w:tblInd w:w="851" w:type="dxa"/>
    </w:tblPr>
    <w:tcPr>
      <w:vAlign w:val="center"/>
    </w:tcPr>
  </w:style>
  <w:style w:type="table" w:customStyle="1" w:styleId="Structuretable">
    <w:name w:val="Structure table"/>
    <w:basedOn w:val="Standaardtabel"/>
    <w:uiPriority w:val="99"/>
    <w:rsid w:val="00205C5C"/>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22E6D"/>
    <w:pPr>
      <w:spacing w:after="200" w:line="276" w:lineRule="auto"/>
      <w:ind w:left="720"/>
      <w:contextualSpacing/>
    </w:pPr>
    <w:rPr>
      <w:rFonts w:asciiTheme="minorHAnsi" w:eastAsiaTheme="minorHAnsi" w:hAnsiTheme="minorHAnsi" w:cstheme="minorBidi"/>
      <w:lang w:val="hu-HU"/>
    </w:rPr>
  </w:style>
  <w:style w:type="paragraph" w:styleId="Ballontekst">
    <w:name w:val="Balloon Text"/>
    <w:basedOn w:val="Standaard"/>
    <w:link w:val="BallontekstChar"/>
    <w:uiPriority w:val="99"/>
    <w:semiHidden/>
    <w:unhideWhenUsed/>
    <w:rsid w:val="001977E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77EE"/>
    <w:rPr>
      <w:rFonts w:ascii="Segoe UI" w:eastAsia="Calibri" w:hAnsi="Segoe UI" w:cs="Segoe UI"/>
      <w:sz w:val="18"/>
      <w:szCs w:val="18"/>
      <w:lang w:val="en-US"/>
    </w:rPr>
  </w:style>
  <w:style w:type="character" w:styleId="Verwijzingopmerking">
    <w:name w:val="annotation reference"/>
    <w:basedOn w:val="Standaardalinea-lettertype"/>
    <w:uiPriority w:val="99"/>
    <w:semiHidden/>
    <w:unhideWhenUsed/>
    <w:rsid w:val="008F6A7E"/>
    <w:rPr>
      <w:sz w:val="16"/>
      <w:szCs w:val="16"/>
    </w:rPr>
  </w:style>
  <w:style w:type="paragraph" w:styleId="Tekstopmerking">
    <w:name w:val="annotation text"/>
    <w:basedOn w:val="Standaard"/>
    <w:link w:val="TekstopmerkingChar"/>
    <w:uiPriority w:val="99"/>
    <w:semiHidden/>
    <w:unhideWhenUsed/>
    <w:rsid w:val="008F6A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F6A7E"/>
    <w:rPr>
      <w:rFonts w:ascii="Cambria" w:eastAsia="Calibri" w:hAnsi="Cambria"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8F6A7E"/>
    <w:rPr>
      <w:b/>
      <w:bCs/>
    </w:rPr>
  </w:style>
  <w:style w:type="character" w:customStyle="1" w:styleId="OnderwerpvanopmerkingChar">
    <w:name w:val="Onderwerp van opmerking Char"/>
    <w:basedOn w:val="TekstopmerkingChar"/>
    <w:link w:val="Onderwerpvanopmerking"/>
    <w:uiPriority w:val="99"/>
    <w:semiHidden/>
    <w:rsid w:val="008F6A7E"/>
    <w:rPr>
      <w:rFonts w:ascii="Cambria" w:eastAsia="Calibri" w:hAnsi="Cambria" w:cs="Times New Roman"/>
      <w:b/>
      <w:bCs/>
      <w:sz w:val="20"/>
      <w:szCs w:val="20"/>
      <w:lang w:val="en-US"/>
    </w:rPr>
  </w:style>
  <w:style w:type="paragraph" w:styleId="Revisie">
    <w:name w:val="Revision"/>
    <w:hidden/>
    <w:uiPriority w:val="99"/>
    <w:semiHidden/>
    <w:rsid w:val="00AA0EB5"/>
    <w:pPr>
      <w:spacing w:after="0" w:line="240" w:lineRule="auto"/>
    </w:pPr>
    <w:rPr>
      <w:rFonts w:ascii="Cambria" w:eastAsia="Calibri" w:hAnsi="Cambria" w:cs="Times New Roman"/>
      <w:lang w:val="en-US"/>
    </w:rPr>
  </w:style>
  <w:style w:type="paragraph" w:customStyle="1" w:styleId="Answerline">
    <w:name w:val="Answer line"/>
    <w:basedOn w:val="Answerbox"/>
    <w:rsid w:val="00F56899"/>
    <w:pPr>
      <w:pBdr>
        <w:top w:val="single" w:sz="4" w:space="8" w:color="auto"/>
        <w:bottom w:val="single" w:sz="4" w:space="8" w:color="auto"/>
      </w:pBdr>
    </w:pPr>
    <w:rPr>
      <w:rFonts w:eastAsia="Times New Roman"/>
      <w:szCs w:val="20"/>
    </w:rPr>
  </w:style>
  <w:style w:type="character" w:customStyle="1" w:styleId="ProblemtextChar">
    <w:name w:val="Problem text Char"/>
    <w:basedOn w:val="Standaardalinea-lettertype"/>
    <w:link w:val="Problemtext"/>
    <w:rsid w:val="004F311E"/>
    <w:rPr>
      <w:rFonts w:ascii="Cambria" w:eastAsia="Calibri" w:hAnsi="Cambria" w:cs="Times New Roman"/>
      <w:sz w:val="24"/>
      <w:lang w:val="en-US"/>
    </w:rPr>
  </w:style>
  <w:style w:type="paragraph" w:customStyle="1" w:styleId="Text">
    <w:name w:val="Text"/>
    <w:link w:val="TextChar"/>
    <w:rsid w:val="00EB04E9"/>
    <w:pPr>
      <w:spacing w:after="0" w:line="240" w:lineRule="auto"/>
    </w:pPr>
    <w:rPr>
      <w:rFonts w:ascii="Arial" w:eastAsia="Batang" w:hAnsi="Arial" w:cs="Times New Roman"/>
      <w:sz w:val="24"/>
      <w:szCs w:val="24"/>
      <w:lang w:val="en-US"/>
    </w:rPr>
  </w:style>
  <w:style w:type="character" w:customStyle="1" w:styleId="TextChar">
    <w:name w:val="Text Char"/>
    <w:basedOn w:val="Standaardalinea-lettertype"/>
    <w:link w:val="Text"/>
    <w:rsid w:val="00EB04E9"/>
    <w:rPr>
      <w:rFonts w:ascii="Arial" w:eastAsia="Batang" w:hAnsi="Arial" w:cs="Times New Roman"/>
      <w:sz w:val="24"/>
      <w:szCs w:val="24"/>
      <w:lang w:val="en-US"/>
    </w:rPr>
  </w:style>
  <w:style w:type="table" w:customStyle="1" w:styleId="Table1">
    <w:name w:val="Table1"/>
    <w:basedOn w:val="Standaardtabel"/>
    <w:next w:val="Tabelraster"/>
    <w:rsid w:val="00EE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6E5BAF"/>
    <w:rPr>
      <w:rFonts w:ascii="Cambria" w:eastAsia="Calibri" w:hAnsi="Cambria" w:cs="Times New Roman"/>
      <w:lang w:val="en-US"/>
    </w:rPr>
  </w:style>
  <w:style w:type="paragraph" w:styleId="Kop1">
    <w:name w:val="heading 1"/>
    <w:next w:val="Problemtext"/>
    <w:link w:val="Kop1Char"/>
    <w:uiPriority w:val="9"/>
    <w:qFormat/>
    <w:rsid w:val="0081321B"/>
    <w:pPr>
      <w:keepNext/>
      <w:keepLines/>
      <w:pageBreakBefore/>
      <w:tabs>
        <w:tab w:val="right" w:pos="9072"/>
      </w:tabs>
      <w:spacing w:before="240" w:after="240"/>
      <w:outlineLvl w:val="0"/>
    </w:pPr>
    <w:rPr>
      <w:rFonts w:ascii="Cambria" w:eastAsiaTheme="majorEastAsia" w:hAnsi="Cambria" w:cstheme="majorBidi"/>
      <w:b/>
      <w:sz w:val="56"/>
      <w:szCs w:val="32"/>
      <w:lang w:val="en-US"/>
    </w:rPr>
  </w:style>
  <w:style w:type="paragraph" w:styleId="Kop2">
    <w:name w:val="heading 2"/>
    <w:basedOn w:val="Standaard"/>
    <w:next w:val="Standaard"/>
    <w:link w:val="Kop2Char"/>
    <w:uiPriority w:val="9"/>
    <w:unhideWhenUsed/>
    <w:rsid w:val="006B6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roblemtext">
    <w:name w:val="Problem text"/>
    <w:link w:val="ProblemtextChar"/>
    <w:qFormat/>
    <w:rsid w:val="0081321B"/>
    <w:pPr>
      <w:keepLines/>
    </w:pPr>
    <w:rPr>
      <w:rFonts w:ascii="Cambria" w:eastAsia="Calibri" w:hAnsi="Cambria" w:cs="Times New Roman"/>
      <w:sz w:val="24"/>
      <w:lang w:val="en-US"/>
    </w:rPr>
  </w:style>
  <w:style w:type="character" w:customStyle="1" w:styleId="Unknownspecies">
    <w:name w:val="Unknown species"/>
    <w:basedOn w:val="Standaardalinea-lettertype"/>
    <w:uiPriority w:val="1"/>
    <w:qFormat/>
    <w:rsid w:val="006A2515"/>
    <w:rPr>
      <w:b/>
    </w:rPr>
  </w:style>
  <w:style w:type="paragraph" w:customStyle="1" w:styleId="Subquestion">
    <w:name w:val="Subquestion"/>
    <w:basedOn w:val="Problemtext"/>
    <w:qFormat/>
    <w:rsid w:val="00E74CD8"/>
    <w:pPr>
      <w:tabs>
        <w:tab w:val="left" w:pos="851"/>
      </w:tabs>
      <w:ind w:left="851" w:hanging="851"/>
    </w:pPr>
  </w:style>
  <w:style w:type="character" w:customStyle="1" w:styleId="Subquestionnumber">
    <w:name w:val="Subquestion number"/>
    <w:basedOn w:val="Standaardalinea-lettertype"/>
    <w:uiPriority w:val="1"/>
    <w:qFormat/>
    <w:rsid w:val="001C7F8B"/>
    <w:rPr>
      <w:b/>
    </w:rPr>
  </w:style>
  <w:style w:type="character" w:customStyle="1" w:styleId="Subquestionemphasis">
    <w:name w:val="Subquestion emphasis"/>
    <w:basedOn w:val="Standaardalinea-lettertype"/>
    <w:uiPriority w:val="1"/>
    <w:qFormat/>
    <w:rsid w:val="001C7F8B"/>
    <w:rPr>
      <w:u w:val="single"/>
    </w:rPr>
  </w:style>
  <w:style w:type="character" w:customStyle="1" w:styleId="Kop1Char">
    <w:name w:val="Kop 1 Char"/>
    <w:basedOn w:val="Standaardalinea-lettertype"/>
    <w:link w:val="Kop1"/>
    <w:uiPriority w:val="9"/>
    <w:rsid w:val="0081321B"/>
    <w:rPr>
      <w:rFonts w:ascii="Cambria" w:eastAsiaTheme="majorEastAsia" w:hAnsi="Cambria" w:cstheme="majorBidi"/>
      <w:b/>
      <w:sz w:val="56"/>
      <w:szCs w:val="32"/>
      <w:lang w:val="en-US"/>
    </w:rPr>
  </w:style>
  <w:style w:type="character" w:customStyle="1" w:styleId="Kop2Char">
    <w:name w:val="Kop 2 Char"/>
    <w:basedOn w:val="Standaardalinea-lettertype"/>
    <w:link w:val="Kop2"/>
    <w:uiPriority w:val="9"/>
    <w:rsid w:val="006B6A61"/>
    <w:rPr>
      <w:rFonts w:asciiTheme="majorHAnsi" w:eastAsiaTheme="majorEastAsia" w:hAnsiTheme="majorHAnsi" w:cstheme="majorBidi"/>
      <w:color w:val="2E74B5" w:themeColor="accent1" w:themeShade="BF"/>
      <w:sz w:val="26"/>
      <w:szCs w:val="26"/>
    </w:rPr>
  </w:style>
  <w:style w:type="paragraph" w:styleId="Koptekst">
    <w:name w:val="header"/>
    <w:link w:val="Kop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KoptekstChar">
    <w:name w:val="Koptekst Char"/>
    <w:basedOn w:val="Standaardalinea-lettertype"/>
    <w:link w:val="Koptekst"/>
    <w:uiPriority w:val="99"/>
    <w:rsid w:val="0081321B"/>
    <w:rPr>
      <w:rFonts w:ascii="Cambria" w:eastAsia="Calibri" w:hAnsi="Cambria" w:cs="Times New Roman"/>
      <w:sz w:val="28"/>
      <w:szCs w:val="24"/>
      <w:lang w:val="en-US"/>
    </w:rPr>
  </w:style>
  <w:style w:type="paragraph" w:styleId="Voettekst">
    <w:name w:val="footer"/>
    <w:link w:val="VoettekstChar"/>
    <w:uiPriority w:val="99"/>
    <w:unhideWhenUsed/>
    <w:rsid w:val="0081321B"/>
    <w:pPr>
      <w:tabs>
        <w:tab w:val="right" w:pos="9072"/>
      </w:tabs>
      <w:spacing w:after="0" w:line="240" w:lineRule="auto"/>
    </w:pPr>
    <w:rPr>
      <w:rFonts w:ascii="Cambria" w:eastAsia="Calibri" w:hAnsi="Cambria" w:cs="Times New Roman"/>
      <w:sz w:val="28"/>
      <w:szCs w:val="24"/>
      <w:lang w:val="en-US"/>
    </w:rPr>
  </w:style>
  <w:style w:type="character" w:customStyle="1" w:styleId="VoettekstChar">
    <w:name w:val="Voettekst Char"/>
    <w:basedOn w:val="Standaardalinea-lettertype"/>
    <w:link w:val="Voettekst"/>
    <w:uiPriority w:val="99"/>
    <w:rsid w:val="0081321B"/>
    <w:rPr>
      <w:rFonts w:ascii="Cambria" w:eastAsia="Calibri" w:hAnsi="Cambria" w:cs="Times New Roman"/>
      <w:sz w:val="28"/>
      <w:szCs w:val="24"/>
      <w:lang w:val="en-US"/>
    </w:rPr>
  </w:style>
  <w:style w:type="paragraph" w:customStyle="1" w:styleId="Equation">
    <w:name w:val="Equation"/>
    <w:basedOn w:val="Problemtext"/>
    <w:next w:val="Problemtext"/>
    <w:qFormat/>
    <w:rsid w:val="00C41AC3"/>
    <w:pPr>
      <w:spacing w:before="160"/>
      <w:ind w:left="851"/>
    </w:pPr>
    <w:rPr>
      <w:rFonts w:eastAsia="Times New Roman"/>
      <w:szCs w:val="24"/>
      <w:lang w:eastAsia="ru-RU"/>
    </w:rPr>
  </w:style>
  <w:style w:type="paragraph" w:customStyle="1" w:styleId="Answerbox">
    <w:name w:val="Answer box"/>
    <w:basedOn w:val="Problemtext"/>
    <w:qFormat/>
    <w:rsid w:val="003D3111"/>
    <w:pPr>
      <w:pBdr>
        <w:top w:val="single" w:sz="4" w:space="1" w:color="auto"/>
        <w:left w:val="single" w:sz="4" w:space="4" w:color="auto"/>
        <w:bottom w:val="single" w:sz="4" w:space="1" w:color="auto"/>
        <w:right w:val="single" w:sz="4" w:space="4" w:color="auto"/>
      </w:pBdr>
    </w:pPr>
  </w:style>
  <w:style w:type="paragraph" w:customStyle="1" w:styleId="Answer">
    <w:name w:val="Answer"/>
    <w:basedOn w:val="Problemtext"/>
    <w:rsid w:val="00A21DDF"/>
    <w:rPr>
      <w:color w:val="5C0000"/>
      <w:lang w:eastAsia="ru-RU"/>
    </w:rPr>
  </w:style>
  <w:style w:type="character" w:customStyle="1" w:styleId="Variable">
    <w:name w:val="Variable"/>
    <w:basedOn w:val="Standaardalinea-lettertype"/>
    <w:qFormat/>
    <w:rsid w:val="00491524"/>
    <w:rPr>
      <w:i/>
    </w:rPr>
  </w:style>
  <w:style w:type="character" w:styleId="Tekstvantijdelijkeaanduiding">
    <w:name w:val="Placeholder Text"/>
    <w:basedOn w:val="Standaardalinea-lettertype"/>
    <w:uiPriority w:val="99"/>
    <w:semiHidden/>
    <w:rsid w:val="00565F77"/>
    <w:rPr>
      <w:color w:val="808080"/>
    </w:rPr>
  </w:style>
  <w:style w:type="paragraph" w:customStyle="1" w:styleId="Marking">
    <w:name w:val="Marking"/>
    <w:basedOn w:val="Problemtext"/>
    <w:qFormat/>
    <w:rsid w:val="00A21DDF"/>
    <w:rPr>
      <w:color w:val="1F4E79" w:themeColor="accent1" w:themeShade="80"/>
    </w:rPr>
  </w:style>
  <w:style w:type="table" w:styleId="Tabelraster">
    <w:name w:val="Table Grid"/>
    <w:aliases w:val="Table"/>
    <w:basedOn w:val="Standaardtabel"/>
    <w:rsid w:val="00921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inArial">
    <w:name w:val="Caption in Arial"/>
    <w:basedOn w:val="Problemtext"/>
    <w:next w:val="Problemtext"/>
    <w:rsid w:val="00E16BC0"/>
    <w:pPr>
      <w:jc w:val="center"/>
    </w:pPr>
    <w:rPr>
      <w:rFonts w:ascii="Arial" w:eastAsia="Times New Roman" w:hAnsi="Arial"/>
      <w:sz w:val="20"/>
      <w:szCs w:val="20"/>
    </w:rPr>
  </w:style>
  <w:style w:type="table" w:customStyle="1" w:styleId="Problemtable">
    <w:name w:val="Problem table"/>
    <w:basedOn w:val="Tabelraster"/>
    <w:uiPriority w:val="99"/>
    <w:rsid w:val="00E16BC0"/>
    <w:pPr>
      <w:jc w:val="center"/>
    </w:pPr>
    <w:rPr>
      <w:rFonts w:ascii="Cambria" w:hAnsi="Cambria"/>
      <w:sz w:val="24"/>
    </w:rPr>
    <w:tblPr>
      <w:tblInd w:w="851" w:type="dxa"/>
    </w:tblPr>
    <w:tcPr>
      <w:vAlign w:val="center"/>
    </w:tcPr>
  </w:style>
  <w:style w:type="table" w:customStyle="1" w:styleId="Structuretable">
    <w:name w:val="Structure table"/>
    <w:basedOn w:val="Standaardtabel"/>
    <w:uiPriority w:val="99"/>
    <w:rsid w:val="00205C5C"/>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22E6D"/>
    <w:pPr>
      <w:spacing w:after="200" w:line="276" w:lineRule="auto"/>
      <w:ind w:left="720"/>
      <w:contextualSpacing/>
    </w:pPr>
    <w:rPr>
      <w:rFonts w:asciiTheme="minorHAnsi" w:eastAsiaTheme="minorHAnsi" w:hAnsiTheme="minorHAnsi" w:cstheme="minorBidi"/>
      <w:lang w:val="hu-HU"/>
    </w:rPr>
  </w:style>
  <w:style w:type="paragraph" w:styleId="Ballontekst">
    <w:name w:val="Balloon Text"/>
    <w:basedOn w:val="Standaard"/>
    <w:link w:val="BallontekstChar"/>
    <w:uiPriority w:val="99"/>
    <w:semiHidden/>
    <w:unhideWhenUsed/>
    <w:rsid w:val="001977E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77EE"/>
    <w:rPr>
      <w:rFonts w:ascii="Segoe UI" w:eastAsia="Calibri" w:hAnsi="Segoe UI" w:cs="Segoe UI"/>
      <w:sz w:val="18"/>
      <w:szCs w:val="18"/>
      <w:lang w:val="en-US"/>
    </w:rPr>
  </w:style>
  <w:style w:type="character" w:styleId="Verwijzingopmerking">
    <w:name w:val="annotation reference"/>
    <w:basedOn w:val="Standaardalinea-lettertype"/>
    <w:uiPriority w:val="99"/>
    <w:semiHidden/>
    <w:unhideWhenUsed/>
    <w:rsid w:val="008F6A7E"/>
    <w:rPr>
      <w:sz w:val="16"/>
      <w:szCs w:val="16"/>
    </w:rPr>
  </w:style>
  <w:style w:type="paragraph" w:styleId="Tekstopmerking">
    <w:name w:val="annotation text"/>
    <w:basedOn w:val="Standaard"/>
    <w:link w:val="TekstopmerkingChar"/>
    <w:uiPriority w:val="99"/>
    <w:semiHidden/>
    <w:unhideWhenUsed/>
    <w:rsid w:val="008F6A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F6A7E"/>
    <w:rPr>
      <w:rFonts w:ascii="Cambria" w:eastAsia="Calibri" w:hAnsi="Cambria"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8F6A7E"/>
    <w:rPr>
      <w:b/>
      <w:bCs/>
    </w:rPr>
  </w:style>
  <w:style w:type="character" w:customStyle="1" w:styleId="OnderwerpvanopmerkingChar">
    <w:name w:val="Onderwerp van opmerking Char"/>
    <w:basedOn w:val="TekstopmerkingChar"/>
    <w:link w:val="Onderwerpvanopmerking"/>
    <w:uiPriority w:val="99"/>
    <w:semiHidden/>
    <w:rsid w:val="008F6A7E"/>
    <w:rPr>
      <w:rFonts w:ascii="Cambria" w:eastAsia="Calibri" w:hAnsi="Cambria" w:cs="Times New Roman"/>
      <w:b/>
      <w:bCs/>
      <w:sz w:val="20"/>
      <w:szCs w:val="20"/>
      <w:lang w:val="en-US"/>
    </w:rPr>
  </w:style>
  <w:style w:type="paragraph" w:styleId="Revisie">
    <w:name w:val="Revision"/>
    <w:hidden/>
    <w:uiPriority w:val="99"/>
    <w:semiHidden/>
    <w:rsid w:val="00AA0EB5"/>
    <w:pPr>
      <w:spacing w:after="0" w:line="240" w:lineRule="auto"/>
    </w:pPr>
    <w:rPr>
      <w:rFonts w:ascii="Cambria" w:eastAsia="Calibri" w:hAnsi="Cambria" w:cs="Times New Roman"/>
      <w:lang w:val="en-US"/>
    </w:rPr>
  </w:style>
  <w:style w:type="paragraph" w:customStyle="1" w:styleId="Answerline">
    <w:name w:val="Answer line"/>
    <w:basedOn w:val="Answerbox"/>
    <w:rsid w:val="00F56899"/>
    <w:pPr>
      <w:pBdr>
        <w:top w:val="single" w:sz="4" w:space="8" w:color="auto"/>
        <w:bottom w:val="single" w:sz="4" w:space="8" w:color="auto"/>
      </w:pBdr>
    </w:pPr>
    <w:rPr>
      <w:rFonts w:eastAsia="Times New Roman"/>
      <w:szCs w:val="20"/>
    </w:rPr>
  </w:style>
  <w:style w:type="character" w:customStyle="1" w:styleId="ProblemtextChar">
    <w:name w:val="Problem text Char"/>
    <w:basedOn w:val="Standaardalinea-lettertype"/>
    <w:link w:val="Problemtext"/>
    <w:rsid w:val="004F311E"/>
    <w:rPr>
      <w:rFonts w:ascii="Cambria" w:eastAsia="Calibri" w:hAnsi="Cambria" w:cs="Times New Roman"/>
      <w:sz w:val="24"/>
      <w:lang w:val="en-US"/>
    </w:rPr>
  </w:style>
  <w:style w:type="paragraph" w:customStyle="1" w:styleId="Text">
    <w:name w:val="Text"/>
    <w:link w:val="TextChar"/>
    <w:rsid w:val="00EB04E9"/>
    <w:pPr>
      <w:spacing w:after="0" w:line="240" w:lineRule="auto"/>
    </w:pPr>
    <w:rPr>
      <w:rFonts w:ascii="Arial" w:eastAsia="Batang" w:hAnsi="Arial" w:cs="Times New Roman"/>
      <w:sz w:val="24"/>
      <w:szCs w:val="24"/>
      <w:lang w:val="en-US"/>
    </w:rPr>
  </w:style>
  <w:style w:type="character" w:customStyle="1" w:styleId="TextChar">
    <w:name w:val="Text Char"/>
    <w:basedOn w:val="Standaardalinea-lettertype"/>
    <w:link w:val="Text"/>
    <w:rsid w:val="00EB04E9"/>
    <w:rPr>
      <w:rFonts w:ascii="Arial" w:eastAsia="Batang" w:hAnsi="Arial" w:cs="Times New Roman"/>
      <w:sz w:val="24"/>
      <w:szCs w:val="24"/>
      <w:lang w:val="en-US"/>
    </w:rPr>
  </w:style>
  <w:style w:type="table" w:customStyle="1" w:styleId="Table1">
    <w:name w:val="Table1"/>
    <w:basedOn w:val="Standaardtabel"/>
    <w:next w:val="Tabelraster"/>
    <w:rsid w:val="00EE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Relationship Id="rId26" Type="http://schemas.openxmlformats.org/officeDocument/2006/relationships/oleObject" Target="embeddings/oleObject1.bin"/><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2.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5.tiff"/><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oleObject" Target="embeddings/oleObject2.bin"/><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9.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7.emf"/><Relationship Id="rId30" Type="http://schemas.openxmlformats.org/officeDocument/2006/relationships/oleObject" Target="embeddings/oleObject3.bin"/><Relationship Id="rId35" Type="http://schemas.openxmlformats.org/officeDocument/2006/relationships/header" Target="header1.xml"/><Relationship Id="rId43" Type="http://schemas.openxmlformats.org/officeDocument/2006/relationships/footer" Target="footer2.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agyarf\Documents\Custom%20Office%20Templates\48ich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5285-2D14-412D-AAB5-DB18FB96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48icho</Template>
  <TotalTime>35</TotalTime>
  <Pages>54</Pages>
  <Words>7134</Words>
  <Characters>39240</Characters>
  <Application>Microsoft Office Word</Application>
  <DocSecurity>0</DocSecurity>
  <Lines>327</Lines>
  <Paragraphs>92</Paragraphs>
  <ScaleCrop>false</ScaleCrop>
  <HeadingPairs>
    <vt:vector size="6" baseType="variant">
      <vt:variant>
        <vt:lpstr>Titel</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46282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Gabor Magyarfalvi</dc:creator>
  <cp:lastModifiedBy>Gebruiker-PC</cp:lastModifiedBy>
  <cp:revision>15</cp:revision>
  <cp:lastPrinted>2016-07-30T09:32:00Z</cp:lastPrinted>
  <dcterms:created xsi:type="dcterms:W3CDTF">2016-07-27T18:16:00Z</dcterms:created>
  <dcterms:modified xsi:type="dcterms:W3CDTF">2016-07-30T09:32:00Z</dcterms:modified>
</cp:coreProperties>
</file>